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423CD" w14:textId="77777777" w:rsidR="006818C3" w:rsidRPr="00BC700B" w:rsidRDefault="006818C3" w:rsidP="006818C3">
      <w:pPr>
        <w:jc w:val="center"/>
        <w:rPr>
          <w:b/>
          <w:sz w:val="32"/>
          <w:szCs w:val="32"/>
        </w:rPr>
      </w:pPr>
      <w:r w:rsidRPr="00BC700B">
        <w:rPr>
          <w:b/>
          <w:sz w:val="32"/>
          <w:szCs w:val="32"/>
        </w:rPr>
        <w:t>Smlouva o pronájmu nebytových prostor</w:t>
      </w:r>
    </w:p>
    <w:p w14:paraId="646E13F6" w14:textId="77777777" w:rsidR="006818C3" w:rsidRDefault="006818C3" w:rsidP="006818C3">
      <w:pPr>
        <w:jc w:val="center"/>
        <w:rPr>
          <w:sz w:val="24"/>
          <w:szCs w:val="24"/>
        </w:rPr>
      </w:pPr>
      <w:r w:rsidRPr="00BC700B">
        <w:rPr>
          <w:sz w:val="24"/>
          <w:szCs w:val="24"/>
        </w:rPr>
        <w:t>uzavřená mezi</w:t>
      </w:r>
    </w:p>
    <w:p w14:paraId="6E00AFD0" w14:textId="77777777" w:rsidR="006818C3" w:rsidRPr="00BC700B" w:rsidRDefault="006818C3" w:rsidP="00226C8A">
      <w:pPr>
        <w:spacing w:after="0"/>
        <w:ind w:left="2124" w:hanging="2124"/>
        <w:rPr>
          <w:sz w:val="24"/>
          <w:szCs w:val="24"/>
        </w:rPr>
      </w:pPr>
      <w:r w:rsidRPr="00BC700B">
        <w:rPr>
          <w:sz w:val="24"/>
          <w:szCs w:val="24"/>
        </w:rPr>
        <w:t>pronajímatelem:</w:t>
      </w:r>
      <w:r w:rsidRPr="00BC700B">
        <w:rPr>
          <w:sz w:val="24"/>
          <w:szCs w:val="24"/>
        </w:rPr>
        <w:tab/>
      </w:r>
      <w:r w:rsidRPr="0057495F">
        <w:rPr>
          <w:b/>
          <w:sz w:val="24"/>
          <w:szCs w:val="24"/>
        </w:rPr>
        <w:t>Masarykovo gymnázium, Střední zdravotnická škola a Vyšší odborná škola zdravotnická Vsetín</w:t>
      </w:r>
    </w:p>
    <w:p w14:paraId="2B65AA89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zastoupen</w:t>
      </w:r>
      <w:r w:rsidR="002501E1">
        <w:rPr>
          <w:sz w:val="24"/>
          <w:szCs w:val="24"/>
        </w:rPr>
        <w:t>ým</w:t>
      </w:r>
      <w:r w:rsidRPr="00BC700B">
        <w:rPr>
          <w:sz w:val="24"/>
          <w:szCs w:val="24"/>
        </w:rPr>
        <w:t xml:space="preserve"> ředitelem školy Mgr. </w:t>
      </w:r>
      <w:r>
        <w:rPr>
          <w:sz w:val="24"/>
          <w:szCs w:val="24"/>
        </w:rPr>
        <w:t>Martinem Metelkou</w:t>
      </w:r>
    </w:p>
    <w:p w14:paraId="764C19DD" w14:textId="77777777" w:rsidR="006818C3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="002501E1">
        <w:rPr>
          <w:sz w:val="24"/>
          <w:szCs w:val="24"/>
        </w:rPr>
        <w:t>IČ</w:t>
      </w:r>
      <w:r w:rsidRPr="00BC700B">
        <w:rPr>
          <w:sz w:val="24"/>
          <w:szCs w:val="24"/>
        </w:rPr>
        <w:t>: 00843351</w:t>
      </w:r>
    </w:p>
    <w:p w14:paraId="60893A28" w14:textId="77777777" w:rsidR="006818C3" w:rsidRPr="00BC700B" w:rsidRDefault="006818C3" w:rsidP="00226C8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DIČ: CZ</w:t>
      </w:r>
      <w:r w:rsidR="002501E1">
        <w:rPr>
          <w:sz w:val="24"/>
          <w:szCs w:val="24"/>
        </w:rPr>
        <w:t>00</w:t>
      </w:r>
      <w:r>
        <w:rPr>
          <w:sz w:val="24"/>
          <w:szCs w:val="24"/>
        </w:rPr>
        <w:t>843351</w:t>
      </w:r>
    </w:p>
    <w:p w14:paraId="0B88E893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Bankovní spojení: </w:t>
      </w:r>
      <w:r w:rsidRPr="00BC700B">
        <w:rPr>
          <w:sz w:val="24"/>
          <w:szCs w:val="24"/>
        </w:rPr>
        <w:tab/>
        <w:t>Komerční banka Vsetín</w:t>
      </w:r>
      <w:r>
        <w:rPr>
          <w:sz w:val="24"/>
          <w:szCs w:val="24"/>
        </w:rPr>
        <w:t xml:space="preserve">, </w:t>
      </w:r>
      <w:r w:rsidRPr="00BC700B">
        <w:rPr>
          <w:sz w:val="24"/>
          <w:szCs w:val="24"/>
        </w:rPr>
        <w:t>č.</w:t>
      </w:r>
      <w:r>
        <w:rPr>
          <w:sz w:val="24"/>
          <w:szCs w:val="24"/>
        </w:rPr>
        <w:t xml:space="preserve"> </w:t>
      </w:r>
      <w:r w:rsidRPr="00BC700B">
        <w:rPr>
          <w:sz w:val="24"/>
          <w:szCs w:val="24"/>
        </w:rPr>
        <w:t>účtu: 2133851/0100</w:t>
      </w:r>
    </w:p>
    <w:p w14:paraId="1E4F134A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a</w:t>
      </w:r>
    </w:p>
    <w:p w14:paraId="5AA3C716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>nájemcem:</w:t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57495F">
        <w:rPr>
          <w:b/>
          <w:sz w:val="24"/>
          <w:szCs w:val="24"/>
        </w:rPr>
        <w:t>UNITED 3P, z. s.</w:t>
      </w:r>
      <w:r>
        <w:rPr>
          <w:sz w:val="24"/>
          <w:szCs w:val="24"/>
        </w:rPr>
        <w:t xml:space="preserve"> </w:t>
      </w:r>
    </w:p>
    <w:p w14:paraId="58198297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Podsedky 950</w:t>
      </w:r>
    </w:p>
    <w:p w14:paraId="65B3AE66" w14:textId="6AFE783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755 </w:t>
      </w:r>
      <w:r w:rsidR="006768FD" w:rsidRPr="00BC700B">
        <w:rPr>
          <w:sz w:val="24"/>
          <w:szCs w:val="24"/>
        </w:rPr>
        <w:t>01 Vsetín</w:t>
      </w:r>
    </w:p>
    <w:p w14:paraId="39366D33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IČ: </w:t>
      </w:r>
      <w:r w:rsidRPr="00AB025B">
        <w:rPr>
          <w:sz w:val="24"/>
          <w:szCs w:val="24"/>
        </w:rPr>
        <w:t>03642259</w:t>
      </w:r>
    </w:p>
    <w:p w14:paraId="780817D0" w14:textId="559CC80A" w:rsidR="006818C3" w:rsidRDefault="006818C3" w:rsidP="00226C8A">
      <w:pPr>
        <w:spacing w:after="0"/>
        <w:ind w:left="1416" w:firstLine="708"/>
        <w:rPr>
          <w:sz w:val="24"/>
          <w:szCs w:val="24"/>
        </w:rPr>
      </w:pPr>
      <w:r w:rsidRPr="006768FD">
        <w:rPr>
          <w:sz w:val="24"/>
          <w:szCs w:val="24"/>
        </w:rPr>
        <w:t xml:space="preserve">Zastoupené </w:t>
      </w:r>
      <w:r w:rsidR="006768FD" w:rsidRPr="006768FD">
        <w:rPr>
          <w:sz w:val="24"/>
          <w:szCs w:val="24"/>
        </w:rPr>
        <w:t>Samuelem Vaculíkem (na základě plné moci)</w:t>
      </w:r>
    </w:p>
    <w:p w14:paraId="6986820B" w14:textId="77777777" w:rsidR="00226C8A" w:rsidRPr="00BC700B" w:rsidRDefault="00226C8A" w:rsidP="00226C8A">
      <w:pPr>
        <w:spacing w:after="0"/>
        <w:ind w:left="1416" w:firstLine="708"/>
        <w:rPr>
          <w:sz w:val="24"/>
          <w:szCs w:val="24"/>
        </w:rPr>
      </w:pPr>
    </w:p>
    <w:p w14:paraId="6837C705" w14:textId="77777777" w:rsidR="006818C3" w:rsidRPr="00BC700B" w:rsidRDefault="006818C3" w:rsidP="006818C3">
      <w:pPr>
        <w:jc w:val="center"/>
        <w:rPr>
          <w:sz w:val="24"/>
          <w:szCs w:val="24"/>
        </w:rPr>
      </w:pPr>
      <w:r w:rsidRPr="00BC700B">
        <w:rPr>
          <w:sz w:val="24"/>
          <w:szCs w:val="24"/>
        </w:rPr>
        <w:t>uzavírají podle § 3 odst. 3 zák. č. 116/90 Sb., o nájmu a pronájmu nebytových prostor</w:t>
      </w:r>
    </w:p>
    <w:p w14:paraId="3EDB01A7" w14:textId="77777777" w:rsidR="006818C3" w:rsidRDefault="006818C3" w:rsidP="006818C3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tuto </w:t>
      </w:r>
      <w:r w:rsidRPr="00BC700B">
        <w:rPr>
          <w:sz w:val="24"/>
          <w:szCs w:val="24"/>
        </w:rPr>
        <w:t xml:space="preserve">s m l o u v </w:t>
      </w:r>
      <w:proofErr w:type="gramStart"/>
      <w:r w:rsidRPr="00BC700B">
        <w:rPr>
          <w:sz w:val="24"/>
          <w:szCs w:val="24"/>
        </w:rPr>
        <w:t>u :</w:t>
      </w:r>
      <w:proofErr w:type="gramEnd"/>
    </w:p>
    <w:p w14:paraId="72DB40A7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I. Předmět smlouvy</w:t>
      </w:r>
    </w:p>
    <w:p w14:paraId="604C3077" w14:textId="1A022EA6" w:rsidR="006818C3" w:rsidRDefault="006818C3" w:rsidP="006818C3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BC700B">
        <w:rPr>
          <w:sz w:val="24"/>
          <w:szCs w:val="24"/>
        </w:rPr>
        <w:t>Pronajímatel se zavazuje poskytnout pronájem nebytových prostor</w:t>
      </w:r>
      <w:r>
        <w:rPr>
          <w:sz w:val="24"/>
          <w:szCs w:val="24"/>
        </w:rPr>
        <w:t xml:space="preserve"> </w:t>
      </w:r>
      <w:r w:rsidRPr="00BC700B">
        <w:rPr>
          <w:sz w:val="24"/>
          <w:szCs w:val="24"/>
        </w:rPr>
        <w:t xml:space="preserve">k zajištění zázemí pro </w:t>
      </w:r>
      <w:r w:rsidR="006768FD" w:rsidRPr="00BC700B">
        <w:rPr>
          <w:sz w:val="24"/>
          <w:szCs w:val="24"/>
        </w:rPr>
        <w:t>účastníky Festivalu</w:t>
      </w:r>
      <w:r w:rsidRPr="00BC700B">
        <w:rPr>
          <w:sz w:val="24"/>
          <w:szCs w:val="24"/>
        </w:rPr>
        <w:t xml:space="preserve"> UNITED</w:t>
      </w:r>
      <w:r>
        <w:rPr>
          <w:sz w:val="24"/>
          <w:szCs w:val="24"/>
        </w:rPr>
        <w:t xml:space="preserve"> 20</w:t>
      </w:r>
      <w:r w:rsidR="002501E1">
        <w:rPr>
          <w:sz w:val="24"/>
          <w:szCs w:val="24"/>
        </w:rPr>
        <w:t>2</w:t>
      </w:r>
      <w:r w:rsidR="00DB0D94">
        <w:rPr>
          <w:sz w:val="24"/>
          <w:szCs w:val="24"/>
        </w:rPr>
        <w:t>3</w:t>
      </w:r>
      <w:r>
        <w:rPr>
          <w:sz w:val="24"/>
          <w:szCs w:val="24"/>
        </w:rPr>
        <w:t>:</w:t>
      </w:r>
    </w:p>
    <w:p w14:paraId="65EC315A" w14:textId="38B07413" w:rsidR="006818C3" w:rsidRPr="006768FD" w:rsidRDefault="006818C3" w:rsidP="006818C3">
      <w:pPr>
        <w:pStyle w:val="Odstavecseseznamem"/>
        <w:numPr>
          <w:ilvl w:val="0"/>
          <w:numId w:val="40"/>
        </w:numPr>
        <w:rPr>
          <w:sz w:val="24"/>
          <w:szCs w:val="24"/>
        </w:rPr>
      </w:pPr>
      <w:r w:rsidRPr="006768FD">
        <w:rPr>
          <w:sz w:val="24"/>
          <w:szCs w:val="24"/>
        </w:rPr>
        <w:t xml:space="preserve">v budově SZŠ nám. Svobody 809, </w:t>
      </w:r>
      <w:r w:rsidR="00CC5F28" w:rsidRPr="006768FD">
        <w:rPr>
          <w:sz w:val="24"/>
          <w:szCs w:val="24"/>
        </w:rPr>
        <w:t>Vsetín,</w:t>
      </w:r>
      <w:r w:rsidRPr="006768FD">
        <w:rPr>
          <w:sz w:val="24"/>
          <w:szCs w:val="24"/>
        </w:rPr>
        <w:t xml:space="preserve"> a to </w:t>
      </w:r>
      <w:r w:rsidRPr="00D35231">
        <w:rPr>
          <w:sz w:val="24"/>
          <w:szCs w:val="24"/>
        </w:rPr>
        <w:t xml:space="preserve">tělocvičnu a učebny č. </w:t>
      </w:r>
      <w:r w:rsidR="006768FD" w:rsidRPr="00D35231">
        <w:rPr>
          <w:sz w:val="24"/>
          <w:szCs w:val="24"/>
        </w:rPr>
        <w:t>1, 3, 4, 5, 7, 8, 13, 14, 15, badatelna</w:t>
      </w:r>
      <w:r w:rsidRPr="00D35231">
        <w:rPr>
          <w:sz w:val="24"/>
          <w:szCs w:val="24"/>
        </w:rPr>
        <w:t xml:space="preserve"> včetně soc. zařízení</w:t>
      </w:r>
      <w:r w:rsidRPr="006768FD">
        <w:rPr>
          <w:sz w:val="24"/>
          <w:szCs w:val="24"/>
        </w:rPr>
        <w:t xml:space="preserve"> v termínu od </w:t>
      </w:r>
      <w:r w:rsidR="002501E1" w:rsidRPr="006768FD">
        <w:rPr>
          <w:sz w:val="24"/>
          <w:szCs w:val="24"/>
        </w:rPr>
        <w:t>1</w:t>
      </w:r>
      <w:r w:rsidR="00DB0D94">
        <w:rPr>
          <w:sz w:val="24"/>
          <w:szCs w:val="24"/>
        </w:rPr>
        <w:t>5</w:t>
      </w:r>
      <w:r w:rsidRPr="006768FD">
        <w:rPr>
          <w:sz w:val="24"/>
          <w:szCs w:val="24"/>
        </w:rPr>
        <w:t>. 8. do 2</w:t>
      </w:r>
      <w:r w:rsidR="00DB0D94">
        <w:rPr>
          <w:sz w:val="24"/>
          <w:szCs w:val="24"/>
        </w:rPr>
        <w:t>0</w:t>
      </w:r>
      <w:r w:rsidRPr="006768FD">
        <w:rPr>
          <w:sz w:val="24"/>
          <w:szCs w:val="24"/>
        </w:rPr>
        <w:t>. 8. 20</w:t>
      </w:r>
      <w:r w:rsidR="002501E1" w:rsidRPr="006768FD">
        <w:rPr>
          <w:sz w:val="24"/>
          <w:szCs w:val="24"/>
        </w:rPr>
        <w:t>2</w:t>
      </w:r>
      <w:r w:rsidR="00DB0D94">
        <w:rPr>
          <w:sz w:val="24"/>
          <w:szCs w:val="24"/>
        </w:rPr>
        <w:t>3</w:t>
      </w:r>
      <w:r w:rsidRPr="006768FD">
        <w:rPr>
          <w:sz w:val="24"/>
          <w:szCs w:val="24"/>
        </w:rPr>
        <w:t xml:space="preserve">, </w:t>
      </w:r>
    </w:p>
    <w:p w14:paraId="312E27A8" w14:textId="36B08451" w:rsidR="006818C3" w:rsidRPr="006768FD" w:rsidRDefault="006818C3" w:rsidP="006818C3">
      <w:pPr>
        <w:pStyle w:val="Odstavecseseznamem"/>
        <w:numPr>
          <w:ilvl w:val="0"/>
          <w:numId w:val="40"/>
        </w:numPr>
        <w:rPr>
          <w:sz w:val="24"/>
          <w:szCs w:val="24"/>
        </w:rPr>
      </w:pPr>
      <w:r w:rsidRPr="006768FD">
        <w:rPr>
          <w:sz w:val="24"/>
          <w:szCs w:val="24"/>
        </w:rPr>
        <w:t xml:space="preserve">v budově MG ul. Tyršova 1069, Vsetín a to </w:t>
      </w:r>
      <w:r w:rsidRPr="00D35231">
        <w:rPr>
          <w:sz w:val="24"/>
          <w:szCs w:val="24"/>
        </w:rPr>
        <w:t>tělocvičnu, aulu</w:t>
      </w:r>
      <w:r w:rsidR="00D35231">
        <w:rPr>
          <w:sz w:val="24"/>
          <w:szCs w:val="24"/>
        </w:rPr>
        <w:t xml:space="preserve"> a </w:t>
      </w:r>
      <w:r w:rsidRPr="006768FD">
        <w:rPr>
          <w:sz w:val="24"/>
          <w:szCs w:val="24"/>
        </w:rPr>
        <w:t>učebny:</w:t>
      </w:r>
    </w:p>
    <w:p w14:paraId="32A16E7B" w14:textId="1396E462" w:rsidR="00D35231" w:rsidRDefault="006818C3" w:rsidP="00D35231">
      <w:pPr>
        <w:pStyle w:val="Odstavecseseznamem"/>
        <w:ind w:left="1080"/>
        <w:rPr>
          <w:sz w:val="24"/>
          <w:szCs w:val="24"/>
        </w:rPr>
      </w:pPr>
      <w:r w:rsidRPr="006768FD">
        <w:rPr>
          <w:sz w:val="24"/>
          <w:szCs w:val="24"/>
        </w:rPr>
        <w:t>Budova A      2.NP</w:t>
      </w:r>
      <w:r w:rsidR="00D35231">
        <w:rPr>
          <w:sz w:val="24"/>
          <w:szCs w:val="24"/>
        </w:rPr>
        <w:t xml:space="preserve"> - </w:t>
      </w:r>
      <w:r w:rsidRPr="00D35231">
        <w:rPr>
          <w:sz w:val="24"/>
          <w:szCs w:val="24"/>
        </w:rPr>
        <w:t>201, 202, 204, 206, 207</w:t>
      </w:r>
    </w:p>
    <w:p w14:paraId="018F3F25" w14:textId="52C63CA7" w:rsidR="00D35231" w:rsidRPr="00D35231" w:rsidRDefault="00D35231" w:rsidP="00D35231">
      <w:pPr>
        <w:pStyle w:val="Odstavecseseznamem"/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818C3" w:rsidRPr="006768FD">
        <w:rPr>
          <w:sz w:val="24"/>
          <w:szCs w:val="24"/>
        </w:rPr>
        <w:t>3.NP</w:t>
      </w:r>
      <w:r>
        <w:rPr>
          <w:sz w:val="24"/>
          <w:szCs w:val="24"/>
        </w:rPr>
        <w:t xml:space="preserve"> - </w:t>
      </w:r>
      <w:r w:rsidR="006818C3" w:rsidRPr="00D35231">
        <w:rPr>
          <w:sz w:val="24"/>
          <w:szCs w:val="24"/>
        </w:rPr>
        <w:t>312</w:t>
      </w:r>
    </w:p>
    <w:p w14:paraId="4327306E" w14:textId="20F993A4" w:rsidR="006818C3" w:rsidRPr="006768FD" w:rsidRDefault="006818C3" w:rsidP="006818C3">
      <w:pPr>
        <w:pStyle w:val="Odstavecseseznamem"/>
        <w:ind w:left="1080"/>
        <w:rPr>
          <w:sz w:val="24"/>
          <w:szCs w:val="24"/>
        </w:rPr>
      </w:pPr>
      <w:r w:rsidRPr="006768FD">
        <w:rPr>
          <w:sz w:val="24"/>
          <w:szCs w:val="24"/>
        </w:rPr>
        <w:t xml:space="preserve">Budova B    </w:t>
      </w:r>
      <w:r w:rsidR="00D35231">
        <w:rPr>
          <w:sz w:val="24"/>
          <w:szCs w:val="24"/>
        </w:rPr>
        <w:t xml:space="preserve"> </w:t>
      </w:r>
      <w:r w:rsidRPr="006768FD">
        <w:rPr>
          <w:sz w:val="24"/>
          <w:szCs w:val="24"/>
        </w:rPr>
        <w:t xml:space="preserve"> 1.NP </w:t>
      </w:r>
      <w:r w:rsidR="00D35231">
        <w:rPr>
          <w:sz w:val="24"/>
          <w:szCs w:val="24"/>
        </w:rPr>
        <w:t xml:space="preserve">- </w:t>
      </w:r>
      <w:r w:rsidRPr="00D35231">
        <w:rPr>
          <w:sz w:val="24"/>
          <w:szCs w:val="24"/>
        </w:rPr>
        <w:t>126, 128, 129</w:t>
      </w:r>
    </w:p>
    <w:p w14:paraId="5179B5D7" w14:textId="21A1B360" w:rsidR="006818C3" w:rsidRPr="006768FD" w:rsidRDefault="006818C3" w:rsidP="006818C3">
      <w:pPr>
        <w:pStyle w:val="Odstavecseseznamem"/>
        <w:ind w:left="1080"/>
        <w:rPr>
          <w:sz w:val="24"/>
          <w:szCs w:val="24"/>
        </w:rPr>
      </w:pPr>
      <w:r w:rsidRPr="006768FD">
        <w:rPr>
          <w:sz w:val="24"/>
          <w:szCs w:val="24"/>
        </w:rPr>
        <w:t xml:space="preserve">                      </w:t>
      </w:r>
      <w:r w:rsidR="00D35231">
        <w:rPr>
          <w:sz w:val="24"/>
          <w:szCs w:val="24"/>
        </w:rPr>
        <w:t xml:space="preserve"> </w:t>
      </w:r>
      <w:r w:rsidRPr="006768FD">
        <w:rPr>
          <w:sz w:val="24"/>
          <w:szCs w:val="24"/>
        </w:rPr>
        <w:t xml:space="preserve">2.NP </w:t>
      </w:r>
      <w:r w:rsidR="00D35231">
        <w:rPr>
          <w:sz w:val="24"/>
          <w:szCs w:val="24"/>
        </w:rPr>
        <w:t xml:space="preserve">- </w:t>
      </w:r>
      <w:r w:rsidRPr="00D35231">
        <w:rPr>
          <w:sz w:val="24"/>
          <w:szCs w:val="24"/>
        </w:rPr>
        <w:t>231, 232, 233, 234</w:t>
      </w:r>
    </w:p>
    <w:p w14:paraId="51ABE1F9" w14:textId="536B3793" w:rsidR="00D35231" w:rsidRPr="00D35231" w:rsidRDefault="006818C3" w:rsidP="00D35231">
      <w:pPr>
        <w:pStyle w:val="Odstavecseseznamem"/>
        <w:ind w:left="1080"/>
        <w:rPr>
          <w:sz w:val="24"/>
          <w:szCs w:val="24"/>
        </w:rPr>
      </w:pPr>
      <w:r w:rsidRPr="006768FD">
        <w:rPr>
          <w:sz w:val="24"/>
          <w:szCs w:val="24"/>
        </w:rPr>
        <w:t xml:space="preserve">                     </w:t>
      </w:r>
      <w:r w:rsidR="00D35231">
        <w:rPr>
          <w:sz w:val="24"/>
          <w:szCs w:val="24"/>
        </w:rPr>
        <w:t xml:space="preserve"> </w:t>
      </w:r>
      <w:r w:rsidRPr="006768FD">
        <w:rPr>
          <w:sz w:val="24"/>
          <w:szCs w:val="24"/>
        </w:rPr>
        <w:t xml:space="preserve"> 3.NP </w:t>
      </w:r>
      <w:r w:rsidR="00D35231">
        <w:rPr>
          <w:sz w:val="24"/>
          <w:szCs w:val="24"/>
        </w:rPr>
        <w:t xml:space="preserve">- </w:t>
      </w:r>
      <w:r w:rsidRPr="00D35231">
        <w:rPr>
          <w:sz w:val="24"/>
          <w:szCs w:val="24"/>
        </w:rPr>
        <w:t>327, 328, 329, 330, 331, 335</w:t>
      </w:r>
    </w:p>
    <w:p w14:paraId="5DD76565" w14:textId="7915364A" w:rsidR="00D35231" w:rsidRDefault="00D35231" w:rsidP="006818C3">
      <w:pPr>
        <w:pStyle w:val="Odstavecseseznamem"/>
        <w:ind w:left="1080"/>
        <w:rPr>
          <w:sz w:val="24"/>
          <w:szCs w:val="24"/>
        </w:rPr>
      </w:pPr>
      <w:r>
        <w:rPr>
          <w:sz w:val="24"/>
          <w:szCs w:val="24"/>
        </w:rPr>
        <w:t>Budova C      2.NP - 249, 251</w:t>
      </w:r>
    </w:p>
    <w:p w14:paraId="09D61920" w14:textId="4656A1FB" w:rsidR="006818C3" w:rsidRPr="006C5A0F" w:rsidRDefault="006818C3" w:rsidP="006818C3">
      <w:pPr>
        <w:ind w:left="720"/>
        <w:rPr>
          <w:sz w:val="24"/>
          <w:szCs w:val="24"/>
        </w:rPr>
      </w:pPr>
      <w:r w:rsidRPr="006C5A0F">
        <w:rPr>
          <w:sz w:val="24"/>
          <w:szCs w:val="24"/>
        </w:rPr>
        <w:t xml:space="preserve"> </w:t>
      </w:r>
      <w:r w:rsidRPr="006768FD">
        <w:rPr>
          <w:sz w:val="24"/>
          <w:szCs w:val="24"/>
        </w:rPr>
        <w:t xml:space="preserve">v termínu od </w:t>
      </w:r>
      <w:r w:rsidR="002501E1" w:rsidRPr="006768FD">
        <w:rPr>
          <w:sz w:val="24"/>
          <w:szCs w:val="24"/>
        </w:rPr>
        <w:t>1</w:t>
      </w:r>
      <w:r w:rsidR="00DB0D94">
        <w:rPr>
          <w:sz w:val="24"/>
          <w:szCs w:val="24"/>
        </w:rPr>
        <w:t>7</w:t>
      </w:r>
      <w:r w:rsidRPr="006768FD">
        <w:rPr>
          <w:sz w:val="24"/>
          <w:szCs w:val="24"/>
        </w:rPr>
        <w:t>. 8. do 2</w:t>
      </w:r>
      <w:r w:rsidR="00DB0D94">
        <w:rPr>
          <w:sz w:val="24"/>
          <w:szCs w:val="24"/>
        </w:rPr>
        <w:t>0</w:t>
      </w:r>
      <w:r w:rsidRPr="006768FD">
        <w:rPr>
          <w:sz w:val="24"/>
          <w:szCs w:val="24"/>
        </w:rPr>
        <w:t>. 8. 20</w:t>
      </w:r>
      <w:r w:rsidR="002501E1" w:rsidRPr="006768FD">
        <w:rPr>
          <w:sz w:val="24"/>
          <w:szCs w:val="24"/>
        </w:rPr>
        <w:t>2</w:t>
      </w:r>
      <w:r w:rsidR="00DB0D94">
        <w:rPr>
          <w:sz w:val="24"/>
          <w:szCs w:val="24"/>
        </w:rPr>
        <w:t>3</w:t>
      </w:r>
      <w:r w:rsidRPr="006768FD">
        <w:rPr>
          <w:sz w:val="24"/>
          <w:szCs w:val="24"/>
        </w:rPr>
        <w:t xml:space="preserve"> včetně soc. zařízení.</w:t>
      </w:r>
      <w:r w:rsidRPr="006C5A0F">
        <w:rPr>
          <w:sz w:val="24"/>
          <w:szCs w:val="24"/>
        </w:rPr>
        <w:t xml:space="preserve"> </w:t>
      </w:r>
    </w:p>
    <w:p w14:paraId="758E8569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II. Cena</w:t>
      </w:r>
    </w:p>
    <w:p w14:paraId="77A11476" w14:textId="77777777" w:rsidR="006818C3" w:rsidRPr="00BC700B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BC700B">
        <w:rPr>
          <w:sz w:val="24"/>
          <w:szCs w:val="24"/>
        </w:rPr>
        <w:t xml:space="preserve">Za nájem zaplatí nájemce na základě skutečného počtu účastníků a to </w:t>
      </w:r>
      <w:r>
        <w:rPr>
          <w:sz w:val="24"/>
          <w:szCs w:val="24"/>
        </w:rPr>
        <w:t>4</w:t>
      </w:r>
      <w:r w:rsidRPr="00BC700B">
        <w:rPr>
          <w:sz w:val="24"/>
          <w:szCs w:val="24"/>
        </w:rPr>
        <w:t>0,- Kč</w:t>
      </w:r>
      <w:r>
        <w:rPr>
          <w:sz w:val="24"/>
          <w:szCs w:val="24"/>
        </w:rPr>
        <w:t xml:space="preserve"> </w:t>
      </w:r>
      <w:r w:rsidR="0057495F">
        <w:rPr>
          <w:sz w:val="24"/>
          <w:szCs w:val="24"/>
        </w:rPr>
        <w:t>+ příslušná sazba DPH</w:t>
      </w:r>
      <w:r w:rsidRPr="00BC700B">
        <w:rPr>
          <w:sz w:val="24"/>
          <w:szCs w:val="24"/>
        </w:rPr>
        <w:t xml:space="preserve"> / 1 osoba / 1 noc, který bude doložen jmenným seznamem účastníků</w:t>
      </w:r>
      <w:r>
        <w:rPr>
          <w:sz w:val="24"/>
          <w:szCs w:val="24"/>
        </w:rPr>
        <w:t xml:space="preserve"> a</w:t>
      </w:r>
      <w:r w:rsidRPr="00BC700B">
        <w:rPr>
          <w:sz w:val="24"/>
          <w:szCs w:val="24"/>
        </w:rPr>
        <w:t xml:space="preserve"> počty nocí</w:t>
      </w:r>
      <w:r>
        <w:rPr>
          <w:sz w:val="24"/>
          <w:szCs w:val="24"/>
        </w:rPr>
        <w:t>.</w:t>
      </w:r>
    </w:p>
    <w:p w14:paraId="799AF4DD" w14:textId="77777777" w:rsidR="006818C3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Za pronájem auly pro potřeby seminářů</w:t>
      </w:r>
      <w:r w:rsidRPr="00633914">
        <w:rPr>
          <w:sz w:val="24"/>
          <w:szCs w:val="24"/>
        </w:rPr>
        <w:t xml:space="preserve"> zaplatí nájemce 250,- Kč</w:t>
      </w:r>
      <w:r>
        <w:rPr>
          <w:sz w:val="24"/>
          <w:szCs w:val="24"/>
        </w:rPr>
        <w:t xml:space="preserve"> </w:t>
      </w:r>
      <w:r w:rsidR="0057495F">
        <w:rPr>
          <w:sz w:val="24"/>
          <w:szCs w:val="24"/>
        </w:rPr>
        <w:t>+ příslušná sazba DPH</w:t>
      </w:r>
      <w:r>
        <w:rPr>
          <w:sz w:val="24"/>
          <w:szCs w:val="24"/>
        </w:rPr>
        <w:t xml:space="preserve"> </w:t>
      </w:r>
      <w:r w:rsidRPr="00633914">
        <w:rPr>
          <w:sz w:val="24"/>
          <w:szCs w:val="24"/>
        </w:rPr>
        <w:t xml:space="preserve">/1 h. </w:t>
      </w:r>
    </w:p>
    <w:p w14:paraId="48B0C82F" w14:textId="77777777" w:rsidR="006818C3" w:rsidRPr="00633914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633914">
        <w:rPr>
          <w:sz w:val="24"/>
          <w:szCs w:val="24"/>
        </w:rPr>
        <w:lastRenderedPageBreak/>
        <w:t xml:space="preserve">Za pronájem </w:t>
      </w:r>
      <w:r>
        <w:rPr>
          <w:sz w:val="24"/>
          <w:szCs w:val="24"/>
        </w:rPr>
        <w:t>poslucháren</w:t>
      </w:r>
      <w:r w:rsidRPr="00633914">
        <w:rPr>
          <w:sz w:val="24"/>
          <w:szCs w:val="24"/>
        </w:rPr>
        <w:t xml:space="preserve"> pro potřeby workshopů</w:t>
      </w:r>
      <w:r>
        <w:rPr>
          <w:sz w:val="24"/>
          <w:szCs w:val="24"/>
        </w:rPr>
        <w:t xml:space="preserve"> </w:t>
      </w:r>
      <w:r w:rsidRPr="00633914">
        <w:rPr>
          <w:sz w:val="24"/>
          <w:szCs w:val="24"/>
        </w:rPr>
        <w:t>zaplatí nájemce 150</w:t>
      </w:r>
      <w:r>
        <w:rPr>
          <w:sz w:val="24"/>
          <w:szCs w:val="24"/>
        </w:rPr>
        <w:t>,-</w:t>
      </w:r>
      <w:r w:rsidRPr="00633914">
        <w:rPr>
          <w:sz w:val="24"/>
          <w:szCs w:val="24"/>
        </w:rPr>
        <w:t xml:space="preserve"> Kč</w:t>
      </w:r>
      <w:r>
        <w:rPr>
          <w:sz w:val="24"/>
          <w:szCs w:val="24"/>
        </w:rPr>
        <w:t xml:space="preserve"> </w:t>
      </w:r>
      <w:r w:rsidR="0057495F">
        <w:rPr>
          <w:sz w:val="24"/>
          <w:szCs w:val="24"/>
        </w:rPr>
        <w:t xml:space="preserve">+ příslušná sazba DPH </w:t>
      </w:r>
      <w:r w:rsidRPr="00633914">
        <w:rPr>
          <w:sz w:val="24"/>
          <w:szCs w:val="24"/>
        </w:rPr>
        <w:t xml:space="preserve">/ 1 hodina/ 1 učebna. </w:t>
      </w:r>
    </w:p>
    <w:p w14:paraId="40FC7D54" w14:textId="3D981AA1" w:rsidR="006818C3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Skutečné využití jednotlivých učeben a auly bude upřesněno při předání podkladů za </w:t>
      </w:r>
      <w:r w:rsidRPr="00CC5F28">
        <w:rPr>
          <w:sz w:val="24"/>
          <w:szCs w:val="24"/>
        </w:rPr>
        <w:t>ubytování nejpozději však do 31. 08</w:t>
      </w:r>
      <w:r w:rsidR="0057495F" w:rsidRPr="00CC5F28">
        <w:rPr>
          <w:sz w:val="24"/>
          <w:szCs w:val="24"/>
        </w:rPr>
        <w:t>.</w:t>
      </w:r>
      <w:r w:rsidRPr="00CC5F28">
        <w:rPr>
          <w:sz w:val="24"/>
          <w:szCs w:val="24"/>
        </w:rPr>
        <w:t xml:space="preserve"> 20</w:t>
      </w:r>
      <w:r w:rsidR="0057495F" w:rsidRPr="00CC5F28">
        <w:rPr>
          <w:sz w:val="24"/>
          <w:szCs w:val="24"/>
        </w:rPr>
        <w:t>2</w:t>
      </w:r>
      <w:r w:rsidR="00DB0D94">
        <w:rPr>
          <w:sz w:val="24"/>
          <w:szCs w:val="24"/>
        </w:rPr>
        <w:t>3</w:t>
      </w:r>
      <w:r w:rsidRPr="00CC5F28">
        <w:rPr>
          <w:sz w:val="24"/>
          <w:szCs w:val="24"/>
        </w:rPr>
        <w:t>. Nájemce zaplatí za pronájem převodem na</w:t>
      </w:r>
      <w:r>
        <w:rPr>
          <w:sz w:val="24"/>
          <w:szCs w:val="24"/>
        </w:rPr>
        <w:t xml:space="preserve"> základě vystavené faktury po ukončení akce.</w:t>
      </w:r>
    </w:p>
    <w:p w14:paraId="3160D995" w14:textId="77777777" w:rsidR="006818C3" w:rsidRPr="000C5C67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0C5C67">
        <w:rPr>
          <w:sz w:val="24"/>
          <w:szCs w:val="24"/>
        </w:rPr>
        <w:t>Za služby spojené s úklidem pronajatých prostor zaplatí nájemce 500,- Kč bez DPH / 1 den / 1 budovu.</w:t>
      </w:r>
    </w:p>
    <w:p w14:paraId="6B87E957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III. Další ujednání stran</w:t>
      </w:r>
    </w:p>
    <w:p w14:paraId="580FA1FE" w14:textId="178A0991" w:rsidR="006818C3" w:rsidRDefault="006818C3" w:rsidP="006818C3">
      <w:pPr>
        <w:rPr>
          <w:sz w:val="24"/>
          <w:szCs w:val="24"/>
        </w:rPr>
      </w:pPr>
      <w:r w:rsidRPr="00BC700B">
        <w:rPr>
          <w:sz w:val="24"/>
          <w:szCs w:val="24"/>
        </w:rPr>
        <w:t>1.  Pronajímatel může odstoupit od smlouvy okamžitě, jestliže nájemce přes upozornění hrubě porušuje smluvní závazky, zejména způsobí-li v pronajatých prostorách hmotnou škodu.</w:t>
      </w:r>
      <w:r>
        <w:rPr>
          <w:sz w:val="24"/>
          <w:szCs w:val="24"/>
        </w:rPr>
        <w:t xml:space="preserve"> Případné vzniklé škody zjištěné při úklidu budov, budou vyhodnoceny nejpozději do </w:t>
      </w:r>
      <w:r w:rsidRPr="00CC5F28">
        <w:rPr>
          <w:sz w:val="24"/>
          <w:szCs w:val="24"/>
        </w:rPr>
        <w:t>31. 08. 20</w:t>
      </w:r>
      <w:r w:rsidR="008C75F2" w:rsidRPr="00CC5F28">
        <w:rPr>
          <w:sz w:val="24"/>
          <w:szCs w:val="24"/>
        </w:rPr>
        <w:t>2</w:t>
      </w:r>
      <w:r w:rsidR="00DB0D94">
        <w:rPr>
          <w:sz w:val="24"/>
          <w:szCs w:val="24"/>
        </w:rPr>
        <w:t>3</w:t>
      </w:r>
      <w:r w:rsidRPr="00CC5F28">
        <w:rPr>
          <w:sz w:val="24"/>
          <w:szCs w:val="24"/>
        </w:rPr>
        <w:t xml:space="preserve"> a nájemce bude o nich informován.</w:t>
      </w:r>
      <w:r>
        <w:rPr>
          <w:sz w:val="24"/>
          <w:szCs w:val="24"/>
        </w:rPr>
        <w:t xml:space="preserve"> </w:t>
      </w:r>
    </w:p>
    <w:p w14:paraId="6AC682FC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2. Není v možnostech pronajímatele, aby odstranil PC techniku z pronajímaných učeben, proto všechny zpřístupněné učebny budou včetně standartního vybavení a je na nájemci, aby zajistil, aby nebylo užíváno ani poškozeno. Nájemce se zavazuje, že bude užívat pouze prostory, které mu byly určeny. Ve večerních a nočních hodinách bude zajištěno uzavření všech oken v přízemních učebnách.</w:t>
      </w:r>
    </w:p>
    <w:p w14:paraId="5C9BE519" w14:textId="1A4B9328" w:rsidR="00C27E4E" w:rsidRDefault="006818C3" w:rsidP="00C27E4E">
      <w:pPr>
        <w:pStyle w:val="Prosttext"/>
        <w:spacing w:line="276" w:lineRule="auto"/>
        <w:jc w:val="both"/>
        <w:rPr>
          <w:sz w:val="24"/>
          <w:szCs w:val="24"/>
        </w:rPr>
      </w:pPr>
      <w:r w:rsidRPr="00CC5F28">
        <w:rPr>
          <w:sz w:val="24"/>
          <w:szCs w:val="24"/>
        </w:rPr>
        <w:t xml:space="preserve">3. Odpovědný zástupce nájemce </w:t>
      </w:r>
      <w:r w:rsidR="00CC5F28" w:rsidRPr="00CC5F28">
        <w:rPr>
          <w:sz w:val="24"/>
          <w:szCs w:val="24"/>
        </w:rPr>
        <w:t>Samuel Vaculík</w:t>
      </w:r>
      <w:r w:rsidRPr="00CC5F28">
        <w:rPr>
          <w:rFonts w:cs="Arial"/>
          <w:sz w:val="24"/>
          <w:szCs w:val="24"/>
        </w:rPr>
        <w:t xml:space="preserve"> (tel</w:t>
      </w:r>
      <w:r w:rsidRPr="00CC5F28">
        <w:rPr>
          <w:sz w:val="24"/>
          <w:szCs w:val="24"/>
        </w:rPr>
        <w:t xml:space="preserve">. </w:t>
      </w:r>
      <w:r w:rsidR="00CC5F28" w:rsidRPr="00CC5F28">
        <w:rPr>
          <w:sz w:val="24"/>
          <w:szCs w:val="24"/>
        </w:rPr>
        <w:t>732 842 149</w:t>
      </w:r>
      <w:r w:rsidRPr="00CC5F28">
        <w:rPr>
          <w:sz w:val="24"/>
          <w:szCs w:val="24"/>
        </w:rPr>
        <w:t xml:space="preserve">) je povinen zajistit </w:t>
      </w:r>
      <w:r w:rsidR="00CC5F28" w:rsidRPr="00CC5F28">
        <w:rPr>
          <w:sz w:val="24"/>
          <w:szCs w:val="24"/>
        </w:rPr>
        <w:t>24hodinovou</w:t>
      </w:r>
      <w:r w:rsidRPr="006818C3">
        <w:rPr>
          <w:sz w:val="24"/>
          <w:szCs w:val="24"/>
        </w:rPr>
        <w:t xml:space="preserve"> službu čítající 2 osoby u vchodů obou budov školy, aby do budov byli vpuštěni pouze účastníci festivalu, dohlížet na pořádek, kázeň a bezpečnost osob, dodržovat požární předpisy. Především se jedná o přísný zákaz kouření, požívání alkoholických nápojů a jiných omamných</w:t>
      </w:r>
      <w:r w:rsidR="00C27E4E">
        <w:rPr>
          <w:sz w:val="24"/>
          <w:szCs w:val="24"/>
        </w:rPr>
        <w:t xml:space="preserve"> látek v celém areálu školy.</w:t>
      </w:r>
    </w:p>
    <w:p w14:paraId="63B0CB1E" w14:textId="5604D045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BC700B">
        <w:rPr>
          <w:sz w:val="24"/>
          <w:szCs w:val="24"/>
        </w:rPr>
        <w:t xml:space="preserve">. Nájemce se zavazuje nahradit škody, které vzniknou na majetku pronajímatele jeho zaviněním. Všechny škody je povinen nahlásit odpovědné osobě školy, tj. panu </w:t>
      </w:r>
      <w:r>
        <w:rPr>
          <w:sz w:val="24"/>
          <w:szCs w:val="24"/>
        </w:rPr>
        <w:t xml:space="preserve">školníkovi </w:t>
      </w:r>
      <w:r w:rsidR="00DB0D94">
        <w:rPr>
          <w:sz w:val="24"/>
          <w:szCs w:val="24"/>
        </w:rPr>
        <w:t>Petru</w:t>
      </w:r>
      <w:r w:rsidRPr="00BC700B">
        <w:rPr>
          <w:sz w:val="24"/>
          <w:szCs w:val="24"/>
        </w:rPr>
        <w:t xml:space="preserve"> </w:t>
      </w:r>
      <w:r w:rsidR="00D35231">
        <w:rPr>
          <w:sz w:val="24"/>
          <w:szCs w:val="24"/>
        </w:rPr>
        <w:br/>
      </w:r>
      <w:proofErr w:type="spellStart"/>
      <w:r w:rsidR="00DB0D94">
        <w:rPr>
          <w:sz w:val="24"/>
          <w:szCs w:val="24"/>
        </w:rPr>
        <w:t>Calabovi</w:t>
      </w:r>
      <w:proofErr w:type="spellEnd"/>
      <w:r w:rsidRPr="00BC700B">
        <w:rPr>
          <w:sz w:val="24"/>
          <w:szCs w:val="24"/>
        </w:rPr>
        <w:t xml:space="preserve"> tel.: </w:t>
      </w:r>
      <w:r w:rsidR="00DB0D94">
        <w:rPr>
          <w:sz w:val="24"/>
          <w:szCs w:val="24"/>
        </w:rPr>
        <w:t>734 418 818</w:t>
      </w:r>
      <w:r w:rsidRPr="00BC700B">
        <w:rPr>
          <w:sz w:val="24"/>
          <w:szCs w:val="24"/>
        </w:rPr>
        <w:t>.</w:t>
      </w:r>
    </w:p>
    <w:p w14:paraId="106D3257" w14:textId="5F23158E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BC700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Pronajaté prostory budou uvedeny do původního stavu. </w:t>
      </w:r>
      <w:r w:rsidRPr="00BC700B">
        <w:rPr>
          <w:sz w:val="24"/>
          <w:szCs w:val="24"/>
        </w:rPr>
        <w:t xml:space="preserve">Předání a kontrola objektu po </w:t>
      </w:r>
      <w:r w:rsidRPr="00CC5F28">
        <w:rPr>
          <w:sz w:val="24"/>
          <w:szCs w:val="24"/>
        </w:rPr>
        <w:t>ukončení akce proběhne dne 2</w:t>
      </w:r>
      <w:r w:rsidR="00DB0D94">
        <w:rPr>
          <w:sz w:val="24"/>
          <w:szCs w:val="24"/>
        </w:rPr>
        <w:t>1</w:t>
      </w:r>
      <w:r w:rsidRPr="00CC5F28">
        <w:rPr>
          <w:sz w:val="24"/>
          <w:szCs w:val="24"/>
        </w:rPr>
        <w:t>. 8. 20</w:t>
      </w:r>
      <w:r w:rsidR="00C27E4E" w:rsidRPr="00CC5F28">
        <w:rPr>
          <w:sz w:val="24"/>
          <w:szCs w:val="24"/>
        </w:rPr>
        <w:t>2</w:t>
      </w:r>
      <w:r w:rsidR="00DB0D94">
        <w:rPr>
          <w:sz w:val="24"/>
          <w:szCs w:val="24"/>
        </w:rPr>
        <w:t>3</w:t>
      </w:r>
      <w:r w:rsidRPr="00CC5F28">
        <w:rPr>
          <w:sz w:val="24"/>
          <w:szCs w:val="24"/>
        </w:rPr>
        <w:t xml:space="preserve"> v době od 10 do 11 </w:t>
      </w:r>
      <w:r w:rsidR="00CC5F28" w:rsidRPr="00CC5F28">
        <w:rPr>
          <w:sz w:val="24"/>
          <w:szCs w:val="24"/>
        </w:rPr>
        <w:t>hodin,</w:t>
      </w:r>
      <w:r w:rsidRPr="00CC5F28">
        <w:rPr>
          <w:sz w:val="24"/>
          <w:szCs w:val="24"/>
        </w:rPr>
        <w:t xml:space="preserve"> a to za přítomnosti prona</w:t>
      </w:r>
      <w:r w:rsidRPr="00BC700B">
        <w:rPr>
          <w:sz w:val="24"/>
          <w:szCs w:val="24"/>
        </w:rPr>
        <w:t>jímatele. Odpadky nájemce umístí do plastových pytlů a zajistí si odvoz.</w:t>
      </w:r>
    </w:p>
    <w:p w14:paraId="4830F16C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BC700B">
        <w:rPr>
          <w:sz w:val="24"/>
          <w:szCs w:val="24"/>
        </w:rPr>
        <w:t>. Tato smlouva je vyhotovena ve dvou vyhotoveních, z nichž jedno obdrží nájemce a jedno pronajímatel.</w:t>
      </w:r>
    </w:p>
    <w:p w14:paraId="18AA9075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Pr="00BC700B">
        <w:rPr>
          <w:sz w:val="24"/>
          <w:szCs w:val="24"/>
        </w:rPr>
        <w:t>. Tato smlouva nabývá účinnosti dnem podpisu obou smluvních stran.</w:t>
      </w:r>
    </w:p>
    <w:p w14:paraId="62749246" w14:textId="77777777" w:rsidR="006818C3" w:rsidRDefault="006818C3" w:rsidP="006818C3">
      <w:pPr>
        <w:rPr>
          <w:sz w:val="24"/>
          <w:szCs w:val="24"/>
        </w:rPr>
      </w:pPr>
    </w:p>
    <w:p w14:paraId="2D1C62FE" w14:textId="6C61623A" w:rsidR="006818C3" w:rsidRDefault="00CC5F28" w:rsidP="006818C3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818C3" w:rsidRPr="00BC700B">
        <w:rPr>
          <w:sz w:val="24"/>
          <w:szCs w:val="24"/>
        </w:rPr>
        <w:t>Ve Vsetíně</w:t>
      </w:r>
      <w:r w:rsidR="006818C3">
        <w:rPr>
          <w:sz w:val="24"/>
          <w:szCs w:val="24"/>
        </w:rPr>
        <w:t xml:space="preserve">, dne </w:t>
      </w:r>
      <w:r>
        <w:rPr>
          <w:sz w:val="24"/>
          <w:szCs w:val="24"/>
        </w:rPr>
        <w:t>1</w:t>
      </w:r>
      <w:r w:rsidR="00DB0D94">
        <w:rPr>
          <w:sz w:val="24"/>
          <w:szCs w:val="24"/>
        </w:rPr>
        <w:t>4</w:t>
      </w:r>
      <w:r>
        <w:rPr>
          <w:sz w:val="24"/>
          <w:szCs w:val="24"/>
        </w:rPr>
        <w:t xml:space="preserve">. 8. </w:t>
      </w:r>
      <w:r w:rsidR="006818C3">
        <w:rPr>
          <w:sz w:val="24"/>
          <w:szCs w:val="24"/>
        </w:rPr>
        <w:t>20</w:t>
      </w:r>
      <w:r w:rsidR="00226C8A">
        <w:rPr>
          <w:sz w:val="24"/>
          <w:szCs w:val="24"/>
        </w:rPr>
        <w:t>2</w:t>
      </w:r>
      <w:r w:rsidR="00DB0D94">
        <w:rPr>
          <w:sz w:val="24"/>
          <w:szCs w:val="24"/>
        </w:rPr>
        <w:t>3</w:t>
      </w:r>
      <w:r w:rsidR="006818C3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ab/>
        <w:t xml:space="preserve">        </w:t>
      </w:r>
      <w:r w:rsidR="006818C3">
        <w:rPr>
          <w:sz w:val="24"/>
          <w:szCs w:val="24"/>
        </w:rPr>
        <w:t xml:space="preserve">    Ve Vsetíně, dne</w:t>
      </w:r>
      <w:r>
        <w:rPr>
          <w:sz w:val="24"/>
          <w:szCs w:val="24"/>
        </w:rPr>
        <w:t xml:space="preserve"> 1</w:t>
      </w:r>
      <w:r w:rsidR="00DB0D94">
        <w:rPr>
          <w:sz w:val="24"/>
          <w:szCs w:val="24"/>
        </w:rPr>
        <w:t>4</w:t>
      </w:r>
      <w:r>
        <w:rPr>
          <w:sz w:val="24"/>
          <w:szCs w:val="24"/>
        </w:rPr>
        <w:t xml:space="preserve">. 8. </w:t>
      </w:r>
      <w:r w:rsidR="006818C3">
        <w:rPr>
          <w:sz w:val="24"/>
          <w:szCs w:val="24"/>
        </w:rPr>
        <w:t>20</w:t>
      </w:r>
      <w:r w:rsidR="00226C8A">
        <w:rPr>
          <w:sz w:val="24"/>
          <w:szCs w:val="24"/>
        </w:rPr>
        <w:t>2</w:t>
      </w:r>
      <w:r w:rsidR="00DB0D94">
        <w:rPr>
          <w:sz w:val="24"/>
          <w:szCs w:val="24"/>
        </w:rPr>
        <w:t>3</w:t>
      </w:r>
    </w:p>
    <w:p w14:paraId="350E82C4" w14:textId="77777777" w:rsidR="00226C8A" w:rsidRDefault="00226C8A" w:rsidP="006818C3">
      <w:pPr>
        <w:rPr>
          <w:sz w:val="24"/>
          <w:szCs w:val="24"/>
        </w:rPr>
      </w:pPr>
    </w:p>
    <w:p w14:paraId="08BB608A" w14:textId="77777777" w:rsidR="00226C8A" w:rsidRDefault="006818C3" w:rsidP="006818C3">
      <w:pPr>
        <w:rPr>
          <w:sz w:val="24"/>
          <w:szCs w:val="24"/>
        </w:rPr>
      </w:pPr>
      <w:r w:rsidRPr="00BC700B">
        <w:rPr>
          <w:sz w:val="24"/>
          <w:szCs w:val="24"/>
        </w:rPr>
        <w:tab/>
      </w:r>
    </w:p>
    <w:p w14:paraId="17733E9D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="00226C8A">
        <w:rPr>
          <w:sz w:val="24"/>
          <w:szCs w:val="24"/>
        </w:rPr>
        <w:t>_________________                                                             _________________</w:t>
      </w:r>
    </w:p>
    <w:p w14:paraId="3B35D484" w14:textId="77777777" w:rsidR="006655E8" w:rsidRPr="0005723F" w:rsidRDefault="00226C8A" w:rsidP="003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</w:t>
      </w:r>
      <w:r w:rsidR="006818C3" w:rsidRPr="00BC700B">
        <w:rPr>
          <w:sz w:val="24"/>
          <w:szCs w:val="24"/>
        </w:rPr>
        <w:t>nájemce</w:t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  <w:t xml:space="preserve">    </w:t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>
        <w:rPr>
          <w:sz w:val="24"/>
          <w:szCs w:val="24"/>
        </w:rPr>
        <w:t xml:space="preserve"> </w:t>
      </w:r>
      <w:r w:rsidR="006818C3" w:rsidRPr="00BC700B">
        <w:rPr>
          <w:sz w:val="24"/>
          <w:szCs w:val="24"/>
        </w:rPr>
        <w:t xml:space="preserve">pronajímatel  </w:t>
      </w:r>
    </w:p>
    <w:sectPr w:rsidR="006655E8" w:rsidRPr="0005723F" w:rsidSect="00C85077">
      <w:footerReference w:type="default" r:id="rId7"/>
      <w:headerReference w:type="first" r:id="rId8"/>
      <w:pgSz w:w="11906" w:h="16838" w:code="9"/>
      <w:pgMar w:top="1276" w:right="1440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B04A0" w14:textId="77777777" w:rsidR="007D15C3" w:rsidRDefault="007D15C3" w:rsidP="00F6401C">
      <w:r>
        <w:separator/>
      </w:r>
    </w:p>
  </w:endnote>
  <w:endnote w:type="continuationSeparator" w:id="0">
    <w:p w14:paraId="49997D75" w14:textId="77777777" w:rsidR="007D15C3" w:rsidRDefault="007D15C3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31E22E-1AB4-446C-97E7-FA4F8A0F86A2}"/>
    <w:embedBold r:id="rId2" w:fontKey="{BCB88CD0-91B0-4311-B140-EBE76DE616C6}"/>
    <w:embedItalic r:id="rId3" w:fontKey="{892FB2A9-E3F7-4EFE-A5FB-2612BF40DA77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Times New Roman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5F93" w14:textId="20F7C79C" w:rsidR="00171118" w:rsidRDefault="00171118" w:rsidP="00ED7D3F">
    <w:pPr>
      <w:pStyle w:val="Zpat"/>
      <w:tabs>
        <w:tab w:val="clear" w:pos="9026"/>
        <w:tab w:val="right" w:pos="8789"/>
      </w:tabs>
      <w:ind w:right="-897"/>
      <w:jc w:val="right"/>
    </w:pPr>
    <w:r>
      <w:fldChar w:fldCharType="begin"/>
    </w:r>
    <w:r>
      <w:instrText>PAGE   \* MERGEFORMAT</w:instrText>
    </w:r>
    <w:r>
      <w:fldChar w:fldCharType="separate"/>
    </w:r>
    <w:r w:rsidR="00DB0D9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3D74A" w14:textId="77777777" w:rsidR="007D15C3" w:rsidRDefault="007D15C3" w:rsidP="00F6401C">
      <w:r>
        <w:separator/>
      </w:r>
    </w:p>
  </w:footnote>
  <w:footnote w:type="continuationSeparator" w:id="0">
    <w:p w14:paraId="66F92E9B" w14:textId="77777777" w:rsidR="007D15C3" w:rsidRDefault="007D15C3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BEFF" w14:textId="77777777" w:rsidR="00C341D9" w:rsidRDefault="0008427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779537A6" wp14:editId="3284DAFC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310" cy="10699115"/>
          <wp:effectExtent l="0" t="0" r="0" b="0"/>
          <wp:wrapNone/>
          <wp:docPr id="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0642C2"/>
    <w:multiLevelType w:val="hybridMultilevel"/>
    <w:tmpl w:val="5AC002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3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F305AD9"/>
    <w:multiLevelType w:val="hybridMultilevel"/>
    <w:tmpl w:val="05280FCE"/>
    <w:lvl w:ilvl="0" w:tplc="DEAAD3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080259"/>
    <w:multiLevelType w:val="hybridMultilevel"/>
    <w:tmpl w:val="A8B257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54491736">
    <w:abstractNumId w:val="21"/>
  </w:num>
  <w:num w:numId="2" w16cid:durableId="1306812034">
    <w:abstractNumId w:val="17"/>
  </w:num>
  <w:num w:numId="3" w16cid:durableId="184835261">
    <w:abstractNumId w:val="32"/>
  </w:num>
  <w:num w:numId="4" w16cid:durableId="1948922467">
    <w:abstractNumId w:val="18"/>
  </w:num>
  <w:num w:numId="5" w16cid:durableId="1696419243">
    <w:abstractNumId w:val="23"/>
  </w:num>
  <w:num w:numId="6" w16cid:durableId="961689649">
    <w:abstractNumId w:val="33"/>
  </w:num>
  <w:num w:numId="7" w16cid:durableId="388383095">
    <w:abstractNumId w:val="31"/>
  </w:num>
  <w:num w:numId="8" w16cid:durableId="791704540">
    <w:abstractNumId w:val="15"/>
  </w:num>
  <w:num w:numId="9" w16cid:durableId="1148671374">
    <w:abstractNumId w:val="28"/>
  </w:num>
  <w:num w:numId="10" w16cid:durableId="1049568888">
    <w:abstractNumId w:val="19"/>
  </w:num>
  <w:num w:numId="11" w16cid:durableId="285430164">
    <w:abstractNumId w:val="11"/>
  </w:num>
  <w:num w:numId="12" w16cid:durableId="808935449">
    <w:abstractNumId w:val="26"/>
  </w:num>
  <w:num w:numId="13" w16cid:durableId="417555036">
    <w:abstractNumId w:val="20"/>
  </w:num>
  <w:num w:numId="14" w16cid:durableId="317924376">
    <w:abstractNumId w:val="27"/>
  </w:num>
  <w:num w:numId="15" w16cid:durableId="307561363">
    <w:abstractNumId w:val="16"/>
  </w:num>
  <w:num w:numId="16" w16cid:durableId="1725563242">
    <w:abstractNumId w:val="38"/>
  </w:num>
  <w:num w:numId="17" w16cid:durableId="462238808">
    <w:abstractNumId w:val="0"/>
  </w:num>
  <w:num w:numId="18" w16cid:durableId="972753932">
    <w:abstractNumId w:val="1"/>
  </w:num>
  <w:num w:numId="19" w16cid:durableId="1012956183">
    <w:abstractNumId w:val="2"/>
  </w:num>
  <w:num w:numId="20" w16cid:durableId="1410468999">
    <w:abstractNumId w:val="3"/>
  </w:num>
  <w:num w:numId="21" w16cid:durableId="1574387808">
    <w:abstractNumId w:val="8"/>
  </w:num>
  <w:num w:numId="22" w16cid:durableId="1535533684">
    <w:abstractNumId w:val="4"/>
  </w:num>
  <w:num w:numId="23" w16cid:durableId="1140070238">
    <w:abstractNumId w:val="5"/>
  </w:num>
  <w:num w:numId="24" w16cid:durableId="1070273291">
    <w:abstractNumId w:val="6"/>
  </w:num>
  <w:num w:numId="25" w16cid:durableId="1740400197">
    <w:abstractNumId w:val="7"/>
  </w:num>
  <w:num w:numId="26" w16cid:durableId="1955483198">
    <w:abstractNumId w:val="9"/>
  </w:num>
  <w:num w:numId="27" w16cid:durableId="1413351409">
    <w:abstractNumId w:val="30"/>
  </w:num>
  <w:num w:numId="28" w16cid:durableId="193009643">
    <w:abstractNumId w:val="13"/>
  </w:num>
  <w:num w:numId="29" w16cid:durableId="1050419503">
    <w:abstractNumId w:val="25"/>
  </w:num>
  <w:num w:numId="30" w16cid:durableId="707800969">
    <w:abstractNumId w:val="35"/>
  </w:num>
  <w:num w:numId="31" w16cid:durableId="375474063">
    <w:abstractNumId w:val="39"/>
  </w:num>
  <w:num w:numId="32" w16cid:durableId="1272198918">
    <w:abstractNumId w:val="22"/>
  </w:num>
  <w:num w:numId="33" w16cid:durableId="456490505">
    <w:abstractNumId w:val="10"/>
  </w:num>
  <w:num w:numId="34" w16cid:durableId="1198620439">
    <w:abstractNumId w:val="24"/>
  </w:num>
  <w:num w:numId="35" w16cid:durableId="553539626">
    <w:abstractNumId w:val="29"/>
  </w:num>
  <w:num w:numId="36" w16cid:durableId="370544223">
    <w:abstractNumId w:val="34"/>
  </w:num>
  <w:num w:numId="37" w16cid:durableId="659965701">
    <w:abstractNumId w:val="14"/>
  </w:num>
  <w:num w:numId="38" w16cid:durableId="931553704">
    <w:abstractNumId w:val="12"/>
  </w:num>
  <w:num w:numId="39" w16cid:durableId="256014416">
    <w:abstractNumId w:val="37"/>
  </w:num>
  <w:num w:numId="40" w16cid:durableId="18278658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425"/>
  <w:doNotHyphenateCaps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8C3"/>
    <w:rsid w:val="00024606"/>
    <w:rsid w:val="00033594"/>
    <w:rsid w:val="0005723F"/>
    <w:rsid w:val="00060145"/>
    <w:rsid w:val="00066742"/>
    <w:rsid w:val="00070073"/>
    <w:rsid w:val="000749E6"/>
    <w:rsid w:val="00084271"/>
    <w:rsid w:val="00094179"/>
    <w:rsid w:val="000B0CAB"/>
    <w:rsid w:val="00126E73"/>
    <w:rsid w:val="00171118"/>
    <w:rsid w:val="00175697"/>
    <w:rsid w:val="00192FD6"/>
    <w:rsid w:val="00195AE6"/>
    <w:rsid w:val="001A0040"/>
    <w:rsid w:val="001B46D3"/>
    <w:rsid w:val="001E4583"/>
    <w:rsid w:val="001E6FD1"/>
    <w:rsid w:val="001F2D12"/>
    <w:rsid w:val="001F3B58"/>
    <w:rsid w:val="001F42EB"/>
    <w:rsid w:val="00226C8A"/>
    <w:rsid w:val="00235FC4"/>
    <w:rsid w:val="002501E1"/>
    <w:rsid w:val="0026743C"/>
    <w:rsid w:val="002A583C"/>
    <w:rsid w:val="002C6C61"/>
    <w:rsid w:val="002E773F"/>
    <w:rsid w:val="0035266C"/>
    <w:rsid w:val="00374890"/>
    <w:rsid w:val="0039274B"/>
    <w:rsid w:val="003A6CB1"/>
    <w:rsid w:val="003E42EB"/>
    <w:rsid w:val="00401372"/>
    <w:rsid w:val="0045152C"/>
    <w:rsid w:val="00461792"/>
    <w:rsid w:val="004A72C9"/>
    <w:rsid w:val="00507880"/>
    <w:rsid w:val="0055163B"/>
    <w:rsid w:val="00562759"/>
    <w:rsid w:val="00573766"/>
    <w:rsid w:val="0057495F"/>
    <w:rsid w:val="0059723B"/>
    <w:rsid w:val="005A796C"/>
    <w:rsid w:val="005D30AF"/>
    <w:rsid w:val="005F28E7"/>
    <w:rsid w:val="005F73F7"/>
    <w:rsid w:val="00653B26"/>
    <w:rsid w:val="006655E8"/>
    <w:rsid w:val="006768FD"/>
    <w:rsid w:val="006818C3"/>
    <w:rsid w:val="006920EA"/>
    <w:rsid w:val="006D2B8D"/>
    <w:rsid w:val="00727D3D"/>
    <w:rsid w:val="00736A86"/>
    <w:rsid w:val="0076779D"/>
    <w:rsid w:val="00774437"/>
    <w:rsid w:val="00781022"/>
    <w:rsid w:val="007851DB"/>
    <w:rsid w:val="007B058A"/>
    <w:rsid w:val="007B0D60"/>
    <w:rsid w:val="007C2D1D"/>
    <w:rsid w:val="007C6EE0"/>
    <w:rsid w:val="007D15C3"/>
    <w:rsid w:val="007E061A"/>
    <w:rsid w:val="007E68CE"/>
    <w:rsid w:val="00816452"/>
    <w:rsid w:val="00825933"/>
    <w:rsid w:val="00855B08"/>
    <w:rsid w:val="008A4C97"/>
    <w:rsid w:val="008C3F23"/>
    <w:rsid w:val="008C75F2"/>
    <w:rsid w:val="008F6352"/>
    <w:rsid w:val="00903341"/>
    <w:rsid w:val="00954781"/>
    <w:rsid w:val="00976526"/>
    <w:rsid w:val="0099237E"/>
    <w:rsid w:val="009A14E9"/>
    <w:rsid w:val="009D1A43"/>
    <w:rsid w:val="00A478B2"/>
    <w:rsid w:val="00A47DD1"/>
    <w:rsid w:val="00A60EC7"/>
    <w:rsid w:val="00A653A6"/>
    <w:rsid w:val="00A714CF"/>
    <w:rsid w:val="00A94E50"/>
    <w:rsid w:val="00AA6B4C"/>
    <w:rsid w:val="00AC0143"/>
    <w:rsid w:val="00AE6AE5"/>
    <w:rsid w:val="00AF1B2C"/>
    <w:rsid w:val="00AF471D"/>
    <w:rsid w:val="00B25DA3"/>
    <w:rsid w:val="00B457F1"/>
    <w:rsid w:val="00B515DA"/>
    <w:rsid w:val="00B56727"/>
    <w:rsid w:val="00B761C1"/>
    <w:rsid w:val="00BA1A48"/>
    <w:rsid w:val="00BA7A79"/>
    <w:rsid w:val="00BA7D9E"/>
    <w:rsid w:val="00BB39EE"/>
    <w:rsid w:val="00C27E4E"/>
    <w:rsid w:val="00C341D9"/>
    <w:rsid w:val="00C85077"/>
    <w:rsid w:val="00C90EFD"/>
    <w:rsid w:val="00CB2EC9"/>
    <w:rsid w:val="00CC5F28"/>
    <w:rsid w:val="00CD4E28"/>
    <w:rsid w:val="00D262FD"/>
    <w:rsid w:val="00D35231"/>
    <w:rsid w:val="00D71D2A"/>
    <w:rsid w:val="00D8647C"/>
    <w:rsid w:val="00DA63BD"/>
    <w:rsid w:val="00DB0D94"/>
    <w:rsid w:val="00E17A9E"/>
    <w:rsid w:val="00E34FFC"/>
    <w:rsid w:val="00E45CCE"/>
    <w:rsid w:val="00E60481"/>
    <w:rsid w:val="00E674BC"/>
    <w:rsid w:val="00E7464E"/>
    <w:rsid w:val="00EB0D70"/>
    <w:rsid w:val="00EB69FC"/>
    <w:rsid w:val="00ED7D3F"/>
    <w:rsid w:val="00F57155"/>
    <w:rsid w:val="00F6401C"/>
    <w:rsid w:val="00FA6868"/>
    <w:rsid w:val="00FB324E"/>
    <w:rsid w:val="00FD6DFC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4FAB5"/>
  <w15:chartTrackingRefBased/>
  <w15:docId w15:val="{531D1826-59E6-4BC8-9218-85A03A67C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18C3"/>
    <w:pPr>
      <w:spacing w:after="12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F3B58"/>
    <w:pPr>
      <w:autoSpaceDE w:val="0"/>
      <w:autoSpaceDN w:val="0"/>
      <w:adjustRightInd w:val="0"/>
      <w:outlineLvl w:val="0"/>
    </w:pPr>
    <w:rPr>
      <w:rFonts w:cs="Helvetica"/>
      <w:b/>
      <w:bCs/>
      <w:sz w:val="72"/>
      <w:szCs w:val="7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B58"/>
    <w:pPr>
      <w:autoSpaceDE w:val="0"/>
      <w:autoSpaceDN w:val="0"/>
      <w:adjustRightInd w:val="0"/>
      <w:outlineLvl w:val="1"/>
    </w:pPr>
    <w:rPr>
      <w:rFonts w:cs="Helvetica"/>
      <w:b/>
      <w:bCs/>
      <w:sz w:val="32"/>
      <w:szCs w:val="26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5933"/>
    <w:pPr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825933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uiPriority w:val="22"/>
    <w:qFormat/>
    <w:rsid w:val="005F73F7"/>
    <w:rPr>
      <w:b/>
      <w:bCs/>
    </w:rPr>
  </w:style>
  <w:style w:type="character" w:customStyle="1" w:styleId="Nadpis3Char">
    <w:name w:val="Nadpis 3 Char"/>
    <w:link w:val="Nadpis3"/>
    <w:uiPriority w:val="9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5F73F7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dpis1Char">
    <w:name w:val="Nadpis 1 Char"/>
    <w:link w:val="Nadpis1"/>
    <w:uiPriority w:val="9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</w:pPr>
    <w:rPr>
      <w:rFonts w:cs="Helvetica"/>
      <w:lang w:val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</w:pPr>
    <w:rPr>
      <w:rFonts w:cs="Helvetica"/>
      <w:i/>
      <w:iCs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ind w:left="357" w:hanging="357"/>
    </w:pPr>
  </w:style>
  <w:style w:type="paragraph" w:customStyle="1" w:styleId="Popisekobrazek">
    <w:name w:val="Popisek obrazek"/>
    <w:basedOn w:val="Normln"/>
    <w:qFormat/>
    <w:rsid w:val="00825933"/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link w:val="Nadpis4"/>
    <w:uiPriority w:val="9"/>
    <w:semiHidden/>
    <w:rsid w:val="00825933"/>
    <w:rPr>
      <w:rFonts w:ascii="Calibri Light" w:eastAsia="Times New Roman" w:hAnsi="Calibri Light" w:cs="Times New Roman"/>
      <w:i/>
      <w:iCs/>
      <w:color w:val="2F5496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rPr>
      <w:b/>
      <w:bCs/>
      <w:sz w:val="24"/>
      <w:szCs w:val="24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after="160"/>
      <w:ind w:left="864" w:right="864"/>
      <w:jc w:val="center"/>
    </w:pPr>
    <w:rPr>
      <w:i/>
      <w:iCs/>
      <w:color w:val="000000"/>
    </w:rPr>
  </w:style>
  <w:style w:type="character" w:customStyle="1" w:styleId="CittChar">
    <w:name w:val="Citát Char"/>
    <w:aliases w:val="Citace Char"/>
    <w:link w:val="Citt"/>
    <w:uiPriority w:val="29"/>
    <w:rsid w:val="0076779D"/>
    <w:rPr>
      <w:rFonts w:ascii="Montserrat" w:eastAsia="Times New Roman" w:hAnsi="Montserrat" w:cs="Arial"/>
      <w:i/>
      <w:iCs/>
      <w:color w:val="000000"/>
      <w:sz w:val="20"/>
      <w:szCs w:val="20"/>
      <w:lang w:eastAsia="en-GB"/>
    </w:rPr>
  </w:style>
  <w:style w:type="character" w:customStyle="1" w:styleId="Nevyeenzmnka1">
    <w:name w:val="Nevyřešená zmínka1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rPr>
      <w:b/>
      <w:bCs/>
      <w:color w:val="233375"/>
    </w:rPr>
  </w:style>
  <w:style w:type="paragraph" w:styleId="Odstavecseseznamem">
    <w:name w:val="List Paragraph"/>
    <w:basedOn w:val="Normln"/>
    <w:uiPriority w:val="34"/>
    <w:qFormat/>
    <w:rsid w:val="00066742"/>
    <w:pPr>
      <w:ind w:left="720"/>
      <w:contextualSpacing/>
    </w:pPr>
  </w:style>
  <w:style w:type="paragraph" w:customStyle="1" w:styleId="Textvbarveszs">
    <w:name w:val="Text v barve szs"/>
    <w:basedOn w:val="Normln"/>
    <w:next w:val="Normln"/>
    <w:qFormat/>
    <w:rsid w:val="0076779D"/>
    <w:rPr>
      <w:b/>
      <w:bCs/>
      <w:color w:val="A3332D"/>
    </w:rPr>
  </w:style>
  <w:style w:type="paragraph" w:styleId="Prosttext">
    <w:name w:val="Plain Text"/>
    <w:basedOn w:val="Normln"/>
    <w:link w:val="ProsttextChar"/>
    <w:uiPriority w:val="99"/>
    <w:unhideWhenUsed/>
    <w:rsid w:val="006818C3"/>
    <w:pPr>
      <w:spacing w:after="0" w:line="240" w:lineRule="auto"/>
      <w:jc w:val="left"/>
    </w:pPr>
    <w:rPr>
      <w:szCs w:val="21"/>
    </w:rPr>
  </w:style>
  <w:style w:type="character" w:customStyle="1" w:styleId="ProsttextChar">
    <w:name w:val="Prostý text Char"/>
    <w:link w:val="Prosttext"/>
    <w:uiPriority w:val="99"/>
    <w:rsid w:val="006818C3"/>
    <w:rPr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orsagova\Documents\Hlavi&#269;kov&#253;%20pap&#237;r\Sablona_MGV_SZS%20hlavi&#269;kov&#253;%20pap&#237;r%202021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Sablona_MGV_SZS hlavičkový papír 2021.dotx</Template>
  <TotalTime>3</TotalTime>
  <Pages>2</Pages>
  <Words>567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3907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Orságová Andrea</dc:creator>
  <cp:keywords/>
  <dc:description/>
  <cp:lastModifiedBy>Ředitel MGV, SZŠ a VOŠZ Vsetín</cp:lastModifiedBy>
  <cp:revision>2</cp:revision>
  <cp:lastPrinted>2022-08-12T08:23:00Z</cp:lastPrinted>
  <dcterms:created xsi:type="dcterms:W3CDTF">2023-08-14T11:50:00Z</dcterms:created>
  <dcterms:modified xsi:type="dcterms:W3CDTF">2023-08-14T11:50:00Z</dcterms:modified>
  <cp:category/>
</cp:coreProperties>
</file>