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04C8EC" w14:textId="77777777" w:rsidR="006A083F" w:rsidRDefault="006A083F" w:rsidP="00901C8C">
      <w:pPr>
        <w:pStyle w:val="Nzev"/>
        <w:widowControl w:val="0"/>
        <w:spacing w:before="0"/>
      </w:pPr>
      <w:bookmarkStart w:id="0" w:name="_GoBack"/>
      <w:bookmarkEnd w:id="0"/>
      <w:r w:rsidRPr="006A083F">
        <w:t>Smlouva o poskytování systémového servisního zabezpečení</w:t>
      </w:r>
    </w:p>
    <w:p w14:paraId="349CF2E8" w14:textId="40418A5D" w:rsidR="006F560B" w:rsidRPr="006F560B" w:rsidRDefault="006F560B" w:rsidP="006F560B">
      <w:r>
        <w:t xml:space="preserve">Číslo smlouvy </w:t>
      </w:r>
      <w:proofErr w:type="spellStart"/>
      <w:r>
        <w:t>Ag</w:t>
      </w:r>
      <w:proofErr w:type="spellEnd"/>
      <w:r>
        <w:t xml:space="preserve"> ID: </w:t>
      </w:r>
      <w:proofErr w:type="gramStart"/>
      <w:r w:rsidR="00D46D3D" w:rsidRPr="0095139E">
        <w:rPr>
          <w:b/>
        </w:rPr>
        <w:t>126853-guk-v</w:t>
      </w:r>
      <w:r w:rsidR="00FD75DC">
        <w:rPr>
          <w:b/>
        </w:rPr>
        <w:t>2</w:t>
      </w:r>
      <w:proofErr w:type="gramEnd"/>
    </w:p>
    <w:p w14:paraId="041F7AB6" w14:textId="77777777" w:rsidR="00BA58FF" w:rsidRDefault="00BA58FF" w:rsidP="00F46937">
      <w:pPr>
        <w:pStyle w:val="Nadpis1"/>
        <w:keepNext w:val="0"/>
        <w:widowControl w:val="0"/>
        <w:numPr>
          <w:ilvl w:val="0"/>
          <w:numId w:val="0"/>
        </w:numPr>
      </w:pPr>
      <w:r>
        <w:t>Smluvní strany</w:t>
      </w:r>
    </w:p>
    <w:p w14:paraId="46B35615" w14:textId="77777777" w:rsidR="00B70E50" w:rsidRPr="006F560B" w:rsidRDefault="00810DCC" w:rsidP="00F46937">
      <w:pPr>
        <w:widowControl w:val="0"/>
        <w:tabs>
          <w:tab w:val="left" w:pos="2552"/>
        </w:tabs>
      </w:pPr>
      <w:r w:rsidRPr="006F560B">
        <w:t>Název subjektu</w:t>
      </w:r>
      <w:r w:rsidR="00B70E50" w:rsidRPr="006F560B">
        <w:t>:</w:t>
      </w:r>
      <w:r w:rsidR="00B70E50" w:rsidRPr="006F560B">
        <w:tab/>
      </w:r>
      <w:r w:rsidR="006F560B" w:rsidRPr="006F560B">
        <w:t>ROCHE s. r. o.</w:t>
      </w:r>
    </w:p>
    <w:p w14:paraId="68FA45C8" w14:textId="77777777" w:rsidR="00B70E50" w:rsidRPr="006F560B" w:rsidRDefault="00B70E50" w:rsidP="00F46937">
      <w:pPr>
        <w:widowControl w:val="0"/>
        <w:tabs>
          <w:tab w:val="left" w:pos="2552"/>
        </w:tabs>
      </w:pPr>
      <w:r w:rsidRPr="006F560B">
        <w:t>Sídlo:</w:t>
      </w:r>
      <w:r w:rsidRPr="006F560B">
        <w:tab/>
      </w:r>
      <w:r w:rsidR="006F560B" w:rsidRPr="006F560B">
        <w:t>Sokolovská 685/136f, Karlín, 186 00 Praha 8</w:t>
      </w:r>
    </w:p>
    <w:p w14:paraId="645407E9" w14:textId="77777777" w:rsidR="006F560B" w:rsidRPr="006F560B" w:rsidRDefault="00B70E50" w:rsidP="00F46937">
      <w:pPr>
        <w:widowControl w:val="0"/>
        <w:tabs>
          <w:tab w:val="left" w:pos="2552"/>
        </w:tabs>
      </w:pPr>
      <w:r w:rsidRPr="006F560B">
        <w:t>IČO:</w:t>
      </w:r>
      <w:r w:rsidRPr="006F560B">
        <w:tab/>
        <w:t>49617052</w:t>
      </w:r>
    </w:p>
    <w:p w14:paraId="06C051F6" w14:textId="77777777" w:rsidR="00B70E50" w:rsidRPr="006F560B" w:rsidRDefault="006F560B" w:rsidP="00F46937">
      <w:pPr>
        <w:widowControl w:val="0"/>
        <w:tabs>
          <w:tab w:val="left" w:pos="2552"/>
        </w:tabs>
      </w:pPr>
      <w:r w:rsidRPr="006F560B">
        <w:t>DIČ:</w:t>
      </w:r>
      <w:r w:rsidRPr="006F560B">
        <w:tab/>
      </w:r>
      <w:r w:rsidR="00B70E50" w:rsidRPr="006F560B">
        <w:t>CZ49617052</w:t>
      </w:r>
    </w:p>
    <w:p w14:paraId="1B14F574" w14:textId="77777777" w:rsidR="00B70E50" w:rsidRPr="006F560B" w:rsidRDefault="00CF7991" w:rsidP="00F46937">
      <w:pPr>
        <w:widowControl w:val="0"/>
        <w:tabs>
          <w:tab w:val="left" w:pos="2552"/>
        </w:tabs>
      </w:pPr>
      <w:r w:rsidRPr="006F560B">
        <w:t>Zápis v OR</w:t>
      </w:r>
      <w:r w:rsidR="00B70E50" w:rsidRPr="006F560B">
        <w:t>:</w:t>
      </w:r>
      <w:r w:rsidR="00B70E50" w:rsidRPr="006F560B">
        <w:tab/>
      </w:r>
      <w:r w:rsidR="006F560B" w:rsidRPr="006F560B">
        <w:t>C 13202 vedená u Městského soudu v Praze</w:t>
      </w:r>
    </w:p>
    <w:p w14:paraId="0E1927A1" w14:textId="77777777" w:rsidR="006F560B" w:rsidRPr="006F560B" w:rsidRDefault="00CF7991" w:rsidP="00F46937">
      <w:pPr>
        <w:widowControl w:val="0"/>
        <w:tabs>
          <w:tab w:val="left" w:pos="2552"/>
        </w:tabs>
      </w:pPr>
      <w:r w:rsidRPr="006F560B">
        <w:t>Zastupuje</w:t>
      </w:r>
      <w:r w:rsidR="00B70E50" w:rsidRPr="006F560B">
        <w:t>:</w:t>
      </w:r>
      <w:r w:rsidR="00B70E50" w:rsidRPr="006F560B">
        <w:tab/>
      </w:r>
      <w:r w:rsidR="00397907">
        <w:t>RNDr. Tomáš Petr, jednatel</w:t>
      </w:r>
    </w:p>
    <w:p w14:paraId="7611FFB6" w14:textId="77777777" w:rsidR="00B21C7C" w:rsidRPr="006F560B" w:rsidRDefault="006F560B" w:rsidP="00F46937">
      <w:pPr>
        <w:widowControl w:val="0"/>
        <w:tabs>
          <w:tab w:val="left" w:pos="2552"/>
        </w:tabs>
      </w:pPr>
      <w:r w:rsidRPr="006F560B">
        <w:tab/>
      </w:r>
      <w:r w:rsidR="004E2F6D">
        <w:t xml:space="preserve">Mohamed </w:t>
      </w:r>
      <w:proofErr w:type="spellStart"/>
      <w:r w:rsidR="004E2F6D">
        <w:t>Anis</w:t>
      </w:r>
      <w:proofErr w:type="spellEnd"/>
      <w:r w:rsidR="004E2F6D">
        <w:t xml:space="preserve"> </w:t>
      </w:r>
      <w:proofErr w:type="spellStart"/>
      <w:r w:rsidR="004E2F6D">
        <w:t>Rahache</w:t>
      </w:r>
      <w:proofErr w:type="spellEnd"/>
      <w:r w:rsidR="00397907">
        <w:t>, jednatel</w:t>
      </w:r>
    </w:p>
    <w:p w14:paraId="2B8BDA1C" w14:textId="77777777" w:rsidR="00B70E50" w:rsidRDefault="00B70E50" w:rsidP="00F46937">
      <w:pPr>
        <w:widowControl w:val="0"/>
        <w:tabs>
          <w:tab w:val="left" w:pos="2552"/>
        </w:tabs>
      </w:pPr>
      <w:r>
        <w:t xml:space="preserve">Bankovní spojení: </w:t>
      </w:r>
      <w:r>
        <w:tab/>
      </w:r>
      <w:proofErr w:type="spellStart"/>
      <w:r>
        <w:t>UniCredit</w:t>
      </w:r>
      <w:proofErr w:type="spellEnd"/>
      <w:r>
        <w:t xml:space="preserve"> Bank Czech Republic and Slovakia, a. s. </w:t>
      </w:r>
    </w:p>
    <w:p w14:paraId="2F3B3AB7" w14:textId="77777777" w:rsidR="00B70E50" w:rsidRPr="00B70E50" w:rsidRDefault="00B70E50" w:rsidP="00F46937">
      <w:pPr>
        <w:widowControl w:val="0"/>
        <w:tabs>
          <w:tab w:val="left" w:pos="2552"/>
        </w:tabs>
        <w:spacing w:after="120"/>
      </w:pPr>
      <w:r>
        <w:t>Číslo účtu:</w:t>
      </w:r>
      <w:r>
        <w:tab/>
        <w:t>2102556818/2700</w:t>
      </w:r>
    </w:p>
    <w:p w14:paraId="0E485075" w14:textId="77777777" w:rsidR="00B70E50" w:rsidRPr="00431C8E" w:rsidRDefault="00B70E50" w:rsidP="00F46937">
      <w:pPr>
        <w:widowControl w:val="0"/>
        <w:spacing w:after="120"/>
        <w:rPr>
          <w:highlight w:val="green"/>
        </w:rPr>
      </w:pPr>
      <w:r w:rsidRPr="001C4545">
        <w:t>(dále jen „</w:t>
      </w:r>
      <w:r w:rsidR="006A083F">
        <w:rPr>
          <w:b/>
        </w:rPr>
        <w:t>Zhotovitel</w:t>
      </w:r>
      <w:r w:rsidRPr="001C4545">
        <w:t>“)</w:t>
      </w:r>
    </w:p>
    <w:p w14:paraId="0743410B" w14:textId="77777777" w:rsidR="00B70E50" w:rsidRDefault="00B70E50" w:rsidP="00F46937">
      <w:pPr>
        <w:widowControl w:val="0"/>
        <w:spacing w:after="120"/>
      </w:pPr>
      <w:r>
        <w:t>a</w:t>
      </w:r>
    </w:p>
    <w:p w14:paraId="6BE01FE9" w14:textId="726FB898" w:rsidR="00BA58FF" w:rsidRDefault="00810DCC" w:rsidP="00F46937">
      <w:pPr>
        <w:widowControl w:val="0"/>
        <w:tabs>
          <w:tab w:val="left" w:pos="2552"/>
        </w:tabs>
      </w:pPr>
      <w:r>
        <w:t>Název subjektu</w:t>
      </w:r>
      <w:r w:rsidR="00076934">
        <w:t>:</w:t>
      </w:r>
      <w:r w:rsidR="00076934">
        <w:tab/>
      </w:r>
      <w:r w:rsidR="00D46D3D" w:rsidRPr="00D46D3D">
        <w:rPr>
          <w:rStyle w:val="Formtun2"/>
          <w:b w:val="0"/>
        </w:rPr>
        <w:t>Revmatologický ústav</w:t>
      </w:r>
      <w:r w:rsidR="008526EA">
        <w:rPr>
          <w:rStyle w:val="Formtun2"/>
          <w:b w:val="0"/>
        </w:rPr>
        <w:t>,</w:t>
      </w:r>
      <w:r w:rsidR="00D46D3D">
        <w:rPr>
          <w:rStyle w:val="Formtun2"/>
          <w:b w:val="0"/>
        </w:rPr>
        <w:t xml:space="preserve"> státní příspěvková organizace</w:t>
      </w:r>
    </w:p>
    <w:p w14:paraId="103511E7" w14:textId="788D34A1" w:rsidR="00076934" w:rsidRDefault="00076934" w:rsidP="00F46937">
      <w:pPr>
        <w:widowControl w:val="0"/>
        <w:tabs>
          <w:tab w:val="left" w:pos="2552"/>
        </w:tabs>
      </w:pPr>
      <w:r>
        <w:t>Sídlo:</w:t>
      </w:r>
      <w:r>
        <w:tab/>
      </w:r>
      <w:r w:rsidR="00D46D3D" w:rsidRPr="00D46D3D">
        <w:rPr>
          <w:rStyle w:val="Formtun2"/>
          <w:b w:val="0"/>
        </w:rPr>
        <w:t xml:space="preserve">Praha, 12800, Nové Město (Praha 2), Na </w:t>
      </w:r>
      <w:proofErr w:type="spellStart"/>
      <w:r w:rsidR="007F3A49">
        <w:rPr>
          <w:rStyle w:val="Formtun2"/>
          <w:b w:val="0"/>
        </w:rPr>
        <w:t>S</w:t>
      </w:r>
      <w:r w:rsidR="00D46D3D" w:rsidRPr="00D46D3D">
        <w:rPr>
          <w:rStyle w:val="Formtun2"/>
          <w:b w:val="0"/>
        </w:rPr>
        <w:t>lupi</w:t>
      </w:r>
      <w:proofErr w:type="spellEnd"/>
      <w:r w:rsidR="00D46D3D" w:rsidRPr="00D46D3D">
        <w:rPr>
          <w:rStyle w:val="Formtun2"/>
          <w:b w:val="0"/>
        </w:rPr>
        <w:t xml:space="preserve"> 450/4</w:t>
      </w:r>
    </w:p>
    <w:p w14:paraId="5EFC7FE4" w14:textId="77777777" w:rsidR="00076934" w:rsidRDefault="00076934" w:rsidP="00D46D3D">
      <w:pPr>
        <w:widowControl w:val="0"/>
        <w:tabs>
          <w:tab w:val="left" w:pos="2552"/>
        </w:tabs>
      </w:pPr>
      <w:r>
        <w:t>IČO:</w:t>
      </w:r>
      <w:r>
        <w:tab/>
      </w:r>
      <w:r w:rsidR="00D46D3D" w:rsidRPr="00D46D3D">
        <w:rPr>
          <w:rStyle w:val="Formtun2"/>
          <w:b w:val="0"/>
        </w:rPr>
        <w:t>00023728</w:t>
      </w:r>
    </w:p>
    <w:p w14:paraId="17C337C8" w14:textId="77777777" w:rsidR="00384C57" w:rsidRDefault="00384C57" w:rsidP="00F46937">
      <w:pPr>
        <w:widowControl w:val="0"/>
        <w:tabs>
          <w:tab w:val="left" w:pos="2552"/>
        </w:tabs>
      </w:pPr>
      <w:r w:rsidRPr="006F560B">
        <w:t>DIČ</w:t>
      </w:r>
      <w:r>
        <w:t>:</w:t>
      </w:r>
      <w:r>
        <w:tab/>
      </w:r>
      <w:r w:rsidR="00D46D3D" w:rsidRPr="00D46D3D">
        <w:rPr>
          <w:rStyle w:val="Formtun2"/>
          <w:b w:val="0"/>
        </w:rPr>
        <w:t>CZ00023728</w:t>
      </w:r>
    </w:p>
    <w:p w14:paraId="373FA0FD" w14:textId="77777777" w:rsidR="00076934" w:rsidRDefault="006F560B" w:rsidP="00D46D3D">
      <w:pPr>
        <w:widowControl w:val="0"/>
        <w:tabs>
          <w:tab w:val="left" w:pos="2552"/>
        </w:tabs>
        <w:rPr>
          <w:rStyle w:val="Formtun2"/>
          <w:b w:val="0"/>
        </w:rPr>
      </w:pPr>
      <w:r>
        <w:t>Zastupuje</w:t>
      </w:r>
      <w:r w:rsidR="00076934">
        <w:t>:</w:t>
      </w:r>
      <w:r w:rsidR="002D1544">
        <w:tab/>
      </w:r>
      <w:r w:rsidR="00D46D3D" w:rsidRPr="00D46D3D">
        <w:rPr>
          <w:rStyle w:val="Formtun2"/>
          <w:b w:val="0"/>
        </w:rPr>
        <w:t>prof. MUDr. Karel Pavelka, DrSc.</w:t>
      </w:r>
      <w:r w:rsidR="00D46D3D">
        <w:rPr>
          <w:rStyle w:val="Formtun2"/>
          <w:b w:val="0"/>
        </w:rPr>
        <w:t>, ředitel</w:t>
      </w:r>
    </w:p>
    <w:p w14:paraId="1F0FDFA1" w14:textId="77777777" w:rsidR="00D46D3D" w:rsidRDefault="00D46D3D" w:rsidP="00D46D3D">
      <w:pPr>
        <w:widowControl w:val="0"/>
        <w:tabs>
          <w:tab w:val="left" w:pos="2552"/>
        </w:tabs>
      </w:pPr>
      <w:r>
        <w:t xml:space="preserve">Bankovní spojení: </w:t>
      </w:r>
      <w:r>
        <w:tab/>
        <w:t>Česká národní banka</w:t>
      </w:r>
    </w:p>
    <w:p w14:paraId="3F02F589" w14:textId="77777777" w:rsidR="00D46D3D" w:rsidRDefault="00D46D3D" w:rsidP="00D46D3D">
      <w:pPr>
        <w:widowControl w:val="0"/>
        <w:tabs>
          <w:tab w:val="left" w:pos="2552"/>
        </w:tabs>
        <w:spacing w:after="120"/>
        <w:rPr>
          <w:rStyle w:val="Formtun2"/>
          <w:b w:val="0"/>
        </w:rPr>
      </w:pPr>
      <w:r>
        <w:t>Číslo účtu:</w:t>
      </w:r>
      <w:r>
        <w:tab/>
      </w:r>
      <w:r w:rsidRPr="00D46D3D">
        <w:t>439021/0710</w:t>
      </w:r>
    </w:p>
    <w:p w14:paraId="6F925EA3" w14:textId="77777777" w:rsidR="00D46D3D" w:rsidRDefault="00D46D3D" w:rsidP="00901C8C">
      <w:pPr>
        <w:widowControl w:val="0"/>
        <w:tabs>
          <w:tab w:val="left" w:pos="2552"/>
        </w:tabs>
        <w:spacing w:after="120"/>
        <w:rPr>
          <w:rStyle w:val="Formtun2"/>
          <w:b w:val="0"/>
        </w:rPr>
      </w:pPr>
    </w:p>
    <w:p w14:paraId="5D457332" w14:textId="77777777" w:rsidR="00076934" w:rsidRPr="00431C8E" w:rsidRDefault="00076934" w:rsidP="00F46937">
      <w:pPr>
        <w:widowControl w:val="0"/>
        <w:spacing w:after="120"/>
        <w:rPr>
          <w:highlight w:val="green"/>
        </w:rPr>
      </w:pPr>
      <w:r w:rsidRPr="001C4545">
        <w:t>(dále jen „</w:t>
      </w:r>
      <w:r w:rsidR="006A083F">
        <w:rPr>
          <w:b/>
        </w:rPr>
        <w:t>Objednatel</w:t>
      </w:r>
      <w:r w:rsidRPr="001C4545">
        <w:t>“)</w:t>
      </w:r>
    </w:p>
    <w:p w14:paraId="4C61393A" w14:textId="77777777" w:rsidR="00D83F84" w:rsidRPr="00A66FD2" w:rsidRDefault="00D83F84" w:rsidP="00F46937">
      <w:pPr>
        <w:widowControl w:val="0"/>
        <w:spacing w:after="120"/>
      </w:pPr>
      <w:r w:rsidRPr="00D83F84">
        <w:t xml:space="preserve">uzavřely tuto </w:t>
      </w:r>
      <w:r w:rsidR="006A083F">
        <w:rPr>
          <w:b/>
        </w:rPr>
        <w:t>s</w:t>
      </w:r>
      <w:r w:rsidR="006A083F" w:rsidRPr="006A083F">
        <w:rPr>
          <w:b/>
        </w:rPr>
        <w:t>mlouv</w:t>
      </w:r>
      <w:r w:rsidR="006A083F">
        <w:rPr>
          <w:b/>
        </w:rPr>
        <w:t>u</w:t>
      </w:r>
      <w:r w:rsidR="006A083F" w:rsidRPr="006A083F">
        <w:rPr>
          <w:b/>
        </w:rPr>
        <w:t xml:space="preserve"> o poskytování systémového servisního zabezpečení </w:t>
      </w:r>
      <w:r w:rsidR="00C155C1">
        <w:t>(dále jen „</w:t>
      </w:r>
      <w:r w:rsidR="00F40655">
        <w:rPr>
          <w:b/>
        </w:rPr>
        <w:t>S</w:t>
      </w:r>
      <w:r w:rsidR="00C155C1" w:rsidRPr="00FF0DC5">
        <w:rPr>
          <w:b/>
        </w:rPr>
        <w:t>mlouva</w:t>
      </w:r>
      <w:r w:rsidR="00C155C1">
        <w:t>“).</w:t>
      </w:r>
    </w:p>
    <w:p w14:paraId="48DD4DC5" w14:textId="77777777" w:rsidR="00D83F84" w:rsidRPr="006A083F" w:rsidRDefault="00D83F84" w:rsidP="00F46937">
      <w:pPr>
        <w:pStyle w:val="Nadpis1"/>
        <w:keepNext w:val="0"/>
        <w:widowControl w:val="0"/>
      </w:pPr>
      <w:r w:rsidRPr="006A083F">
        <w:t xml:space="preserve">Předmět </w:t>
      </w:r>
      <w:r w:rsidR="001D62FE" w:rsidRPr="006A083F">
        <w:t>S</w:t>
      </w:r>
      <w:r w:rsidRPr="006A083F">
        <w:t>mlouvy</w:t>
      </w:r>
    </w:p>
    <w:p w14:paraId="6CFD6763" w14:textId="77777777" w:rsidR="006A083F" w:rsidRPr="00047F0D" w:rsidRDefault="006A083F" w:rsidP="006A083F">
      <w:pPr>
        <w:pStyle w:val="Normlnslovan"/>
      </w:pPr>
      <w:r>
        <w:t>Zhotovitel se</w:t>
      </w:r>
      <w:r w:rsidRPr="00047F0D">
        <w:t xml:space="preserve"> zavazuje </w:t>
      </w:r>
      <w:r>
        <w:t>Objednateli</w:t>
      </w:r>
      <w:r w:rsidRPr="00047F0D">
        <w:t xml:space="preserve"> poskytovat systémové servisní zajištění </w:t>
      </w:r>
      <w:r>
        <w:t>přístrojů uvedených v </w:t>
      </w:r>
      <w:r w:rsidRPr="006A083F">
        <w:rPr>
          <w:b/>
        </w:rPr>
        <w:t>Příloze č. 1</w:t>
      </w:r>
      <w:r>
        <w:t xml:space="preserve"> Smlouvy</w:t>
      </w:r>
      <w:r w:rsidR="005C4BE2">
        <w:t xml:space="preserve"> (dále jen „</w:t>
      </w:r>
      <w:r w:rsidR="005C4BE2" w:rsidRPr="005C4BE2">
        <w:rPr>
          <w:b/>
        </w:rPr>
        <w:t>Přístroj</w:t>
      </w:r>
      <w:r w:rsidR="005C4BE2">
        <w:t>“)</w:t>
      </w:r>
      <w:r w:rsidRPr="00047F0D">
        <w:t>, tj. servisní zásahy, mezi které patří především:</w:t>
      </w:r>
    </w:p>
    <w:p w14:paraId="50744596" w14:textId="2D2FC5D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t>bezpečnostně technické kontroly (dále jen „</w:t>
      </w:r>
      <w:r w:rsidRPr="00047F0D">
        <w:rPr>
          <w:b/>
        </w:rPr>
        <w:t>BTK</w:t>
      </w:r>
      <w:r w:rsidRPr="00047F0D">
        <w:t xml:space="preserve">“), </w:t>
      </w:r>
      <w:r>
        <w:t>jejichž</w:t>
      </w:r>
      <w:r w:rsidRPr="00047F0D">
        <w:t xml:space="preserve"> obsah a časový interval určuje výrobce a</w:t>
      </w:r>
      <w:r>
        <w:t> </w:t>
      </w:r>
      <w:r w:rsidRPr="00047F0D">
        <w:t xml:space="preserve">zejména </w:t>
      </w:r>
      <w:r>
        <w:t>z</w:t>
      </w:r>
      <w:r w:rsidRPr="006A083F">
        <w:t xml:space="preserve">ákon č. </w:t>
      </w:r>
      <w:r w:rsidR="007F3A49">
        <w:t>375/2022</w:t>
      </w:r>
      <w:r w:rsidRPr="006A083F">
        <w:t xml:space="preserve"> Sb., </w:t>
      </w:r>
      <w:r w:rsidR="007F3A49" w:rsidRPr="00FD75DC">
        <w:t xml:space="preserve">o zdravotnických prostředcích a </w:t>
      </w:r>
      <w:r w:rsidR="00D43C1D" w:rsidRPr="00D43C1D">
        <w:t>diagnostických zdravotnických prostředcích in vitro</w:t>
      </w:r>
      <w:r w:rsidRPr="006A083F">
        <w:t>, ve znění pozdějších předpisů</w:t>
      </w:r>
      <w:r>
        <w:t xml:space="preserve"> (dále jen „</w:t>
      </w:r>
      <w:r w:rsidRPr="006A083F">
        <w:rPr>
          <w:b/>
        </w:rPr>
        <w:t>Zákon o zdravotnických prostředcích</w:t>
      </w:r>
      <w:r>
        <w:t>“)</w:t>
      </w:r>
      <w:r w:rsidRPr="00047F0D">
        <w:t>,</w:t>
      </w:r>
    </w:p>
    <w:p w14:paraId="179E78D1" w14:textId="7777777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t>modifikace (povinné nebo doporučené) mechanických nebo elektronických částí na základě doporučení výrobce,</w:t>
      </w:r>
    </w:p>
    <w:p w14:paraId="358D9DED" w14:textId="7777777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t>opravy v případě poruchy nebo nesprávné funkce včetně zajištění případných náhradních dílů nutných k</w:t>
      </w:r>
      <w:r>
        <w:t> </w:t>
      </w:r>
      <w:r w:rsidRPr="00047F0D">
        <w:t>opravě,</w:t>
      </w:r>
    </w:p>
    <w:p w14:paraId="14F06930" w14:textId="7777777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t>aplikační podporu obsluhy proaktivně nebo na vyžádání,</w:t>
      </w:r>
    </w:p>
    <w:p w14:paraId="660012FA" w14:textId="7777777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t>upgrade programového vybavení,</w:t>
      </w:r>
    </w:p>
    <w:p w14:paraId="2BE4F808" w14:textId="77777777" w:rsidR="006A083F" w:rsidRPr="00047F0D" w:rsidRDefault="006A083F" w:rsidP="006A083F">
      <w:pPr>
        <w:pStyle w:val="Normlnslovan"/>
        <w:numPr>
          <w:ilvl w:val="0"/>
          <w:numId w:val="0"/>
        </w:numPr>
        <w:ind w:left="709"/>
      </w:pPr>
      <w:r w:rsidRPr="00047F0D">
        <w:t>a to za podmínek uvedených níže.</w:t>
      </w:r>
    </w:p>
    <w:p w14:paraId="0A0C2460" w14:textId="77777777" w:rsidR="006A083F" w:rsidRDefault="006A083F" w:rsidP="006A083F">
      <w:pPr>
        <w:pStyle w:val="Normlnslovan"/>
      </w:pPr>
      <w:r>
        <w:t xml:space="preserve">Objednatelem určené místo plnění uvedeno v </w:t>
      </w:r>
      <w:r w:rsidRPr="00614E2A">
        <w:rPr>
          <w:b/>
        </w:rPr>
        <w:t>Příloze č. 1</w:t>
      </w:r>
      <w:r>
        <w:t xml:space="preserve"> Smlouvy (dále jen „</w:t>
      </w:r>
      <w:r w:rsidRPr="00614E2A">
        <w:rPr>
          <w:b/>
        </w:rPr>
        <w:t>Místo plnění</w:t>
      </w:r>
      <w:r>
        <w:t>“).</w:t>
      </w:r>
    </w:p>
    <w:p w14:paraId="0EDC25B5" w14:textId="77777777" w:rsidR="003D2B71" w:rsidRDefault="003D2B71" w:rsidP="003D2B71">
      <w:pPr>
        <w:pStyle w:val="Normlnslovan"/>
      </w:pPr>
      <w:r>
        <w:t>Zhotovitel</w:t>
      </w:r>
      <w:r w:rsidRPr="00047F0D">
        <w:t xml:space="preserve"> na základě požadavku </w:t>
      </w:r>
      <w:r>
        <w:t>Objednatele</w:t>
      </w:r>
      <w:r w:rsidRPr="00047F0D">
        <w:t xml:space="preserve"> (dále jen „</w:t>
      </w:r>
      <w:r w:rsidRPr="00047F0D">
        <w:rPr>
          <w:b/>
        </w:rPr>
        <w:t>Objednávka</w:t>
      </w:r>
      <w:r w:rsidRPr="00047F0D">
        <w:t xml:space="preserve">“) provede servisní zásah. </w:t>
      </w:r>
      <w:r>
        <w:t>Objednatel</w:t>
      </w:r>
      <w:r w:rsidRPr="00047F0D">
        <w:t xml:space="preserve"> </w:t>
      </w:r>
      <w:r>
        <w:t>žádá o </w:t>
      </w:r>
      <w:r w:rsidRPr="00047F0D">
        <w:t xml:space="preserve">servisní zásah na </w:t>
      </w:r>
      <w:r>
        <w:t>z</w:t>
      </w:r>
      <w:r w:rsidRPr="00047F0D">
        <w:t>ákaznic</w:t>
      </w:r>
      <w:r>
        <w:t>kém centru podpory Zhotovitele níže uvedenými prostředky:</w:t>
      </w:r>
    </w:p>
    <w:p w14:paraId="2E9F5863" w14:textId="77777777" w:rsidR="003D2B71" w:rsidRDefault="003D2B71" w:rsidP="00882C28">
      <w:pPr>
        <w:pStyle w:val="Normlnslovan"/>
        <w:numPr>
          <w:ilvl w:val="2"/>
          <w:numId w:val="1"/>
        </w:numPr>
      </w:pPr>
      <w:r w:rsidRPr="00C244D5">
        <w:t>expresně on-line pro registrované na portál</w:t>
      </w:r>
      <w:r>
        <w:t>u</w:t>
      </w:r>
      <w:r w:rsidRPr="00C244D5">
        <w:t xml:space="preserve"> </w:t>
      </w:r>
      <w:proofErr w:type="spellStart"/>
      <w:r w:rsidRPr="00C244D5">
        <w:t>DiaLog</w:t>
      </w:r>
      <w:proofErr w:type="spellEnd"/>
      <w:r>
        <w:t xml:space="preserve">: </w:t>
      </w:r>
      <w:hyperlink r:id="rId8" w:history="1">
        <w:r w:rsidRPr="008526EA">
          <w:rPr>
            <w:rStyle w:val="Hypertextovodkaz"/>
            <w:color w:val="000000" w:themeColor="text1"/>
            <w:highlight w:val="black"/>
          </w:rPr>
          <w:t>https://dialogportal.roche.com/dialog/cz/cs/e-services</w:t>
        </w:r>
      </w:hyperlink>
      <w:r>
        <w:t>,</w:t>
      </w:r>
    </w:p>
    <w:p w14:paraId="320E9A51" w14:textId="77777777" w:rsidR="003D2B71" w:rsidRDefault="003D2B71" w:rsidP="00882C28">
      <w:pPr>
        <w:pStyle w:val="Normlnslovan"/>
        <w:numPr>
          <w:ilvl w:val="2"/>
          <w:numId w:val="1"/>
        </w:numPr>
      </w:pPr>
      <w:r w:rsidRPr="00C244D5">
        <w:lastRenderedPageBreak/>
        <w:t>e</w:t>
      </w:r>
      <w:r>
        <w:t>-</w:t>
      </w:r>
      <w:r w:rsidRPr="00C244D5">
        <w:t>mail</w:t>
      </w:r>
      <w:r>
        <w:t>em</w:t>
      </w:r>
      <w:r w:rsidRPr="00C244D5">
        <w:t xml:space="preserve">: </w:t>
      </w:r>
      <w:hyperlink r:id="rId9" w:history="1">
        <w:r w:rsidRPr="008526EA">
          <w:rPr>
            <w:rStyle w:val="Hypertextovodkaz"/>
            <w:color w:val="000000" w:themeColor="text1"/>
            <w:highlight w:val="black"/>
          </w:rPr>
          <w:t>czech.rcsc@roche.com</w:t>
        </w:r>
      </w:hyperlink>
      <w:r>
        <w:t>,</w:t>
      </w:r>
    </w:p>
    <w:p w14:paraId="7542F2C9" w14:textId="77777777" w:rsidR="005C3C57" w:rsidRDefault="005C3C57" w:rsidP="00882C28">
      <w:pPr>
        <w:pStyle w:val="Normlnslovan"/>
        <w:numPr>
          <w:ilvl w:val="2"/>
          <w:numId w:val="1"/>
        </w:numPr>
      </w:pPr>
      <w:r>
        <w:t>telefonicky:</w:t>
      </w:r>
    </w:p>
    <w:p w14:paraId="2468EF4C" w14:textId="77777777" w:rsidR="005C3C57" w:rsidRDefault="005C3C57" w:rsidP="00882C28">
      <w:pPr>
        <w:pStyle w:val="Normlnslovan"/>
        <w:numPr>
          <w:ilvl w:val="3"/>
          <w:numId w:val="1"/>
        </w:numPr>
      </w:pPr>
      <w:r>
        <w:t xml:space="preserve">SWA CZ na čísle </w:t>
      </w:r>
      <w:r w:rsidRPr="008526EA">
        <w:rPr>
          <w:rStyle w:val="Hypertextovodkaz"/>
          <w:color w:val="000000" w:themeColor="text1"/>
          <w:highlight w:val="black"/>
        </w:rPr>
        <w:t>800 105 555</w:t>
      </w:r>
      <w:r>
        <w:t>,</w:t>
      </w:r>
    </w:p>
    <w:p w14:paraId="68B10E33" w14:textId="77777777" w:rsidR="005C3C57" w:rsidRDefault="005C3C57" w:rsidP="00882C28">
      <w:pPr>
        <w:pStyle w:val="Normlnslovan"/>
        <w:numPr>
          <w:ilvl w:val="3"/>
          <w:numId w:val="1"/>
        </w:numPr>
      </w:pPr>
      <w:proofErr w:type="spellStart"/>
      <w:r>
        <w:t>HosPoc</w:t>
      </w:r>
      <w:proofErr w:type="spellEnd"/>
      <w:r>
        <w:t xml:space="preserve"> CZ na čísle </w:t>
      </w:r>
      <w:r w:rsidRPr="008526EA">
        <w:rPr>
          <w:rStyle w:val="Hypertextovodkaz"/>
          <w:color w:val="000000" w:themeColor="text1"/>
          <w:highlight w:val="black"/>
        </w:rPr>
        <w:t>800 105 000</w:t>
      </w:r>
      <w:r>
        <w:t>,</w:t>
      </w:r>
    </w:p>
    <w:p w14:paraId="6B7AA154" w14:textId="77777777" w:rsidR="005C3C57" w:rsidRDefault="005C3C57" w:rsidP="00882C28">
      <w:pPr>
        <w:pStyle w:val="Normlnslovan"/>
        <w:numPr>
          <w:ilvl w:val="3"/>
          <w:numId w:val="1"/>
        </w:numPr>
      </w:pPr>
      <w:proofErr w:type="spellStart"/>
      <w:r>
        <w:t>Tissue</w:t>
      </w:r>
      <w:proofErr w:type="spellEnd"/>
      <w:r>
        <w:t xml:space="preserve"> </w:t>
      </w:r>
      <w:proofErr w:type="spellStart"/>
      <w:r>
        <w:t>Diagnostics</w:t>
      </w:r>
      <w:proofErr w:type="spellEnd"/>
      <w:r>
        <w:t xml:space="preserve"> CZ na čísle </w:t>
      </w:r>
      <w:r w:rsidRPr="008526EA">
        <w:rPr>
          <w:rStyle w:val="Hypertextovodkaz"/>
          <w:color w:val="000000" w:themeColor="text1"/>
          <w:highlight w:val="black"/>
        </w:rPr>
        <w:t>800 111 199</w:t>
      </w:r>
      <w:r>
        <w:t>,</w:t>
      </w:r>
    </w:p>
    <w:p w14:paraId="5A8BF572" w14:textId="77777777" w:rsidR="005C3C57" w:rsidRDefault="005C3C57" w:rsidP="00882C28">
      <w:pPr>
        <w:pStyle w:val="Normlnslovan"/>
        <w:numPr>
          <w:ilvl w:val="3"/>
          <w:numId w:val="1"/>
        </w:numPr>
      </w:pPr>
      <w:proofErr w:type="spellStart"/>
      <w:r>
        <w:t>Molecular</w:t>
      </w:r>
      <w:proofErr w:type="spellEnd"/>
      <w:r>
        <w:t xml:space="preserve"> </w:t>
      </w:r>
      <w:proofErr w:type="spellStart"/>
      <w:r>
        <w:t>Diagnostics</w:t>
      </w:r>
      <w:proofErr w:type="spellEnd"/>
      <w:r>
        <w:t xml:space="preserve"> CZ na čísle </w:t>
      </w:r>
      <w:r w:rsidRPr="008526EA">
        <w:rPr>
          <w:rStyle w:val="Hypertextovodkaz"/>
          <w:color w:val="000000" w:themeColor="text1"/>
          <w:highlight w:val="black"/>
        </w:rPr>
        <w:t>800 111 199</w:t>
      </w:r>
      <w:r>
        <w:t>,</w:t>
      </w:r>
    </w:p>
    <w:p w14:paraId="4653FFD7" w14:textId="77777777" w:rsidR="005C3C57" w:rsidRPr="00047F0D" w:rsidRDefault="005C3C57" w:rsidP="00882C28">
      <w:pPr>
        <w:pStyle w:val="Normlnslovan"/>
        <w:numPr>
          <w:ilvl w:val="3"/>
          <w:numId w:val="1"/>
        </w:numPr>
      </w:pPr>
      <w:r>
        <w:t xml:space="preserve">IT CZ na čísle </w:t>
      </w:r>
      <w:r w:rsidRPr="008526EA">
        <w:rPr>
          <w:rStyle w:val="Hypertextovodkaz"/>
          <w:color w:val="000000" w:themeColor="text1"/>
          <w:highlight w:val="black"/>
        </w:rPr>
        <w:t>800 207 777</w:t>
      </w:r>
      <w:r>
        <w:t>.</w:t>
      </w:r>
    </w:p>
    <w:p w14:paraId="1F8AA463" w14:textId="77777777" w:rsidR="006A083F" w:rsidRPr="00047F0D" w:rsidRDefault="006A083F" w:rsidP="006A083F">
      <w:pPr>
        <w:pStyle w:val="Normlnslovan"/>
      </w:pPr>
      <w:r>
        <w:t>Zhotovitel</w:t>
      </w:r>
      <w:r w:rsidRPr="00047F0D">
        <w:t xml:space="preserve"> se na základě Objednávky zavazuje provést </w:t>
      </w:r>
      <w:r>
        <w:t>s</w:t>
      </w:r>
      <w:r w:rsidRPr="00047F0D">
        <w:t xml:space="preserve">ervisní zásah prostřednictvím osob pověřených </w:t>
      </w:r>
      <w:r>
        <w:t>Zhotovitelem</w:t>
      </w:r>
      <w:r w:rsidRPr="00047F0D">
        <w:t xml:space="preserve"> (dále jen „</w:t>
      </w:r>
      <w:r w:rsidRPr="00047F0D">
        <w:rPr>
          <w:b/>
        </w:rPr>
        <w:t>Servisní technici</w:t>
      </w:r>
      <w:r>
        <w:t xml:space="preserve">“ nebo v jednotném čísle) telefonicky, anebo pokud to </w:t>
      </w:r>
      <w:r w:rsidRPr="00047F0D">
        <w:t xml:space="preserve">dle názoru </w:t>
      </w:r>
      <w:r>
        <w:t>Zhotovitele</w:t>
      </w:r>
      <w:r w:rsidRPr="00047F0D">
        <w:t xml:space="preserve"> situace vyžaduje, osobně, na místě, kde je Přístroj umístěn. V takovémto případě se </w:t>
      </w:r>
      <w:r>
        <w:t>Zhotovitel</w:t>
      </w:r>
      <w:r w:rsidRPr="00047F0D">
        <w:t xml:space="preserve"> zavazuje zahájit </w:t>
      </w:r>
      <w:r>
        <w:t>s</w:t>
      </w:r>
      <w:r w:rsidRPr="00047F0D">
        <w:t>ervisní zásah telefonicky okamžitě nebo v Místě plnění v co nejkratší možné době, nejdéle však do 24 hod</w:t>
      </w:r>
      <w:r>
        <w:t>in</w:t>
      </w:r>
      <w:r w:rsidRPr="00047F0D">
        <w:t xml:space="preserve"> po obdržení Objednávky.</w:t>
      </w:r>
    </w:p>
    <w:p w14:paraId="24D1362B" w14:textId="77777777" w:rsidR="006A083F" w:rsidRPr="00047F0D" w:rsidRDefault="006A083F" w:rsidP="006A083F">
      <w:pPr>
        <w:pStyle w:val="Normlnslovan"/>
      </w:pPr>
      <w:r w:rsidRPr="00047F0D">
        <w:t>BTK Přístroje provádí Servisní technik</w:t>
      </w:r>
      <w:r>
        <w:t xml:space="preserve"> za běžných okolností</w:t>
      </w:r>
      <w:r w:rsidRPr="00047F0D">
        <w:t xml:space="preserve"> v pravidelných intervalech, kdy určujícím datem pro stanovení první BTK je datum instalace Přístroje a pro všechny následné pak datum naposledy provedené BTK. Po provedené BTK je pak Servisní technik povinen na </w:t>
      </w:r>
      <w:r>
        <w:t>P</w:t>
      </w:r>
      <w:r w:rsidRPr="00047F0D">
        <w:t xml:space="preserve">řístroji viditelně označit </w:t>
      </w:r>
      <w:r>
        <w:t>platnost BTK</w:t>
      </w:r>
      <w:r w:rsidRPr="00047F0D">
        <w:t xml:space="preserve">. </w:t>
      </w:r>
      <w:r>
        <w:t>Zhotovitel</w:t>
      </w:r>
      <w:r w:rsidRPr="00047F0D">
        <w:t xml:space="preserve"> se zavazuje dokončit BTK v průběhu jednoho dne od jejího zahájení</w:t>
      </w:r>
      <w:r>
        <w:t>, a to</w:t>
      </w:r>
      <w:r w:rsidRPr="00047F0D">
        <w:t xml:space="preserve"> ještě v době platnosti předchozí. Pokud z</w:t>
      </w:r>
      <w:r>
        <w:t> </w:t>
      </w:r>
      <w:r w:rsidRPr="00047F0D">
        <w:t xml:space="preserve">jakéhokoli důvodu vyzve </w:t>
      </w:r>
      <w:r>
        <w:t>Objednatel</w:t>
      </w:r>
      <w:r w:rsidRPr="00047F0D">
        <w:t xml:space="preserve"> </w:t>
      </w:r>
      <w:r>
        <w:t>Zhotovitele</w:t>
      </w:r>
      <w:r w:rsidRPr="00047F0D">
        <w:t xml:space="preserve"> k provedení BTK dříve než v plánovaném termínu, je nový termín provedení BTK a její eventuální zpoplatnění </w:t>
      </w:r>
      <w:r>
        <w:t>předmětem dohody smluvní stran.</w:t>
      </w:r>
    </w:p>
    <w:p w14:paraId="0917DF0C" w14:textId="77777777" w:rsidR="006A083F" w:rsidRPr="00047F0D" w:rsidRDefault="006A083F" w:rsidP="006A083F">
      <w:pPr>
        <w:pStyle w:val="Normlnslovan"/>
      </w:pPr>
      <w:r w:rsidRPr="00047F0D">
        <w:t xml:space="preserve">Modifikace a upgrade programového vybavení jsou prováděny </w:t>
      </w:r>
      <w:r>
        <w:t xml:space="preserve">Zhotovitelem </w:t>
      </w:r>
      <w:r w:rsidRPr="00047F0D">
        <w:t xml:space="preserve">po dohodě s </w:t>
      </w:r>
      <w:r>
        <w:t>Objednatelem</w:t>
      </w:r>
      <w:r w:rsidRPr="00047F0D">
        <w:t xml:space="preserve"> tak, aby co nejméně narušily běžný provoz </w:t>
      </w:r>
      <w:r>
        <w:t>Přístroje</w:t>
      </w:r>
      <w:r w:rsidRPr="00047F0D">
        <w:t xml:space="preserve">. </w:t>
      </w:r>
    </w:p>
    <w:p w14:paraId="73D49783" w14:textId="77777777" w:rsidR="006A083F" w:rsidRPr="00047F0D" w:rsidRDefault="006A083F" w:rsidP="006A083F">
      <w:pPr>
        <w:pStyle w:val="Normlnslovan"/>
      </w:pPr>
      <w:r w:rsidRPr="00047F0D">
        <w:t>Servisní</w:t>
      </w:r>
      <w:r>
        <w:t xml:space="preserve"> zásah s</w:t>
      </w:r>
      <w:r w:rsidR="00EB2706">
        <w:t> </w:t>
      </w:r>
      <w:r>
        <w:t>výjimkou</w:t>
      </w:r>
      <w:r w:rsidR="00EB2706">
        <w:t xml:space="preserve"> </w:t>
      </w:r>
      <w:r>
        <w:t>BTK</w:t>
      </w:r>
      <w:r w:rsidRPr="00047F0D">
        <w:t xml:space="preserve"> se </w:t>
      </w:r>
      <w:r>
        <w:t>Zhotovitel</w:t>
      </w:r>
      <w:r w:rsidRPr="00047F0D">
        <w:t xml:space="preserve"> zavazuje dokončit v co nejkratší mož</w:t>
      </w:r>
      <w:r>
        <w:t>né době, nejdéle však do 48 hodin</w:t>
      </w:r>
      <w:r w:rsidRPr="00047F0D">
        <w:t xml:space="preserve"> od jeho zahájení.</w:t>
      </w:r>
    </w:p>
    <w:p w14:paraId="3DC579B8" w14:textId="77777777" w:rsidR="006A083F" w:rsidRPr="00047F0D" w:rsidRDefault="006A083F" w:rsidP="006A083F">
      <w:pPr>
        <w:pStyle w:val="Normlnslovan"/>
      </w:pPr>
      <w:r w:rsidRPr="00047F0D">
        <w:t xml:space="preserve">O výměně dílu rozhoduje Servisní technik. Po výměně vadné díly přecházejí do vlastnictví </w:t>
      </w:r>
      <w:r>
        <w:t>Objednatele</w:t>
      </w:r>
      <w:r w:rsidRPr="00047F0D">
        <w:t>.</w:t>
      </w:r>
    </w:p>
    <w:p w14:paraId="5BDB6EDE" w14:textId="77777777" w:rsidR="006A083F" w:rsidRDefault="006A083F" w:rsidP="006A083F">
      <w:pPr>
        <w:pStyle w:val="Normlnslovan"/>
      </w:pPr>
      <w:r w:rsidRPr="00047F0D">
        <w:t xml:space="preserve">O provedení servisního zásahu smluvní strany sepíší protokol. </w:t>
      </w:r>
      <w:r>
        <w:t>Objednatel</w:t>
      </w:r>
      <w:r w:rsidRPr="00047F0D">
        <w:t xml:space="preserve"> se zavazuje zabezpečit, aby po provedení servisního zásahu byla k dispozici jím pověřená osoba, která funkčnost Přístroje zkontroluje a</w:t>
      </w:r>
      <w:r>
        <w:t> </w:t>
      </w:r>
      <w:r w:rsidRPr="00047F0D">
        <w:t xml:space="preserve">podepíše protokol za </w:t>
      </w:r>
      <w:r>
        <w:t>Objednatele</w:t>
      </w:r>
      <w:r w:rsidRPr="00047F0D">
        <w:t>.</w:t>
      </w:r>
    </w:p>
    <w:p w14:paraId="0C39317D" w14:textId="77777777" w:rsidR="00F40655" w:rsidRPr="006A083F" w:rsidRDefault="00F40655" w:rsidP="00F40655">
      <w:pPr>
        <w:pStyle w:val="Nadpis1"/>
      </w:pPr>
      <w:r w:rsidRPr="006A083F">
        <w:t>Práva a povinnosti smluvních stran</w:t>
      </w:r>
    </w:p>
    <w:p w14:paraId="092C3F09" w14:textId="77777777" w:rsidR="006A083F" w:rsidRPr="00047F0D" w:rsidRDefault="006A083F" w:rsidP="006A083F">
      <w:pPr>
        <w:pStyle w:val="Normlnslovan"/>
      </w:pPr>
      <w:r>
        <w:t>Zhotovitel</w:t>
      </w:r>
      <w:r w:rsidRPr="00047F0D">
        <w:t xml:space="preserve"> se zavazuje k následujícím povinnostem:</w:t>
      </w:r>
    </w:p>
    <w:p w14:paraId="017AFFB6" w14:textId="7777777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t xml:space="preserve">zahájit servisní zásah na Přístroji v souladu se sjednanými lhůtami a režimem práce </w:t>
      </w:r>
      <w:r>
        <w:t>Objednatele,</w:t>
      </w:r>
    </w:p>
    <w:p w14:paraId="66B08883" w14:textId="7777777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t xml:space="preserve">na pracovišti </w:t>
      </w:r>
      <w:r w:rsidR="00540617">
        <w:t>Objednatele</w:t>
      </w:r>
      <w:r w:rsidRPr="00047F0D">
        <w:t xml:space="preserve"> dodržovat zvláštní podmínky předepsané provozními předpisy </w:t>
      </w:r>
      <w:r w:rsidR="00540617">
        <w:t>Objednatele</w:t>
      </w:r>
      <w:r w:rsidRPr="00047F0D">
        <w:t xml:space="preserve"> nebo příslušnými právními, hygienic</w:t>
      </w:r>
      <w:r>
        <w:t>kými a bezpečnostními předpisy,</w:t>
      </w:r>
    </w:p>
    <w:p w14:paraId="1D71E78E" w14:textId="77777777" w:rsidR="006A083F" w:rsidRPr="00D46D3D" w:rsidRDefault="006A083F" w:rsidP="00882C28">
      <w:pPr>
        <w:pStyle w:val="Normlnslovan"/>
        <w:numPr>
          <w:ilvl w:val="2"/>
          <w:numId w:val="1"/>
        </w:numPr>
      </w:pPr>
      <w:r w:rsidRPr="00047F0D">
        <w:t xml:space="preserve">respektovat odůvodněné požadavky </w:t>
      </w:r>
      <w:r w:rsidR="00540617">
        <w:t>Objednatele</w:t>
      </w:r>
      <w:r w:rsidRPr="00047F0D">
        <w:t xml:space="preserve"> co do </w:t>
      </w:r>
      <w:r>
        <w:t xml:space="preserve">doby </w:t>
      </w:r>
      <w:r w:rsidRPr="00D46D3D">
        <w:t>zahájení servisního zásahu,</w:t>
      </w:r>
    </w:p>
    <w:p w14:paraId="35CCE8FC" w14:textId="77777777" w:rsidR="006A083F" w:rsidRPr="00D46D3D" w:rsidRDefault="006A083F" w:rsidP="00882C28">
      <w:pPr>
        <w:pStyle w:val="Normlnslovan"/>
        <w:numPr>
          <w:ilvl w:val="2"/>
          <w:numId w:val="1"/>
        </w:numPr>
      </w:pPr>
      <w:r w:rsidRPr="00D46D3D">
        <w:t>zajistit náhradní díly na Přístroje nutné pro provedení servisního zásahu nejdéle do 24 hodin,</w:t>
      </w:r>
    </w:p>
    <w:p w14:paraId="1112E072" w14:textId="7777777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t xml:space="preserve">zajistit v případech, kdy to </w:t>
      </w:r>
      <w:r w:rsidR="00EA132A">
        <w:t>Zhotovitel</w:t>
      </w:r>
      <w:r w:rsidRPr="00047F0D">
        <w:t xml:space="preserve"> považuje za odůvodněné, opravu Přístroje.</w:t>
      </w:r>
    </w:p>
    <w:p w14:paraId="1C39212D" w14:textId="77777777" w:rsidR="006A083F" w:rsidRPr="00047F0D" w:rsidRDefault="00EA132A" w:rsidP="006A083F">
      <w:pPr>
        <w:pStyle w:val="Normlnslovan"/>
      </w:pPr>
      <w:r>
        <w:t>Objednatel</w:t>
      </w:r>
      <w:r w:rsidR="006A083F" w:rsidRPr="00047F0D">
        <w:t xml:space="preserve"> se zavazuje k následujícím povinnostem:</w:t>
      </w:r>
    </w:p>
    <w:p w14:paraId="56BA71D2" w14:textId="7777777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t xml:space="preserve">dodržovat obslužní a technické podmínky provozu stanovené výrobcem Přístroje a </w:t>
      </w:r>
      <w:r w:rsidR="00EA132A">
        <w:t>Zhotovitelem</w:t>
      </w:r>
      <w:r w:rsidRPr="00047F0D">
        <w:t xml:space="preserve"> dle průvodní technické a uživatelské dokumentace a používat provozní média výrobcem a </w:t>
      </w:r>
      <w:r w:rsidR="00EA132A">
        <w:t>Zhotovitelem</w:t>
      </w:r>
      <w:r>
        <w:t xml:space="preserve"> předepsané jakosti,</w:t>
      </w:r>
    </w:p>
    <w:p w14:paraId="49AD6127" w14:textId="7777777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t>zajistit, aby Přístroj byl vždy obsluhován plně vyšk</w:t>
      </w:r>
      <w:r>
        <w:t xml:space="preserve">olenou osobou, která je schopna </w:t>
      </w:r>
      <w:r w:rsidRPr="00047F0D">
        <w:t xml:space="preserve">na odborné a informované úrovni komunikovat se zákaznickým centrem podpory </w:t>
      </w:r>
      <w:r w:rsidR="00EA132A">
        <w:t>Zhotovitelem</w:t>
      </w:r>
      <w:r>
        <w:t xml:space="preserve"> nebo Servisním technikem,</w:t>
      </w:r>
    </w:p>
    <w:p w14:paraId="1B74E32C" w14:textId="7777777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lastRenderedPageBreak/>
        <w:t xml:space="preserve">zajistit pomocí svého vyškoleného pracovníka pravidelnou uživatelskou údržbu podle doporučení výrobce a její zadokumentování v </w:t>
      </w:r>
      <w:r>
        <w:t>deníku Přístroje,</w:t>
      </w:r>
    </w:p>
    <w:p w14:paraId="6E3BC5D4" w14:textId="7777777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t xml:space="preserve">neprodleně oznámit dohodnutým způsobem </w:t>
      </w:r>
      <w:r w:rsidR="00EA132A">
        <w:t>Zhotoviteli</w:t>
      </w:r>
      <w:r w:rsidRPr="00047F0D">
        <w:t xml:space="preserve"> </w:t>
      </w:r>
      <w:r>
        <w:t>vzniklé závady na Přístrojích,</w:t>
      </w:r>
    </w:p>
    <w:p w14:paraId="062154B9" w14:textId="7777777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t xml:space="preserve">umožnit Servisním technikům </w:t>
      </w:r>
      <w:r w:rsidRPr="00D46D3D">
        <w:t>provést BTK</w:t>
      </w:r>
      <w:r w:rsidRPr="00047F0D">
        <w:t xml:space="preserve"> v pracovních dnech v době od 8</w:t>
      </w:r>
      <w:r>
        <w:t>:</w:t>
      </w:r>
      <w:r w:rsidRPr="00047F0D">
        <w:t>00 do 17</w:t>
      </w:r>
      <w:r>
        <w:t>:</w:t>
      </w:r>
      <w:r w:rsidRPr="00047F0D">
        <w:t>00 hod</w:t>
      </w:r>
      <w:r>
        <w:t>in,</w:t>
      </w:r>
    </w:p>
    <w:p w14:paraId="47BBF6AD" w14:textId="7777777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t>umožnit Servisním technikům příjezd a parkování zdarma pro jejich dopravní prostředek s nezbytným vybavením při objektu, kde jsou instalovány</w:t>
      </w:r>
      <w:r>
        <w:t xml:space="preserve"> Přístroje, tj. v Místě plnění, disponuje-li </w:t>
      </w:r>
      <w:r w:rsidR="00EA132A">
        <w:t>Objednatel</w:t>
      </w:r>
      <w:r>
        <w:t xml:space="preserve"> možností zajistit bezplatné parkování,</w:t>
      </w:r>
    </w:p>
    <w:p w14:paraId="10F330E7" w14:textId="7777777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t>poskytnout Servisním technikům nezbytný provozní materiál nutný ke kontrole funkce Přístroje.</w:t>
      </w:r>
    </w:p>
    <w:p w14:paraId="5CA7D087" w14:textId="77777777" w:rsidR="006A083F" w:rsidRPr="00047F0D" w:rsidRDefault="006A083F" w:rsidP="006A083F">
      <w:pPr>
        <w:pStyle w:val="Normlnslovan"/>
      </w:pPr>
      <w:r w:rsidRPr="00047F0D">
        <w:t xml:space="preserve">Následky porušení povinností </w:t>
      </w:r>
      <w:r w:rsidR="00EA132A">
        <w:t>Zhotovitele</w:t>
      </w:r>
      <w:r>
        <w:t>:</w:t>
      </w:r>
    </w:p>
    <w:p w14:paraId="2CF7B73E" w14:textId="7777777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t xml:space="preserve">V případě vadného provedení servisního zásahu ze strany </w:t>
      </w:r>
      <w:r w:rsidR="00EA132A">
        <w:t>Zhotovitele</w:t>
      </w:r>
      <w:r w:rsidRPr="00047F0D">
        <w:t xml:space="preserve"> je </w:t>
      </w:r>
      <w:r w:rsidR="00EA132A">
        <w:t>Objednatel</w:t>
      </w:r>
      <w:r w:rsidRPr="00047F0D">
        <w:t xml:space="preserve"> oprávněn požadovat provedení dodatečného servisního zásahu. </w:t>
      </w:r>
    </w:p>
    <w:p w14:paraId="363D8417" w14:textId="7777777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t xml:space="preserve">Vznikne-li </w:t>
      </w:r>
      <w:r w:rsidR="00EA132A">
        <w:t>Objednateli</w:t>
      </w:r>
      <w:r w:rsidRPr="00047F0D">
        <w:t xml:space="preserve"> jakákoli přímá či nepřímá škoda či újma v souvislosti s tím, že </w:t>
      </w:r>
      <w:r w:rsidR="00EA132A">
        <w:t>Zhotovitel</w:t>
      </w:r>
      <w:r w:rsidRPr="00047F0D">
        <w:t xml:space="preserve"> poruší některou ze svých povinností nebo v souvislosti se samotným provedením servisního zásahu ze strany </w:t>
      </w:r>
      <w:r w:rsidR="00EA132A">
        <w:t>Zhotovitele</w:t>
      </w:r>
      <w:r w:rsidRPr="00047F0D">
        <w:t xml:space="preserve">, je </w:t>
      </w:r>
      <w:r w:rsidR="00EA132A">
        <w:t>Zhotovitel</w:t>
      </w:r>
      <w:r w:rsidRPr="00047F0D">
        <w:t xml:space="preserve"> povinen takovou škodu či újmu nahradit jen na základě společné dohody mezi </w:t>
      </w:r>
      <w:r w:rsidR="00EA132A">
        <w:t>Zhotovitelem</w:t>
      </w:r>
      <w:r w:rsidRPr="00047F0D">
        <w:t xml:space="preserve"> a </w:t>
      </w:r>
      <w:r w:rsidR="00EA132A">
        <w:t>Objednatelem</w:t>
      </w:r>
      <w:r w:rsidRPr="00047F0D">
        <w:t xml:space="preserve"> do výše této škody.</w:t>
      </w:r>
    </w:p>
    <w:p w14:paraId="71013387" w14:textId="77777777" w:rsidR="006A083F" w:rsidRPr="00047F0D" w:rsidRDefault="006A083F" w:rsidP="006A083F">
      <w:pPr>
        <w:pStyle w:val="Normlnslovan"/>
      </w:pPr>
      <w:r w:rsidRPr="00047F0D">
        <w:t xml:space="preserve">Náklady spojené s nedodržením povinností </w:t>
      </w:r>
      <w:r w:rsidR="00EA132A">
        <w:t>Objednatele</w:t>
      </w:r>
      <w:r>
        <w:t>:</w:t>
      </w:r>
    </w:p>
    <w:p w14:paraId="5622C5B1" w14:textId="7777777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t xml:space="preserve">Pokud </w:t>
      </w:r>
      <w:r w:rsidR="00EA132A">
        <w:t>Objednatel</w:t>
      </w:r>
      <w:r w:rsidRPr="00047F0D">
        <w:t xml:space="preserve"> poruší některou ze svých povinností dle této Smlouvy a </w:t>
      </w:r>
      <w:r w:rsidR="00EA132A">
        <w:t>Zhotoviteli</w:t>
      </w:r>
      <w:r w:rsidRPr="00047F0D">
        <w:t xml:space="preserve"> v důsledku toho vznikne, ať už přímo či nepřímo, jakákoli škoda, újma či jakékoli náklady, je </w:t>
      </w:r>
      <w:r w:rsidR="00EA132A">
        <w:t>Objednatel</w:t>
      </w:r>
      <w:r w:rsidRPr="00047F0D">
        <w:t xml:space="preserve"> povinen </w:t>
      </w:r>
      <w:r w:rsidR="00EA132A">
        <w:t>Zhotoviteli</w:t>
      </w:r>
      <w:r w:rsidRPr="00047F0D">
        <w:t xml:space="preserve"> takovouto škodu, újmu či náklady v plné výši nahradit. </w:t>
      </w:r>
    </w:p>
    <w:p w14:paraId="0F06F6B0" w14:textId="77777777" w:rsidR="006A083F" w:rsidRPr="00047F0D" w:rsidRDefault="006A083F" w:rsidP="00882C28">
      <w:pPr>
        <w:pStyle w:val="Normlnslovan"/>
        <w:numPr>
          <w:ilvl w:val="2"/>
          <w:numId w:val="1"/>
        </w:numPr>
      </w:pPr>
      <w:r w:rsidRPr="00047F0D">
        <w:t xml:space="preserve">Pokud </w:t>
      </w:r>
      <w:r w:rsidR="00EA132A">
        <w:t>Objednatel</w:t>
      </w:r>
      <w:r w:rsidRPr="00047F0D">
        <w:t xml:space="preserve"> neoznámí závadu neprodleně po jejím vzniku a pokud to bude mít za následek zvýšení nákladů na servisní zásah, je </w:t>
      </w:r>
      <w:r w:rsidR="00EA132A">
        <w:t>Objednatel</w:t>
      </w:r>
      <w:r w:rsidRPr="00047F0D">
        <w:t xml:space="preserve"> povinen </w:t>
      </w:r>
      <w:r w:rsidR="00EA132A">
        <w:t>Zhotoviteli</w:t>
      </w:r>
      <w:r w:rsidRPr="00047F0D">
        <w:t xml:space="preserve"> takovéto zvýšené náklady v plné výši nahradit. </w:t>
      </w:r>
    </w:p>
    <w:p w14:paraId="19327A2F" w14:textId="77777777" w:rsidR="006A083F" w:rsidRPr="00047F0D" w:rsidRDefault="00EA132A" w:rsidP="006A083F">
      <w:pPr>
        <w:pStyle w:val="Normlnslovan"/>
      </w:pPr>
      <w:r>
        <w:t>Objednatel</w:t>
      </w:r>
      <w:r w:rsidR="006A083F" w:rsidRPr="00047F0D">
        <w:t xml:space="preserve"> nese odpovědnost za závady na </w:t>
      </w:r>
      <w:r w:rsidR="006A083F">
        <w:t>Přístroji</w:t>
      </w:r>
      <w:r w:rsidR="006A083F" w:rsidRPr="00047F0D">
        <w:t xml:space="preserve"> v případech vyjmenovaných v </w:t>
      </w:r>
      <w:r w:rsidR="006A083F" w:rsidRPr="00437935">
        <w:rPr>
          <w:b/>
        </w:rPr>
        <w:t>Příloze č. 3</w:t>
      </w:r>
      <w:r w:rsidR="006A083F" w:rsidRPr="00047F0D">
        <w:t xml:space="preserve"> a zavazuje se nést náklady na </w:t>
      </w:r>
      <w:r w:rsidR="006A083F">
        <w:t>s</w:t>
      </w:r>
      <w:r w:rsidR="006A083F" w:rsidRPr="00047F0D">
        <w:t xml:space="preserve">ervisní zásah vyžadovaný v důsledku takovéto závady v plné výši. </w:t>
      </w:r>
      <w:r>
        <w:t>Objednatel</w:t>
      </w:r>
      <w:r w:rsidR="006A083F" w:rsidRPr="00047F0D">
        <w:t xml:space="preserve"> se zavazuje nést náklady na </w:t>
      </w:r>
      <w:r w:rsidR="006A083F">
        <w:t>s</w:t>
      </w:r>
      <w:r w:rsidR="006A083F" w:rsidRPr="00047F0D">
        <w:t xml:space="preserve">ervisní zásah vyžadovaný v důsledku jakékoliv závady na Přístroji způsobené neodbornou obsluhou či neodborným zásahem do Přístroje.  </w:t>
      </w:r>
    </w:p>
    <w:p w14:paraId="4086120C" w14:textId="77777777" w:rsidR="00E003C7" w:rsidRDefault="006A083F" w:rsidP="006A083F">
      <w:pPr>
        <w:pStyle w:val="Normlnslovan"/>
      </w:pPr>
      <w:r w:rsidRPr="00047F0D">
        <w:t xml:space="preserve">Za </w:t>
      </w:r>
      <w:r>
        <w:t>s</w:t>
      </w:r>
      <w:r w:rsidRPr="00047F0D">
        <w:t xml:space="preserve">ervisní zásah provedený za účelem odstranění závady dle </w:t>
      </w:r>
      <w:r>
        <w:t>předchozího odstavce</w:t>
      </w:r>
      <w:r w:rsidRPr="00047F0D">
        <w:t xml:space="preserve">, je </w:t>
      </w:r>
      <w:r w:rsidR="00EA132A">
        <w:t>Objednatel</w:t>
      </w:r>
      <w:r w:rsidRPr="00047F0D">
        <w:t xml:space="preserve"> povinen </w:t>
      </w:r>
      <w:r w:rsidR="00EA132A">
        <w:t>Zhotoviteli</w:t>
      </w:r>
      <w:r w:rsidRPr="00047F0D">
        <w:t xml:space="preserve"> uhradit odměnu s fakturační sazbou 2</w:t>
      </w:r>
      <w:r>
        <w:t xml:space="preserve"> 490</w:t>
      </w:r>
      <w:r w:rsidRPr="00047F0D">
        <w:t xml:space="preserve"> Kč</w:t>
      </w:r>
      <w:r>
        <w:t xml:space="preserve"> bez DPH</w:t>
      </w:r>
      <w:r w:rsidRPr="00047F0D">
        <w:t xml:space="preserve"> za každou započatou hodinu práce Servisního technika a případný materiál nutný k odstranění takto vzniklé závady. Fakturační sazba paušálně zahrnuje dopravní, časové a případné ubytovací náklady související s tímto výkonem Servisního technika.</w:t>
      </w:r>
    </w:p>
    <w:p w14:paraId="726F404E" w14:textId="77777777" w:rsidR="00901C8C" w:rsidRDefault="008C4E77" w:rsidP="00E003C7">
      <w:pPr>
        <w:pStyle w:val="Normlnslovan"/>
      </w:pPr>
      <w:r>
        <w:t>Objednatel</w:t>
      </w:r>
      <w:r w:rsidR="00E003C7" w:rsidRPr="00540617">
        <w:t xml:space="preserve"> </w:t>
      </w:r>
      <w:r w:rsidR="005C4BE2">
        <w:t xml:space="preserve">se zavazuje k součinnosti při plnění povinností </w:t>
      </w:r>
      <w:r>
        <w:t>Zhotovitele</w:t>
      </w:r>
      <w:r w:rsidR="005C4BE2">
        <w:t xml:space="preserve"> (například umožnění vzdálené správy </w:t>
      </w:r>
      <w:r>
        <w:t>Zhotovitel</w:t>
      </w:r>
      <w:r w:rsidR="005C4BE2">
        <w:t>i pro provádění systémového servisu Přístroje).</w:t>
      </w:r>
      <w:r w:rsidR="00633D11">
        <w:t xml:space="preserve"> </w:t>
      </w:r>
      <w:r w:rsidR="00833F66">
        <w:t>Zhotovitel se zavazuje p</w:t>
      </w:r>
      <w:r w:rsidR="00633D11">
        <w:t>osky</w:t>
      </w:r>
      <w:r w:rsidR="00E003C7" w:rsidRPr="00540617">
        <w:t xml:space="preserve">tnout součinnost </w:t>
      </w:r>
      <w:r w:rsidR="00EA132A" w:rsidRPr="00540617">
        <w:t>Objednateli</w:t>
      </w:r>
      <w:r w:rsidR="00E003C7" w:rsidRPr="00540617">
        <w:t xml:space="preserve"> ohledně plnění jeho povinností jako </w:t>
      </w:r>
      <w:r w:rsidR="00614E2A" w:rsidRPr="00540617">
        <w:t>s</w:t>
      </w:r>
      <w:r w:rsidR="00E003C7" w:rsidRPr="00540617">
        <w:t>právce, které vyplývají z Nařízení EU č. 2016/679, o ochraně osobních údajů (dále jen „</w:t>
      </w:r>
      <w:r w:rsidR="00E003C7" w:rsidRPr="00540617">
        <w:rPr>
          <w:b/>
        </w:rPr>
        <w:t>GDPR</w:t>
      </w:r>
      <w:r w:rsidR="00E003C7" w:rsidRPr="00540617">
        <w:t>“).</w:t>
      </w:r>
    </w:p>
    <w:p w14:paraId="3102EA65" w14:textId="77777777" w:rsidR="007110C0" w:rsidRPr="00540617" w:rsidRDefault="007110C0" w:rsidP="00E003C7">
      <w:pPr>
        <w:pStyle w:val="Normlnslovan"/>
      </w:pPr>
      <w:r>
        <w:t>Objednatel se zavazuje k součinnosti při plnění povinností Zhotovitele (například umožnění vzdálené správy Zhotoviteli pro provádění systémového</w:t>
      </w:r>
      <w:r w:rsidRPr="005F6D06">
        <w:t xml:space="preserve"> servis</w:t>
      </w:r>
      <w:r w:rsidR="005C4BE2">
        <w:t>u P</w:t>
      </w:r>
      <w:r>
        <w:t>řístroje).</w:t>
      </w:r>
    </w:p>
    <w:p w14:paraId="57E6FA7C" w14:textId="77777777" w:rsidR="00D83F84" w:rsidRPr="00540617" w:rsidRDefault="00AC396B" w:rsidP="00F46937">
      <w:pPr>
        <w:pStyle w:val="Nadpis1"/>
        <w:keepNext w:val="0"/>
        <w:widowControl w:val="0"/>
      </w:pPr>
      <w:r w:rsidRPr="00540617">
        <w:t xml:space="preserve">Doba trvání a zánik </w:t>
      </w:r>
      <w:r w:rsidR="001D62FE" w:rsidRPr="00540617">
        <w:t>S</w:t>
      </w:r>
      <w:r w:rsidRPr="00540617">
        <w:t>mlouvy</w:t>
      </w:r>
    </w:p>
    <w:p w14:paraId="53244010" w14:textId="77777777" w:rsidR="00AC396B" w:rsidRDefault="00AC396B" w:rsidP="00901C8C">
      <w:pPr>
        <w:pStyle w:val="Normlnslovan"/>
        <w:widowControl w:val="0"/>
      </w:pPr>
      <w:r>
        <w:t xml:space="preserve">Tato </w:t>
      </w:r>
      <w:r w:rsidR="001D62FE">
        <w:t>S</w:t>
      </w:r>
      <w:r>
        <w:t xml:space="preserve">mlouva se uzavírá na </w:t>
      </w:r>
      <w:r w:rsidR="00AF62F6">
        <w:t>1 rok od nabytí její účinnosti.</w:t>
      </w:r>
    </w:p>
    <w:p w14:paraId="30BA778F" w14:textId="77777777" w:rsidR="00E003C7" w:rsidRDefault="00E003C7" w:rsidP="00E003C7">
      <w:pPr>
        <w:pStyle w:val="Normlnslovan"/>
      </w:pPr>
      <w:r>
        <w:t xml:space="preserve">Smluvní strany jsou oprávněny tuto </w:t>
      </w:r>
      <w:r w:rsidR="00614E2A">
        <w:t>S</w:t>
      </w:r>
      <w:r>
        <w:t>mlouvu kdykoliv písemně vypovědět, a to i bez udání důvodu. Výpovědní doba činí 3 měsíce a počíná běžet prvním dnem kalendářního měsíce následujícího po doručení písemné výpovědi druhé smluvní straně.</w:t>
      </w:r>
    </w:p>
    <w:p w14:paraId="7C89894E" w14:textId="77777777" w:rsidR="00E003C7" w:rsidRPr="00D4034E" w:rsidRDefault="00EA132A" w:rsidP="00E003C7">
      <w:pPr>
        <w:pStyle w:val="Normlnslovan"/>
      </w:pPr>
      <w:r>
        <w:t>V případě opakovaného porušení kterékoliv povinnosti Objednateli je Zhotovitel oprávněn tuto Smlouvu vypovědět bez výpovědní doby.</w:t>
      </w:r>
    </w:p>
    <w:p w14:paraId="436565CE" w14:textId="77777777" w:rsidR="00AC396B" w:rsidRPr="00D46D3D" w:rsidRDefault="00AC396B" w:rsidP="00AC396B">
      <w:pPr>
        <w:pStyle w:val="Nadpis1"/>
      </w:pPr>
      <w:r w:rsidRPr="00D46D3D">
        <w:lastRenderedPageBreak/>
        <w:t xml:space="preserve">Vedlejší smluvní ujednání </w:t>
      </w:r>
    </w:p>
    <w:p w14:paraId="23FF5C0A" w14:textId="77777777" w:rsidR="004D304D" w:rsidRDefault="00D46D3D" w:rsidP="004D304D">
      <w:pPr>
        <w:pStyle w:val="Normlnslovan"/>
      </w:pPr>
      <w:r>
        <w:t>V případě, že</w:t>
      </w:r>
      <w:r w:rsidR="004D304D" w:rsidRPr="00AC396B">
        <w:t xml:space="preserve"> bude v souladu se </w:t>
      </w:r>
      <w:r w:rsidR="004D304D">
        <w:t>z</w:t>
      </w:r>
      <w:r w:rsidR="004D304D" w:rsidRPr="00047F0D">
        <w:t>ákon</w:t>
      </w:r>
      <w:r w:rsidR="004D304D">
        <w:t>em</w:t>
      </w:r>
      <w:r w:rsidR="004D304D" w:rsidRPr="00047F0D">
        <w:t xml:space="preserve"> č. 340/2015 Sb., o zvláštních podmínkách účinnosti některých smluv, uveřejňování těchto smluv a o registru smluv (zákon o registru smluv)</w:t>
      </w:r>
      <w:r w:rsidR="004D304D">
        <w:t>, ve znění pozdějších předpisů (dále jen „</w:t>
      </w:r>
      <w:r w:rsidR="004D304D" w:rsidRPr="00047F0D">
        <w:rPr>
          <w:b/>
        </w:rPr>
        <w:t>Zákon o registru smluv</w:t>
      </w:r>
      <w:r w:rsidR="004D304D">
        <w:t>“),</w:t>
      </w:r>
      <w:r>
        <w:t xml:space="preserve"> vyplývat požadavek uveřejnění této Smlouvy nebo jejího dodatku</w:t>
      </w:r>
      <w:r w:rsidR="00AF62F6">
        <w:t xml:space="preserve"> v registru smluv</w:t>
      </w:r>
      <w:r>
        <w:t>, budou tyto</w:t>
      </w:r>
      <w:r w:rsidR="004D304D">
        <w:t xml:space="preserve"> </w:t>
      </w:r>
      <w:r w:rsidR="00AF62F6">
        <w:t>v registru smluv zveřejněny</w:t>
      </w:r>
      <w:r w:rsidR="004D304D" w:rsidRPr="00AC396B">
        <w:t>.</w:t>
      </w:r>
    </w:p>
    <w:p w14:paraId="167ABB0F" w14:textId="1CC5A379" w:rsidR="004D304D" w:rsidRDefault="004D304D" w:rsidP="004D304D">
      <w:pPr>
        <w:pStyle w:val="Normlnslovan"/>
      </w:pPr>
      <w:r>
        <w:t xml:space="preserve">Zveřejnění provede Objednatel. Objednatel odpovídá za správné vyplnění </w:t>
      </w:r>
      <w:proofErr w:type="spellStart"/>
      <w:r>
        <w:t>metadat</w:t>
      </w:r>
      <w:proofErr w:type="spellEnd"/>
      <w:r>
        <w:t xml:space="preserve">. Smlouva bude </w:t>
      </w:r>
      <w:r w:rsidR="007F3A49">
        <w:t>u</w:t>
      </w:r>
      <w:r>
        <w:t xml:space="preserve">veřejněna ve formě textového obrazu, a to ve </w:t>
      </w:r>
      <w:proofErr w:type="gramStart"/>
      <w:r>
        <w:t>formátu .DOCX</w:t>
      </w:r>
      <w:proofErr w:type="gramEnd"/>
      <w:r>
        <w:t>, .ODT, nebo .DOC, který je strojově čitelný a otevřený.</w:t>
      </w:r>
    </w:p>
    <w:p w14:paraId="7D66F69A" w14:textId="77777777" w:rsidR="004D304D" w:rsidRPr="00AC396B" w:rsidRDefault="004D304D" w:rsidP="004D304D">
      <w:pPr>
        <w:pStyle w:val="Normlnslovan"/>
        <w:widowControl w:val="0"/>
      </w:pPr>
      <w:r w:rsidRPr="00AC396B">
        <w:t xml:space="preserve">Smluvní strany se v souladu se </w:t>
      </w:r>
      <w:r>
        <w:t>Zákonem o registru smluv</w:t>
      </w:r>
      <w:r w:rsidRPr="00AC396B">
        <w:t xml:space="preserve"> zavazují nezveřejňovat text, který </w:t>
      </w:r>
      <w:r>
        <w:t>považují za obchodní tajemství.</w:t>
      </w:r>
    </w:p>
    <w:p w14:paraId="720F6F13" w14:textId="651D0EAE" w:rsidR="004D304D" w:rsidRDefault="004D304D" w:rsidP="004D304D">
      <w:pPr>
        <w:pStyle w:val="Normlnslovan"/>
      </w:pPr>
      <w:r>
        <w:t xml:space="preserve">Objednatel </w:t>
      </w:r>
      <w:r w:rsidR="007F3A49">
        <w:t xml:space="preserve">uveřejní Smlouvu v souladu se zákonem o registru ve verzi, kterou obdrží od Zhotovitele nejpozději před podpisem této Smlouvy a to na e-mailovou adresu: </w:t>
      </w:r>
      <w:hyperlink r:id="rId10" w:history="1">
        <w:r w:rsidR="007F3A49" w:rsidRPr="00D42302">
          <w:rPr>
            <w:rStyle w:val="Hypertextovodkaz"/>
          </w:rPr>
          <w:t>pravni@revma.cz</w:t>
        </w:r>
      </w:hyperlink>
      <w:r w:rsidR="007F3A49">
        <w:t xml:space="preserve">. </w:t>
      </w:r>
    </w:p>
    <w:p w14:paraId="552512EE" w14:textId="77777777" w:rsidR="004D304D" w:rsidRPr="00AC396B" w:rsidRDefault="004D304D" w:rsidP="004D304D">
      <w:pPr>
        <w:pStyle w:val="Normlnslovan"/>
        <w:widowControl w:val="0"/>
      </w:pPr>
      <w:r>
        <w:t xml:space="preserve">Nebudou-li smluvní strany postupovat podle odst. 4.2, pak se dále </w:t>
      </w:r>
      <w:r w:rsidRPr="00AC396B">
        <w:t>zavazují nezveřejnit podpisy oprávněných osob, které považují za projevy osobní povahy chráněné jako osobní údaje zvláštní kategorie.</w:t>
      </w:r>
    </w:p>
    <w:p w14:paraId="0A540503" w14:textId="77777777" w:rsidR="004D304D" w:rsidRPr="00AC396B" w:rsidRDefault="004D304D" w:rsidP="004D304D">
      <w:pPr>
        <w:pStyle w:val="Normlnslovan"/>
        <w:widowControl w:val="0"/>
      </w:pPr>
      <w:r>
        <w:t>Zrušení S</w:t>
      </w:r>
      <w:r w:rsidRPr="00AC396B">
        <w:t xml:space="preserve">mlouvy od počátku jako sankční účinek ze zákona </w:t>
      </w:r>
      <w:r>
        <w:t>z důvodu nedodržení zveřejnění S</w:t>
      </w:r>
      <w:r w:rsidRPr="00AC396B">
        <w:t>mlouvy zákonným způsobem, nebude mít vliv na platnost ujednání v tomto článku. Strany i v tomto případě jsou tímto článkem jako</w:t>
      </w:r>
      <w:r>
        <w:t xml:space="preserve"> zvláštním vedlejším ujednáním S</w:t>
      </w:r>
      <w:r w:rsidRPr="00AC396B">
        <w:t>mlouvy vázány. Poškozená strana má nárok na náhradu újmy, která jí nezveřejněním nebo zveřejněním v rozporu se zákonem nebo tímto článkem vznikla.</w:t>
      </w:r>
    </w:p>
    <w:p w14:paraId="545101AE" w14:textId="77777777" w:rsidR="00AC396B" w:rsidRDefault="004D304D" w:rsidP="004D304D">
      <w:pPr>
        <w:pStyle w:val="Normlnslovan"/>
        <w:widowControl w:val="0"/>
      </w:pPr>
      <w:r w:rsidRPr="00AC396B">
        <w:t>Smluvní strany projednaly tento článek zvlášť, porozuměly jeho obsahu, vyjadřuje jejich vážnou a svobodnou vůli se jím řídit.</w:t>
      </w:r>
    </w:p>
    <w:p w14:paraId="42BA55E4" w14:textId="77777777" w:rsidR="00A3773C" w:rsidRPr="00540617" w:rsidRDefault="00A3773C" w:rsidP="00A3773C">
      <w:pPr>
        <w:pStyle w:val="Nadpis1"/>
        <w:keepNext w:val="0"/>
        <w:widowControl w:val="0"/>
      </w:pPr>
      <w:r w:rsidRPr="00540617">
        <w:t>Ustanovení o zpracování osobních údajů</w:t>
      </w:r>
    </w:p>
    <w:p w14:paraId="017DD1F7" w14:textId="77777777" w:rsidR="00FD61BB" w:rsidRDefault="00FD61BB" w:rsidP="00FD61BB">
      <w:pPr>
        <w:pStyle w:val="Normlnslovan"/>
        <w:widowControl w:val="0"/>
      </w:pPr>
      <w:r>
        <w:t xml:space="preserve">Osobní údaje </w:t>
      </w:r>
      <w:r w:rsidR="00540617">
        <w:t>Objednatele</w:t>
      </w:r>
      <w:r>
        <w:t xml:space="preserve">, čímž se rozumí též osobní údaje jeho zaměstnanců a spolupracovníků, a popřípadě jiné údaje, které </w:t>
      </w:r>
      <w:r w:rsidR="00540617">
        <w:t>Zhotovitel</w:t>
      </w:r>
      <w:r>
        <w:t xml:space="preserve"> obdrží od </w:t>
      </w:r>
      <w:r w:rsidR="00540617">
        <w:t>Objednatele</w:t>
      </w:r>
      <w:r>
        <w:t xml:space="preserve"> v souvislosti s uzavřením či plněním Smlouvy </w:t>
      </w:r>
      <w:r w:rsidR="00540617">
        <w:t>Objednatelem</w:t>
      </w:r>
      <w:r>
        <w:t xml:space="preserve">, budou zpracovány v databázi </w:t>
      </w:r>
      <w:r w:rsidR="00540617">
        <w:t>Zhotovitele</w:t>
      </w:r>
      <w:r>
        <w:t xml:space="preserve"> a bude s nimi nakládáno v souladu s platnými právními předpisy v</w:t>
      </w:r>
      <w:r w:rsidR="00540617">
        <w:t> </w:t>
      </w:r>
      <w:r>
        <w:t xml:space="preserve">oblasti ochrany osobních údajů. Tyto osobní údaje použije </w:t>
      </w:r>
      <w:r w:rsidR="00540617">
        <w:t>Zhotovitel</w:t>
      </w:r>
      <w:r>
        <w:t xml:space="preserve"> za účelem plnění smluv s </w:t>
      </w:r>
      <w:r w:rsidR="00540617">
        <w:t>Objednatelem</w:t>
      </w:r>
      <w:r>
        <w:t xml:space="preserve">. </w:t>
      </w:r>
      <w:r w:rsidR="00540617">
        <w:t>Objednatel</w:t>
      </w:r>
      <w:r>
        <w:t xml:space="preserve"> tímto bere na vědomí, že </w:t>
      </w:r>
      <w:r w:rsidR="00540617">
        <w:t>Zhotovitel</w:t>
      </w:r>
      <w:r>
        <w:t xml:space="preserve"> bude zpracovávat osobní údaje </w:t>
      </w:r>
      <w:r w:rsidR="00540617">
        <w:t>Objednatele</w:t>
      </w:r>
      <w:r>
        <w:t xml:space="preserve"> po dobu trvání smluvního vztahu a dále po dobu stanovenou zvláštními právními předpisy, anebo po dobu delší vznikne-li v</w:t>
      </w:r>
      <w:r w:rsidR="00540617">
        <w:t> </w:t>
      </w:r>
      <w:r>
        <w:t xml:space="preserve">odůvodněném případě potřeba uchovávat údaje v souvislosti s konkrétním případem. </w:t>
      </w:r>
      <w:r w:rsidR="00540617">
        <w:t>Objednatel</w:t>
      </w:r>
      <w:r>
        <w:t xml:space="preserve"> se zavazuje řádně poučit o zpracování osobních údajů </w:t>
      </w:r>
      <w:r w:rsidR="00540617">
        <w:t>Zhotovitelem</w:t>
      </w:r>
      <w:r>
        <w:t xml:space="preserve"> své zaměstnance a další fyzické osoby podílející se na straně </w:t>
      </w:r>
      <w:r w:rsidR="00540617">
        <w:t>Objednatele na spolupráci se Zhotovitelem</w:t>
      </w:r>
      <w:r>
        <w:t>.</w:t>
      </w:r>
    </w:p>
    <w:p w14:paraId="52ECA4CE" w14:textId="77777777" w:rsidR="00B02066" w:rsidRDefault="00B02066" w:rsidP="00FD61BB">
      <w:pPr>
        <w:pStyle w:val="Normlnslovan"/>
        <w:widowControl w:val="0"/>
      </w:pPr>
      <w:r w:rsidRPr="00205EBD">
        <w:t xml:space="preserve">Dále </w:t>
      </w:r>
      <w:r>
        <w:t>Zhotovitel</w:t>
      </w:r>
      <w:r w:rsidRPr="00205EBD">
        <w:t xml:space="preserve"> může mít přístup k osobním údajům pacientů </w:t>
      </w:r>
      <w:r>
        <w:t>Objednatele</w:t>
      </w:r>
      <w:r w:rsidRPr="00205EBD">
        <w:t xml:space="preserve"> za účelem servisu Přístroje, anebo ad hoc při odstraňování závad Přístroje. </w:t>
      </w:r>
      <w:r>
        <w:t>Objednatel</w:t>
      </w:r>
      <w:r w:rsidRPr="00205EBD">
        <w:t xml:space="preserve"> bere na vědomí, že </w:t>
      </w:r>
      <w:r>
        <w:t>Zhotovitel</w:t>
      </w:r>
      <w:r w:rsidRPr="00205EBD">
        <w:t xml:space="preserve"> nezpracovává osobní údaje ve smyslu GDPR a zákona č. 110/2019 Sb., o zpracování osobních údajů (dále jen „</w:t>
      </w:r>
      <w:r w:rsidRPr="00205EBD">
        <w:rPr>
          <w:b/>
        </w:rPr>
        <w:t>Zákon o zpracování osobních údajů</w:t>
      </w:r>
      <w:r w:rsidRPr="00205EBD">
        <w:t>“) a v souladu se stanoviskem Úřadu pro ochranu osobních údajů č. 4/2013 bude zachovávat mlčenlivost o osobních údajích pacientů.</w:t>
      </w:r>
    </w:p>
    <w:p w14:paraId="5B7B55E4" w14:textId="77777777" w:rsidR="00FD61BB" w:rsidRPr="00271D5C" w:rsidRDefault="00FD61BB" w:rsidP="00FD61BB">
      <w:pPr>
        <w:pStyle w:val="Normlnslovan"/>
        <w:widowControl w:val="0"/>
      </w:pPr>
      <w:r>
        <w:t xml:space="preserve">V souvislosti s poskytnutými údaji má </w:t>
      </w:r>
      <w:r w:rsidR="00540617">
        <w:t>Objednatel,</w:t>
      </w:r>
      <w:r>
        <w:t xml:space="preserve"> resp. fyzické osoby podílející se na straně </w:t>
      </w:r>
      <w:r w:rsidR="00540617">
        <w:t>Objednatele</w:t>
      </w:r>
      <w:r>
        <w:t xml:space="preserve"> na spolupráci </w:t>
      </w:r>
      <w:r w:rsidR="00540617">
        <w:t>se Zhotovitele</w:t>
      </w:r>
      <w:r>
        <w:t xml:space="preserve">m právo (i) na </w:t>
      </w:r>
      <w:r w:rsidR="00614E2A">
        <w:t>p</w:t>
      </w:r>
      <w:r>
        <w:t>řístup k osobním údajům, (</w:t>
      </w:r>
      <w:proofErr w:type="spellStart"/>
      <w:r>
        <w:t>ii</w:t>
      </w:r>
      <w:proofErr w:type="spellEnd"/>
      <w:r>
        <w:t>) na opravu nepřesných a doplnění neúplných osobních údajů, (</w:t>
      </w:r>
      <w:proofErr w:type="spellStart"/>
      <w:r>
        <w:t>iii</w:t>
      </w:r>
      <w:proofErr w:type="spellEnd"/>
      <w:r>
        <w:t>) na výmaz osobních údajů, nejsou-li již osobní údaje potřebné pro účely, pro které byly shromážděny či jinak zpracovány, anebo zjistí-li se, že byly zpracovávány protiprávně, (</w:t>
      </w:r>
      <w:proofErr w:type="spellStart"/>
      <w:r>
        <w:t>iv</w:t>
      </w:r>
      <w:proofErr w:type="spellEnd"/>
      <w:r>
        <w:t>) na omezení zpracování osobních údajů ve zvláštních případech, a dále také právo (v) vznést námitku, po níž zpracování osobních údajů bude ukončeno, neprokáže-li se, že existují závažné oprávněné důvody pro zpracování, jež převažují nad zájmy nebo právy a svobodami dotčených osob zejména, je-li důvodem případné vymáhání právních nároků a (</w:t>
      </w:r>
      <w:proofErr w:type="spellStart"/>
      <w:r>
        <w:t>vi</w:t>
      </w:r>
      <w:proofErr w:type="spellEnd"/>
      <w:r>
        <w:t>) obrátit se na Úřad pro ochranu osobních údajů.</w:t>
      </w:r>
    </w:p>
    <w:p w14:paraId="259AF614" w14:textId="77777777" w:rsidR="00D83F84" w:rsidRPr="00540617" w:rsidRDefault="00D83F84" w:rsidP="00F46937">
      <w:pPr>
        <w:pStyle w:val="Nadpis1"/>
        <w:keepNext w:val="0"/>
        <w:widowControl w:val="0"/>
      </w:pPr>
      <w:r w:rsidRPr="00540617">
        <w:t>Závěrečná ustanovení</w:t>
      </w:r>
    </w:p>
    <w:p w14:paraId="44DF2678" w14:textId="09E2ABC0" w:rsidR="00D83F84" w:rsidRPr="00A66FD2" w:rsidRDefault="00D83F84" w:rsidP="00F46937">
      <w:pPr>
        <w:pStyle w:val="Normlnslovan"/>
        <w:widowControl w:val="0"/>
      </w:pPr>
      <w:r w:rsidRPr="00A66FD2">
        <w:t xml:space="preserve">Tato </w:t>
      </w:r>
      <w:r w:rsidR="001D62FE">
        <w:t>S</w:t>
      </w:r>
      <w:r w:rsidRPr="00A66FD2">
        <w:t xml:space="preserve">mlouva </w:t>
      </w:r>
      <w:r>
        <w:t>nabývá</w:t>
      </w:r>
      <w:r w:rsidRPr="00A66FD2">
        <w:t xml:space="preserve"> </w:t>
      </w:r>
      <w:r w:rsidR="007F3A49">
        <w:t xml:space="preserve">platnosti </w:t>
      </w:r>
      <w:r w:rsidRPr="00A66FD2">
        <w:t xml:space="preserve">dnem </w:t>
      </w:r>
      <w:r w:rsidR="00AF62F6">
        <w:t>podpisu oběma smluvními stranami</w:t>
      </w:r>
      <w:r w:rsidR="007F3A49">
        <w:t xml:space="preserve"> a účinnosti uveřejněním v registru </w:t>
      </w:r>
      <w:r w:rsidR="007F3A49">
        <w:lastRenderedPageBreak/>
        <w:t>smluv podle zákona o registru smluv</w:t>
      </w:r>
      <w:r w:rsidRPr="00A66FD2">
        <w:t>.</w:t>
      </w:r>
    </w:p>
    <w:p w14:paraId="3FD3B531" w14:textId="77777777" w:rsidR="00D83F84" w:rsidRDefault="00F40655" w:rsidP="00F40655">
      <w:pPr>
        <w:pStyle w:val="Normlnslovan"/>
      </w:pPr>
      <w:r w:rsidRPr="00F40655">
        <w:t>Smluvní strany prohlašují, že si tuto Smlouvu přečetly, obsah Smlouvy je jim srozumitelný a vyjadřuje jejich pravou a svobodnou vůli, na důkaz čehož připojují níže své podpisy.</w:t>
      </w:r>
    </w:p>
    <w:p w14:paraId="37DAEC59" w14:textId="77777777" w:rsidR="00DA2A18" w:rsidRDefault="00DA2A18" w:rsidP="00DA2A18">
      <w:pPr>
        <w:pStyle w:val="Nadpis2"/>
      </w:pPr>
      <w:r w:rsidRPr="00540617">
        <w:t>Seznam příloh:</w:t>
      </w:r>
    </w:p>
    <w:p w14:paraId="64A9DA1D" w14:textId="77777777" w:rsidR="00DA2A18" w:rsidRDefault="00DA2A18" w:rsidP="00DA2A18">
      <w:r>
        <w:t xml:space="preserve">Příloha č. 1 – </w:t>
      </w:r>
      <w:r w:rsidR="00614E2A">
        <w:t>Přístroj</w:t>
      </w:r>
    </w:p>
    <w:p w14:paraId="632164D2" w14:textId="77777777" w:rsidR="00E003C7" w:rsidRDefault="00DA2A18" w:rsidP="00DA2A18">
      <w:r w:rsidRPr="00540617">
        <w:t xml:space="preserve">Příloha č. 2 – </w:t>
      </w:r>
      <w:r w:rsidR="006A083F" w:rsidRPr="00540617">
        <w:t>Platební podmínky</w:t>
      </w:r>
      <w:r w:rsidR="00E003C7" w:rsidRPr="00540617">
        <w:t xml:space="preserve"> služeb systémového servisního zajištění zdravotnického prostředku</w:t>
      </w:r>
      <w:r w:rsidR="00E003C7" w:rsidRPr="00E003C7">
        <w:t xml:space="preserve"> </w:t>
      </w:r>
    </w:p>
    <w:p w14:paraId="1325C7C6" w14:textId="77777777" w:rsidR="00AB6F09" w:rsidRDefault="00E003C7" w:rsidP="00DA2A18">
      <w:r w:rsidRPr="00E003C7">
        <w:t xml:space="preserve">Příloha č. 3 – Technická specifikace </w:t>
      </w:r>
      <w:r w:rsidR="00614E2A" w:rsidRPr="00E003C7">
        <w:t>P</w:t>
      </w:r>
      <w:r w:rsidRPr="00E003C7">
        <w:t xml:space="preserve">řístroje </w:t>
      </w:r>
      <w:r w:rsidR="00AB6F09">
        <w:br w:type="page"/>
      </w:r>
    </w:p>
    <w:p w14:paraId="2B6DB798" w14:textId="77777777" w:rsidR="00DA1364" w:rsidRPr="00384C57" w:rsidRDefault="00384C57" w:rsidP="00384C57">
      <w:pPr>
        <w:pStyle w:val="Nzev"/>
      </w:pPr>
      <w:r w:rsidRPr="00384C57">
        <w:lastRenderedPageBreak/>
        <w:t>Podpisová Strana</w:t>
      </w:r>
    </w:p>
    <w:p w14:paraId="2B2912B1" w14:textId="77777777" w:rsidR="00A71CBB" w:rsidRDefault="00A71CBB" w:rsidP="00F46937">
      <w:pPr>
        <w:widowControl w:val="0"/>
        <w:tabs>
          <w:tab w:val="left" w:pos="4536"/>
        </w:tabs>
        <w:ind w:left="1416" w:hanging="1416"/>
        <w:rPr>
          <w:rStyle w:val="Hlavikatun"/>
        </w:rPr>
      </w:pPr>
      <w:r>
        <w:rPr>
          <w:b/>
        </w:rPr>
        <w:t>ROCHE s. r. o.</w:t>
      </w:r>
      <w:r w:rsidR="001914F4">
        <w:rPr>
          <w:b/>
        </w:rPr>
        <w:tab/>
      </w:r>
      <w:r>
        <w:rPr>
          <w:b/>
        </w:rPr>
        <w:tab/>
      </w:r>
      <w:r w:rsidR="00AF62F6">
        <w:rPr>
          <w:rStyle w:val="Formtun2"/>
        </w:rPr>
        <w:t>Revmatologický ústav</w:t>
      </w:r>
    </w:p>
    <w:p w14:paraId="61BEED49" w14:textId="77777777" w:rsidR="00A71CBB" w:rsidRDefault="006A083F" w:rsidP="00F46937">
      <w:pPr>
        <w:widowControl w:val="0"/>
        <w:tabs>
          <w:tab w:val="left" w:pos="4536"/>
        </w:tabs>
        <w:rPr>
          <w:b/>
        </w:rPr>
      </w:pPr>
      <w:r>
        <w:rPr>
          <w:b/>
        </w:rPr>
        <w:t>Zhotovitel</w:t>
      </w:r>
      <w:r w:rsidR="00A71CBB" w:rsidRPr="00047F0D">
        <w:rPr>
          <w:b/>
        </w:rPr>
        <w:tab/>
      </w:r>
      <w:r>
        <w:rPr>
          <w:b/>
        </w:rPr>
        <w:t>Objednatel</w:t>
      </w:r>
    </w:p>
    <w:p w14:paraId="74A1F351" w14:textId="77777777" w:rsidR="00A71CBB" w:rsidRPr="00A71CBB" w:rsidRDefault="00DC7013" w:rsidP="00F46937">
      <w:pPr>
        <w:widowControl w:val="0"/>
        <w:tabs>
          <w:tab w:val="left" w:pos="4536"/>
        </w:tabs>
        <w:spacing w:before="1200"/>
      </w:pPr>
      <w:r>
        <w:t>Datum ___________________</w:t>
      </w:r>
      <w:r w:rsidR="00A71CBB">
        <w:tab/>
      </w:r>
      <w:proofErr w:type="spellStart"/>
      <w:r>
        <w:t>Datum</w:t>
      </w:r>
      <w:proofErr w:type="spellEnd"/>
      <w:r>
        <w:t xml:space="preserve"> ___________________</w:t>
      </w:r>
    </w:p>
    <w:p w14:paraId="0400568D" w14:textId="77777777" w:rsidR="00A71CBB" w:rsidRDefault="00A71CBB" w:rsidP="00F46937">
      <w:pPr>
        <w:widowControl w:val="0"/>
        <w:tabs>
          <w:tab w:val="left" w:pos="851"/>
          <w:tab w:val="left" w:pos="4536"/>
          <w:tab w:val="left" w:pos="5387"/>
        </w:tabs>
        <w:rPr>
          <w:rStyle w:val="Hlavikanormln"/>
        </w:rPr>
      </w:pPr>
      <w:r>
        <w:t>Jméno:</w:t>
      </w:r>
      <w:r w:rsidR="00DC7013">
        <w:tab/>
      </w:r>
      <w:r w:rsidR="00AC396B">
        <w:rPr>
          <w:b/>
          <w:lang w:eastAsia="en-US"/>
        </w:rPr>
        <w:t>RNDr. Tomáš Petr</w:t>
      </w:r>
      <w:r>
        <w:rPr>
          <w:lang w:eastAsia="en-US"/>
        </w:rPr>
        <w:tab/>
        <w:t>Jméno:</w:t>
      </w:r>
      <w:r w:rsidR="00DC7013">
        <w:rPr>
          <w:lang w:eastAsia="en-US"/>
        </w:rPr>
        <w:tab/>
      </w:r>
      <w:r w:rsidR="00AF62F6" w:rsidRPr="00AF62F6">
        <w:rPr>
          <w:b/>
          <w:lang w:eastAsia="en-US"/>
        </w:rPr>
        <w:t>prof. MUDr. Karel Pavelka, DrSc.</w:t>
      </w:r>
    </w:p>
    <w:p w14:paraId="1C0516E6" w14:textId="77777777" w:rsidR="00A71CBB" w:rsidRPr="001914F4" w:rsidRDefault="00A71CBB" w:rsidP="00F46937">
      <w:pPr>
        <w:widowControl w:val="0"/>
        <w:tabs>
          <w:tab w:val="left" w:pos="851"/>
          <w:tab w:val="left" w:pos="4536"/>
          <w:tab w:val="left" w:pos="5387"/>
        </w:tabs>
        <w:rPr>
          <w:rStyle w:val="Hlavikanormln"/>
          <w:sz w:val="20"/>
          <w:szCs w:val="20"/>
        </w:rPr>
      </w:pPr>
      <w:r w:rsidRPr="001914F4">
        <w:rPr>
          <w:rStyle w:val="Hlavikanormln"/>
          <w:sz w:val="20"/>
          <w:szCs w:val="20"/>
        </w:rPr>
        <w:t>Funkce:</w:t>
      </w:r>
      <w:r w:rsidR="00DC7013" w:rsidRPr="001914F4">
        <w:rPr>
          <w:rStyle w:val="Hlavikanormln"/>
          <w:sz w:val="20"/>
          <w:szCs w:val="20"/>
        </w:rPr>
        <w:tab/>
      </w:r>
      <w:r w:rsidR="00AC396B">
        <w:rPr>
          <w:rStyle w:val="Hlavikanormln"/>
          <w:sz w:val="20"/>
          <w:szCs w:val="20"/>
        </w:rPr>
        <w:t>jednatel</w:t>
      </w:r>
      <w:r w:rsidRPr="001914F4">
        <w:rPr>
          <w:rStyle w:val="Hlavikanormln"/>
          <w:sz w:val="20"/>
          <w:szCs w:val="20"/>
        </w:rPr>
        <w:tab/>
        <w:t>Funkce:</w:t>
      </w:r>
      <w:r w:rsidR="00DC7013" w:rsidRPr="001914F4">
        <w:rPr>
          <w:rStyle w:val="Hlavikanormln"/>
          <w:sz w:val="20"/>
          <w:szCs w:val="20"/>
        </w:rPr>
        <w:tab/>
      </w:r>
      <w:r w:rsidR="00AF62F6" w:rsidRPr="00AF62F6">
        <w:rPr>
          <w:rStyle w:val="Formnormln"/>
        </w:rPr>
        <w:t>ředitel</w:t>
      </w:r>
    </w:p>
    <w:p w14:paraId="0A4C2776" w14:textId="77777777" w:rsidR="00DC7013" w:rsidRPr="001914F4" w:rsidRDefault="00DC7013" w:rsidP="00F46937">
      <w:pPr>
        <w:widowControl w:val="0"/>
        <w:tabs>
          <w:tab w:val="left" w:pos="4536"/>
        </w:tabs>
        <w:spacing w:before="1200"/>
        <w:rPr>
          <w:szCs w:val="20"/>
        </w:rPr>
      </w:pPr>
      <w:r w:rsidRPr="001914F4">
        <w:rPr>
          <w:szCs w:val="20"/>
        </w:rPr>
        <w:t>Datum ___________________</w:t>
      </w:r>
      <w:r w:rsidR="00384C57">
        <w:rPr>
          <w:szCs w:val="20"/>
        </w:rPr>
        <w:tab/>
      </w:r>
    </w:p>
    <w:p w14:paraId="26928C4C" w14:textId="77777777" w:rsidR="00DC7013" w:rsidRPr="001914F4" w:rsidRDefault="00DC7013" w:rsidP="00384C57">
      <w:pPr>
        <w:widowControl w:val="0"/>
        <w:tabs>
          <w:tab w:val="left" w:pos="851"/>
          <w:tab w:val="left" w:pos="4536"/>
          <w:tab w:val="left" w:pos="5387"/>
        </w:tabs>
        <w:rPr>
          <w:szCs w:val="20"/>
        </w:rPr>
      </w:pPr>
      <w:r w:rsidRPr="001914F4">
        <w:rPr>
          <w:szCs w:val="20"/>
        </w:rPr>
        <w:t>Jméno:</w:t>
      </w:r>
      <w:r w:rsidRPr="001914F4">
        <w:rPr>
          <w:szCs w:val="20"/>
        </w:rPr>
        <w:tab/>
      </w:r>
      <w:r w:rsidR="004E2F6D" w:rsidRPr="004E2F6D">
        <w:rPr>
          <w:b/>
          <w:szCs w:val="20"/>
          <w:lang w:eastAsia="en-US"/>
        </w:rPr>
        <w:t xml:space="preserve">Mohamed </w:t>
      </w:r>
      <w:proofErr w:type="spellStart"/>
      <w:r w:rsidR="004E2F6D" w:rsidRPr="004E2F6D">
        <w:rPr>
          <w:b/>
          <w:szCs w:val="20"/>
          <w:lang w:eastAsia="en-US"/>
        </w:rPr>
        <w:t>Anis</w:t>
      </w:r>
      <w:proofErr w:type="spellEnd"/>
      <w:r w:rsidR="004E2F6D" w:rsidRPr="004E2F6D">
        <w:rPr>
          <w:b/>
          <w:szCs w:val="20"/>
          <w:lang w:eastAsia="en-US"/>
        </w:rPr>
        <w:t xml:space="preserve"> </w:t>
      </w:r>
      <w:proofErr w:type="spellStart"/>
      <w:r w:rsidR="004E2F6D" w:rsidRPr="004E2F6D">
        <w:rPr>
          <w:b/>
          <w:szCs w:val="20"/>
          <w:lang w:eastAsia="en-US"/>
        </w:rPr>
        <w:t>Rahache</w:t>
      </w:r>
      <w:proofErr w:type="spellEnd"/>
      <w:r w:rsidR="00384C57">
        <w:rPr>
          <w:b/>
          <w:szCs w:val="20"/>
          <w:lang w:eastAsia="en-US"/>
        </w:rPr>
        <w:tab/>
      </w:r>
    </w:p>
    <w:p w14:paraId="5F1CFC73" w14:textId="77777777" w:rsidR="00AB6F09" w:rsidRDefault="00DC7013" w:rsidP="00384C57">
      <w:pPr>
        <w:widowControl w:val="0"/>
        <w:tabs>
          <w:tab w:val="left" w:pos="851"/>
          <w:tab w:val="left" w:pos="4536"/>
          <w:tab w:val="left" w:pos="5387"/>
        </w:tabs>
        <w:rPr>
          <w:szCs w:val="20"/>
          <w:lang w:eastAsia="en-US"/>
        </w:rPr>
      </w:pPr>
      <w:r w:rsidRPr="001914F4">
        <w:rPr>
          <w:rStyle w:val="Hlavikanormln"/>
          <w:sz w:val="20"/>
          <w:szCs w:val="20"/>
        </w:rPr>
        <w:t>Funkce:</w:t>
      </w:r>
      <w:r w:rsidRPr="001914F4">
        <w:rPr>
          <w:rStyle w:val="Hlavikanormln"/>
          <w:sz w:val="20"/>
          <w:szCs w:val="20"/>
        </w:rPr>
        <w:tab/>
      </w:r>
      <w:r w:rsidR="00AC396B">
        <w:rPr>
          <w:szCs w:val="20"/>
          <w:lang w:eastAsia="en-US"/>
        </w:rPr>
        <w:t>jednatel</w:t>
      </w:r>
      <w:r w:rsidR="00384C57">
        <w:rPr>
          <w:szCs w:val="20"/>
          <w:lang w:eastAsia="en-US"/>
        </w:rPr>
        <w:tab/>
      </w:r>
    </w:p>
    <w:p w14:paraId="760DB47F" w14:textId="77777777" w:rsidR="00AB6F09" w:rsidRDefault="00AB6F09" w:rsidP="00AB6F09">
      <w:pPr>
        <w:rPr>
          <w:lang w:eastAsia="en-US"/>
        </w:rPr>
      </w:pPr>
      <w:r>
        <w:rPr>
          <w:lang w:eastAsia="en-US"/>
        </w:rPr>
        <w:br w:type="page"/>
      </w:r>
    </w:p>
    <w:p w14:paraId="06D25B7C" w14:textId="77777777" w:rsidR="00E003C7" w:rsidRDefault="00DA1364" w:rsidP="00E003C7">
      <w:pPr>
        <w:pStyle w:val="Nzev"/>
        <w:widowControl w:val="0"/>
      </w:pPr>
      <w:r w:rsidRPr="00047F0D">
        <w:lastRenderedPageBreak/>
        <w:t xml:space="preserve">Příloha č. 1 – </w:t>
      </w:r>
      <w:r w:rsidR="00614E2A" w:rsidRPr="00047F0D">
        <w:t>Přístroj</w:t>
      </w:r>
    </w:p>
    <w:p w14:paraId="4F0C5486" w14:textId="77777777" w:rsidR="00D4034E" w:rsidRPr="00D4034E" w:rsidRDefault="00D4034E" w:rsidP="00D4034E">
      <w:pPr>
        <w:spacing w:after="120"/>
      </w:pPr>
      <w:r>
        <w:t xml:space="preserve">Místo plnění: </w:t>
      </w:r>
      <w:r w:rsidR="00AF62F6">
        <w:t xml:space="preserve">Revmatologický ústav, Na </w:t>
      </w:r>
      <w:proofErr w:type="spellStart"/>
      <w:r w:rsidR="00AF62F6">
        <w:t>Slupi</w:t>
      </w:r>
      <w:proofErr w:type="spellEnd"/>
      <w:r w:rsidR="00AF62F6">
        <w:t xml:space="preserve"> 4/450, Praha 5, PSČ 128 50</w:t>
      </w:r>
      <w:r>
        <w:t>.</w:t>
      </w:r>
    </w:p>
    <w:tbl>
      <w:tblPr>
        <w:tblStyle w:val="Mkatabulky"/>
        <w:tblW w:w="5000" w:type="pct"/>
        <w:jc w:val="center"/>
        <w:tblLook w:val="04A0" w:firstRow="1" w:lastRow="0" w:firstColumn="1" w:lastColumn="0" w:noHBand="0" w:noVBand="1"/>
      </w:tblPr>
      <w:tblGrid>
        <w:gridCol w:w="3210"/>
        <w:gridCol w:w="3210"/>
        <w:gridCol w:w="3208"/>
      </w:tblGrid>
      <w:tr w:rsidR="006A083F" w:rsidRPr="00DA1364" w14:paraId="5B3D0656" w14:textId="77777777" w:rsidTr="006A083F">
        <w:trPr>
          <w:trHeight w:val="397"/>
          <w:jc w:val="center"/>
        </w:trPr>
        <w:tc>
          <w:tcPr>
            <w:tcW w:w="1667" w:type="pct"/>
            <w:shd w:val="clear" w:color="auto" w:fill="7F7F7F" w:themeFill="text1" w:themeFillTint="80"/>
            <w:vAlign w:val="center"/>
          </w:tcPr>
          <w:p w14:paraId="27138687" w14:textId="77777777" w:rsidR="006A083F" w:rsidRPr="00DA1364" w:rsidRDefault="006A083F" w:rsidP="00437935">
            <w:pPr>
              <w:pStyle w:val="Normlnslovan"/>
              <w:numPr>
                <w:ilvl w:val="0"/>
                <w:numId w:val="0"/>
              </w:numPr>
              <w:spacing w:after="0"/>
              <w:jc w:val="center"/>
              <w:rPr>
                <w:b/>
                <w:color w:val="FFFFFF" w:themeColor="background1"/>
              </w:rPr>
            </w:pPr>
            <w:r w:rsidRPr="00DA1364">
              <w:rPr>
                <w:b/>
                <w:color w:val="FFFFFF" w:themeColor="background1"/>
              </w:rPr>
              <w:t>Katalogové číslo</w:t>
            </w:r>
          </w:p>
        </w:tc>
        <w:tc>
          <w:tcPr>
            <w:tcW w:w="1667" w:type="pct"/>
            <w:shd w:val="clear" w:color="auto" w:fill="7F7F7F" w:themeFill="text1" w:themeFillTint="80"/>
            <w:vAlign w:val="center"/>
          </w:tcPr>
          <w:p w14:paraId="331CA776" w14:textId="77777777" w:rsidR="006A083F" w:rsidRPr="00DA1364" w:rsidRDefault="006A083F" w:rsidP="00437935">
            <w:pPr>
              <w:pStyle w:val="Normlnslovan"/>
              <w:numPr>
                <w:ilvl w:val="0"/>
                <w:numId w:val="0"/>
              </w:numPr>
              <w:spacing w:after="0"/>
              <w:jc w:val="center"/>
              <w:rPr>
                <w:b/>
                <w:color w:val="FFFFFF" w:themeColor="background1"/>
              </w:rPr>
            </w:pPr>
            <w:r w:rsidRPr="00DA1364">
              <w:rPr>
                <w:b/>
                <w:color w:val="FFFFFF" w:themeColor="background1"/>
              </w:rPr>
              <w:t>Název</w:t>
            </w:r>
          </w:p>
        </w:tc>
        <w:tc>
          <w:tcPr>
            <w:tcW w:w="1666" w:type="pct"/>
            <w:shd w:val="clear" w:color="auto" w:fill="7F7F7F" w:themeFill="text1" w:themeFillTint="80"/>
            <w:vAlign w:val="center"/>
          </w:tcPr>
          <w:p w14:paraId="6D51191B" w14:textId="77777777" w:rsidR="006A083F" w:rsidRDefault="006A083F" w:rsidP="00437935">
            <w:pPr>
              <w:pStyle w:val="Normlnslovan"/>
              <w:numPr>
                <w:ilvl w:val="0"/>
                <w:numId w:val="0"/>
              </w:num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Výrobní číslo</w:t>
            </w:r>
          </w:p>
        </w:tc>
      </w:tr>
      <w:tr w:rsidR="006A083F" w:rsidRPr="00384C57" w14:paraId="6B05480F" w14:textId="77777777" w:rsidTr="006A083F">
        <w:trPr>
          <w:trHeight w:val="397"/>
          <w:jc w:val="center"/>
        </w:trPr>
        <w:tc>
          <w:tcPr>
            <w:tcW w:w="1667" w:type="pct"/>
            <w:vAlign w:val="center"/>
          </w:tcPr>
          <w:p w14:paraId="4F28EFE0" w14:textId="77777777" w:rsidR="006A083F" w:rsidRDefault="00AF62F6" w:rsidP="00437935">
            <w:pPr>
              <w:pStyle w:val="Normlnslovan"/>
              <w:numPr>
                <w:ilvl w:val="0"/>
                <w:numId w:val="0"/>
              </w:numPr>
              <w:spacing w:after="0"/>
              <w:jc w:val="center"/>
            </w:pPr>
            <w:r w:rsidRPr="00AF62F6">
              <w:rPr>
                <w:lang w:val="en-US"/>
              </w:rPr>
              <w:t>4745868001</w:t>
            </w:r>
          </w:p>
        </w:tc>
        <w:tc>
          <w:tcPr>
            <w:tcW w:w="1667" w:type="pct"/>
            <w:vAlign w:val="center"/>
          </w:tcPr>
          <w:p w14:paraId="70874E05" w14:textId="77777777" w:rsidR="006A083F" w:rsidRDefault="00AF62F6" w:rsidP="00437935">
            <w:pPr>
              <w:pStyle w:val="Normlnslovan"/>
              <w:numPr>
                <w:ilvl w:val="0"/>
                <w:numId w:val="0"/>
              </w:numPr>
              <w:spacing w:after="0"/>
              <w:jc w:val="center"/>
            </w:pPr>
            <w:proofErr w:type="spellStart"/>
            <w:proofErr w:type="gramStart"/>
            <w:r w:rsidRPr="00AF62F6">
              <w:rPr>
                <w:lang w:val="en-US"/>
              </w:rPr>
              <w:t>cobas</w:t>
            </w:r>
            <w:proofErr w:type="spellEnd"/>
            <w:proofErr w:type="gramEnd"/>
            <w:r w:rsidRPr="00AF62F6">
              <w:rPr>
                <w:lang w:val="en-US"/>
              </w:rPr>
              <w:t xml:space="preserve"> 6000 core unit 150 (JP </w:t>
            </w:r>
            <w:proofErr w:type="spellStart"/>
            <w:r w:rsidRPr="00AF62F6">
              <w:rPr>
                <w:lang w:val="en-US"/>
              </w:rPr>
              <w:t>vers</w:t>
            </w:r>
            <w:proofErr w:type="spellEnd"/>
            <w:r w:rsidRPr="00AF62F6">
              <w:rPr>
                <w:lang w:val="en-US"/>
              </w:rPr>
              <w:t>.)</w:t>
            </w:r>
          </w:p>
        </w:tc>
        <w:tc>
          <w:tcPr>
            <w:tcW w:w="1666" w:type="pct"/>
            <w:vAlign w:val="center"/>
          </w:tcPr>
          <w:p w14:paraId="11C91A5E" w14:textId="77777777" w:rsidR="006A083F" w:rsidRPr="00A0208B" w:rsidRDefault="00AF62F6" w:rsidP="00437935">
            <w:pPr>
              <w:pStyle w:val="Normlnslovan"/>
              <w:numPr>
                <w:ilvl w:val="0"/>
                <w:numId w:val="0"/>
              </w:numPr>
              <w:spacing w:after="0"/>
              <w:jc w:val="center"/>
              <w:rPr>
                <w:lang w:val="en-US"/>
              </w:rPr>
            </w:pPr>
            <w:r w:rsidRPr="008526EA">
              <w:rPr>
                <w:rStyle w:val="Hypertextovodkaz"/>
                <w:rFonts w:eastAsiaTheme="minorEastAsia" w:cs="Times New Roman"/>
                <w:color w:val="000000" w:themeColor="text1"/>
                <w:highlight w:val="black"/>
                <w:lang w:eastAsia="zh-CN"/>
              </w:rPr>
              <w:t>0895-20</w:t>
            </w:r>
          </w:p>
        </w:tc>
      </w:tr>
      <w:tr w:rsidR="00AF62F6" w:rsidRPr="00384C57" w14:paraId="2AE30394" w14:textId="77777777" w:rsidTr="006A083F">
        <w:trPr>
          <w:trHeight w:val="397"/>
          <w:jc w:val="center"/>
        </w:trPr>
        <w:tc>
          <w:tcPr>
            <w:tcW w:w="1667" w:type="pct"/>
            <w:vAlign w:val="center"/>
          </w:tcPr>
          <w:p w14:paraId="44AA6554" w14:textId="77777777" w:rsidR="00AF62F6" w:rsidRPr="003053D0" w:rsidRDefault="00AF62F6" w:rsidP="00437935">
            <w:pPr>
              <w:pStyle w:val="Normlnslovan"/>
              <w:numPr>
                <w:ilvl w:val="0"/>
                <w:numId w:val="0"/>
              </w:numPr>
              <w:spacing w:after="0"/>
              <w:jc w:val="center"/>
              <w:rPr>
                <w:highlight w:val="cyan"/>
                <w:lang w:val="en-US"/>
              </w:rPr>
            </w:pPr>
            <w:r w:rsidRPr="00AF62F6">
              <w:rPr>
                <w:lang w:val="en-US"/>
              </w:rPr>
              <w:t>4745922001</w:t>
            </w:r>
          </w:p>
        </w:tc>
        <w:tc>
          <w:tcPr>
            <w:tcW w:w="1667" w:type="pct"/>
            <w:vAlign w:val="center"/>
          </w:tcPr>
          <w:p w14:paraId="57FE2759" w14:textId="77777777" w:rsidR="00AF62F6" w:rsidRPr="003053D0" w:rsidRDefault="00AF62F6" w:rsidP="00437935">
            <w:pPr>
              <w:pStyle w:val="Normlnslovan"/>
              <w:numPr>
                <w:ilvl w:val="0"/>
                <w:numId w:val="0"/>
              </w:numPr>
              <w:spacing w:after="0"/>
              <w:jc w:val="center"/>
              <w:rPr>
                <w:highlight w:val="cyan"/>
                <w:lang w:val="en-US"/>
              </w:rPr>
            </w:pPr>
            <w:proofErr w:type="spellStart"/>
            <w:r w:rsidRPr="00AF62F6">
              <w:rPr>
                <w:lang w:val="en-US"/>
              </w:rPr>
              <w:t>cobas</w:t>
            </w:r>
            <w:proofErr w:type="spellEnd"/>
            <w:r w:rsidRPr="00AF62F6">
              <w:rPr>
                <w:lang w:val="en-US"/>
              </w:rPr>
              <w:t xml:space="preserve"> 6000 e601 module</w:t>
            </w:r>
          </w:p>
        </w:tc>
        <w:tc>
          <w:tcPr>
            <w:tcW w:w="1666" w:type="pct"/>
            <w:vAlign w:val="center"/>
          </w:tcPr>
          <w:p w14:paraId="4C386762" w14:textId="77777777" w:rsidR="00AF62F6" w:rsidRPr="003053D0" w:rsidRDefault="00AF62F6" w:rsidP="00437935">
            <w:pPr>
              <w:pStyle w:val="Normlnslovan"/>
              <w:numPr>
                <w:ilvl w:val="0"/>
                <w:numId w:val="0"/>
              </w:numPr>
              <w:spacing w:after="0"/>
              <w:jc w:val="center"/>
              <w:rPr>
                <w:highlight w:val="cyan"/>
                <w:lang w:val="en-US"/>
              </w:rPr>
            </w:pPr>
            <w:r w:rsidRPr="008526EA">
              <w:rPr>
                <w:rStyle w:val="Hypertextovodkaz"/>
                <w:rFonts w:eastAsiaTheme="minorEastAsia" w:cs="Times New Roman"/>
                <w:color w:val="000000" w:themeColor="text1"/>
                <w:highlight w:val="black"/>
                <w:lang w:eastAsia="zh-CN"/>
              </w:rPr>
              <w:t>2055-34</w:t>
            </w:r>
          </w:p>
        </w:tc>
      </w:tr>
    </w:tbl>
    <w:p w14:paraId="620D0A99" w14:textId="77777777" w:rsidR="00D4034E" w:rsidRDefault="00D4034E" w:rsidP="00E003C7"/>
    <w:p w14:paraId="295C7483" w14:textId="77777777" w:rsidR="00DA1364" w:rsidRDefault="00DA1364" w:rsidP="00E003C7">
      <w:r>
        <w:br w:type="page"/>
      </w:r>
    </w:p>
    <w:p w14:paraId="5AEE92C4" w14:textId="77777777" w:rsidR="006A083F" w:rsidRPr="00AB6F09" w:rsidRDefault="006A083F" w:rsidP="006A083F">
      <w:pPr>
        <w:pStyle w:val="Nzev"/>
        <w:widowControl w:val="0"/>
      </w:pPr>
      <w:r w:rsidRPr="00540617">
        <w:lastRenderedPageBreak/>
        <w:t xml:space="preserve">Příloha č. </w:t>
      </w:r>
      <w:r w:rsidR="00540617" w:rsidRPr="00540617">
        <w:t>2</w:t>
      </w:r>
      <w:r w:rsidRPr="00540617">
        <w:t xml:space="preserve"> – Platební podmínky služeb systémového servisního zajištění zdravotnického prostředku</w:t>
      </w:r>
    </w:p>
    <w:p w14:paraId="0D81467E" w14:textId="77777777" w:rsidR="006A083F" w:rsidRPr="00047F0D" w:rsidRDefault="006A083F" w:rsidP="00882C28">
      <w:pPr>
        <w:pStyle w:val="Nadpis1"/>
        <w:numPr>
          <w:ilvl w:val="0"/>
          <w:numId w:val="3"/>
        </w:numPr>
      </w:pPr>
      <w:r>
        <w:t>Platební podmínky</w:t>
      </w:r>
    </w:p>
    <w:p w14:paraId="337A08B8" w14:textId="77777777" w:rsidR="006A083F" w:rsidRDefault="00540617" w:rsidP="006A083F">
      <w:pPr>
        <w:pStyle w:val="Normlnslovan"/>
      </w:pPr>
      <w:r>
        <w:t>Objednatel</w:t>
      </w:r>
      <w:r w:rsidR="006A083F">
        <w:t xml:space="preserve"> se zavazuje platit za systémový servis Přístroje paušální částku ve výši </w:t>
      </w:r>
      <w:r w:rsidR="00AF62F6" w:rsidRPr="0095139E">
        <w:rPr>
          <w:b/>
        </w:rPr>
        <w:t xml:space="preserve">39 000 </w:t>
      </w:r>
      <w:r w:rsidR="006A083F" w:rsidRPr="0095139E">
        <w:rPr>
          <w:b/>
        </w:rPr>
        <w:t>Kč</w:t>
      </w:r>
      <w:r w:rsidR="0095139E">
        <w:rPr>
          <w:b/>
        </w:rPr>
        <w:t xml:space="preserve"> bez DPH</w:t>
      </w:r>
      <w:r w:rsidR="006A083F" w:rsidRPr="0095139E">
        <w:rPr>
          <w:b/>
        </w:rPr>
        <w:t xml:space="preserve"> ročně</w:t>
      </w:r>
      <w:r w:rsidR="006A083F">
        <w:t xml:space="preserve">. </w:t>
      </w:r>
      <w:r>
        <w:t>Zhotovitel</w:t>
      </w:r>
      <w:r w:rsidR="006A083F">
        <w:t xml:space="preserve"> zašle </w:t>
      </w:r>
      <w:r>
        <w:t>Objednateli</w:t>
      </w:r>
      <w:r w:rsidR="006A083F">
        <w:t xml:space="preserve"> fakturu </w:t>
      </w:r>
      <w:r w:rsidR="00AF62F6">
        <w:t>vždy na začátku fakturačního období</w:t>
      </w:r>
      <w:r w:rsidR="006A083F">
        <w:t xml:space="preserve">. Splatnost faktury činí </w:t>
      </w:r>
      <w:r w:rsidR="00AF62F6" w:rsidRPr="0095139E">
        <w:rPr>
          <w:b/>
        </w:rPr>
        <w:t>30</w:t>
      </w:r>
      <w:r w:rsidR="006A083F" w:rsidRPr="0095139E">
        <w:rPr>
          <w:b/>
        </w:rPr>
        <w:t xml:space="preserve"> dní</w:t>
      </w:r>
      <w:r w:rsidR="006A083F">
        <w:t>.</w:t>
      </w:r>
    </w:p>
    <w:p w14:paraId="6BAD567B" w14:textId="77777777" w:rsidR="006A083F" w:rsidRDefault="006A083F" w:rsidP="006A083F">
      <w:pPr>
        <w:pStyle w:val="Normlnslovan"/>
      </w:pPr>
      <w:r>
        <w:t xml:space="preserve">Pokud bude </w:t>
      </w:r>
      <w:r w:rsidR="00540617">
        <w:t xml:space="preserve">Objednatel </w:t>
      </w:r>
      <w:r>
        <w:t xml:space="preserve">přes výzvu </w:t>
      </w:r>
      <w:r w:rsidR="00540617">
        <w:t>Zhotovitele</w:t>
      </w:r>
      <w:r>
        <w:t xml:space="preserve"> po dobu delší než 30 dnů v prodlení s úhradou paušální částky za systémový servis Přístroje, je </w:t>
      </w:r>
      <w:r w:rsidR="00540617">
        <w:t>Zhotovitel</w:t>
      </w:r>
      <w:r>
        <w:t xml:space="preserve"> oprávněn do úhrady dluhu </w:t>
      </w:r>
      <w:r w:rsidR="00540617">
        <w:t>Objednatelem</w:t>
      </w:r>
      <w:r>
        <w:t xml:space="preserve"> pozastavit poskytování těchto služeb.</w:t>
      </w:r>
    </w:p>
    <w:p w14:paraId="73DB8C24" w14:textId="77777777" w:rsidR="006A083F" w:rsidRDefault="006A083F" w:rsidP="006A083F">
      <w:pPr>
        <w:pStyle w:val="Normlnslovan"/>
      </w:pPr>
      <w:r>
        <w:t xml:space="preserve">Pokud bude </w:t>
      </w:r>
      <w:r w:rsidR="00540617">
        <w:t>Objednatel</w:t>
      </w:r>
      <w:r>
        <w:t xml:space="preserve"> přes výzvu </w:t>
      </w:r>
      <w:r w:rsidR="00540617">
        <w:t>Zhotovitele</w:t>
      </w:r>
      <w:r>
        <w:t xml:space="preserve"> po dobu delší než 30 dnů v prodlení s úhradou paušální částky za systémový servis Přístroje, má </w:t>
      </w:r>
      <w:r w:rsidR="00540617">
        <w:t>Zhotovitel</w:t>
      </w:r>
      <w:r>
        <w:t xml:space="preserve"> právo na zaplacení smluvní pokuty ve výši 0,05 % z dlužné částky za každý den prodlení.</w:t>
      </w:r>
    </w:p>
    <w:p w14:paraId="489C2ACD" w14:textId="77777777" w:rsidR="006A083F" w:rsidRDefault="006A083F" w:rsidP="006A083F">
      <w:pPr>
        <w:pStyle w:val="Normlnslovan"/>
      </w:pPr>
      <w:r>
        <w:t>Splatnost smluvní pokuty činí 14 dní. Uplatněním smluvní pokuty není dotčeno právo na náhradu skutečné škody a ušlého zisku v plné výši.</w:t>
      </w:r>
    </w:p>
    <w:p w14:paraId="2A22DFB4" w14:textId="77777777" w:rsidR="006A083F" w:rsidRDefault="006A083F" w:rsidP="006A083F">
      <w:pPr>
        <w:pStyle w:val="Normlnslovan"/>
      </w:pPr>
      <w:r>
        <w:t>Dle ustanovení § 26 odst. 3 z</w:t>
      </w:r>
      <w:r w:rsidRPr="00B54DE9">
        <w:t>ákon</w:t>
      </w:r>
      <w:r>
        <w:t>a</w:t>
      </w:r>
      <w:r w:rsidRPr="00B54DE9">
        <w:t xml:space="preserve"> č. 235/2004 Sb., o dani z přidané hodnoty</w:t>
      </w:r>
      <w:r>
        <w:t>, ve znění pozdějších předpisů (dále jen „</w:t>
      </w:r>
      <w:r w:rsidRPr="00B54DE9">
        <w:rPr>
          <w:b/>
        </w:rPr>
        <w:t>Zákon o dani z přidané hodnoty</w:t>
      </w:r>
      <w:r>
        <w:t xml:space="preserve">“) </w:t>
      </w:r>
      <w:r w:rsidR="00540617">
        <w:t>Objednatel</w:t>
      </w:r>
      <w:r>
        <w:t xml:space="preserve"> souhlasí se zasíláním faktur/daňových dokladů/opravných daňových dokladů pouze v elektronické podobě. Daňové doklady budou zasílány ve </w:t>
      </w:r>
      <w:proofErr w:type="gramStart"/>
      <w:r>
        <w:t>formátu .PDF</w:t>
      </w:r>
      <w:proofErr w:type="gramEnd"/>
      <w:r>
        <w:t xml:space="preserve"> zaručující neporušitelnost obsahu.</w:t>
      </w:r>
    </w:p>
    <w:p w14:paraId="16ECBF14" w14:textId="77777777" w:rsidR="006A083F" w:rsidRDefault="006A083F" w:rsidP="006A083F">
      <w:pPr>
        <w:pStyle w:val="Normlnslovan"/>
      </w:pPr>
      <w:r>
        <w:t xml:space="preserve">Daňové doklady a jakékoli opravné daňové doklady se považují za doručené v den jejich odeslání výstavcem ROCHE s. r. o. na vzájemně </w:t>
      </w:r>
      <w:proofErr w:type="gramStart"/>
      <w:r>
        <w:t>dohodnutou  e-mailovou</w:t>
      </w:r>
      <w:proofErr w:type="gramEnd"/>
      <w:r>
        <w:t xml:space="preserve"> adresu:</w:t>
      </w:r>
    </w:p>
    <w:p w14:paraId="136B2F12" w14:textId="77777777" w:rsidR="006A083F" w:rsidRDefault="006A083F" w:rsidP="006A083F">
      <w:pPr>
        <w:pStyle w:val="Normlnslovan"/>
        <w:numPr>
          <w:ilvl w:val="0"/>
          <w:numId w:val="0"/>
        </w:numPr>
        <w:ind w:left="709" w:hanging="1"/>
      </w:pPr>
      <w:r>
        <w:t xml:space="preserve">E-mailová adresa </w:t>
      </w:r>
      <w:r w:rsidR="00540617">
        <w:t>Zhotovitele</w:t>
      </w:r>
      <w:r>
        <w:t>:</w:t>
      </w:r>
      <w:r w:rsidRPr="008526EA">
        <w:rPr>
          <w:rStyle w:val="Hypertextovodkaz"/>
          <w:color w:val="000000" w:themeColor="text1"/>
          <w:highlight w:val="black"/>
        </w:rPr>
        <w:t xml:space="preserve"> </w:t>
      </w:r>
      <w:hyperlink r:id="rId11" w:history="1">
        <w:r w:rsidRPr="008526EA">
          <w:rPr>
            <w:rStyle w:val="Hypertextovodkaz"/>
            <w:color w:val="000000" w:themeColor="text1"/>
            <w:highlight w:val="black"/>
          </w:rPr>
          <w:t>prague.objednavkydia@roche.com</w:t>
        </w:r>
      </w:hyperlink>
      <w:r>
        <w:t>.</w:t>
      </w:r>
    </w:p>
    <w:p w14:paraId="11F97FFC" w14:textId="77777777" w:rsidR="00E003C7" w:rsidRDefault="006A083F" w:rsidP="00540617">
      <w:pPr>
        <w:pStyle w:val="Normlnslovan"/>
        <w:numPr>
          <w:ilvl w:val="0"/>
          <w:numId w:val="0"/>
        </w:numPr>
        <w:ind w:left="709" w:hanging="1"/>
      </w:pPr>
      <w:r>
        <w:t xml:space="preserve">E-mailová adresa </w:t>
      </w:r>
      <w:r w:rsidR="00540617">
        <w:t>Objednatele</w:t>
      </w:r>
      <w:r>
        <w:t xml:space="preserve">: </w:t>
      </w:r>
      <w:r w:rsidR="00AF62F6" w:rsidRPr="00AF62F6">
        <w:rPr>
          <w:rStyle w:val="Hypertextovodkaz"/>
        </w:rPr>
        <w:t>mtz@revma.cz</w:t>
      </w:r>
      <w:r>
        <w:t>.</w:t>
      </w:r>
      <w:r w:rsidR="00E003C7">
        <w:br w:type="page"/>
      </w:r>
    </w:p>
    <w:p w14:paraId="2BAFB419" w14:textId="77777777" w:rsidR="00A71CBB" w:rsidRDefault="00E003C7" w:rsidP="00E003C7">
      <w:pPr>
        <w:pStyle w:val="Nzev"/>
      </w:pPr>
      <w:r w:rsidRPr="0095139E">
        <w:lastRenderedPageBreak/>
        <w:t>PŘÍLOHA Č. 3 – Technická specifikace přístroje</w:t>
      </w:r>
    </w:p>
    <w:p w14:paraId="0E9CFCD9" w14:textId="77777777" w:rsidR="0095139E" w:rsidRDefault="0095139E" w:rsidP="0095139E">
      <w:pPr>
        <w:spacing w:line="240" w:lineRule="auto"/>
        <w:rPr>
          <w:rFonts w:ascii="Arial" w:eastAsia="Arial" w:hAnsi="Arial" w:cs="Arial"/>
          <w:b/>
          <w:color w:val="000000"/>
          <w:sz w:val="24"/>
        </w:rPr>
      </w:pPr>
      <w:r>
        <w:rPr>
          <w:b/>
          <w:smallCaps/>
          <w:sz w:val="28"/>
          <w:szCs w:val="28"/>
        </w:rPr>
        <w:t xml:space="preserve">COBAS 6000: </w:t>
      </w:r>
      <w:r>
        <w:rPr>
          <w:rFonts w:ascii="Arial" w:eastAsia="Arial" w:hAnsi="Arial" w:cs="Arial"/>
          <w:b/>
          <w:color w:val="000000"/>
          <w:sz w:val="24"/>
        </w:rPr>
        <w:t>CORE UNIT 150</w:t>
      </w:r>
    </w:p>
    <w:p w14:paraId="379CDB89" w14:textId="77777777" w:rsidR="0095139E" w:rsidRDefault="0095139E" w:rsidP="0095139E">
      <w:pPr>
        <w:spacing w:line="240" w:lineRule="auto"/>
        <w:rPr>
          <w:rFonts w:ascii="Arial" w:eastAsia="Arial" w:hAnsi="Arial" w:cs="Arial"/>
          <w:b/>
          <w:color w:val="000000"/>
          <w:sz w:val="24"/>
        </w:rPr>
      </w:pPr>
    </w:p>
    <w:p w14:paraId="179EF448" w14:textId="77777777" w:rsidR="0095139E" w:rsidRDefault="0095139E" w:rsidP="0095139E">
      <w:pPr>
        <w:spacing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Řídící jednotka systému </w:t>
      </w:r>
      <w:proofErr w:type="spellStart"/>
      <w:r>
        <w:rPr>
          <w:b/>
          <w:i/>
          <w:color w:val="000000"/>
          <w:sz w:val="22"/>
          <w:szCs w:val="22"/>
        </w:rPr>
        <w:t>cobas</w:t>
      </w:r>
      <w:proofErr w:type="spellEnd"/>
      <w:r>
        <w:rPr>
          <w:b/>
          <w:i/>
          <w:color w:val="000000"/>
          <w:sz w:val="22"/>
          <w:szCs w:val="22"/>
        </w:rPr>
        <w:t>® 6000</w:t>
      </w:r>
    </w:p>
    <w:p w14:paraId="480E3C02" w14:textId="77777777" w:rsidR="0095139E" w:rsidRDefault="0095139E" w:rsidP="00882C28">
      <w:pPr>
        <w:pStyle w:val="Nadpis1"/>
        <w:numPr>
          <w:ilvl w:val="0"/>
          <w:numId w:val="5"/>
        </w:numPr>
      </w:pPr>
      <w:r>
        <w:t>Obrázek</w:t>
      </w:r>
    </w:p>
    <w:p w14:paraId="6520E800" w14:textId="77777777" w:rsidR="0095139E" w:rsidRDefault="0095139E" w:rsidP="00882C28">
      <w:pPr>
        <w:pStyle w:val="Nadpis1"/>
        <w:numPr>
          <w:ilvl w:val="0"/>
          <w:numId w:val="5"/>
        </w:numPr>
      </w:pPr>
      <w:r>
        <w:t>Technické údaje</w:t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hidden="0" allowOverlap="1" wp14:anchorId="7ED88FD2" wp14:editId="55126486">
            <wp:simplePos x="0" y="0"/>
            <wp:positionH relativeFrom="column">
              <wp:posOffset>452755</wp:posOffset>
            </wp:positionH>
            <wp:positionV relativeFrom="paragraph">
              <wp:posOffset>74295</wp:posOffset>
            </wp:positionV>
            <wp:extent cx="806694" cy="1801690"/>
            <wp:effectExtent l="0" t="0" r="0" b="0"/>
            <wp:wrapTopAndBottom distT="0" distB="0"/>
            <wp:docPr id="687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l="30974" t="37504" r="60051" b="32452"/>
                    <a:stretch>
                      <a:fillRect/>
                    </a:stretch>
                  </pic:blipFill>
                  <pic:spPr>
                    <a:xfrm>
                      <a:off x="0" y="0"/>
                      <a:ext cx="806694" cy="1801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W w:w="9396" w:type="dxa"/>
        <w:tblLayout w:type="fixed"/>
        <w:tblLook w:val="0400" w:firstRow="0" w:lastRow="0" w:firstColumn="0" w:lastColumn="0" w:noHBand="0" w:noVBand="1"/>
      </w:tblPr>
      <w:tblGrid>
        <w:gridCol w:w="2705"/>
        <w:gridCol w:w="2523"/>
        <w:gridCol w:w="2541"/>
        <w:gridCol w:w="1627"/>
      </w:tblGrid>
      <w:tr w:rsidR="0095139E" w14:paraId="7E3A2795" w14:textId="77777777" w:rsidTr="001C7F0C">
        <w:trPr>
          <w:trHeight w:val="15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C5D9F1"/>
            <w:vAlign w:val="bottom"/>
          </w:tcPr>
          <w:p w14:paraId="3A712895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2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5D9F1"/>
            <w:vAlign w:val="bottom"/>
          </w:tcPr>
          <w:p w14:paraId="222EBB24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5D9F1"/>
            <w:vAlign w:val="bottom"/>
          </w:tcPr>
          <w:p w14:paraId="75CE13D7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5D9F1"/>
            <w:vAlign w:val="bottom"/>
          </w:tcPr>
          <w:p w14:paraId="7DDC0F0B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95139E" w14:paraId="4DF012D4" w14:textId="77777777" w:rsidTr="001C7F0C">
        <w:trPr>
          <w:trHeight w:val="199"/>
        </w:trPr>
        <w:tc>
          <w:tcPr>
            <w:tcW w:w="270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bottom"/>
          </w:tcPr>
          <w:p w14:paraId="180D7272" w14:textId="77777777" w:rsidR="0095139E" w:rsidRDefault="0095139E" w:rsidP="001C7F0C">
            <w:pPr>
              <w:spacing w:line="240" w:lineRule="auto"/>
              <w:jc w:val="left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 xml:space="preserve">Zákl. </w:t>
            </w:r>
            <w:proofErr w:type="gramStart"/>
            <w:r>
              <w:rPr>
                <w:i/>
                <w:color w:val="000000"/>
                <w:sz w:val="16"/>
                <w:szCs w:val="16"/>
              </w:rPr>
              <w:t>rozměry</w:t>
            </w:r>
            <w:proofErr w:type="gramEnd"/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bottom"/>
          </w:tcPr>
          <w:p w14:paraId="56EC47DE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šíř. </w:t>
            </w:r>
            <w:r>
              <w:rPr>
                <w:color w:val="000000"/>
                <w:sz w:val="12"/>
                <w:szCs w:val="12"/>
              </w:rPr>
              <w:t>x</w:t>
            </w:r>
            <w:r>
              <w:rPr>
                <w:color w:val="000000"/>
                <w:sz w:val="16"/>
                <w:szCs w:val="16"/>
              </w:rPr>
              <w:t xml:space="preserve"> hl.</w:t>
            </w:r>
            <w:r>
              <w:rPr>
                <w:color w:val="000000"/>
                <w:sz w:val="12"/>
                <w:szCs w:val="12"/>
              </w:rPr>
              <w:t xml:space="preserve"> x</w:t>
            </w:r>
            <w:r>
              <w:rPr>
                <w:color w:val="000000"/>
                <w:sz w:val="16"/>
                <w:szCs w:val="16"/>
              </w:rPr>
              <w:t xml:space="preserve"> výš. 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8E024A" w14:textId="77777777" w:rsidR="0095139E" w:rsidRPr="008526EA" w:rsidRDefault="0095139E" w:rsidP="001C7F0C">
            <w:pPr>
              <w:spacing w:line="240" w:lineRule="auto"/>
              <w:jc w:val="righ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69 x 104 x 93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bottom"/>
          </w:tcPr>
          <w:p w14:paraId="7FFAA746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[cm]</w:t>
            </w:r>
          </w:p>
        </w:tc>
      </w:tr>
      <w:tr w:rsidR="0095139E" w14:paraId="56695D14" w14:textId="77777777" w:rsidTr="001C7F0C">
        <w:trPr>
          <w:trHeight w:val="199"/>
        </w:trPr>
        <w:tc>
          <w:tcPr>
            <w:tcW w:w="270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bottom"/>
          </w:tcPr>
          <w:p w14:paraId="0E0F2629" w14:textId="77777777" w:rsidR="0095139E" w:rsidRDefault="0095139E" w:rsidP="001C7F0C">
            <w:pPr>
              <w:spacing w:line="240" w:lineRule="auto"/>
              <w:jc w:val="left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Hmotnost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bottom"/>
          </w:tcPr>
          <w:p w14:paraId="7637AFE2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vč. rotoru</w:t>
            </w:r>
          </w:p>
        </w:tc>
        <w:tc>
          <w:tcPr>
            <w:tcW w:w="2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636BC2" w14:textId="77777777" w:rsidR="0095139E" w:rsidRPr="008526EA" w:rsidRDefault="0095139E" w:rsidP="001C7F0C">
            <w:pPr>
              <w:spacing w:line="240" w:lineRule="auto"/>
              <w:jc w:val="righ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180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bottom"/>
          </w:tcPr>
          <w:p w14:paraId="6E29D8A6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[kg]</w:t>
            </w:r>
          </w:p>
        </w:tc>
      </w:tr>
      <w:tr w:rsidR="0095139E" w14:paraId="249C4EA7" w14:textId="77777777" w:rsidTr="001C7F0C">
        <w:trPr>
          <w:trHeight w:val="199"/>
        </w:trPr>
        <w:tc>
          <w:tcPr>
            <w:tcW w:w="270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bottom"/>
          </w:tcPr>
          <w:p w14:paraId="23249D03" w14:textId="77777777" w:rsidR="0095139E" w:rsidRDefault="0095139E" w:rsidP="001C7F0C">
            <w:pPr>
              <w:spacing w:line="240" w:lineRule="auto"/>
              <w:jc w:val="left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Příkon max.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bottom"/>
          </w:tcPr>
          <w:p w14:paraId="4EA84046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viz </w:t>
            </w:r>
            <w:proofErr w:type="spellStart"/>
            <w:r>
              <w:rPr>
                <w:color w:val="000000"/>
                <w:sz w:val="16"/>
                <w:szCs w:val="16"/>
              </w:rPr>
              <w:t>konfig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2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B6A282" w14:textId="77777777" w:rsidR="0095139E" w:rsidRPr="008526EA" w:rsidRDefault="0095139E" w:rsidP="001C7F0C">
            <w:pPr>
              <w:spacing w:line="240" w:lineRule="auto"/>
              <w:jc w:val="righ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bottom"/>
          </w:tcPr>
          <w:p w14:paraId="24853057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[VA]</w:t>
            </w:r>
          </w:p>
        </w:tc>
      </w:tr>
      <w:tr w:rsidR="0095139E" w14:paraId="1F48339C" w14:textId="77777777" w:rsidTr="001C7F0C">
        <w:trPr>
          <w:trHeight w:val="199"/>
        </w:trPr>
        <w:tc>
          <w:tcPr>
            <w:tcW w:w="270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bottom"/>
          </w:tcPr>
          <w:p w14:paraId="1B82165E" w14:textId="77777777" w:rsidR="0095139E" w:rsidRDefault="0095139E" w:rsidP="001C7F0C">
            <w:pPr>
              <w:spacing w:line="240" w:lineRule="auto"/>
              <w:jc w:val="left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 xml:space="preserve">Teplota v </w:t>
            </w:r>
            <w:proofErr w:type="spellStart"/>
            <w:r>
              <w:rPr>
                <w:i/>
                <w:color w:val="000000"/>
                <w:sz w:val="16"/>
                <w:szCs w:val="16"/>
              </w:rPr>
              <w:t>mist</w:t>
            </w:r>
            <w:proofErr w:type="spellEnd"/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bottom"/>
          </w:tcPr>
          <w:p w14:paraId="68A0C261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4DDFD9" w14:textId="77777777" w:rsidR="0095139E" w:rsidRPr="008526EA" w:rsidRDefault="0095139E" w:rsidP="001C7F0C">
            <w:pPr>
              <w:spacing w:line="240" w:lineRule="auto"/>
              <w:jc w:val="righ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18 - 32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bottom"/>
          </w:tcPr>
          <w:p w14:paraId="18917528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°C</w:t>
            </w:r>
          </w:p>
        </w:tc>
      </w:tr>
      <w:tr w:rsidR="0095139E" w14:paraId="4936BD1C" w14:textId="77777777" w:rsidTr="001C7F0C">
        <w:trPr>
          <w:trHeight w:val="199"/>
        </w:trPr>
        <w:tc>
          <w:tcPr>
            <w:tcW w:w="270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bottom"/>
          </w:tcPr>
          <w:p w14:paraId="2FF0A45D" w14:textId="77777777" w:rsidR="0095139E" w:rsidRDefault="0095139E" w:rsidP="001C7F0C">
            <w:pPr>
              <w:spacing w:line="240" w:lineRule="auto"/>
              <w:jc w:val="left"/>
              <w:rPr>
                <w:i/>
                <w:color w:val="000000"/>
                <w:sz w:val="16"/>
                <w:szCs w:val="16"/>
              </w:rPr>
            </w:pPr>
            <w:proofErr w:type="spellStart"/>
            <w:r>
              <w:rPr>
                <w:i/>
                <w:color w:val="000000"/>
                <w:sz w:val="16"/>
                <w:szCs w:val="16"/>
              </w:rPr>
              <w:t>Kolisáni</w:t>
            </w:r>
            <w:proofErr w:type="spellEnd"/>
            <w:r>
              <w:rPr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color w:val="000000"/>
                <w:sz w:val="16"/>
                <w:szCs w:val="16"/>
              </w:rPr>
              <w:t>tepl</w:t>
            </w:r>
            <w:proofErr w:type="spellEnd"/>
            <w:r>
              <w:rPr>
                <w:i/>
                <w:color w:val="000000"/>
                <w:sz w:val="16"/>
                <w:szCs w:val="16"/>
              </w:rPr>
              <w:t>.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bottom"/>
          </w:tcPr>
          <w:p w14:paraId="3DDE6292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84C44" w14:textId="77777777" w:rsidR="0095139E" w:rsidRPr="008526EA" w:rsidRDefault="0095139E" w:rsidP="001C7F0C">
            <w:pPr>
              <w:spacing w:line="240" w:lineRule="auto"/>
              <w:jc w:val="righ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&lt; + 2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bottom"/>
          </w:tcPr>
          <w:p w14:paraId="7D127C47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°C/hod.</w:t>
            </w:r>
          </w:p>
        </w:tc>
      </w:tr>
      <w:tr w:rsidR="0095139E" w14:paraId="37B79372" w14:textId="77777777" w:rsidTr="001C7F0C">
        <w:trPr>
          <w:trHeight w:val="102"/>
        </w:trPr>
        <w:tc>
          <w:tcPr>
            <w:tcW w:w="27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D9F1"/>
            <w:vAlign w:val="bottom"/>
          </w:tcPr>
          <w:p w14:paraId="5401A4D3" w14:textId="77777777" w:rsidR="0095139E" w:rsidRDefault="0095139E" w:rsidP="001C7F0C">
            <w:pPr>
              <w:spacing w:line="240" w:lineRule="auto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5D9F1"/>
            <w:vAlign w:val="bottom"/>
          </w:tcPr>
          <w:p w14:paraId="5E1D21B2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5D9F1"/>
            <w:vAlign w:val="bottom"/>
          </w:tcPr>
          <w:p w14:paraId="1EA28AD9" w14:textId="77777777" w:rsidR="0095139E" w:rsidRPr="008526EA" w:rsidRDefault="0095139E" w:rsidP="001C7F0C">
            <w:pPr>
              <w:spacing w:line="240" w:lineRule="auto"/>
              <w:jc w:val="righ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bottom"/>
          </w:tcPr>
          <w:p w14:paraId="5CB570DC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</w:tr>
    </w:tbl>
    <w:p w14:paraId="18A048FE" w14:textId="77777777" w:rsidR="0095139E" w:rsidRDefault="0095139E" w:rsidP="00882C28">
      <w:pPr>
        <w:pStyle w:val="Nadpis1"/>
        <w:numPr>
          <w:ilvl w:val="0"/>
          <w:numId w:val="5"/>
        </w:numPr>
      </w:pPr>
      <w:r>
        <w:t>Náklady systémového servisního zabezpečení</w:t>
      </w:r>
    </w:p>
    <w:p w14:paraId="581D042D" w14:textId="77777777" w:rsidR="0095139E" w:rsidRDefault="0095139E" w:rsidP="00882C2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 xml:space="preserve">Smluvní podmínky systémového servisního zajištění </w:t>
      </w:r>
      <w:proofErr w:type="spellStart"/>
      <w:r>
        <w:rPr>
          <w:color w:val="000000"/>
          <w:szCs w:val="20"/>
        </w:rPr>
        <w:t>cobas</w:t>
      </w:r>
      <w:proofErr w:type="spellEnd"/>
      <w:r>
        <w:rPr>
          <w:color w:val="000000"/>
          <w:szCs w:val="20"/>
        </w:rPr>
        <w:t xml:space="preserve">® 6000: </w:t>
      </w:r>
      <w:proofErr w:type="spellStart"/>
      <w:r>
        <w:rPr>
          <w:color w:val="000000"/>
          <w:szCs w:val="20"/>
        </w:rPr>
        <w:t>Core</w:t>
      </w:r>
      <w:proofErr w:type="spellEnd"/>
      <w:r>
        <w:rPr>
          <w:color w:val="000000"/>
          <w:szCs w:val="20"/>
        </w:rPr>
        <w:t xml:space="preserve"> Unit 150 zahrnují náklady na:</w:t>
      </w:r>
    </w:p>
    <w:p w14:paraId="6C360C42" w14:textId="77777777" w:rsidR="0095139E" w:rsidRDefault="0095139E" w:rsidP="00882C2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 xml:space="preserve">provedení (na základě doporučení výrobce) minimálně jedné bezpečnostně technické kontroly (dále jen </w:t>
      </w:r>
      <w:r w:rsidRPr="00D00ECD">
        <w:rPr>
          <w:color w:val="000000"/>
          <w:szCs w:val="20"/>
        </w:rPr>
        <w:t>BTK</w:t>
      </w:r>
      <w:r>
        <w:rPr>
          <w:color w:val="000000"/>
          <w:szCs w:val="20"/>
        </w:rPr>
        <w:t>) ročně,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</w:p>
    <w:p w14:paraId="70813EFA" w14:textId="77777777" w:rsidR="0095139E" w:rsidRDefault="0095139E" w:rsidP="00882C2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bookmarkStart w:id="1" w:name="_heading=h.gjdgxs" w:colFirst="0" w:colLast="0"/>
      <w:bookmarkEnd w:id="1"/>
      <w:r>
        <w:rPr>
          <w:color w:val="000000"/>
          <w:szCs w:val="20"/>
        </w:rPr>
        <w:t xml:space="preserve">provedení opravy v případě poruchy, tj. uvedení </w:t>
      </w:r>
      <w:proofErr w:type="spellStart"/>
      <w:r>
        <w:rPr>
          <w:color w:val="000000"/>
          <w:szCs w:val="20"/>
        </w:rPr>
        <w:t>cobas</w:t>
      </w:r>
      <w:proofErr w:type="spellEnd"/>
      <w:r>
        <w:rPr>
          <w:color w:val="000000"/>
          <w:szCs w:val="20"/>
        </w:rPr>
        <w:t xml:space="preserve">® 6000: </w:t>
      </w:r>
      <w:proofErr w:type="spellStart"/>
      <w:r>
        <w:rPr>
          <w:color w:val="000000"/>
          <w:szCs w:val="20"/>
        </w:rPr>
        <w:t>Core</w:t>
      </w:r>
      <w:proofErr w:type="spellEnd"/>
      <w:r>
        <w:rPr>
          <w:color w:val="000000"/>
          <w:szCs w:val="20"/>
        </w:rPr>
        <w:t xml:space="preserve"> Unit </w:t>
      </w:r>
      <w:proofErr w:type="gramStart"/>
      <w:r>
        <w:rPr>
          <w:color w:val="000000"/>
          <w:szCs w:val="20"/>
        </w:rPr>
        <w:t>150  do</w:t>
      </w:r>
      <w:proofErr w:type="gramEnd"/>
      <w:r>
        <w:rPr>
          <w:color w:val="000000"/>
          <w:szCs w:val="20"/>
        </w:rPr>
        <w:t xml:space="preserve"> stavu plné využitelnosti jeho technických parametrů, včetně výměny vadných dílů,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</w:p>
    <w:p w14:paraId="2959F887" w14:textId="77777777" w:rsidR="0095139E" w:rsidRDefault="0095139E" w:rsidP="00882C2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 xml:space="preserve">dodání potřebných náhradních dílů k opravě, 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</w:p>
    <w:p w14:paraId="7BA028AF" w14:textId="77777777" w:rsidR="0095139E" w:rsidRDefault="0095139E" w:rsidP="00882C2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>aplikační a školící servis,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</w:p>
    <w:p w14:paraId="4A45B304" w14:textId="77777777" w:rsidR="0095139E" w:rsidRDefault="0095139E" w:rsidP="00882C2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 xml:space="preserve">modifikace mechanických částí </w:t>
      </w:r>
      <w:proofErr w:type="spellStart"/>
      <w:r>
        <w:rPr>
          <w:color w:val="000000"/>
          <w:szCs w:val="20"/>
        </w:rPr>
        <w:t>cobas</w:t>
      </w:r>
      <w:proofErr w:type="spellEnd"/>
      <w:r>
        <w:rPr>
          <w:color w:val="000000"/>
          <w:szCs w:val="20"/>
        </w:rPr>
        <w:t xml:space="preserve">® 6000: </w:t>
      </w:r>
      <w:proofErr w:type="spellStart"/>
      <w:r>
        <w:rPr>
          <w:color w:val="000000"/>
          <w:szCs w:val="20"/>
        </w:rPr>
        <w:t>Core</w:t>
      </w:r>
      <w:proofErr w:type="spellEnd"/>
      <w:r>
        <w:rPr>
          <w:color w:val="000000"/>
          <w:szCs w:val="20"/>
        </w:rPr>
        <w:t xml:space="preserve"> Unit </w:t>
      </w:r>
      <w:proofErr w:type="gramStart"/>
      <w:r>
        <w:rPr>
          <w:color w:val="000000"/>
          <w:szCs w:val="20"/>
        </w:rPr>
        <w:t>150  doporučené</w:t>
      </w:r>
      <w:proofErr w:type="gramEnd"/>
      <w:r>
        <w:rPr>
          <w:color w:val="000000"/>
          <w:szCs w:val="20"/>
        </w:rPr>
        <w:t xml:space="preserve"> výrobcem,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</w:p>
    <w:p w14:paraId="6EF17A97" w14:textId="77777777" w:rsidR="0095139E" w:rsidRDefault="0095139E" w:rsidP="00882C2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 xml:space="preserve">aktualizaci programového vybavení </w:t>
      </w:r>
      <w:proofErr w:type="spellStart"/>
      <w:r>
        <w:rPr>
          <w:color w:val="000000"/>
          <w:szCs w:val="20"/>
        </w:rPr>
        <w:t>cobas</w:t>
      </w:r>
      <w:proofErr w:type="spellEnd"/>
      <w:r>
        <w:rPr>
          <w:color w:val="000000"/>
          <w:szCs w:val="20"/>
        </w:rPr>
        <w:t xml:space="preserve">® 6000: </w:t>
      </w:r>
      <w:proofErr w:type="spellStart"/>
      <w:r>
        <w:rPr>
          <w:color w:val="000000"/>
          <w:szCs w:val="20"/>
        </w:rPr>
        <w:t>Core</w:t>
      </w:r>
      <w:proofErr w:type="spellEnd"/>
      <w:r>
        <w:rPr>
          <w:color w:val="000000"/>
          <w:szCs w:val="20"/>
        </w:rPr>
        <w:t xml:space="preserve"> Unit 150,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</w:p>
    <w:p w14:paraId="40F8E067" w14:textId="77777777" w:rsidR="0095139E" w:rsidRDefault="0095139E" w:rsidP="00882C2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>provedení bezpečnostně - technické kontroly analyzátoru po každém servisním zásahu,</w:t>
      </w:r>
      <w:r>
        <w:rPr>
          <w:color w:val="000000"/>
          <w:szCs w:val="20"/>
        </w:rPr>
        <w:tab/>
      </w:r>
    </w:p>
    <w:p w14:paraId="26C5987A" w14:textId="77777777" w:rsidR="0095139E" w:rsidRDefault="0095139E" w:rsidP="00882C2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>dopravu a čas na cestě servisního technika na místo plnění, jeho případné ubytování apod.</w:t>
      </w:r>
    </w:p>
    <w:p w14:paraId="0577379F" w14:textId="77777777" w:rsidR="0095139E" w:rsidRDefault="0095139E" w:rsidP="00882C2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 xml:space="preserve">Smluvní podmínky systémového servisního zajištění </w:t>
      </w:r>
      <w:proofErr w:type="spellStart"/>
      <w:r>
        <w:rPr>
          <w:color w:val="000000"/>
          <w:szCs w:val="20"/>
        </w:rPr>
        <w:t>cobas</w:t>
      </w:r>
      <w:proofErr w:type="spellEnd"/>
      <w:r>
        <w:rPr>
          <w:color w:val="000000"/>
          <w:szCs w:val="20"/>
        </w:rPr>
        <w:t xml:space="preserve">® 6000: </w:t>
      </w:r>
      <w:proofErr w:type="spellStart"/>
      <w:r>
        <w:rPr>
          <w:color w:val="000000"/>
          <w:szCs w:val="20"/>
        </w:rPr>
        <w:t>Core</w:t>
      </w:r>
      <w:proofErr w:type="spellEnd"/>
      <w:r>
        <w:rPr>
          <w:color w:val="000000"/>
          <w:szCs w:val="20"/>
        </w:rPr>
        <w:t xml:space="preserve"> Unit 150 nezahrnují náklady na:</w:t>
      </w:r>
    </w:p>
    <w:p w14:paraId="499D842F" w14:textId="77777777" w:rsidR="0095139E" w:rsidRDefault="0095139E" w:rsidP="00882C2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 xml:space="preserve">provedení </w:t>
      </w:r>
      <w:r w:rsidRPr="00D00ECD">
        <w:rPr>
          <w:color w:val="000000"/>
          <w:szCs w:val="20"/>
        </w:rPr>
        <w:t>BTK</w:t>
      </w:r>
      <w:r>
        <w:rPr>
          <w:color w:val="000000"/>
          <w:szCs w:val="20"/>
        </w:rPr>
        <w:t xml:space="preserve"> nad rámec podmínek doporučených výrobcem,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</w:p>
    <w:p w14:paraId="3AE4EC78" w14:textId="77777777" w:rsidR="0095139E" w:rsidRDefault="0095139E" w:rsidP="00882C2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 xml:space="preserve">stěhování </w:t>
      </w:r>
      <w:proofErr w:type="spellStart"/>
      <w:r>
        <w:rPr>
          <w:color w:val="000000"/>
          <w:szCs w:val="20"/>
        </w:rPr>
        <w:t>cobas</w:t>
      </w:r>
      <w:proofErr w:type="spellEnd"/>
      <w:r>
        <w:rPr>
          <w:color w:val="000000"/>
          <w:szCs w:val="20"/>
        </w:rPr>
        <w:t xml:space="preserve">® 6000: </w:t>
      </w:r>
      <w:proofErr w:type="spellStart"/>
      <w:r>
        <w:rPr>
          <w:color w:val="000000"/>
          <w:szCs w:val="20"/>
        </w:rPr>
        <w:t>Core</w:t>
      </w:r>
      <w:proofErr w:type="spellEnd"/>
      <w:r>
        <w:rPr>
          <w:color w:val="000000"/>
          <w:szCs w:val="20"/>
        </w:rPr>
        <w:t xml:space="preserve"> Unit 150 na jiné pracoviště Objednatele,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</w:p>
    <w:p w14:paraId="7B5098EC" w14:textId="77777777" w:rsidR="0095139E" w:rsidRDefault="0095139E" w:rsidP="00882C28">
      <w:pPr>
        <w:pStyle w:val="Nadpis1"/>
        <w:numPr>
          <w:ilvl w:val="0"/>
          <w:numId w:val="5"/>
        </w:numPr>
      </w:pPr>
      <w:r>
        <w:t>Popis BTK</w:t>
      </w:r>
    </w:p>
    <w:tbl>
      <w:tblPr>
        <w:tblW w:w="9396" w:type="dxa"/>
        <w:tblLayout w:type="fixed"/>
        <w:tblLook w:val="0400" w:firstRow="0" w:lastRow="0" w:firstColumn="0" w:lastColumn="0" w:noHBand="0" w:noVBand="1"/>
      </w:tblPr>
      <w:tblGrid>
        <w:gridCol w:w="2064"/>
        <w:gridCol w:w="2968"/>
        <w:gridCol w:w="2965"/>
        <w:gridCol w:w="477"/>
        <w:gridCol w:w="460"/>
        <w:gridCol w:w="462"/>
      </w:tblGrid>
      <w:tr w:rsidR="0095139E" w14:paraId="35D96EA3" w14:textId="77777777" w:rsidTr="001C7F0C">
        <w:trPr>
          <w:trHeight w:val="225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38DD5"/>
            <w:vAlign w:val="center"/>
          </w:tcPr>
          <w:p w14:paraId="5E079410" w14:textId="77777777" w:rsidR="0095139E" w:rsidRDefault="0095139E" w:rsidP="001C7F0C">
            <w:pPr>
              <w:spacing w:line="240" w:lineRule="auto"/>
              <w:jc w:val="left"/>
              <w:rPr>
                <w:b/>
                <w:i/>
                <w:color w:val="FFFFFF"/>
                <w:sz w:val="16"/>
                <w:szCs w:val="16"/>
              </w:rPr>
            </w:pPr>
            <w:r>
              <w:rPr>
                <w:b/>
                <w:i/>
                <w:color w:val="FFFFFF"/>
                <w:sz w:val="16"/>
                <w:szCs w:val="16"/>
              </w:rPr>
              <w:t xml:space="preserve">Kroky BTK </w:t>
            </w:r>
            <w:proofErr w:type="spellStart"/>
            <w:r>
              <w:rPr>
                <w:b/>
                <w:i/>
                <w:color w:val="FFFFFF"/>
                <w:sz w:val="16"/>
                <w:szCs w:val="16"/>
              </w:rPr>
              <w:t>Core</w:t>
            </w:r>
            <w:proofErr w:type="spellEnd"/>
            <w:r>
              <w:rPr>
                <w:b/>
                <w:i/>
                <w:color w:val="FFFFFF"/>
                <w:sz w:val="16"/>
                <w:szCs w:val="16"/>
              </w:rPr>
              <w:t xml:space="preserve"> :</w:t>
            </w:r>
          </w:p>
        </w:tc>
        <w:tc>
          <w:tcPr>
            <w:tcW w:w="296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538DD5"/>
            <w:vAlign w:val="bottom"/>
          </w:tcPr>
          <w:p w14:paraId="63C80D3E" w14:textId="77777777" w:rsidR="0095139E" w:rsidRDefault="0095139E" w:rsidP="001C7F0C">
            <w:pPr>
              <w:spacing w:line="240" w:lineRule="auto"/>
              <w:jc w:val="left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29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538DD5"/>
            <w:vAlign w:val="bottom"/>
          </w:tcPr>
          <w:p w14:paraId="0CB0DECA" w14:textId="77777777" w:rsidR="0095139E" w:rsidRDefault="0095139E" w:rsidP="001C7F0C">
            <w:pPr>
              <w:spacing w:line="240" w:lineRule="auto"/>
              <w:jc w:val="left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4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538DD5"/>
            <w:vAlign w:val="bottom"/>
          </w:tcPr>
          <w:p w14:paraId="785FA7FF" w14:textId="77777777" w:rsidR="0095139E" w:rsidRDefault="0095139E" w:rsidP="001C7F0C">
            <w:pPr>
              <w:spacing w:line="240" w:lineRule="auto"/>
              <w:jc w:val="left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538DD5"/>
            <w:vAlign w:val="bottom"/>
          </w:tcPr>
          <w:p w14:paraId="08BCDFD2" w14:textId="77777777" w:rsidR="0095139E" w:rsidRDefault="0095139E" w:rsidP="001C7F0C">
            <w:pPr>
              <w:spacing w:line="240" w:lineRule="auto"/>
              <w:jc w:val="left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46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38DD5"/>
            <w:vAlign w:val="bottom"/>
          </w:tcPr>
          <w:p w14:paraId="50E32A45" w14:textId="77777777" w:rsidR="0095139E" w:rsidRDefault="0095139E" w:rsidP="001C7F0C">
            <w:pPr>
              <w:spacing w:line="240" w:lineRule="auto"/>
              <w:jc w:val="left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 </w:t>
            </w:r>
          </w:p>
        </w:tc>
      </w:tr>
      <w:tr w:rsidR="0095139E" w14:paraId="4654F819" w14:textId="77777777" w:rsidTr="001C7F0C">
        <w:trPr>
          <w:trHeight w:val="199"/>
        </w:trPr>
        <w:tc>
          <w:tcPr>
            <w:tcW w:w="206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71762752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5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5CCF7943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Vyčištění vstupního vodního filtru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1E6BDE93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2B468213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4AF8D01E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5139E" w14:paraId="7C3BCBCB" w14:textId="77777777" w:rsidTr="001C7F0C">
        <w:trPr>
          <w:trHeight w:val="199"/>
        </w:trPr>
        <w:tc>
          <w:tcPr>
            <w:tcW w:w="206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44BEB1D2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62B89DDA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Vyčištění promazání táhel ''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feedru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>"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5F8CA8DB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3236D2A5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5139E" w14:paraId="04510E06" w14:textId="77777777" w:rsidTr="001C7F0C">
        <w:trPr>
          <w:trHeight w:val="199"/>
        </w:trPr>
        <w:tc>
          <w:tcPr>
            <w:tcW w:w="206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1D06325E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11C7114D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Kontrola napětí ozubeného řemene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1CEF5F96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2632C234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5139E" w14:paraId="3C0C73FD" w14:textId="77777777" w:rsidTr="001C7F0C">
        <w:trPr>
          <w:trHeight w:val="199"/>
        </w:trPr>
        <w:tc>
          <w:tcPr>
            <w:tcW w:w="206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3493BA72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22647F15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Kontrola příp. vyčištění vodního tanku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046C100A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40B00714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5139E" w14:paraId="3213B31D" w14:textId="77777777" w:rsidTr="001C7F0C">
        <w:trPr>
          <w:trHeight w:val="199"/>
        </w:trPr>
        <w:tc>
          <w:tcPr>
            <w:tcW w:w="206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44CA9610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332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2AEBC5E5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Kontrola PC - vyčištění ventilátoru a chladiče </w:t>
            </w:r>
            <w:proofErr w:type="gramStart"/>
            <w:r w:rsidRPr="008526EA">
              <w:rPr>
                <w:rStyle w:val="Hypertextovodkaz"/>
                <w:color w:val="000000" w:themeColor="text1"/>
                <w:highlight w:val="black"/>
              </w:rPr>
              <w:t>procesoru(1xročně</w:t>
            </w:r>
            <w:proofErr w:type="gramEnd"/>
            <w:r w:rsidRPr="008526EA">
              <w:rPr>
                <w:rStyle w:val="Hypertextovodkaz"/>
                <w:color w:val="000000" w:themeColor="text1"/>
                <w:highlight w:val="black"/>
              </w:rPr>
              <w:t>)</w:t>
            </w:r>
          </w:p>
        </w:tc>
      </w:tr>
      <w:tr w:rsidR="0095139E" w14:paraId="720992A5" w14:textId="77777777" w:rsidTr="001C7F0C">
        <w:trPr>
          <w:trHeight w:val="199"/>
        </w:trPr>
        <w:tc>
          <w:tcPr>
            <w:tcW w:w="206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38CB3FF8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6861DE2A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Kontrola tiskárny -příp. vyčištění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0D94DFA1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2353EC52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659DCE8B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5139E" w14:paraId="2BAD45D9" w14:textId="77777777" w:rsidTr="001C7F0C">
        <w:trPr>
          <w:trHeight w:val="199"/>
        </w:trPr>
        <w:tc>
          <w:tcPr>
            <w:tcW w:w="206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744BB036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16B3F397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Kontrola a povrchové očištění monitoru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1094B7F5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3461EC26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5139E" w14:paraId="5AF42F01" w14:textId="77777777" w:rsidTr="001C7F0C">
        <w:trPr>
          <w:trHeight w:val="199"/>
        </w:trPr>
        <w:tc>
          <w:tcPr>
            <w:tcW w:w="206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315D59B8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6547B10C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Kontrola, případné vyčištění BCR a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optočidel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0A6004F6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20AAFE8D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5139E" w14:paraId="31517D96" w14:textId="77777777" w:rsidTr="001C7F0C">
        <w:trPr>
          <w:trHeight w:val="199"/>
        </w:trPr>
        <w:tc>
          <w:tcPr>
            <w:tcW w:w="206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64BC13A6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1E4AC2CA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Kontrola rotoru stojánků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351F800C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14801CD6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11DEF45E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5139E" w14:paraId="6A7D6C26" w14:textId="77777777" w:rsidTr="001C7F0C">
        <w:trPr>
          <w:trHeight w:val="102"/>
        </w:trPr>
        <w:tc>
          <w:tcPr>
            <w:tcW w:w="20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CE6F1"/>
            <w:vAlign w:val="center"/>
          </w:tcPr>
          <w:p w14:paraId="1E4BA941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CE6F1"/>
            <w:vAlign w:val="center"/>
          </w:tcPr>
          <w:p w14:paraId="57A8DA35" w14:textId="77777777" w:rsidR="0095139E" w:rsidRDefault="0095139E" w:rsidP="001C7F0C">
            <w:pPr>
              <w:spacing w:line="240" w:lineRule="auto"/>
              <w:jc w:val="lef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CE6F1"/>
            <w:vAlign w:val="center"/>
          </w:tcPr>
          <w:p w14:paraId="03C81AEB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CE6F1"/>
            <w:vAlign w:val="center"/>
          </w:tcPr>
          <w:p w14:paraId="2EBD5FEC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CE6F1"/>
            <w:vAlign w:val="center"/>
          </w:tcPr>
          <w:p w14:paraId="32159D34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023C9DC6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68AAE8FD" w14:textId="77777777" w:rsidR="0095139E" w:rsidRDefault="0095139E" w:rsidP="00882C28">
      <w:pPr>
        <w:pStyle w:val="Nadpis1"/>
        <w:numPr>
          <w:ilvl w:val="0"/>
          <w:numId w:val="5"/>
        </w:numPr>
      </w:pPr>
      <w:r>
        <w:t>Servisní dokumentace</w:t>
      </w:r>
    </w:p>
    <w:p w14:paraId="7FB91410" w14:textId="77777777" w:rsidR="0095139E" w:rsidRPr="00D00ECD" w:rsidRDefault="0095139E" w:rsidP="00882C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>Servisní zpráva obsahuje potvrzení a popis provedeného výkonu, odpracovaných hodin, času na cestě a spotřebovaným materiálem použitý</w:t>
      </w:r>
      <w:r w:rsidRPr="00D00ECD">
        <w:rPr>
          <w:color w:val="000000"/>
          <w:szCs w:val="20"/>
        </w:rPr>
        <w:t>m k BTK.</w:t>
      </w:r>
    </w:p>
    <w:p w14:paraId="7A43A810" w14:textId="77777777" w:rsidR="0095139E" w:rsidRDefault="0095139E" w:rsidP="00882C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 w:rsidRPr="00D00ECD">
        <w:rPr>
          <w:color w:val="000000"/>
          <w:szCs w:val="20"/>
        </w:rPr>
        <w:t xml:space="preserve">Potvrzení o provedení BTK obsahuje datum provedení a termín příští BTK a na vyžádání, odpovídající přílohy o provedený pracích BTK a kontrolních </w:t>
      </w:r>
      <w:r>
        <w:rPr>
          <w:color w:val="000000"/>
          <w:szCs w:val="20"/>
        </w:rPr>
        <w:t>měřeních, které odpovídají požadavkům norem ISO 15189 nebo 17025.</w:t>
      </w:r>
    </w:p>
    <w:p w14:paraId="10937091" w14:textId="105BC3DA" w:rsidR="0095139E" w:rsidRDefault="0095139E" w:rsidP="00882C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 xml:space="preserve">Každý dokument vystavený servisním technikem po servisním zásahu obsahuje potvrzení o bezpečnosti a funkčnosti </w:t>
      </w:r>
      <w:proofErr w:type="spellStart"/>
      <w:r>
        <w:rPr>
          <w:color w:val="000000"/>
          <w:szCs w:val="20"/>
        </w:rPr>
        <w:t>cobas</w:t>
      </w:r>
      <w:proofErr w:type="spellEnd"/>
      <w:r>
        <w:rPr>
          <w:color w:val="000000"/>
          <w:szCs w:val="20"/>
        </w:rPr>
        <w:t xml:space="preserve">® 6000: </w:t>
      </w:r>
      <w:proofErr w:type="spellStart"/>
      <w:r>
        <w:rPr>
          <w:color w:val="000000"/>
          <w:szCs w:val="20"/>
        </w:rPr>
        <w:t>Core</w:t>
      </w:r>
      <w:proofErr w:type="spellEnd"/>
      <w:r>
        <w:rPr>
          <w:color w:val="000000"/>
          <w:szCs w:val="20"/>
        </w:rPr>
        <w:t xml:space="preserve"> Unit 150 v souladu se </w:t>
      </w:r>
      <w:r w:rsidR="008526EA" w:rsidRPr="006A083F">
        <w:t xml:space="preserve">č. </w:t>
      </w:r>
      <w:r w:rsidR="008526EA">
        <w:t>375/2022 Sb.</w:t>
      </w:r>
      <w:r>
        <w:rPr>
          <w:color w:val="000000"/>
          <w:szCs w:val="20"/>
        </w:rPr>
        <w:t>, o zdravotnických prostředcích a o změně zákona č. 634/2004 Sb., o správních poplatcích, ve znění pozdějších předpisů.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</w:p>
    <w:p w14:paraId="03521CCF" w14:textId="77777777" w:rsidR="0095139E" w:rsidRDefault="0095139E" w:rsidP="0095139E">
      <w:pPr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COBAS 6000: MODUL E 601</w:t>
      </w:r>
    </w:p>
    <w:p w14:paraId="0027D22C" w14:textId="77777777" w:rsidR="0095139E" w:rsidRDefault="0095139E" w:rsidP="0095139E">
      <w:pPr>
        <w:spacing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Modul pro imunochemická měření systému </w:t>
      </w:r>
      <w:proofErr w:type="spellStart"/>
      <w:r>
        <w:rPr>
          <w:b/>
          <w:i/>
          <w:color w:val="000000"/>
          <w:sz w:val="22"/>
          <w:szCs w:val="22"/>
        </w:rPr>
        <w:t>cobas</w:t>
      </w:r>
      <w:proofErr w:type="spellEnd"/>
      <w:r>
        <w:rPr>
          <w:b/>
          <w:i/>
          <w:color w:val="000000"/>
          <w:sz w:val="22"/>
          <w:szCs w:val="22"/>
        </w:rPr>
        <w:t>® 6000</w:t>
      </w:r>
    </w:p>
    <w:p w14:paraId="12B69278" w14:textId="77777777" w:rsidR="0095139E" w:rsidRDefault="0095139E" w:rsidP="00882C28">
      <w:pPr>
        <w:pStyle w:val="Nadpis1"/>
        <w:numPr>
          <w:ilvl w:val="0"/>
          <w:numId w:val="8"/>
        </w:numPr>
      </w:pPr>
      <w:r>
        <w:t>Obrázek</w:t>
      </w:r>
    </w:p>
    <w:p w14:paraId="011DBDB7" w14:textId="77777777" w:rsidR="0095139E" w:rsidRDefault="0095139E" w:rsidP="00882C28">
      <w:pPr>
        <w:pStyle w:val="Nadpis1"/>
        <w:numPr>
          <w:ilvl w:val="0"/>
          <w:numId w:val="8"/>
        </w:numPr>
      </w:pPr>
      <w:r>
        <w:t>Technické údaje</w:t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hidden="0" allowOverlap="1" wp14:anchorId="3DA73E9F" wp14:editId="541A40B6">
            <wp:simplePos x="0" y="0"/>
            <wp:positionH relativeFrom="column">
              <wp:posOffset>446405</wp:posOffset>
            </wp:positionH>
            <wp:positionV relativeFrom="paragraph">
              <wp:posOffset>72602</wp:posOffset>
            </wp:positionV>
            <wp:extent cx="1912620" cy="1912034"/>
            <wp:effectExtent l="0" t="0" r="0" b="0"/>
            <wp:wrapTopAndBottom distT="0" distB="0"/>
            <wp:docPr id="890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l="60504" t="33530" r="19141" b="32973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912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W w:w="9396" w:type="dxa"/>
        <w:tblLayout w:type="fixed"/>
        <w:tblLook w:val="0400" w:firstRow="0" w:lastRow="0" w:firstColumn="0" w:lastColumn="0" w:noHBand="0" w:noVBand="1"/>
      </w:tblPr>
      <w:tblGrid>
        <w:gridCol w:w="2608"/>
        <w:gridCol w:w="1842"/>
        <w:gridCol w:w="3106"/>
        <w:gridCol w:w="1840"/>
      </w:tblGrid>
      <w:tr w:rsidR="0095139E" w14:paraId="15201E09" w14:textId="77777777" w:rsidTr="001C7F0C">
        <w:trPr>
          <w:trHeight w:val="150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C5D9F1"/>
            <w:vAlign w:val="bottom"/>
          </w:tcPr>
          <w:p w14:paraId="6D03BA91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5D9F1"/>
            <w:vAlign w:val="bottom"/>
          </w:tcPr>
          <w:p w14:paraId="43194982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0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5D9F1"/>
            <w:vAlign w:val="bottom"/>
          </w:tcPr>
          <w:p w14:paraId="3C25D6C5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5D9F1"/>
            <w:vAlign w:val="bottom"/>
          </w:tcPr>
          <w:p w14:paraId="12AD158B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95139E" w14:paraId="52249742" w14:textId="77777777" w:rsidTr="001C7F0C">
        <w:trPr>
          <w:trHeight w:val="198"/>
        </w:trPr>
        <w:tc>
          <w:tcPr>
            <w:tcW w:w="260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bottom"/>
          </w:tcPr>
          <w:p w14:paraId="0C2CFD04" w14:textId="77777777" w:rsidR="0095139E" w:rsidRDefault="0095139E" w:rsidP="001C7F0C">
            <w:pPr>
              <w:spacing w:line="240" w:lineRule="auto"/>
              <w:jc w:val="left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 xml:space="preserve">Zákl. </w:t>
            </w:r>
            <w:proofErr w:type="gramStart"/>
            <w:r>
              <w:rPr>
                <w:i/>
                <w:color w:val="000000"/>
                <w:sz w:val="16"/>
                <w:szCs w:val="16"/>
              </w:rPr>
              <w:t>rozměry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bottom"/>
          </w:tcPr>
          <w:p w14:paraId="34F32958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šíř. </w:t>
            </w:r>
            <w:r>
              <w:rPr>
                <w:color w:val="000000"/>
                <w:sz w:val="12"/>
                <w:szCs w:val="12"/>
              </w:rPr>
              <w:t>x</w:t>
            </w:r>
            <w:r>
              <w:rPr>
                <w:color w:val="000000"/>
                <w:sz w:val="16"/>
                <w:szCs w:val="16"/>
              </w:rPr>
              <w:t xml:space="preserve"> hl.</w:t>
            </w:r>
            <w:r>
              <w:rPr>
                <w:color w:val="000000"/>
                <w:sz w:val="12"/>
                <w:szCs w:val="12"/>
              </w:rPr>
              <w:t xml:space="preserve"> x</w:t>
            </w:r>
            <w:r>
              <w:rPr>
                <w:color w:val="000000"/>
                <w:sz w:val="16"/>
                <w:szCs w:val="16"/>
              </w:rPr>
              <w:t xml:space="preserve"> výš.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85D2DB" w14:textId="77777777" w:rsidR="0095139E" w:rsidRPr="008526EA" w:rsidRDefault="0095139E" w:rsidP="001C7F0C">
            <w:pPr>
              <w:spacing w:line="240" w:lineRule="auto"/>
              <w:jc w:val="righ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120 x 104 x 114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bottom"/>
          </w:tcPr>
          <w:p w14:paraId="7BF71D1B" w14:textId="77777777" w:rsidR="0095139E" w:rsidRDefault="0095139E" w:rsidP="001C7F0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[cm]</w:t>
            </w:r>
          </w:p>
        </w:tc>
      </w:tr>
      <w:tr w:rsidR="0095139E" w14:paraId="5451AB37" w14:textId="77777777" w:rsidTr="001C7F0C">
        <w:trPr>
          <w:trHeight w:val="198"/>
        </w:trPr>
        <w:tc>
          <w:tcPr>
            <w:tcW w:w="260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bottom"/>
          </w:tcPr>
          <w:p w14:paraId="60CBA1F5" w14:textId="77777777" w:rsidR="0095139E" w:rsidRDefault="0095139E" w:rsidP="001C7F0C">
            <w:pPr>
              <w:spacing w:line="240" w:lineRule="auto"/>
              <w:jc w:val="left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Hmotnost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bottom"/>
          </w:tcPr>
          <w:p w14:paraId="7F110BD1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FF4CA2" w14:textId="77777777" w:rsidR="0095139E" w:rsidRPr="008526EA" w:rsidRDefault="0095139E" w:rsidP="001C7F0C">
            <w:pPr>
              <w:spacing w:line="240" w:lineRule="auto"/>
              <w:jc w:val="righ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360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bottom"/>
          </w:tcPr>
          <w:p w14:paraId="1C2BB87F" w14:textId="77777777" w:rsidR="0095139E" w:rsidRDefault="0095139E" w:rsidP="001C7F0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[kg]</w:t>
            </w:r>
          </w:p>
        </w:tc>
      </w:tr>
      <w:tr w:rsidR="0095139E" w14:paraId="1CD33CE2" w14:textId="77777777" w:rsidTr="001C7F0C">
        <w:trPr>
          <w:trHeight w:val="198"/>
        </w:trPr>
        <w:tc>
          <w:tcPr>
            <w:tcW w:w="260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bottom"/>
          </w:tcPr>
          <w:p w14:paraId="5C2236F8" w14:textId="77777777" w:rsidR="0095139E" w:rsidRDefault="0095139E" w:rsidP="001C7F0C">
            <w:pPr>
              <w:spacing w:line="240" w:lineRule="auto"/>
              <w:jc w:val="left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Příkon max.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bottom"/>
          </w:tcPr>
          <w:p w14:paraId="27A3A7B4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/provozní</w:t>
            </w:r>
          </w:p>
        </w:tc>
        <w:tc>
          <w:tcPr>
            <w:tcW w:w="3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65758A" w14:textId="77777777" w:rsidR="0095139E" w:rsidRPr="008526EA" w:rsidRDefault="0095139E" w:rsidP="001C7F0C">
            <w:pPr>
              <w:spacing w:line="240" w:lineRule="auto"/>
              <w:jc w:val="righ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1400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bottom"/>
          </w:tcPr>
          <w:p w14:paraId="6B5AFE1B" w14:textId="77777777" w:rsidR="0095139E" w:rsidRDefault="0095139E" w:rsidP="001C7F0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[VA]</w:t>
            </w:r>
          </w:p>
        </w:tc>
      </w:tr>
      <w:tr w:rsidR="0095139E" w14:paraId="043E398A" w14:textId="77777777" w:rsidTr="001C7F0C">
        <w:trPr>
          <w:trHeight w:val="198"/>
        </w:trPr>
        <w:tc>
          <w:tcPr>
            <w:tcW w:w="260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bottom"/>
          </w:tcPr>
          <w:p w14:paraId="6ED3734E" w14:textId="77777777" w:rsidR="0095139E" w:rsidRDefault="0095139E" w:rsidP="001C7F0C">
            <w:pPr>
              <w:spacing w:line="240" w:lineRule="auto"/>
              <w:jc w:val="left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Tepelné zář.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bottom"/>
          </w:tcPr>
          <w:p w14:paraId="40FB62EF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0F3E60" w14:textId="77777777" w:rsidR="0095139E" w:rsidRPr="008526EA" w:rsidRDefault="0095139E" w:rsidP="001C7F0C">
            <w:pPr>
              <w:spacing w:line="240" w:lineRule="auto"/>
              <w:jc w:val="righ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3240 / 3080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bottom"/>
          </w:tcPr>
          <w:p w14:paraId="6ED88A4A" w14:textId="77777777" w:rsidR="0095139E" w:rsidRDefault="0095139E" w:rsidP="001C7F0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kJ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/ BTU/h</w:t>
            </w:r>
          </w:p>
        </w:tc>
      </w:tr>
      <w:tr w:rsidR="0095139E" w14:paraId="18DD5F2F" w14:textId="77777777" w:rsidTr="001C7F0C">
        <w:trPr>
          <w:trHeight w:val="198"/>
        </w:trPr>
        <w:tc>
          <w:tcPr>
            <w:tcW w:w="260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bottom"/>
          </w:tcPr>
          <w:p w14:paraId="623211F6" w14:textId="77777777" w:rsidR="0095139E" w:rsidRDefault="0095139E" w:rsidP="001C7F0C">
            <w:pPr>
              <w:spacing w:line="240" w:lineRule="auto"/>
              <w:jc w:val="left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 xml:space="preserve">Teplota v </w:t>
            </w:r>
            <w:proofErr w:type="spellStart"/>
            <w:r>
              <w:rPr>
                <w:i/>
                <w:color w:val="000000"/>
                <w:sz w:val="16"/>
                <w:szCs w:val="16"/>
              </w:rPr>
              <w:t>mist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bottom"/>
          </w:tcPr>
          <w:p w14:paraId="35E7F85D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2FD424" w14:textId="77777777" w:rsidR="0095139E" w:rsidRPr="008526EA" w:rsidRDefault="0095139E" w:rsidP="001C7F0C">
            <w:pPr>
              <w:spacing w:line="240" w:lineRule="auto"/>
              <w:jc w:val="righ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18 - 32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bottom"/>
          </w:tcPr>
          <w:p w14:paraId="08EA2014" w14:textId="77777777" w:rsidR="0095139E" w:rsidRDefault="0095139E" w:rsidP="001C7F0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°C</w:t>
            </w:r>
          </w:p>
        </w:tc>
      </w:tr>
      <w:tr w:rsidR="0095139E" w14:paraId="46BEE36A" w14:textId="77777777" w:rsidTr="001C7F0C">
        <w:trPr>
          <w:trHeight w:val="198"/>
        </w:trPr>
        <w:tc>
          <w:tcPr>
            <w:tcW w:w="260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bottom"/>
          </w:tcPr>
          <w:p w14:paraId="7F993F39" w14:textId="77777777" w:rsidR="0095139E" w:rsidRDefault="0095139E" w:rsidP="001C7F0C">
            <w:pPr>
              <w:spacing w:line="240" w:lineRule="auto"/>
              <w:jc w:val="left"/>
              <w:rPr>
                <w:i/>
                <w:color w:val="000000"/>
                <w:sz w:val="16"/>
                <w:szCs w:val="16"/>
              </w:rPr>
            </w:pPr>
            <w:proofErr w:type="spellStart"/>
            <w:r>
              <w:rPr>
                <w:i/>
                <w:color w:val="000000"/>
                <w:sz w:val="16"/>
                <w:szCs w:val="16"/>
              </w:rPr>
              <w:t>Kolisáni</w:t>
            </w:r>
            <w:proofErr w:type="spellEnd"/>
            <w:r>
              <w:rPr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color w:val="000000"/>
                <w:sz w:val="16"/>
                <w:szCs w:val="16"/>
              </w:rPr>
              <w:t>tepl</w:t>
            </w:r>
            <w:proofErr w:type="spellEnd"/>
            <w:r>
              <w:rPr>
                <w:i/>
                <w:color w:val="000000"/>
                <w:sz w:val="16"/>
                <w:szCs w:val="16"/>
              </w:rPr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bottom"/>
          </w:tcPr>
          <w:p w14:paraId="351B73E8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3A4B0B" w14:textId="77777777" w:rsidR="0095139E" w:rsidRPr="008526EA" w:rsidRDefault="0095139E" w:rsidP="001C7F0C">
            <w:pPr>
              <w:spacing w:line="240" w:lineRule="auto"/>
              <w:jc w:val="righ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&lt; + 2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bottom"/>
          </w:tcPr>
          <w:p w14:paraId="4C5DD4F0" w14:textId="77777777" w:rsidR="0095139E" w:rsidRDefault="0095139E" w:rsidP="001C7F0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°C/hod.</w:t>
            </w:r>
          </w:p>
        </w:tc>
      </w:tr>
      <w:tr w:rsidR="0095139E" w14:paraId="5EEC7E85" w14:textId="77777777" w:rsidTr="001C7F0C">
        <w:trPr>
          <w:trHeight w:val="198"/>
        </w:trPr>
        <w:tc>
          <w:tcPr>
            <w:tcW w:w="260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bottom"/>
          </w:tcPr>
          <w:p w14:paraId="24272663" w14:textId="77777777" w:rsidR="0095139E" w:rsidRDefault="0095139E" w:rsidP="001C7F0C">
            <w:pPr>
              <w:spacing w:line="240" w:lineRule="auto"/>
              <w:jc w:val="left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Úroveň hluku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bottom"/>
          </w:tcPr>
          <w:p w14:paraId="0CF86561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color w:val="000000"/>
                <w:sz w:val="16"/>
                <w:szCs w:val="16"/>
              </w:rPr>
              <w:t>max</w:t>
            </w:r>
            <w:proofErr w:type="spellEnd"/>
          </w:p>
        </w:tc>
        <w:tc>
          <w:tcPr>
            <w:tcW w:w="3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5603AB" w14:textId="77777777" w:rsidR="0095139E" w:rsidRPr="008526EA" w:rsidRDefault="0095139E" w:rsidP="001C7F0C">
            <w:pPr>
              <w:spacing w:line="240" w:lineRule="auto"/>
              <w:jc w:val="righ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&lt; 65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bottom"/>
          </w:tcPr>
          <w:p w14:paraId="6ED79142" w14:textId="77777777" w:rsidR="0095139E" w:rsidRDefault="0095139E" w:rsidP="001C7F0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dB</w:t>
            </w:r>
          </w:p>
        </w:tc>
      </w:tr>
      <w:tr w:rsidR="0095139E" w14:paraId="760D9F91" w14:textId="77777777" w:rsidTr="001C7F0C">
        <w:trPr>
          <w:trHeight w:val="198"/>
        </w:trPr>
        <w:tc>
          <w:tcPr>
            <w:tcW w:w="260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bottom"/>
          </w:tcPr>
          <w:p w14:paraId="31BEA3BC" w14:textId="77777777" w:rsidR="0095139E" w:rsidRDefault="0095139E" w:rsidP="001C7F0C">
            <w:pPr>
              <w:spacing w:line="240" w:lineRule="auto"/>
              <w:jc w:val="left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Dop. UPS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bottom"/>
          </w:tcPr>
          <w:p w14:paraId="799C40F4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74D2CA" w14:textId="77777777" w:rsidR="0095139E" w:rsidRPr="008526EA" w:rsidRDefault="0095139E" w:rsidP="001C7F0C">
            <w:pPr>
              <w:spacing w:line="240" w:lineRule="auto"/>
              <w:jc w:val="righ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podle konfigurace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bottom"/>
          </w:tcPr>
          <w:p w14:paraId="6EC77CDA" w14:textId="77777777" w:rsidR="0095139E" w:rsidRDefault="0095139E" w:rsidP="001C7F0C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[VA]</w:t>
            </w:r>
          </w:p>
        </w:tc>
      </w:tr>
      <w:tr w:rsidR="0095139E" w14:paraId="62F7B1C2" w14:textId="77777777" w:rsidTr="001C7F0C">
        <w:trPr>
          <w:trHeight w:val="102"/>
        </w:trPr>
        <w:tc>
          <w:tcPr>
            <w:tcW w:w="26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D9F1"/>
            <w:vAlign w:val="bottom"/>
          </w:tcPr>
          <w:p w14:paraId="03AF7EEE" w14:textId="77777777" w:rsidR="0095139E" w:rsidRDefault="0095139E" w:rsidP="001C7F0C">
            <w:pPr>
              <w:spacing w:line="240" w:lineRule="auto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5D9F1"/>
            <w:vAlign w:val="bottom"/>
          </w:tcPr>
          <w:p w14:paraId="7EA530AC" w14:textId="77777777" w:rsidR="0095139E" w:rsidRDefault="0095139E" w:rsidP="001C7F0C">
            <w:pP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5D9F1"/>
            <w:vAlign w:val="bottom"/>
          </w:tcPr>
          <w:p w14:paraId="224929E0" w14:textId="77777777" w:rsidR="0095139E" w:rsidRDefault="0095139E" w:rsidP="001C7F0C">
            <w:pPr>
              <w:spacing w:line="240" w:lineRule="auto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bottom"/>
          </w:tcPr>
          <w:p w14:paraId="6BD845B9" w14:textId="77777777" w:rsidR="0095139E" w:rsidRDefault="0095139E" w:rsidP="001C7F0C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536B3A83" w14:textId="77777777" w:rsidR="0095139E" w:rsidRDefault="0095139E" w:rsidP="00882C28">
      <w:pPr>
        <w:pStyle w:val="Nadpis1"/>
        <w:numPr>
          <w:ilvl w:val="0"/>
          <w:numId w:val="8"/>
        </w:numPr>
      </w:pPr>
      <w:r>
        <w:t>Náklady systémového servisního zabezpečení</w:t>
      </w:r>
    </w:p>
    <w:p w14:paraId="53B0A807" w14:textId="77777777" w:rsidR="0095139E" w:rsidRDefault="0095139E" w:rsidP="00882C28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 xml:space="preserve">Smluvní podmínky systémového servisního zajištění </w:t>
      </w:r>
      <w:proofErr w:type="spellStart"/>
      <w:r w:rsidRPr="00345DF3">
        <w:rPr>
          <w:color w:val="000000"/>
          <w:szCs w:val="20"/>
        </w:rPr>
        <w:t>cobas</w:t>
      </w:r>
      <w:proofErr w:type="spellEnd"/>
      <w:r w:rsidRPr="00345DF3">
        <w:rPr>
          <w:color w:val="000000"/>
          <w:szCs w:val="20"/>
        </w:rPr>
        <w:t xml:space="preserve">® 6000: Modul e601 </w:t>
      </w:r>
      <w:r>
        <w:rPr>
          <w:color w:val="000000"/>
          <w:szCs w:val="20"/>
        </w:rPr>
        <w:t>zahrnují náklady na:</w:t>
      </w:r>
    </w:p>
    <w:p w14:paraId="3B2AF8B9" w14:textId="77777777" w:rsidR="0095139E" w:rsidRDefault="0095139E" w:rsidP="00882C28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lastRenderedPageBreak/>
        <w:t xml:space="preserve">provedení (na základě doporučení výrobce) minimálně jedné bezpečnostně technické kontroly (dále jen </w:t>
      </w:r>
      <w:r>
        <w:rPr>
          <w:b/>
          <w:color w:val="000000"/>
          <w:szCs w:val="20"/>
        </w:rPr>
        <w:t>„BTK“</w:t>
      </w:r>
      <w:r w:rsidRPr="00811ED6">
        <w:rPr>
          <w:color w:val="000000"/>
          <w:szCs w:val="20"/>
        </w:rPr>
        <w:t>)</w:t>
      </w:r>
      <w:r>
        <w:rPr>
          <w:color w:val="000000"/>
          <w:szCs w:val="20"/>
        </w:rPr>
        <w:t xml:space="preserve"> ročně nebo pokaždé po překročení 50 tis. testů, včetně výměny předepsaného materiálu, viz popis </w:t>
      </w:r>
      <w:r w:rsidRPr="00811ED6">
        <w:rPr>
          <w:color w:val="000000"/>
          <w:szCs w:val="20"/>
        </w:rPr>
        <w:t>BTK</w:t>
      </w:r>
      <w:r>
        <w:rPr>
          <w:color w:val="000000"/>
          <w:szCs w:val="20"/>
        </w:rPr>
        <w:t xml:space="preserve"> níže,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</w:p>
    <w:p w14:paraId="7A94A56C" w14:textId="77777777" w:rsidR="0095139E" w:rsidRDefault="0095139E" w:rsidP="00882C28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 xml:space="preserve">provedení opravy v případě poruchy, tj. uvedení </w:t>
      </w:r>
      <w:proofErr w:type="spellStart"/>
      <w:r>
        <w:rPr>
          <w:color w:val="000000"/>
          <w:szCs w:val="20"/>
        </w:rPr>
        <w:t>cobas</w:t>
      </w:r>
      <w:proofErr w:type="spellEnd"/>
      <w:r>
        <w:rPr>
          <w:color w:val="000000"/>
          <w:szCs w:val="20"/>
        </w:rPr>
        <w:t>® 6000: Modul e601 do stavu plné využitelnosti jeho technických parametrů, včetně výměny vadných dílů,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</w:p>
    <w:p w14:paraId="339B26BB" w14:textId="77777777" w:rsidR="0095139E" w:rsidRDefault="0095139E" w:rsidP="00882C28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>dodání potřebných náhradních dílů k opravě,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</w:p>
    <w:p w14:paraId="6229AF92" w14:textId="77777777" w:rsidR="0095139E" w:rsidRDefault="0095139E" w:rsidP="00882C28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>aplikační a školící servis,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</w:p>
    <w:p w14:paraId="7441537F" w14:textId="77777777" w:rsidR="0095139E" w:rsidRDefault="0095139E" w:rsidP="00882C28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 xml:space="preserve">modifikace mechanických částí </w:t>
      </w:r>
      <w:proofErr w:type="spellStart"/>
      <w:r>
        <w:rPr>
          <w:color w:val="000000"/>
          <w:szCs w:val="20"/>
        </w:rPr>
        <w:t>cobas</w:t>
      </w:r>
      <w:proofErr w:type="spellEnd"/>
      <w:r>
        <w:rPr>
          <w:color w:val="000000"/>
          <w:szCs w:val="20"/>
        </w:rPr>
        <w:t>® 6000: Modul e601 doporučené výrobcem,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</w:p>
    <w:p w14:paraId="092D18B7" w14:textId="77777777" w:rsidR="0095139E" w:rsidRDefault="0095139E" w:rsidP="00882C28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 xml:space="preserve">aktualizaci programového vybavení </w:t>
      </w:r>
      <w:proofErr w:type="spellStart"/>
      <w:r>
        <w:rPr>
          <w:color w:val="000000"/>
          <w:szCs w:val="20"/>
        </w:rPr>
        <w:t>cobas</w:t>
      </w:r>
      <w:proofErr w:type="spellEnd"/>
      <w:r>
        <w:rPr>
          <w:color w:val="000000"/>
          <w:szCs w:val="20"/>
        </w:rPr>
        <w:t>® 6000: Modul e601,</w:t>
      </w:r>
      <w:r>
        <w:rPr>
          <w:color w:val="000000"/>
          <w:szCs w:val="20"/>
        </w:rPr>
        <w:tab/>
      </w:r>
    </w:p>
    <w:p w14:paraId="2219D569" w14:textId="77777777" w:rsidR="0095139E" w:rsidRDefault="0095139E" w:rsidP="00882C28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>provedení bezpečnostní kontroly analyzátoru po každém servisním zásahu,</w:t>
      </w:r>
      <w:r>
        <w:rPr>
          <w:color w:val="000000"/>
          <w:szCs w:val="20"/>
        </w:rPr>
        <w:tab/>
      </w:r>
    </w:p>
    <w:p w14:paraId="541CE812" w14:textId="77777777" w:rsidR="0095139E" w:rsidRDefault="0095139E" w:rsidP="00882C28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 xml:space="preserve">dopravu a čas na cestě servisního technika na Místo plnění, jeho případné ubytování apod. </w:t>
      </w:r>
    </w:p>
    <w:p w14:paraId="73FFECF4" w14:textId="77777777" w:rsidR="0095139E" w:rsidRDefault="0095139E" w:rsidP="0095139E">
      <w:pPr>
        <w:pBdr>
          <w:top w:val="nil"/>
          <w:left w:val="nil"/>
          <w:bottom w:val="nil"/>
          <w:right w:val="nil"/>
          <w:between w:val="nil"/>
        </w:pBdr>
        <w:spacing w:after="120"/>
        <w:ind w:left="1224" w:hanging="709"/>
        <w:rPr>
          <w:color w:val="000000"/>
          <w:szCs w:val="20"/>
        </w:rPr>
      </w:pPr>
    </w:p>
    <w:p w14:paraId="3C32347E" w14:textId="77777777" w:rsidR="0095139E" w:rsidRDefault="0095139E" w:rsidP="00882C28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</w:pPr>
      <w:r>
        <w:rPr>
          <w:color w:val="000000"/>
          <w:szCs w:val="20"/>
        </w:rPr>
        <w:t xml:space="preserve">Smluvní podmínky systémového servisního zajištění modulu </w:t>
      </w:r>
      <w:r>
        <w:rPr>
          <w:color w:val="000000"/>
          <w:szCs w:val="20"/>
          <w:u w:val="single"/>
        </w:rPr>
        <w:t>nezahrnují</w:t>
      </w:r>
      <w:r>
        <w:rPr>
          <w:color w:val="000000"/>
          <w:szCs w:val="20"/>
        </w:rPr>
        <w:t xml:space="preserve"> náklady na:</w:t>
      </w:r>
    </w:p>
    <w:p w14:paraId="6D149652" w14:textId="77777777" w:rsidR="0095139E" w:rsidRDefault="0095139E" w:rsidP="00882C28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</w:pPr>
      <w:r>
        <w:rPr>
          <w:color w:val="000000"/>
          <w:szCs w:val="20"/>
        </w:rPr>
        <w:t xml:space="preserve">provedení </w:t>
      </w:r>
      <w:r w:rsidRPr="00811ED6">
        <w:rPr>
          <w:color w:val="000000"/>
          <w:szCs w:val="20"/>
        </w:rPr>
        <w:t>BTK</w:t>
      </w:r>
      <w:r>
        <w:rPr>
          <w:color w:val="000000"/>
          <w:szCs w:val="20"/>
        </w:rPr>
        <w:t xml:space="preserve"> nad rámec podmínek doporučených výrobcem,</w:t>
      </w:r>
    </w:p>
    <w:p w14:paraId="49D7ABBE" w14:textId="77777777" w:rsidR="0095139E" w:rsidRDefault="0095139E" w:rsidP="00882C28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</w:pPr>
      <w:r>
        <w:rPr>
          <w:color w:val="000000"/>
          <w:szCs w:val="20"/>
        </w:rPr>
        <w:t xml:space="preserve">stěhování </w:t>
      </w:r>
      <w:proofErr w:type="spellStart"/>
      <w:r>
        <w:rPr>
          <w:color w:val="000000"/>
          <w:szCs w:val="20"/>
        </w:rPr>
        <w:t>cobas</w:t>
      </w:r>
      <w:proofErr w:type="spellEnd"/>
      <w:r>
        <w:rPr>
          <w:color w:val="000000"/>
          <w:szCs w:val="20"/>
        </w:rPr>
        <w:t xml:space="preserve">® 6000: Modul e601 na jiné pracoviště </w:t>
      </w:r>
      <w:r>
        <w:t>Objednatele.</w:t>
      </w:r>
    </w:p>
    <w:p w14:paraId="71E47DD9" w14:textId="77777777" w:rsidR="0095139E" w:rsidRDefault="0095139E" w:rsidP="00882C28">
      <w:pPr>
        <w:pStyle w:val="Nadpis1"/>
        <w:numPr>
          <w:ilvl w:val="0"/>
          <w:numId w:val="8"/>
        </w:numPr>
      </w:pPr>
      <w:r>
        <w:t>Popis „BTK“</w:t>
      </w:r>
    </w:p>
    <w:tbl>
      <w:tblPr>
        <w:tblW w:w="9396" w:type="dxa"/>
        <w:tblLayout w:type="fixed"/>
        <w:tblLook w:val="0400" w:firstRow="0" w:lastRow="0" w:firstColumn="0" w:lastColumn="0" w:noHBand="0" w:noVBand="1"/>
      </w:tblPr>
      <w:tblGrid>
        <w:gridCol w:w="1849"/>
        <w:gridCol w:w="1359"/>
        <w:gridCol w:w="2293"/>
        <w:gridCol w:w="1299"/>
        <w:gridCol w:w="1299"/>
        <w:gridCol w:w="1297"/>
      </w:tblGrid>
      <w:tr w:rsidR="0095139E" w14:paraId="7EE9510A" w14:textId="77777777" w:rsidTr="001C7F0C">
        <w:trPr>
          <w:trHeight w:val="258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38DD5"/>
            <w:vAlign w:val="center"/>
          </w:tcPr>
          <w:p w14:paraId="65BCE843" w14:textId="77777777" w:rsidR="0095139E" w:rsidRDefault="0095139E" w:rsidP="001C7F0C">
            <w:pPr>
              <w:spacing w:line="240" w:lineRule="auto"/>
              <w:jc w:val="left"/>
              <w:rPr>
                <w:b/>
                <w:i/>
                <w:color w:val="FFFFFF"/>
                <w:sz w:val="16"/>
                <w:szCs w:val="16"/>
              </w:rPr>
            </w:pPr>
            <w:r>
              <w:rPr>
                <w:b/>
                <w:i/>
                <w:color w:val="FFFFFF"/>
                <w:sz w:val="16"/>
                <w:szCs w:val="16"/>
              </w:rPr>
              <w:t>Přípravné kroky:</w:t>
            </w:r>
          </w:p>
        </w:tc>
        <w:tc>
          <w:tcPr>
            <w:tcW w:w="135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538DD5"/>
            <w:vAlign w:val="center"/>
          </w:tcPr>
          <w:p w14:paraId="1B274B0D" w14:textId="77777777" w:rsidR="0095139E" w:rsidRDefault="0095139E" w:rsidP="001C7F0C">
            <w:pPr>
              <w:spacing w:line="240" w:lineRule="auto"/>
              <w:jc w:val="left"/>
              <w:rPr>
                <w:b/>
                <w:i/>
                <w:color w:val="FFFFFF"/>
                <w:sz w:val="16"/>
                <w:szCs w:val="16"/>
              </w:rPr>
            </w:pPr>
            <w:r>
              <w:rPr>
                <w:b/>
                <w:i/>
                <w:color w:val="FFFFFF"/>
                <w:sz w:val="16"/>
                <w:szCs w:val="16"/>
              </w:rPr>
              <w:t> </w:t>
            </w:r>
          </w:p>
        </w:tc>
        <w:tc>
          <w:tcPr>
            <w:tcW w:w="22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538DD5"/>
            <w:vAlign w:val="center"/>
          </w:tcPr>
          <w:p w14:paraId="4D76FD1A" w14:textId="77777777" w:rsidR="0095139E" w:rsidRDefault="0095139E" w:rsidP="001C7F0C">
            <w:pPr>
              <w:spacing w:line="240" w:lineRule="auto"/>
              <w:jc w:val="left"/>
              <w:rPr>
                <w:b/>
                <w:i/>
                <w:color w:val="FFFFFF"/>
                <w:sz w:val="16"/>
                <w:szCs w:val="16"/>
              </w:rPr>
            </w:pPr>
            <w:r>
              <w:rPr>
                <w:b/>
                <w:i/>
                <w:color w:val="FFFFFF"/>
                <w:sz w:val="16"/>
                <w:szCs w:val="16"/>
              </w:rPr>
              <w:t> </w:t>
            </w:r>
          </w:p>
        </w:tc>
        <w:tc>
          <w:tcPr>
            <w:tcW w:w="12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538DD5"/>
            <w:vAlign w:val="center"/>
          </w:tcPr>
          <w:p w14:paraId="68D89DF1" w14:textId="77777777" w:rsidR="0095139E" w:rsidRDefault="0095139E" w:rsidP="001C7F0C">
            <w:pPr>
              <w:spacing w:line="240" w:lineRule="auto"/>
              <w:jc w:val="left"/>
              <w:rPr>
                <w:b/>
                <w:i/>
                <w:color w:val="FFFFFF"/>
                <w:sz w:val="16"/>
                <w:szCs w:val="16"/>
              </w:rPr>
            </w:pPr>
            <w:r>
              <w:rPr>
                <w:b/>
                <w:i/>
                <w:color w:val="FFFFFF"/>
                <w:sz w:val="16"/>
                <w:szCs w:val="16"/>
              </w:rPr>
              <w:t> </w:t>
            </w:r>
          </w:p>
        </w:tc>
        <w:tc>
          <w:tcPr>
            <w:tcW w:w="12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538DD5"/>
            <w:vAlign w:val="center"/>
          </w:tcPr>
          <w:p w14:paraId="59301C0A" w14:textId="77777777" w:rsidR="0095139E" w:rsidRDefault="0095139E" w:rsidP="001C7F0C">
            <w:pPr>
              <w:spacing w:line="240" w:lineRule="auto"/>
              <w:jc w:val="left"/>
              <w:rPr>
                <w:b/>
                <w:i/>
                <w:color w:val="FFFFFF"/>
                <w:sz w:val="16"/>
                <w:szCs w:val="16"/>
              </w:rPr>
            </w:pPr>
            <w:r>
              <w:rPr>
                <w:b/>
                <w:i/>
                <w:color w:val="FFFFFF"/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38DD5"/>
            <w:vAlign w:val="center"/>
          </w:tcPr>
          <w:p w14:paraId="25B07E48" w14:textId="77777777" w:rsidR="0095139E" w:rsidRDefault="0095139E" w:rsidP="001C7F0C">
            <w:pPr>
              <w:spacing w:line="240" w:lineRule="auto"/>
              <w:jc w:val="left"/>
              <w:rPr>
                <w:b/>
                <w:i/>
                <w:color w:val="FFFFFF"/>
                <w:sz w:val="16"/>
                <w:szCs w:val="16"/>
              </w:rPr>
            </w:pPr>
            <w:r>
              <w:rPr>
                <w:b/>
                <w:i/>
                <w:color w:val="FFFFFF"/>
                <w:sz w:val="16"/>
                <w:szCs w:val="16"/>
              </w:rPr>
              <w:t> </w:t>
            </w:r>
          </w:p>
        </w:tc>
      </w:tr>
      <w:tr w:rsidR="0095139E" w14:paraId="65E3A26F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center"/>
          </w:tcPr>
          <w:p w14:paraId="57D6F85F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6D034B92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Uvedení modulu do režimu „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Stand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-by“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327711EE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center"/>
          </w:tcPr>
          <w:p w14:paraId="1CF7B4E6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376230CD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center"/>
          </w:tcPr>
          <w:p w14:paraId="68DB7615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464DE3D6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Zamaskování modulu do režimu „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Power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off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>“, vypnutí modulu E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center"/>
          </w:tcPr>
          <w:p w14:paraId="352A6B46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757099B5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center"/>
          </w:tcPr>
          <w:p w14:paraId="4CF6F02E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3868E808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Demontáž krytů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2B9A5426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5A9AF618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center"/>
          </w:tcPr>
          <w:p w14:paraId="05DFCAB8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404EE1B5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center"/>
          </w:tcPr>
          <w:p w14:paraId="7BC59CAD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671896A6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Demontáž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reagent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rotoru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35585D9C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1A0BF474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center"/>
          </w:tcPr>
          <w:p w14:paraId="57ADC441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55707E56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center"/>
          </w:tcPr>
          <w:p w14:paraId="2D35AC67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7F23C87A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Odstranění prachu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1ACEE117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0D9DF112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center"/>
          </w:tcPr>
          <w:p w14:paraId="7F35FE7A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7A4E6170" w14:textId="77777777" w:rsidTr="001C7F0C">
        <w:trPr>
          <w:trHeight w:val="25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538DD5"/>
            <w:vAlign w:val="center"/>
          </w:tcPr>
          <w:p w14:paraId="57AB985C" w14:textId="77777777" w:rsidR="0095139E" w:rsidRDefault="0095139E" w:rsidP="001C7F0C">
            <w:pPr>
              <w:spacing w:line="240" w:lineRule="auto"/>
              <w:jc w:val="left"/>
              <w:rPr>
                <w:b/>
                <w:i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</w:rPr>
              <w:t>„</w:t>
            </w:r>
            <w:r>
              <w:rPr>
                <w:b/>
                <w:i/>
                <w:color w:val="FFFFFF"/>
                <w:sz w:val="16"/>
                <w:szCs w:val="16"/>
              </w:rPr>
              <w:t>BTK” kroky: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538DD5"/>
            <w:vAlign w:val="center"/>
          </w:tcPr>
          <w:p w14:paraId="6D00E992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538DD5"/>
            <w:vAlign w:val="center"/>
          </w:tcPr>
          <w:p w14:paraId="570D724F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538DD5"/>
            <w:vAlign w:val="center"/>
          </w:tcPr>
          <w:p w14:paraId="39E72CAC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538DD5"/>
            <w:vAlign w:val="center"/>
          </w:tcPr>
          <w:p w14:paraId="74A99281" w14:textId="77777777" w:rsidR="0095139E" w:rsidRDefault="0095139E" w:rsidP="001C7F0C">
            <w:pPr>
              <w:spacing w:line="240" w:lineRule="auto"/>
              <w:jc w:val="left"/>
              <w:rPr>
                <w:b/>
                <w:i/>
                <w:color w:val="FFFFFF"/>
                <w:sz w:val="16"/>
                <w:szCs w:val="16"/>
              </w:rPr>
            </w:pPr>
            <w:r>
              <w:rPr>
                <w:b/>
                <w:i/>
                <w:color w:val="FFFFFF"/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538DD5"/>
            <w:vAlign w:val="center"/>
          </w:tcPr>
          <w:p w14:paraId="28665EC5" w14:textId="77777777" w:rsidR="0095139E" w:rsidRDefault="0095139E" w:rsidP="001C7F0C">
            <w:pPr>
              <w:spacing w:line="240" w:lineRule="auto"/>
              <w:jc w:val="left"/>
              <w:rPr>
                <w:b/>
                <w:i/>
                <w:color w:val="FFFFFF"/>
                <w:sz w:val="16"/>
                <w:szCs w:val="16"/>
              </w:rPr>
            </w:pPr>
            <w:r>
              <w:rPr>
                <w:b/>
                <w:i/>
                <w:color w:val="FFFFFF"/>
                <w:sz w:val="16"/>
                <w:szCs w:val="16"/>
              </w:rPr>
              <w:t> </w:t>
            </w:r>
          </w:p>
        </w:tc>
      </w:tr>
      <w:tr w:rsidR="0095139E" w14:paraId="1D91039A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center"/>
          </w:tcPr>
          <w:p w14:paraId="2BFCF688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228A882A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Vyčištění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optosenzorů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stlačeným vzduchem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3796750C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center"/>
          </w:tcPr>
          <w:p w14:paraId="22151345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4DACA324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center"/>
          </w:tcPr>
          <w:p w14:paraId="5F43F400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4CF481A9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Odmaštění kluzných ploch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cobas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® 6000: Modul e601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lihobenzínem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5B1F0C2E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center"/>
          </w:tcPr>
          <w:p w14:paraId="51232E1B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3CCA7B2E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center"/>
          </w:tcPr>
          <w:p w14:paraId="72FB740B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339FAD47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Promazání kluzných ploch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cobas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>® 6000: Modul e601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0FC74A32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6B762BFD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center"/>
          </w:tcPr>
          <w:p w14:paraId="2F828238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43FC30D9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center"/>
          </w:tcPr>
          <w:p w14:paraId="3EE46F93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5C992867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Vyčištění odpadních trubic pro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tips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a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cups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7AAFD4A0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center"/>
          </w:tcPr>
          <w:p w14:paraId="467CFCD4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70883423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center"/>
          </w:tcPr>
          <w:p w14:paraId="3CEADAE3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18DBF914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Vyčištění mycích stanic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49EF3A19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7994B602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center"/>
          </w:tcPr>
          <w:p w14:paraId="59175E44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7256259A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center"/>
          </w:tcPr>
          <w:p w14:paraId="34450FF6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588223E9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Výměna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předepsanýchch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dílů PM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Kit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3504620001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13A88FCB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center"/>
          </w:tcPr>
          <w:p w14:paraId="44A112AC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39917831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center"/>
          </w:tcPr>
          <w:p w14:paraId="6DED6BF8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48540001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Zpětná montáž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reagent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rotoru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59910A64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2C488AFA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center"/>
          </w:tcPr>
          <w:p w14:paraId="76085AD4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4C0AEEB9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center"/>
          </w:tcPr>
          <w:p w14:paraId="1CBCCF56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126AE06D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Kompletace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cobas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>® 6000: Modul e601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29306255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40391B37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center"/>
          </w:tcPr>
          <w:p w14:paraId="69D5D9A1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721717B7" w14:textId="77777777" w:rsidTr="001C7F0C">
        <w:trPr>
          <w:trHeight w:val="258"/>
        </w:trPr>
        <w:tc>
          <w:tcPr>
            <w:tcW w:w="5501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538DD5"/>
            <w:vAlign w:val="center"/>
          </w:tcPr>
          <w:p w14:paraId="5A750500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Výměna měřících cel (podle stavu a opotřebení):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538DD5"/>
            <w:vAlign w:val="bottom"/>
          </w:tcPr>
          <w:p w14:paraId="564DAA04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538DD5"/>
            <w:vAlign w:val="bottom"/>
          </w:tcPr>
          <w:p w14:paraId="7C802D32" w14:textId="77777777" w:rsidR="0095139E" w:rsidRDefault="0095139E" w:rsidP="001C7F0C">
            <w:pPr>
              <w:spacing w:line="240" w:lineRule="auto"/>
              <w:jc w:val="left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538DD5"/>
            <w:vAlign w:val="bottom"/>
          </w:tcPr>
          <w:p w14:paraId="5C52DDE2" w14:textId="77777777" w:rsidR="0095139E" w:rsidRDefault="0095139E" w:rsidP="001C7F0C">
            <w:pPr>
              <w:spacing w:line="240" w:lineRule="auto"/>
              <w:jc w:val="left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 </w:t>
            </w:r>
          </w:p>
        </w:tc>
      </w:tr>
      <w:tr w:rsidR="0095139E" w14:paraId="433D1DC0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7AF5C7E8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4202F602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Výměna měřící cely 05151643001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06A485C5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70AC7E47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24754DF9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5EFA1B49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1AAB35DB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353DC3A3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Výměna předepsaných dílů PM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Kitu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Y 05713226001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1D871D15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63737270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6986CFDB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3BF5AF3D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5B508A54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Vymazaní kalibračních dat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bottom"/>
          </w:tcPr>
          <w:p w14:paraId="3BD7AA2F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5BA8959A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6D802E8D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58E2B840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73E0EF7A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1750233E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Vymazaní počítadla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7864C82D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4D607190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07F18E0A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3BB4490B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0CC345F2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3A5F0E76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Provedení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Measuring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cell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preparation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6BBA8B86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6E877888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5E27E620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726ACB38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0E6308A9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084FF0D2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Nastavení  PMT HV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7DD66F51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26797E1F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1DE8434E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2F7C5FA0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bottom"/>
          </w:tcPr>
          <w:p w14:paraId="060312EA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3EF96051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Provedení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Initial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Blankcell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Calibration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7FF0DDF0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</w:tcPr>
          <w:p w14:paraId="567F2A36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6783345A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50D09C14" w14:textId="77777777" w:rsidTr="001C7F0C">
        <w:trPr>
          <w:trHeight w:val="258"/>
        </w:trPr>
        <w:tc>
          <w:tcPr>
            <w:tcW w:w="3208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538DD5"/>
            <w:vAlign w:val="center"/>
          </w:tcPr>
          <w:p w14:paraId="516D4B6D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Dokončovací a kontrolní kroky: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538DD5"/>
            <w:vAlign w:val="center"/>
          </w:tcPr>
          <w:p w14:paraId="68F36751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538DD5"/>
            <w:vAlign w:val="center"/>
          </w:tcPr>
          <w:p w14:paraId="5CCF7CA5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538DD5"/>
            <w:vAlign w:val="center"/>
          </w:tcPr>
          <w:p w14:paraId="1EEDA733" w14:textId="77777777" w:rsidR="0095139E" w:rsidRDefault="0095139E" w:rsidP="001C7F0C">
            <w:pPr>
              <w:spacing w:line="240" w:lineRule="auto"/>
              <w:jc w:val="left"/>
              <w:rPr>
                <w:b/>
                <w:i/>
                <w:color w:val="FFFFFF"/>
                <w:sz w:val="16"/>
                <w:szCs w:val="16"/>
              </w:rPr>
            </w:pPr>
            <w:r>
              <w:rPr>
                <w:b/>
                <w:i/>
                <w:color w:val="FFFFFF"/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538DD5"/>
            <w:vAlign w:val="center"/>
          </w:tcPr>
          <w:p w14:paraId="1E342087" w14:textId="77777777" w:rsidR="0095139E" w:rsidRDefault="0095139E" w:rsidP="001C7F0C">
            <w:pPr>
              <w:spacing w:line="240" w:lineRule="auto"/>
              <w:jc w:val="left"/>
              <w:rPr>
                <w:b/>
                <w:i/>
                <w:color w:val="FFFFFF"/>
                <w:sz w:val="16"/>
                <w:szCs w:val="16"/>
              </w:rPr>
            </w:pPr>
            <w:r>
              <w:rPr>
                <w:b/>
                <w:i/>
                <w:color w:val="FFFFFF"/>
                <w:sz w:val="16"/>
                <w:szCs w:val="16"/>
              </w:rPr>
              <w:t> </w:t>
            </w:r>
          </w:p>
        </w:tc>
      </w:tr>
      <w:tr w:rsidR="0095139E" w14:paraId="3ECE31CF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center"/>
          </w:tcPr>
          <w:p w14:paraId="6E009E94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28D08283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Uvedení event. pracujících modulů do režimu „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Stand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>-by“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center"/>
          </w:tcPr>
          <w:p w14:paraId="622BA10C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78DB4658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center"/>
          </w:tcPr>
          <w:p w14:paraId="0759B3FC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175A7F99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Znovu připojení modulu E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05DDDB24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2B2C9D4A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center"/>
          </w:tcPr>
          <w:p w14:paraId="699AF5F9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31C7D1CC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center"/>
          </w:tcPr>
          <w:p w14:paraId="0F268599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53DFFA26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Provedení „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System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prime“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528C6D27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704459D7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center"/>
          </w:tcPr>
          <w:p w14:paraId="093783CC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03CFB16C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center"/>
          </w:tcPr>
          <w:p w14:paraId="59C84AC9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73E9EC64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Kontrola průchodnosti stojánků systémem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701E9D54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center"/>
          </w:tcPr>
          <w:p w14:paraId="61869A06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6BB2797F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5D9F1"/>
            <w:vAlign w:val="center"/>
          </w:tcPr>
          <w:p w14:paraId="51D63C86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22DCB4AD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Měření AM + TSH testu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080C1C14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vAlign w:val="center"/>
          </w:tcPr>
          <w:p w14:paraId="539DECD4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5D9F1"/>
            <w:vAlign w:val="center"/>
          </w:tcPr>
          <w:p w14:paraId="6C935861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5D94E60E" w14:textId="77777777" w:rsidTr="001C7F0C">
        <w:trPr>
          <w:trHeight w:val="198"/>
        </w:trPr>
        <w:tc>
          <w:tcPr>
            <w:tcW w:w="18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D9F1"/>
            <w:vAlign w:val="center"/>
          </w:tcPr>
          <w:p w14:paraId="38EBEB82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65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5D9F1"/>
            <w:vAlign w:val="center"/>
          </w:tcPr>
          <w:p w14:paraId="4DB6A322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Vytištění výsledků testu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5D9F1"/>
            <w:vAlign w:val="center"/>
          </w:tcPr>
          <w:p w14:paraId="729D1F13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5D9F1"/>
            <w:vAlign w:val="center"/>
          </w:tcPr>
          <w:p w14:paraId="10BDFFEF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center"/>
          </w:tcPr>
          <w:p w14:paraId="64103A2E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</w:tbl>
    <w:p w14:paraId="344A7DC7" w14:textId="77777777" w:rsidR="0095139E" w:rsidRDefault="0095139E" w:rsidP="00882C28">
      <w:pPr>
        <w:pStyle w:val="Nadpis1"/>
        <w:numPr>
          <w:ilvl w:val="0"/>
          <w:numId w:val="8"/>
        </w:numPr>
      </w:pPr>
      <w:r>
        <w:lastRenderedPageBreak/>
        <w:t>Seznam materiálů pro BTK</w:t>
      </w:r>
    </w:p>
    <w:tbl>
      <w:tblPr>
        <w:tblW w:w="9396" w:type="dxa"/>
        <w:tblLayout w:type="fixed"/>
        <w:tblLook w:val="0400" w:firstRow="0" w:lastRow="0" w:firstColumn="0" w:lastColumn="0" w:noHBand="0" w:noVBand="1"/>
      </w:tblPr>
      <w:tblGrid>
        <w:gridCol w:w="1951"/>
        <w:gridCol w:w="1770"/>
        <w:gridCol w:w="2597"/>
        <w:gridCol w:w="1539"/>
        <w:gridCol w:w="1539"/>
      </w:tblGrid>
      <w:tr w:rsidR="0095139E" w14:paraId="6A526258" w14:textId="77777777" w:rsidTr="001C7F0C">
        <w:trPr>
          <w:trHeight w:val="288"/>
        </w:trPr>
        <w:tc>
          <w:tcPr>
            <w:tcW w:w="37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76933C"/>
            <w:vAlign w:val="center"/>
          </w:tcPr>
          <w:p w14:paraId="28C81B34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PM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Kit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3504620001</w:t>
            </w:r>
          </w:p>
        </w:tc>
        <w:tc>
          <w:tcPr>
            <w:tcW w:w="259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BF1DE"/>
            <w:vAlign w:val="bottom"/>
          </w:tcPr>
          <w:p w14:paraId="1FC8608D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53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BF1DE"/>
            <w:vAlign w:val="bottom"/>
          </w:tcPr>
          <w:p w14:paraId="652CBFB6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Výměna</w:t>
            </w:r>
          </w:p>
        </w:tc>
        <w:tc>
          <w:tcPr>
            <w:tcW w:w="153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EBF1DE"/>
            <w:vAlign w:val="bottom"/>
          </w:tcPr>
          <w:p w14:paraId="00C395B1" w14:textId="77777777" w:rsidR="0095139E" w:rsidRDefault="0095139E" w:rsidP="001C7F0C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 </w:t>
            </w:r>
          </w:p>
        </w:tc>
      </w:tr>
      <w:tr w:rsidR="0095139E" w14:paraId="77C0E1B2" w14:textId="77777777" w:rsidTr="001C7F0C">
        <w:trPr>
          <w:trHeight w:val="198"/>
        </w:trPr>
        <w:tc>
          <w:tcPr>
            <w:tcW w:w="19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BF1DE"/>
            <w:vAlign w:val="bottom"/>
          </w:tcPr>
          <w:p w14:paraId="7593A8E7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10685917001</w:t>
            </w:r>
          </w:p>
        </w:tc>
        <w:tc>
          <w:tcPr>
            <w:tcW w:w="43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bottom"/>
          </w:tcPr>
          <w:p w14:paraId="3CC3908B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Packing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        L44308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CEA41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8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BF1DE"/>
            <w:vAlign w:val="center"/>
          </w:tcPr>
          <w:p w14:paraId="7A039D92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2781B4A4" w14:textId="77777777" w:rsidTr="001C7F0C">
        <w:trPr>
          <w:trHeight w:val="198"/>
        </w:trPr>
        <w:tc>
          <w:tcPr>
            <w:tcW w:w="19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BF1DE"/>
            <w:vAlign w:val="bottom"/>
          </w:tcPr>
          <w:p w14:paraId="3D9F6D04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11568493001</w:t>
            </w:r>
          </w:p>
        </w:tc>
        <w:tc>
          <w:tcPr>
            <w:tcW w:w="43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bottom"/>
          </w:tcPr>
          <w:p w14:paraId="2825F5F7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Seal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piece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5,5 up</w:t>
            </w:r>
          </w:p>
        </w:tc>
        <w:tc>
          <w:tcPr>
            <w:tcW w:w="1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9D175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BF1DE"/>
            <w:vAlign w:val="center"/>
          </w:tcPr>
          <w:p w14:paraId="37C54F58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474747D7" w14:textId="77777777" w:rsidTr="001C7F0C">
        <w:trPr>
          <w:trHeight w:val="198"/>
        </w:trPr>
        <w:tc>
          <w:tcPr>
            <w:tcW w:w="19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BF1DE"/>
            <w:vAlign w:val="bottom"/>
          </w:tcPr>
          <w:p w14:paraId="35FBD0F8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11568507001</w:t>
            </w:r>
          </w:p>
        </w:tc>
        <w:tc>
          <w:tcPr>
            <w:tcW w:w="43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bottom"/>
          </w:tcPr>
          <w:p w14:paraId="188C8852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Seal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piece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5,5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lo</w:t>
            </w:r>
            <w:proofErr w:type="spellEnd"/>
          </w:p>
        </w:tc>
        <w:tc>
          <w:tcPr>
            <w:tcW w:w="1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67D8A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BF1DE"/>
            <w:vAlign w:val="center"/>
          </w:tcPr>
          <w:p w14:paraId="2B1B097A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7208AAAF" w14:textId="77777777" w:rsidTr="001C7F0C">
        <w:trPr>
          <w:trHeight w:val="198"/>
        </w:trPr>
        <w:tc>
          <w:tcPr>
            <w:tcW w:w="19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BF1DE"/>
            <w:vAlign w:val="bottom"/>
          </w:tcPr>
          <w:p w14:paraId="149BD7A1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11708716001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bottom"/>
          </w:tcPr>
          <w:p w14:paraId="39ABEAC5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Seal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piece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P</w:t>
            </w:r>
          </w:p>
        </w:tc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center"/>
          </w:tcPr>
          <w:p w14:paraId="135A52A6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15DEF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1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BF1DE"/>
            <w:vAlign w:val="center"/>
          </w:tcPr>
          <w:p w14:paraId="1A1D5312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25AAF98B" w14:textId="77777777" w:rsidTr="001C7F0C">
        <w:trPr>
          <w:trHeight w:val="198"/>
        </w:trPr>
        <w:tc>
          <w:tcPr>
            <w:tcW w:w="19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BF1DE"/>
            <w:vAlign w:val="bottom"/>
          </w:tcPr>
          <w:p w14:paraId="5188F0E9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11708724001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bottom"/>
          </w:tcPr>
          <w:p w14:paraId="0D8F05DF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Seal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piece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S</w:t>
            </w:r>
          </w:p>
        </w:tc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center"/>
          </w:tcPr>
          <w:p w14:paraId="42E0ECB7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604DE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BF1DE"/>
            <w:vAlign w:val="center"/>
          </w:tcPr>
          <w:p w14:paraId="18559111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727FEF1E" w14:textId="77777777" w:rsidTr="001C7F0C">
        <w:trPr>
          <w:trHeight w:val="198"/>
        </w:trPr>
        <w:tc>
          <w:tcPr>
            <w:tcW w:w="19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BF1DE"/>
            <w:vAlign w:val="bottom"/>
          </w:tcPr>
          <w:p w14:paraId="2B33FE19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03123898001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bottom"/>
          </w:tcPr>
          <w:p w14:paraId="04A7CC31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E </w:t>
            </w: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Pinch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tube</w:t>
            </w:r>
          </w:p>
        </w:tc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center"/>
          </w:tcPr>
          <w:p w14:paraId="345135BD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76782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1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BF1DE"/>
            <w:vAlign w:val="center"/>
          </w:tcPr>
          <w:p w14:paraId="279AA385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6615B1F7" w14:textId="77777777" w:rsidTr="001C7F0C">
        <w:trPr>
          <w:trHeight w:val="102"/>
        </w:trPr>
        <w:tc>
          <w:tcPr>
            <w:tcW w:w="19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BF1DE"/>
            <w:vAlign w:val="bottom"/>
          </w:tcPr>
          <w:p w14:paraId="31054EE1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bottom"/>
          </w:tcPr>
          <w:p w14:paraId="33AFE6AE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bottom"/>
          </w:tcPr>
          <w:p w14:paraId="7E316BFC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bottom"/>
          </w:tcPr>
          <w:p w14:paraId="4908AD64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BF1DE"/>
            <w:vAlign w:val="center"/>
          </w:tcPr>
          <w:p w14:paraId="6CF09F21" w14:textId="77777777" w:rsidR="0095139E" w:rsidRDefault="0095139E" w:rsidP="001C7F0C">
            <w:pPr>
              <w:spacing w:line="240" w:lineRule="auto"/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 </w:t>
            </w:r>
          </w:p>
        </w:tc>
      </w:tr>
      <w:tr w:rsidR="0095139E" w14:paraId="49224377" w14:textId="77777777" w:rsidTr="001C7F0C">
        <w:trPr>
          <w:trHeight w:val="258"/>
        </w:trPr>
        <w:tc>
          <w:tcPr>
            <w:tcW w:w="19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A9694"/>
            <w:vAlign w:val="center"/>
          </w:tcPr>
          <w:p w14:paraId="69595008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Měřící cela 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DA9694"/>
            <w:vAlign w:val="center"/>
          </w:tcPr>
          <w:p w14:paraId="2260340D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14:paraId="5FB994D6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14:paraId="6D8FC5D5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DE9D9"/>
            <w:vAlign w:val="bottom"/>
          </w:tcPr>
          <w:p w14:paraId="3FA57264" w14:textId="77777777" w:rsidR="0095139E" w:rsidRDefault="0095139E" w:rsidP="001C7F0C">
            <w:pPr>
              <w:spacing w:line="240" w:lineRule="auto"/>
              <w:jc w:val="left"/>
            </w:pPr>
            <w:r>
              <w:t xml:space="preserve"> </w:t>
            </w:r>
          </w:p>
        </w:tc>
      </w:tr>
      <w:tr w:rsidR="0095139E" w14:paraId="32FE70C6" w14:textId="77777777" w:rsidTr="001C7F0C">
        <w:trPr>
          <w:trHeight w:val="198"/>
        </w:trPr>
        <w:tc>
          <w:tcPr>
            <w:tcW w:w="19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DE9D9"/>
            <w:vAlign w:val="center"/>
          </w:tcPr>
          <w:p w14:paraId="4282FD9A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5151643001</w:t>
            </w:r>
          </w:p>
        </w:tc>
        <w:tc>
          <w:tcPr>
            <w:tcW w:w="43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center"/>
          </w:tcPr>
          <w:p w14:paraId="3647E0D3" w14:textId="77777777" w:rsidR="0095139E" w:rsidRPr="008526EA" w:rsidRDefault="0095139E" w:rsidP="001C7F0C">
            <w:pPr>
              <w:spacing w:line="240" w:lineRule="auto"/>
              <w:jc w:val="left"/>
              <w:rPr>
                <w:rStyle w:val="Hypertextovodkaz"/>
                <w:color w:val="000000" w:themeColor="text1"/>
                <w:highlight w:val="black"/>
              </w:rPr>
            </w:pPr>
            <w:proofErr w:type="spellStart"/>
            <w:r w:rsidRPr="008526EA">
              <w:rPr>
                <w:rStyle w:val="Hypertextovodkaz"/>
                <w:color w:val="000000" w:themeColor="text1"/>
                <w:highlight w:val="black"/>
              </w:rPr>
              <w:t>Measuring</w:t>
            </w:r>
            <w:proofErr w:type="spellEnd"/>
            <w:r w:rsidRPr="008526EA">
              <w:rPr>
                <w:rStyle w:val="Hypertextovodkaz"/>
                <w:color w:val="000000" w:themeColor="text1"/>
                <w:highlight w:val="black"/>
              </w:rPr>
              <w:t xml:space="preserve"> Cell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88DD5C" w14:textId="77777777" w:rsidR="0095139E" w:rsidRPr="008526EA" w:rsidRDefault="0095139E" w:rsidP="001C7F0C">
            <w:pPr>
              <w:spacing w:line="240" w:lineRule="auto"/>
              <w:jc w:val="center"/>
              <w:rPr>
                <w:rStyle w:val="Hypertextovodkaz"/>
                <w:color w:val="000000" w:themeColor="text1"/>
                <w:highlight w:val="black"/>
              </w:rPr>
            </w:pPr>
            <w:r w:rsidRPr="008526EA">
              <w:rPr>
                <w:rStyle w:val="Hypertextovodkaz"/>
                <w:color w:val="000000" w:themeColor="text1"/>
                <w:highlight w:val="black"/>
              </w:rPr>
              <w:t>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DE9D9"/>
            <w:vAlign w:val="center"/>
          </w:tcPr>
          <w:p w14:paraId="63A1030A" w14:textId="77777777" w:rsidR="0095139E" w:rsidRDefault="0095139E" w:rsidP="001C7F0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95139E" w14:paraId="293E54AE" w14:textId="77777777" w:rsidTr="001C7F0C">
        <w:trPr>
          <w:trHeight w:val="102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  <w:vAlign w:val="center"/>
          </w:tcPr>
          <w:p w14:paraId="6639231C" w14:textId="77777777" w:rsidR="0095139E" w:rsidRDefault="0095139E" w:rsidP="001C7F0C">
            <w:pPr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DE9D9"/>
            <w:vAlign w:val="center"/>
          </w:tcPr>
          <w:p w14:paraId="3904D871" w14:textId="77777777" w:rsidR="0095139E" w:rsidRDefault="0095139E" w:rsidP="001C7F0C">
            <w:pPr>
              <w:spacing w:line="240" w:lineRule="auto"/>
              <w:jc w:val="left"/>
            </w:pPr>
            <w: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DE9D9"/>
            <w:vAlign w:val="center"/>
          </w:tcPr>
          <w:p w14:paraId="09F036C7" w14:textId="77777777" w:rsidR="0095139E" w:rsidRDefault="0095139E" w:rsidP="001C7F0C">
            <w:pPr>
              <w:spacing w:line="240" w:lineRule="auto"/>
              <w:jc w:val="left"/>
            </w:pPr>
            <w: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DE9D9"/>
            <w:vAlign w:val="center"/>
          </w:tcPr>
          <w:p w14:paraId="5F722DF5" w14:textId="77777777" w:rsidR="0095139E" w:rsidRDefault="0095139E" w:rsidP="001C7F0C">
            <w:pPr>
              <w:spacing w:line="240" w:lineRule="auto"/>
              <w:jc w:val="left"/>
            </w:pPr>
            <w: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14:paraId="3A59FCA7" w14:textId="77777777" w:rsidR="0095139E" w:rsidRDefault="0095139E" w:rsidP="001C7F0C">
            <w:pPr>
              <w:spacing w:line="240" w:lineRule="auto"/>
              <w:jc w:val="left"/>
            </w:pPr>
            <w:r>
              <w:t xml:space="preserve"> </w:t>
            </w:r>
          </w:p>
        </w:tc>
      </w:tr>
    </w:tbl>
    <w:p w14:paraId="57437206" w14:textId="77777777" w:rsidR="0095139E" w:rsidRDefault="0095139E" w:rsidP="00882C28">
      <w:pPr>
        <w:pStyle w:val="Nadpis1"/>
        <w:numPr>
          <w:ilvl w:val="0"/>
          <w:numId w:val="8"/>
        </w:numPr>
      </w:pPr>
      <w:r>
        <w:t>Servisní dokumentace</w:t>
      </w:r>
    </w:p>
    <w:p w14:paraId="517A2FB6" w14:textId="77777777" w:rsidR="0095139E" w:rsidRDefault="0095139E" w:rsidP="00882C28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>Servisní zpráva obsahuje potvrzení a popis provedeného výkonu, odpracovaných hodin, času na cestě a spotřebovaným materiálem použitým k </w:t>
      </w:r>
      <w:r w:rsidRPr="00811ED6">
        <w:rPr>
          <w:color w:val="000000"/>
          <w:szCs w:val="20"/>
        </w:rPr>
        <w:t>BTK</w:t>
      </w:r>
      <w:r>
        <w:rPr>
          <w:color w:val="000000"/>
          <w:szCs w:val="20"/>
        </w:rPr>
        <w:t>.</w:t>
      </w:r>
    </w:p>
    <w:p w14:paraId="578549A9" w14:textId="77777777" w:rsidR="0095139E" w:rsidRDefault="0095139E" w:rsidP="00882C28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 xml:space="preserve">Potvrzení o </w:t>
      </w:r>
      <w:r w:rsidRPr="00811ED6">
        <w:rPr>
          <w:color w:val="000000"/>
          <w:szCs w:val="20"/>
        </w:rPr>
        <w:t>provedení BTK obsahuje datum provedení a termín příští BTK a na vyžádání, odpovídající přílohy o provedených prací BTK a</w:t>
      </w:r>
      <w:r>
        <w:rPr>
          <w:color w:val="000000"/>
          <w:szCs w:val="20"/>
        </w:rPr>
        <w:t xml:space="preserve"> kontrolních měřeních, které odpovídají požadavkům norem ISO 15189 nebo 17025.</w:t>
      </w:r>
    </w:p>
    <w:p w14:paraId="2F67AB7E" w14:textId="5C44A991" w:rsidR="0095139E" w:rsidRDefault="0095139E" w:rsidP="00882C28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Cs w:val="20"/>
        </w:rPr>
        <w:t xml:space="preserve">Každý dokument vystavený servisním technikem po servisním zásahu obsahuje potvrzení o bezpečnosti a funkčnosti </w:t>
      </w:r>
      <w:proofErr w:type="spellStart"/>
      <w:r>
        <w:rPr>
          <w:color w:val="000000"/>
          <w:szCs w:val="20"/>
        </w:rPr>
        <w:t>cobas</w:t>
      </w:r>
      <w:proofErr w:type="spellEnd"/>
      <w:r>
        <w:rPr>
          <w:color w:val="000000"/>
          <w:szCs w:val="20"/>
        </w:rPr>
        <w:t xml:space="preserve">® 6000: Modul e601 v souladu se zákonem </w:t>
      </w:r>
      <w:r w:rsidR="008526EA" w:rsidRPr="006A083F">
        <w:t xml:space="preserve">č. </w:t>
      </w:r>
      <w:r w:rsidR="008526EA">
        <w:t>375/2022 Sb</w:t>
      </w:r>
      <w:r>
        <w:rPr>
          <w:color w:val="000000"/>
          <w:szCs w:val="20"/>
        </w:rPr>
        <w:t>., o zdravotnických prostředcích a o změně zákona č. 634/2004 Sb., o správních poplatcích, ve znění pozdějších předpisů.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</w:p>
    <w:p w14:paraId="372AC51C" w14:textId="77777777" w:rsidR="0095139E" w:rsidRPr="0095139E" w:rsidRDefault="0095139E" w:rsidP="0095139E"/>
    <w:sectPr w:rsidR="0095139E" w:rsidRPr="0095139E" w:rsidSect="00DC7013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C8E9C5" w14:textId="77777777" w:rsidR="00513333" w:rsidRDefault="00513333" w:rsidP="00BA58FF">
      <w:pPr>
        <w:spacing w:line="240" w:lineRule="auto"/>
      </w:pPr>
      <w:r>
        <w:separator/>
      </w:r>
    </w:p>
    <w:p w14:paraId="6EBCE888" w14:textId="77777777" w:rsidR="00513333" w:rsidRDefault="00513333"/>
  </w:endnote>
  <w:endnote w:type="continuationSeparator" w:id="0">
    <w:p w14:paraId="67C3EB5A" w14:textId="77777777" w:rsidR="00513333" w:rsidRDefault="00513333" w:rsidP="00BA58FF">
      <w:pPr>
        <w:spacing w:line="240" w:lineRule="auto"/>
      </w:pPr>
      <w:r>
        <w:continuationSeparator/>
      </w:r>
    </w:p>
    <w:p w14:paraId="6228C5F1" w14:textId="77777777" w:rsidR="00513333" w:rsidRDefault="00513333"/>
  </w:endnote>
  <w:endnote w:type="continuationNotice" w:id="1">
    <w:p w14:paraId="6A44D07E" w14:textId="77777777" w:rsidR="00513333" w:rsidRDefault="00513333">
      <w:pPr>
        <w:spacing w:line="240" w:lineRule="auto"/>
      </w:pPr>
    </w:p>
    <w:p w14:paraId="6CFF6BAE" w14:textId="77777777" w:rsidR="00513333" w:rsidRDefault="005133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61513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A31BE7F" w14:textId="2C7E4622" w:rsidR="00437935" w:rsidRDefault="00437935" w:rsidP="00CF7991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EF5D24">
              <w:rPr>
                <w:b/>
                <w:bCs/>
                <w:noProof/>
              </w:rPr>
              <w:t>12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EF5D24">
              <w:rPr>
                <w:b/>
                <w:bCs/>
                <w:noProof/>
              </w:rPr>
              <w:t>12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6708327"/>
      <w:docPartObj>
        <w:docPartGallery w:val="Page Numbers (Bottom of Page)"/>
        <w:docPartUnique/>
      </w:docPartObj>
    </w:sdtPr>
    <w:sdtEndPr/>
    <w:sdtContent>
      <w:sdt>
        <w:sdtPr>
          <w:id w:val="267212189"/>
          <w:docPartObj>
            <w:docPartGallery w:val="Page Numbers (Top of Page)"/>
            <w:docPartUnique/>
          </w:docPartObj>
        </w:sdtPr>
        <w:sdtEndPr/>
        <w:sdtContent>
          <w:p w14:paraId="293562EF" w14:textId="03D99E4E" w:rsidR="00437935" w:rsidRDefault="00437935" w:rsidP="00CF7991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EF5D24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EF5D24">
              <w:rPr>
                <w:b/>
                <w:bCs/>
                <w:noProof/>
              </w:rPr>
              <w:t>12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1BD28D" w14:textId="77777777" w:rsidR="00513333" w:rsidRDefault="00513333" w:rsidP="00BA58FF">
      <w:pPr>
        <w:spacing w:line="240" w:lineRule="auto"/>
      </w:pPr>
      <w:r>
        <w:separator/>
      </w:r>
    </w:p>
    <w:p w14:paraId="30694D74" w14:textId="77777777" w:rsidR="00513333" w:rsidRDefault="00513333"/>
  </w:footnote>
  <w:footnote w:type="continuationSeparator" w:id="0">
    <w:p w14:paraId="2639CA10" w14:textId="77777777" w:rsidR="00513333" w:rsidRDefault="00513333" w:rsidP="00BA58FF">
      <w:pPr>
        <w:spacing w:line="240" w:lineRule="auto"/>
      </w:pPr>
      <w:r>
        <w:continuationSeparator/>
      </w:r>
    </w:p>
    <w:p w14:paraId="12099584" w14:textId="77777777" w:rsidR="00513333" w:rsidRDefault="00513333"/>
  </w:footnote>
  <w:footnote w:type="continuationNotice" w:id="1">
    <w:p w14:paraId="31C6C1B5" w14:textId="77777777" w:rsidR="00513333" w:rsidRDefault="00513333">
      <w:pPr>
        <w:spacing w:line="240" w:lineRule="auto"/>
      </w:pPr>
    </w:p>
    <w:p w14:paraId="31021B04" w14:textId="77777777" w:rsidR="00513333" w:rsidRDefault="005133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35A96" w14:textId="77777777" w:rsidR="00437935" w:rsidRPr="00BA58FF" w:rsidRDefault="00437935" w:rsidP="00BA58FF">
    <w:pPr>
      <w:pStyle w:val="Zhlav"/>
      <w:tabs>
        <w:tab w:val="clear" w:pos="9072"/>
      </w:tabs>
      <w:jc w:val="right"/>
    </w:pPr>
  </w:p>
  <w:p w14:paraId="2C36FCD1" w14:textId="77777777" w:rsidR="00437935" w:rsidRDefault="0043793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1D53C" w14:textId="6AA43D48" w:rsidR="00437935" w:rsidRPr="00EF5D24" w:rsidRDefault="00EF5D24" w:rsidP="00CF7991">
    <w:pPr>
      <w:pStyle w:val="Zhlav"/>
      <w:jc w:val="right"/>
      <w:rPr>
        <w:b/>
        <w:sz w:val="24"/>
      </w:rPr>
    </w:pPr>
    <w:r w:rsidRPr="00EF5D24">
      <w:rPr>
        <w:b/>
        <w:sz w:val="24"/>
      </w:rPr>
      <w:t>RÚ:  100.2023012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0393B"/>
    <w:multiLevelType w:val="multilevel"/>
    <w:tmpl w:val="BBA65818"/>
    <w:lvl w:ilvl="0">
      <w:start w:val="1"/>
      <w:numFmt w:val="decimal"/>
      <w:pStyle w:val="Nadpis1"/>
      <w:lvlText w:val="%1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Normlnslovan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B33773"/>
    <w:multiLevelType w:val="multilevel"/>
    <w:tmpl w:val="370E78EC"/>
    <w:lvl w:ilvl="0">
      <w:start w:val="1"/>
      <w:numFmt w:val="decimal"/>
      <w:lvlText w:val="%1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3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6671A01"/>
    <w:multiLevelType w:val="multilevel"/>
    <w:tmpl w:val="915AAD46"/>
    <w:lvl w:ilvl="0">
      <w:start w:val="1"/>
      <w:numFmt w:val="decimal"/>
      <w:lvlText w:val="%1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3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EDE3DC9"/>
    <w:multiLevelType w:val="multilevel"/>
    <w:tmpl w:val="F1A61430"/>
    <w:lvl w:ilvl="0">
      <w:start w:val="1"/>
      <w:numFmt w:val="decimal"/>
      <w:lvlText w:val="%1"/>
      <w:lvlJc w:val="left"/>
      <w:pPr>
        <w:ind w:left="709" w:hanging="709"/>
      </w:pPr>
    </w:lvl>
    <w:lvl w:ilvl="1">
      <w:start w:val="1"/>
      <w:numFmt w:val="decimal"/>
      <w:lvlText w:val="%1.%2"/>
      <w:lvlJc w:val="left"/>
      <w:pPr>
        <w:ind w:left="709" w:hanging="709"/>
      </w:pPr>
    </w:lvl>
    <w:lvl w:ilvl="2">
      <w:start w:val="1"/>
      <w:numFmt w:val="decimal"/>
      <w:lvlText w:val="%1.%2.%3"/>
      <w:lvlJc w:val="left"/>
      <w:pPr>
        <w:ind w:left="1224" w:hanging="504"/>
      </w:pPr>
    </w:lvl>
    <w:lvl w:ilvl="3">
      <w:start w:val="1"/>
      <w:numFmt w:val="decimal"/>
      <w:lvlText w:val="%1.%2.%3.%4"/>
      <w:lvlJc w:val="left"/>
      <w:pPr>
        <w:ind w:left="1728" w:hanging="647"/>
      </w:pPr>
    </w:lvl>
    <w:lvl w:ilvl="4">
      <w:start w:val="1"/>
      <w:numFmt w:val="decimal"/>
      <w:lvlText w:val="%1.%2.%3.%4.%5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744" w:hanging="1224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4" w15:restartNumberingAfterBreak="0">
    <w:nsid w:val="41C031AB"/>
    <w:multiLevelType w:val="multilevel"/>
    <w:tmpl w:val="4A0AAEAE"/>
    <w:lvl w:ilvl="0">
      <w:start w:val="1"/>
      <w:numFmt w:val="decimal"/>
      <w:lvlText w:val="%1"/>
      <w:lvlJc w:val="left"/>
      <w:pPr>
        <w:ind w:left="709" w:hanging="709"/>
      </w:pPr>
    </w:lvl>
    <w:lvl w:ilvl="1">
      <w:start w:val="1"/>
      <w:numFmt w:val="decimal"/>
      <w:lvlText w:val="%1.%2"/>
      <w:lvlJc w:val="left"/>
      <w:pPr>
        <w:ind w:left="709" w:hanging="709"/>
      </w:pPr>
    </w:lvl>
    <w:lvl w:ilvl="2">
      <w:start w:val="1"/>
      <w:numFmt w:val="decimal"/>
      <w:lvlText w:val="%1.%2.%3"/>
      <w:lvlJc w:val="left"/>
      <w:pPr>
        <w:ind w:left="1224" w:hanging="504"/>
      </w:pPr>
    </w:lvl>
    <w:lvl w:ilvl="3">
      <w:start w:val="1"/>
      <w:numFmt w:val="decimal"/>
      <w:lvlText w:val="%1.%2.%3.%4"/>
      <w:lvlJc w:val="left"/>
      <w:pPr>
        <w:ind w:left="1728" w:hanging="647"/>
      </w:pPr>
    </w:lvl>
    <w:lvl w:ilvl="4">
      <w:start w:val="1"/>
      <w:numFmt w:val="decimal"/>
      <w:lvlText w:val="%1.%2.%3.%4.%5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744" w:hanging="1224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5" w15:restartNumberingAfterBreak="0">
    <w:nsid w:val="6DC32703"/>
    <w:multiLevelType w:val="multilevel"/>
    <w:tmpl w:val="90904FA6"/>
    <w:lvl w:ilvl="0">
      <w:start w:val="1"/>
      <w:numFmt w:val="decimal"/>
      <w:lvlText w:val="%1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3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F961493"/>
    <w:multiLevelType w:val="hybridMultilevel"/>
    <w:tmpl w:val="028403D8"/>
    <w:lvl w:ilvl="0" w:tplc="B276F356">
      <w:start w:val="1"/>
      <w:numFmt w:val="upperLetter"/>
      <w:pStyle w:val="Normlnslovanpsmena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1A2E9C"/>
    <w:multiLevelType w:val="multilevel"/>
    <w:tmpl w:val="12F0E3B0"/>
    <w:lvl w:ilvl="0">
      <w:start w:val="1"/>
      <w:numFmt w:val="decimal"/>
      <w:lvlText w:val="%1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3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5"/>
  </w:num>
  <w:num w:numId="7">
    <w:abstractNumId w:val="1"/>
  </w:num>
  <w:num w:numId="8">
    <w:abstractNumId w:val="3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D3D"/>
    <w:rsid w:val="00023CE6"/>
    <w:rsid w:val="000259BE"/>
    <w:rsid w:val="00047F0D"/>
    <w:rsid w:val="00056B66"/>
    <w:rsid w:val="00076934"/>
    <w:rsid w:val="000C3DD4"/>
    <w:rsid w:val="000D0D6D"/>
    <w:rsid w:val="000F20E4"/>
    <w:rsid w:val="00107A81"/>
    <w:rsid w:val="00116E91"/>
    <w:rsid w:val="001437D3"/>
    <w:rsid w:val="001914F4"/>
    <w:rsid w:val="001A2A48"/>
    <w:rsid w:val="001A781A"/>
    <w:rsid w:val="001C4545"/>
    <w:rsid w:val="001D62FE"/>
    <w:rsid w:val="002112C7"/>
    <w:rsid w:val="002D1544"/>
    <w:rsid w:val="002D64DA"/>
    <w:rsid w:val="00302279"/>
    <w:rsid w:val="003040CD"/>
    <w:rsid w:val="00312DB9"/>
    <w:rsid w:val="0034157B"/>
    <w:rsid w:val="003441D9"/>
    <w:rsid w:val="00384C57"/>
    <w:rsid w:val="00385BC4"/>
    <w:rsid w:val="00396667"/>
    <w:rsid w:val="00397731"/>
    <w:rsid w:val="00397907"/>
    <w:rsid w:val="003B4554"/>
    <w:rsid w:val="003D2B71"/>
    <w:rsid w:val="003E3B2D"/>
    <w:rsid w:val="004127C2"/>
    <w:rsid w:val="00413F5A"/>
    <w:rsid w:val="00431C8E"/>
    <w:rsid w:val="00437935"/>
    <w:rsid w:val="004472A9"/>
    <w:rsid w:val="00477016"/>
    <w:rsid w:val="004957E2"/>
    <w:rsid w:val="004D304D"/>
    <w:rsid w:val="004E2F6D"/>
    <w:rsid w:val="004E5DA6"/>
    <w:rsid w:val="005003D1"/>
    <w:rsid w:val="00513333"/>
    <w:rsid w:val="00540617"/>
    <w:rsid w:val="00546704"/>
    <w:rsid w:val="00562985"/>
    <w:rsid w:val="005C3C57"/>
    <w:rsid w:val="005C4BE2"/>
    <w:rsid w:val="006114C3"/>
    <w:rsid w:val="00614E2A"/>
    <w:rsid w:val="00625E17"/>
    <w:rsid w:val="00631069"/>
    <w:rsid w:val="00633B5B"/>
    <w:rsid w:val="00633D11"/>
    <w:rsid w:val="006458AA"/>
    <w:rsid w:val="00687C70"/>
    <w:rsid w:val="006A083F"/>
    <w:rsid w:val="006A2D0D"/>
    <w:rsid w:val="006C2D39"/>
    <w:rsid w:val="006C7E77"/>
    <w:rsid w:val="006F560B"/>
    <w:rsid w:val="007110C0"/>
    <w:rsid w:val="00743A95"/>
    <w:rsid w:val="00746F6A"/>
    <w:rsid w:val="0076389E"/>
    <w:rsid w:val="00785AAE"/>
    <w:rsid w:val="007C36EB"/>
    <w:rsid w:val="007F3A49"/>
    <w:rsid w:val="00810DCC"/>
    <w:rsid w:val="00820855"/>
    <w:rsid w:val="00830376"/>
    <w:rsid w:val="00833F66"/>
    <w:rsid w:val="00834043"/>
    <w:rsid w:val="008353C8"/>
    <w:rsid w:val="008526EA"/>
    <w:rsid w:val="00854CEF"/>
    <w:rsid w:val="008605F7"/>
    <w:rsid w:val="00871E26"/>
    <w:rsid w:val="00882C28"/>
    <w:rsid w:val="00891974"/>
    <w:rsid w:val="008C4E77"/>
    <w:rsid w:val="008E1D4E"/>
    <w:rsid w:val="00901C8C"/>
    <w:rsid w:val="0095139E"/>
    <w:rsid w:val="00957F43"/>
    <w:rsid w:val="00957FA1"/>
    <w:rsid w:val="00980C1B"/>
    <w:rsid w:val="009A514E"/>
    <w:rsid w:val="009A7ED6"/>
    <w:rsid w:val="009B5B17"/>
    <w:rsid w:val="009C30D9"/>
    <w:rsid w:val="009E6E3B"/>
    <w:rsid w:val="00A0208B"/>
    <w:rsid w:val="00A33E02"/>
    <w:rsid w:val="00A3773C"/>
    <w:rsid w:val="00A64D38"/>
    <w:rsid w:val="00A71CBB"/>
    <w:rsid w:val="00A74D3D"/>
    <w:rsid w:val="00A93AF5"/>
    <w:rsid w:val="00A94F80"/>
    <w:rsid w:val="00AB6F09"/>
    <w:rsid w:val="00AC341F"/>
    <w:rsid w:val="00AC396B"/>
    <w:rsid w:val="00AE530F"/>
    <w:rsid w:val="00AE5A8D"/>
    <w:rsid w:val="00AF62F6"/>
    <w:rsid w:val="00B02066"/>
    <w:rsid w:val="00B07BA0"/>
    <w:rsid w:val="00B21C7C"/>
    <w:rsid w:val="00B35432"/>
    <w:rsid w:val="00B47F8B"/>
    <w:rsid w:val="00B51652"/>
    <w:rsid w:val="00B5778E"/>
    <w:rsid w:val="00B70E50"/>
    <w:rsid w:val="00B751FF"/>
    <w:rsid w:val="00B803D7"/>
    <w:rsid w:val="00BA58FF"/>
    <w:rsid w:val="00BB2FEC"/>
    <w:rsid w:val="00BB4237"/>
    <w:rsid w:val="00BB6D3A"/>
    <w:rsid w:val="00C02A46"/>
    <w:rsid w:val="00C04F3D"/>
    <w:rsid w:val="00C13C6A"/>
    <w:rsid w:val="00C155C1"/>
    <w:rsid w:val="00C24486"/>
    <w:rsid w:val="00C26443"/>
    <w:rsid w:val="00C418FD"/>
    <w:rsid w:val="00C504E3"/>
    <w:rsid w:val="00C64736"/>
    <w:rsid w:val="00C76833"/>
    <w:rsid w:val="00CB080B"/>
    <w:rsid w:val="00CC472B"/>
    <w:rsid w:val="00CC6D61"/>
    <w:rsid w:val="00CF368F"/>
    <w:rsid w:val="00CF7991"/>
    <w:rsid w:val="00D02F07"/>
    <w:rsid w:val="00D346AC"/>
    <w:rsid w:val="00D4034E"/>
    <w:rsid w:val="00D43C1D"/>
    <w:rsid w:val="00D46D3D"/>
    <w:rsid w:val="00D82244"/>
    <w:rsid w:val="00D83F84"/>
    <w:rsid w:val="00DA1364"/>
    <w:rsid w:val="00DA2A18"/>
    <w:rsid w:val="00DC7013"/>
    <w:rsid w:val="00DE235A"/>
    <w:rsid w:val="00DF66A2"/>
    <w:rsid w:val="00E003C7"/>
    <w:rsid w:val="00E0414A"/>
    <w:rsid w:val="00E40F3C"/>
    <w:rsid w:val="00E50F2F"/>
    <w:rsid w:val="00E62012"/>
    <w:rsid w:val="00E947EF"/>
    <w:rsid w:val="00EA132A"/>
    <w:rsid w:val="00EA432B"/>
    <w:rsid w:val="00EB2706"/>
    <w:rsid w:val="00EF210C"/>
    <w:rsid w:val="00EF5D24"/>
    <w:rsid w:val="00F00847"/>
    <w:rsid w:val="00F03126"/>
    <w:rsid w:val="00F14987"/>
    <w:rsid w:val="00F2748C"/>
    <w:rsid w:val="00F37BA6"/>
    <w:rsid w:val="00F40655"/>
    <w:rsid w:val="00F46937"/>
    <w:rsid w:val="00F61B3D"/>
    <w:rsid w:val="00F82773"/>
    <w:rsid w:val="00F84DC0"/>
    <w:rsid w:val="00F93AD1"/>
    <w:rsid w:val="00FA024B"/>
    <w:rsid w:val="00FA09A4"/>
    <w:rsid w:val="00FC5139"/>
    <w:rsid w:val="00FD61BB"/>
    <w:rsid w:val="00FD75DC"/>
    <w:rsid w:val="00FF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795B69"/>
  <w15:chartTrackingRefBased/>
  <w15:docId w15:val="{9B9FFA3E-B910-45D0-9D41-66BD3168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cs-CZ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914F4"/>
    <w:pPr>
      <w:spacing w:line="276" w:lineRule="auto"/>
      <w:jc w:val="both"/>
    </w:pPr>
    <w:rPr>
      <w:sz w:val="20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413F5A"/>
    <w:pPr>
      <w:keepNext/>
      <w:numPr>
        <w:numId w:val="1"/>
      </w:numPr>
      <w:spacing w:before="240" w:after="120"/>
      <w:outlineLvl w:val="0"/>
    </w:pPr>
    <w:rPr>
      <w:rFonts w:asciiTheme="majorHAnsi" w:eastAsiaTheme="majorEastAsia" w:hAnsiTheme="majorHAnsi"/>
      <w:b/>
      <w:bCs/>
      <w:kern w:val="32"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3F5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4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A58F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A58F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8F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A58FF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A58F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A58F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A58F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13F5A"/>
    <w:rPr>
      <w:rFonts w:asciiTheme="majorHAnsi" w:eastAsiaTheme="majorEastAsia" w:hAnsiTheme="majorHAnsi"/>
      <w:b/>
      <w:bCs/>
      <w:kern w:val="32"/>
      <w:sz w:val="2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413F5A"/>
    <w:rPr>
      <w:rFonts w:asciiTheme="majorHAnsi" w:eastAsiaTheme="majorEastAsia" w:hAnsiTheme="majorHAnsi"/>
      <w:b/>
      <w:bCs/>
      <w:i/>
      <w:iCs/>
      <w:sz w:val="24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A58F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A58FF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8FF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A58FF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A58FF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A58FF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A58FF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384C57"/>
    <w:pPr>
      <w:spacing w:before="240" w:after="60"/>
      <w:jc w:val="left"/>
      <w:outlineLvl w:val="0"/>
    </w:pPr>
    <w:rPr>
      <w:rFonts w:asciiTheme="majorHAnsi" w:eastAsiaTheme="majorEastAsia" w:hAnsiTheme="majorHAnsi"/>
      <w:b/>
      <w:bCs/>
      <w:caps/>
      <w:kern w:val="28"/>
      <w:sz w:val="28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384C57"/>
    <w:rPr>
      <w:rFonts w:asciiTheme="majorHAnsi" w:eastAsiaTheme="majorEastAsia" w:hAnsiTheme="majorHAnsi"/>
      <w:b/>
      <w:bCs/>
      <w:caps/>
      <w:kern w:val="28"/>
      <w:sz w:val="28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A58F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nadpisChar">
    <w:name w:val="Podnadpis Char"/>
    <w:basedOn w:val="Standardnpsmoodstavce"/>
    <w:link w:val="Podnadpis"/>
    <w:uiPriority w:val="11"/>
    <w:rsid w:val="00BA58FF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BA58FF"/>
    <w:rPr>
      <w:b/>
      <w:bCs/>
    </w:rPr>
  </w:style>
  <w:style w:type="character" w:styleId="Zdraznn">
    <w:name w:val="Emphasis"/>
    <w:basedOn w:val="Standardnpsmoodstavce"/>
    <w:uiPriority w:val="20"/>
    <w:qFormat/>
    <w:rsid w:val="00BA58FF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BA58FF"/>
    <w:rPr>
      <w:szCs w:val="32"/>
    </w:rPr>
  </w:style>
  <w:style w:type="paragraph" w:styleId="Odstavecseseznamem">
    <w:name w:val="List Paragraph"/>
    <w:basedOn w:val="Normln"/>
    <w:uiPriority w:val="34"/>
    <w:qFormat/>
    <w:rsid w:val="00BA58FF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BA58FF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BA58FF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A58FF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A58FF"/>
    <w:rPr>
      <w:b/>
      <w:i/>
      <w:sz w:val="24"/>
    </w:rPr>
  </w:style>
  <w:style w:type="character" w:styleId="Zdraznnjemn">
    <w:name w:val="Subtle Emphasis"/>
    <w:uiPriority w:val="19"/>
    <w:qFormat/>
    <w:rsid w:val="00BA58FF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BA58FF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BA58FF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BA58FF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BA58FF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A58FF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BA58F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A58FF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A58F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A58FF"/>
    <w:rPr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CC6D61"/>
    <w:rPr>
      <w:color w:val="808080"/>
    </w:rPr>
  </w:style>
  <w:style w:type="character" w:customStyle="1" w:styleId="Styl1">
    <w:name w:val="Styl1"/>
    <w:basedOn w:val="Standardnpsmoodstavce"/>
    <w:uiPriority w:val="1"/>
    <w:rsid w:val="00F93AD1"/>
    <w:rPr>
      <w:rFonts w:asciiTheme="minorHAnsi" w:hAnsiTheme="minorHAnsi"/>
      <w:b/>
      <w:sz w:val="24"/>
    </w:rPr>
  </w:style>
  <w:style w:type="character" w:customStyle="1" w:styleId="Hlavikatun">
    <w:name w:val="Hlavička tučně"/>
    <w:basedOn w:val="Standardnpsmoodstavce"/>
    <w:uiPriority w:val="1"/>
    <w:rsid w:val="00F93AD1"/>
    <w:rPr>
      <w:rFonts w:asciiTheme="minorHAnsi" w:hAnsiTheme="minorHAnsi"/>
      <w:b/>
      <w:sz w:val="24"/>
    </w:rPr>
  </w:style>
  <w:style w:type="character" w:customStyle="1" w:styleId="Hlavikanormln">
    <w:name w:val="Hlavička normální"/>
    <w:basedOn w:val="Standardnpsmoodstavce"/>
    <w:uiPriority w:val="1"/>
    <w:rsid w:val="00F93AD1"/>
    <w:rPr>
      <w:rFonts w:asciiTheme="minorHAnsi" w:hAnsiTheme="minorHAnsi"/>
      <w:sz w:val="24"/>
    </w:rPr>
  </w:style>
  <w:style w:type="paragraph" w:customStyle="1" w:styleId="Normlnslovan">
    <w:name w:val="Normální číslovaný"/>
    <w:basedOn w:val="Normln"/>
    <w:link w:val="NormlnslovanChar"/>
    <w:qFormat/>
    <w:rsid w:val="009A514E"/>
    <w:pPr>
      <w:numPr>
        <w:ilvl w:val="1"/>
        <w:numId w:val="1"/>
      </w:numPr>
      <w:spacing w:after="120"/>
    </w:pPr>
  </w:style>
  <w:style w:type="paragraph" w:customStyle="1" w:styleId="Normlnslovanpsmena">
    <w:name w:val="Normální číslovaný písmena"/>
    <w:basedOn w:val="Normlnslovan"/>
    <w:link w:val="NormlnslovanpsmenaChar"/>
    <w:autoRedefine/>
    <w:qFormat/>
    <w:rsid w:val="00397731"/>
    <w:pPr>
      <w:numPr>
        <w:ilvl w:val="0"/>
        <w:numId w:val="2"/>
      </w:numPr>
      <w:ind w:left="709" w:hanging="709"/>
    </w:pPr>
  </w:style>
  <w:style w:type="character" w:customStyle="1" w:styleId="NormlnslovanChar">
    <w:name w:val="Normální číslovaný Char"/>
    <w:basedOn w:val="Standardnpsmoodstavce"/>
    <w:link w:val="Normlnslovan"/>
    <w:rsid w:val="009A514E"/>
    <w:rPr>
      <w:sz w:val="20"/>
      <w:szCs w:val="24"/>
    </w:rPr>
  </w:style>
  <w:style w:type="character" w:customStyle="1" w:styleId="NormlnslovanpsmenaChar">
    <w:name w:val="Normální číslovaný písmena Char"/>
    <w:basedOn w:val="NormlnslovanChar"/>
    <w:link w:val="Normlnslovanpsmena"/>
    <w:rsid w:val="00397731"/>
    <w:rPr>
      <w:sz w:val="20"/>
      <w:szCs w:val="24"/>
    </w:rPr>
  </w:style>
  <w:style w:type="paragraph" w:customStyle="1" w:styleId="Standardnte">
    <w:name w:val="Standardní te"/>
    <w:rsid w:val="00D83F84"/>
    <w:pPr>
      <w:autoSpaceDE w:val="0"/>
      <w:autoSpaceDN w:val="0"/>
    </w:pPr>
    <w:rPr>
      <w:rFonts w:ascii="Times New Roman" w:eastAsia="Times New Roman" w:hAnsi="Times New Roman"/>
      <w:color w:val="000000"/>
      <w:sz w:val="24"/>
      <w:szCs w:val="24"/>
      <w:lang w:eastAsia="cs-CZ"/>
    </w:rPr>
  </w:style>
  <w:style w:type="character" w:styleId="Hypertextovodkaz">
    <w:name w:val="Hyperlink"/>
    <w:rsid w:val="00D83F84"/>
    <w:rPr>
      <w:color w:val="0000FF"/>
      <w:u w:val="single"/>
    </w:rPr>
  </w:style>
  <w:style w:type="table" w:styleId="Mkatabulky">
    <w:name w:val="Table Grid"/>
    <w:basedOn w:val="Normlntabulka"/>
    <w:uiPriority w:val="59"/>
    <w:rsid w:val="00D83F84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tun">
    <w:name w:val="Form tučný"/>
    <w:basedOn w:val="Standardnpsmoodstavce"/>
    <w:uiPriority w:val="1"/>
    <w:rsid w:val="001914F4"/>
  </w:style>
  <w:style w:type="character" w:customStyle="1" w:styleId="Formtun2">
    <w:name w:val="Form tučný 2"/>
    <w:basedOn w:val="Standardnpsmoodstavce"/>
    <w:uiPriority w:val="1"/>
    <w:qFormat/>
    <w:rsid w:val="001914F4"/>
    <w:rPr>
      <w:rFonts w:asciiTheme="minorHAnsi" w:hAnsiTheme="minorHAnsi"/>
      <w:b/>
      <w:sz w:val="20"/>
    </w:rPr>
  </w:style>
  <w:style w:type="character" w:customStyle="1" w:styleId="Formnormln">
    <w:name w:val="Form normální"/>
    <w:basedOn w:val="Standardnpsmoodstavce"/>
    <w:uiPriority w:val="1"/>
    <w:qFormat/>
    <w:rsid w:val="001914F4"/>
    <w:rPr>
      <w:rFonts w:asciiTheme="minorHAnsi" w:hAnsiTheme="minorHAnsi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E5D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5DA6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C26443"/>
    <w:rPr>
      <w:sz w:val="20"/>
      <w:szCs w:val="24"/>
    </w:rPr>
  </w:style>
  <w:style w:type="character" w:styleId="Odkaznakoment">
    <w:name w:val="annotation reference"/>
    <w:uiPriority w:val="99"/>
    <w:rsid w:val="00AC39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AC396B"/>
    <w:pPr>
      <w:widowControl w:val="0"/>
      <w:spacing w:line="240" w:lineRule="auto"/>
      <w:jc w:val="left"/>
    </w:pPr>
    <w:rPr>
      <w:rFonts w:ascii="Arial" w:eastAsia="Times New Roman" w:hAnsi="Arial"/>
      <w:snapToGrid w:val="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C396B"/>
    <w:rPr>
      <w:rFonts w:ascii="Arial" w:eastAsia="Times New Roman" w:hAnsi="Arial"/>
      <w:snapToGrid w:val="0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E3B2D"/>
    <w:pPr>
      <w:widowControl/>
      <w:jc w:val="both"/>
    </w:pPr>
    <w:rPr>
      <w:rFonts w:asciiTheme="minorHAnsi" w:eastAsiaTheme="minorEastAsia" w:hAnsiTheme="minorHAnsi"/>
      <w:b/>
      <w:bCs/>
      <w:snapToGrid/>
      <w:lang w:eastAsia="zh-CN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E3B2D"/>
    <w:rPr>
      <w:rFonts w:ascii="Arial" w:eastAsia="Times New Roman" w:hAnsi="Arial"/>
      <w:b/>
      <w:bCs/>
      <w:snapToGrid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2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5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8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4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9831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92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0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47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030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680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53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745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07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71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8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56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07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70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670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5452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536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417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322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15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7417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2022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0385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5214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8959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890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4987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24106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0141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33155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23271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25160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03034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31631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6433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44944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315371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877332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975331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15296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9541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alogportal.roche.com/dialog/cz/cs/e-services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ague.objednavkydia@roche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pravni@revma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zech.rcsc@roche.com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KENDRF\Downloads\13%20Service%20Contract%20&#8211;%20paid%20(CZ)%20%5bincl.%20condition%20for%20cobas%20Liat%20instrument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D6BE5-9BB1-4C40-BF04-AE23BF0E0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 Service Contract – paid (CZ) [incl. condition for cobas Liat instrument].dotx</Template>
  <TotalTime>1</TotalTime>
  <Pages>12</Pages>
  <Words>3122</Words>
  <Characters>18426</Characters>
  <Application>Microsoft Office Word</Application>
  <DocSecurity>0</DocSecurity>
  <Lines>153</Lines>
  <Paragraphs>43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13 Service Contract – paid (CZ) [incl. condition for cobas Liat instrument]</vt:lpstr>
      <vt:lpstr>13 Service Contract – paid (CZ) [incl. condition for cobas Liat instrument]</vt:lpstr>
    </vt:vector>
  </TitlesOfParts>
  <Company>F. Hoffmann-La Roche, Ltd.</Company>
  <LinksUpToDate>false</LinksUpToDate>
  <CharactersWithSpaces>21505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 Service Contract – paid (CZ) [incl. condition for cobas Liat instrument]</dc:title>
  <dc:subject/>
  <dc:creator>Iskendri, Fasih {DEEC~Prague}</dc:creator>
  <cp:keywords/>
  <dc:description/>
  <cp:lastModifiedBy>Fikejsová Soňa</cp:lastModifiedBy>
  <cp:revision>2</cp:revision>
  <dcterms:created xsi:type="dcterms:W3CDTF">2023-04-14T09:05:00Z</dcterms:created>
  <dcterms:modified xsi:type="dcterms:W3CDTF">2023-04-14T09:05:00Z</dcterms:modified>
</cp:coreProperties>
</file>