
<file path=[Content_Types].xml><?xml version="1.0" encoding="utf-8"?>
<Types xmlns="http://schemas.openxmlformats.org/package/2006/content-types">
  <Default Extension="fntdata" ContentType="application/x-fontdata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3" behindDoc="0" locked="0" layoutInCell="1" allowOverlap="1">
            <wp:simplePos x="0" y="0"/>
            <wp:positionH relativeFrom="page">
              <wp:posOffset>1174750</wp:posOffset>
            </wp:positionH>
            <wp:positionV relativeFrom="page">
              <wp:posOffset>2990850</wp:posOffset>
            </wp:positionV>
            <wp:extent cx="1352550" cy="4826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2550" cy="482600"/>
                    </a:xfrm>
                    <a:custGeom>
                      <a:rect l="l" t="t" r="r" b="b"/>
                      <a:pathLst>
                        <a:path w="1352550" h="482600">
                          <a:moveTo>
                            <a:pt x="0" y="482600"/>
                          </a:moveTo>
                          <a:lnTo>
                            <a:pt x="1352550" y="482600"/>
                          </a:lnTo>
                          <a:lnTo>
                            <a:pt x="135255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3752850</wp:posOffset>
            </wp:positionH>
            <wp:positionV relativeFrom="page">
              <wp:posOffset>3009900</wp:posOffset>
            </wp:positionV>
            <wp:extent cx="2006600" cy="48895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06600" cy="488950"/>
                    </a:xfrm>
                    <a:custGeom>
                      <a:rect l="l" t="t" r="r" b="b"/>
                      <a:pathLst>
                        <a:path w="2006600" h="488950">
                          <a:moveTo>
                            <a:pt x="0" y="488950"/>
                          </a:moveTo>
                          <a:lnTo>
                            <a:pt x="2006600" y="488950"/>
                          </a:lnTo>
                          <a:lnTo>
                            <a:pt x="200660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2292"/>
        </w:tabs>
        <w:spacing w:before="0" w:after="0" w:line="492" w:lineRule="exact"/>
        <w:ind w:left="482" w:right="7199" w:firstLine="1539"/>
      </w:pP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324"/>
          <w:sz w:val="16"/>
          <w:szCs w:val="16"/>
        </w:rPr>
        <w:t>.	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"/>
          <w:sz w:val="16"/>
          <w:szCs w:val="16"/>
        </w:rPr>
        <w:t>_.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30"/>
          <w:szCs w:val="30"/>
        </w:rPr>
        <w:t>TECHNICK</w:t>
      </w: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2"/>
          <w:w w:val="77"/>
          <w:sz w:val="30"/>
          <w:szCs w:val="30"/>
        </w:rPr>
        <w:t>E</w:t>
      </w: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1"/>
          <w:w w:val="383"/>
          <w:sz w:val="30"/>
          <w:szCs w:val="30"/>
        </w:rPr>
        <w:t>9</w:t>
      </w: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30"/>
          <w:szCs w:val="30"/>
        </w:rPr>
        <w:t>swim</w:t>
      </w:r>
      <w:r>
        <w:rPr>
          <w:rFonts w:ascii="Times New Roman" w:hAnsi="Times New Roman" w:cs="Times New Roman"/>
          <w:sz w:val="30"/>
          <w:szCs w:val="3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3237"/>
        </w:tabs>
        <w:spacing w:before="0" w:after="0" w:line="240" w:lineRule="auto"/>
        <w:ind w:left="480" w:right="7199" w:firstLine="23"/>
      </w:pP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6"/>
          <w:szCs w:val="26"/>
        </w:rPr>
        <w:t>MEST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61"/>
          <w:w w:val="112"/>
          <w:sz w:val="26"/>
          <w:szCs w:val="26"/>
        </w:rPr>
        <w:t>A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6"/>
          <w:szCs w:val="26"/>
        </w:rPr>
        <w:t>VSETI’NA,	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64"/>
          <w:sz w:val="26"/>
          <w:szCs w:val="26"/>
        </w:rPr>
        <w:t>[0.0.</w:t>
      </w:r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93" w:lineRule="exact"/>
        <w:ind w:left="2579" w:right="2310" w:firstLine="1488"/>
      </w:pP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6"/>
          <w:szCs w:val="26"/>
        </w:rPr>
        <w:t>SMLOUV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7"/>
          <w:sz w:val="26"/>
          <w:szCs w:val="26"/>
        </w:rPr>
        <w:t>A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15"/>
          <w:sz w:val="26"/>
          <w:szCs w:val="26"/>
        </w:rPr>
        <w:t>0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26"/>
          <w:szCs w:val="26"/>
        </w:rPr>
        <w:t>Dim</w:t>
      </w:r>
      <w:r>
        <w:rPr>
          <w:rFonts w:ascii="Times New Roman" w:hAnsi="Times New Roman" w:cs="Times New Roman"/>
          <w:sz w:val="26"/>
          <w:szCs w:val="26"/>
        </w:rPr>
        <w:t> </w:t>
      </w:r>
      <w:r>
        <w:br w:type="textWrapping" w:clear="all"/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4"/>
          <w:w w:val="65"/>
          <w:sz w:val="24"/>
          <w:szCs w:val="24"/>
        </w:rPr>
        <w:t>.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4"/>
          <w:szCs w:val="24"/>
        </w:rPr>
        <w:t>SMLUVN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4"/>
          <w:szCs w:val="24"/>
        </w:rPr>
        <w:t>i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STRAN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2"/>
          <w:sz w:val="24"/>
          <w:szCs w:val="24"/>
        </w:rPr>
        <w:t>Y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1"/>
          <w:sz w:val="24"/>
          <w:szCs w:val="24"/>
        </w:rPr>
        <w:t>A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IDENTIFIKAéN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3"/>
          <w:sz w:val="24"/>
          <w:szCs w:val="24"/>
        </w:rPr>
        <w:t>i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4"/>
          <w:szCs w:val="24"/>
        </w:rPr>
        <w:t>UDAJ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1"/>
          <w:sz w:val="24"/>
          <w:szCs w:val="24"/>
        </w:rPr>
        <w:t>E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4"/>
          <w:szCs w:val="24"/>
        </w:rPr>
        <w:t>STAVBY: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tabs>
          <w:tab w:val="left" w:pos="5575"/>
        </w:tabs>
        <w:spacing w:before="0" w:after="0" w:line="238" w:lineRule="exact"/>
        <w:ind w:left="1425" w:right="620" w:firstLine="68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Objednate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8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2"/>
          <w:sz w:val="20"/>
          <w:szCs w:val="20"/>
        </w:rPr>
        <w:t>: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5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2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Technick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18"/>
          <w:szCs w:val="18"/>
        </w:rPr>
        <w:t>é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8"/>
          <w:szCs w:val="18"/>
        </w:rPr>
        <w:t>sluib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15"/>
          <w:sz w:val="18"/>
          <w:szCs w:val="18"/>
        </w:rPr>
        <w:t>y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8"/>
          <w:szCs w:val="18"/>
        </w:rPr>
        <w:t>mést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18"/>
          <w:szCs w:val="18"/>
        </w:rPr>
        <w:t>a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Vsetina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4"/>
          <w:sz w:val="18"/>
          <w:szCs w:val="18"/>
        </w:rPr>
        <w:t>,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8"/>
          <w:szCs w:val="18"/>
        </w:rPr>
        <w:t>p.0.	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18"/>
          <w:szCs w:val="18"/>
        </w:rPr>
        <w:t>Marti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20"/>
          <w:sz w:val="18"/>
          <w:szCs w:val="18"/>
        </w:rPr>
        <w:t>n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8"/>
          <w:szCs w:val="18"/>
        </w:rPr>
        <w:t>Hoi‘elka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5544"/>
          <w:tab w:val="left" w:pos="5586"/>
        </w:tabs>
        <w:spacing w:before="0" w:after="0" w:line="252" w:lineRule="exact"/>
        <w:ind w:left="1428" w:right="620" w:hanging="3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0"/>
          <w:szCs w:val="20"/>
        </w:rPr>
        <w:t>Jasenic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9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0"/>
          <w:szCs w:val="20"/>
        </w:rPr>
        <w:t>528	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Su§ilov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1335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0"/>
          <w:szCs w:val="20"/>
        </w:rPr>
        <w:t>7550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7"/>
          <w:w w:val="85"/>
          <w:sz w:val="20"/>
          <w:szCs w:val="20"/>
        </w:rPr>
        <w:t>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Vsetin	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75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5"/>
          <w:sz w:val="20"/>
          <w:szCs w:val="20"/>
        </w:rPr>
        <w:t>5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4"/>
          <w:sz w:val="20"/>
          <w:szCs w:val="20"/>
        </w:rPr>
        <w:t>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Vsetin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4"/>
          <w:szCs w:val="24"/>
        </w:rPr>
        <w:t>100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9"/>
          <w:sz w:val="24"/>
          <w:szCs w:val="24"/>
        </w:rPr>
        <w:t>: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24"/>
          <w:szCs w:val="24"/>
        </w:rPr>
        <w:t>75063468	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4"/>
          <w:szCs w:val="24"/>
        </w:rPr>
        <w:t>160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8"/>
          <w:sz w:val="24"/>
          <w:szCs w:val="24"/>
        </w:rPr>
        <w:t>: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4"/>
          <w:szCs w:val="24"/>
        </w:rPr>
        <w:t>04307054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26"/>
          <w:szCs w:val="26"/>
        </w:rPr>
        <w:t>DIC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0"/>
          <w:sz w:val="26"/>
          <w:szCs w:val="26"/>
        </w:rPr>
        <w:t>: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26"/>
          <w:szCs w:val="26"/>
        </w:rPr>
        <w:t>CZ7SO63468	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26"/>
          <w:szCs w:val="26"/>
        </w:rPr>
        <w:t>DIC‘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72"/>
          <w:sz w:val="26"/>
          <w:szCs w:val="26"/>
        </w:rPr>
        <w:t>:</w:t>
      </w:r>
      <w:r>
        <w:rPr lang="en-US" sz="2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26"/>
          <w:szCs w:val="26"/>
        </w:rPr>
        <w:t>C27008195865</w:t>
      </w:r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04" w:after="0" w:line="240" w:lineRule="auto"/>
        <w:ind w:left="777" w:right="620" w:firstLine="2602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5580"/>
        </w:tabs>
        <w:spacing w:before="109" w:after="0" w:line="351" w:lineRule="exact"/>
        <w:ind w:left="783" w:right="620" w:hanging="3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dél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5"/>
          <w:w w:val="95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je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105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8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Objednatel“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déleje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5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8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1"/>
          <w:w w:val="78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Zhotovitel“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Objednate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88"/>
          <w:sz w:val="22"/>
          <w:szCs w:val="22"/>
        </w:rPr>
        <w:t>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j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1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pfispévkovo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92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organizac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0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77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prohla§uje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8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9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5"/>
          <w:sz w:val="22"/>
          <w:szCs w:val="22"/>
        </w:rPr>
        <w:t>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ve§ker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85"/>
          <w:sz w:val="22"/>
          <w:szCs w:val="22"/>
        </w:rPr>
        <w:t>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prév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8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77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zp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fi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sobilos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2"/>
          <w:szCs w:val="22"/>
        </w:rPr>
        <w:t>t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9"/>
          <w:sz w:val="22"/>
          <w:szCs w:val="22"/>
        </w:rPr>
        <w:t>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tomu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2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ab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86"/>
          <w:sz w:val="22"/>
          <w:szCs w:val="22"/>
        </w:rPr>
        <w:t>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plnil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zévazk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vyplyvajic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8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1"/>
          <w:sz w:val="20"/>
          <w:szCs w:val="20"/>
        </w:rPr>
        <w:t>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uzavi‘en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3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1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4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0"/>
          <w:sz w:val="20"/>
          <w:szCs w:val="20"/>
        </w:rPr>
        <w:t>Li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70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neexistuj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iédn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102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prévn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3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pi‘ekéiky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1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kter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4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brénil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5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éi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omezoval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plnén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6"/>
          <w:w w:val="10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jeh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5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zévazk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5689"/>
        </w:tabs>
        <w:spacing w:before="0" w:after="0" w:line="252" w:lineRule="exact"/>
        <w:ind w:left="1062" w:right="620" w:firstLine="0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8"/>
          <w:w w:val="102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8"/>
          <w:w w:val="125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/zicko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osobou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92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4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Iimt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8"/>
          <w:w w:val="10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prohla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uje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85"/>
          <w:w w:val="101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0"/>
          <w:sz w:val="20"/>
          <w:szCs w:val="20"/>
        </w:rPr>
        <w:t>2'4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50"/>
          <w:sz w:val="20"/>
          <w:szCs w:val="20"/>
        </w:rPr>
        <w:t>3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0"/>
          <w:szCs w:val="20"/>
        </w:rPr>
        <w:t>mo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3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0"/>
          <w:szCs w:val="20"/>
        </w:rPr>
        <w:t>veS‘ker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1"/>
          <w:w w:val="86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pra’v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7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zp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sobilos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1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tomu,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ab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plm’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103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zcivazk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w w:val="91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vypljvajt’c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9"/>
          <w:sz w:val="20"/>
          <w:szCs w:val="20"/>
        </w:rPr>
        <w:t>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uzav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2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smlouvy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39"/>
          <w:sz w:val="20"/>
          <w:szCs w:val="20"/>
        </w:rPr>
        <w:t>.4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39"/>
          <w:sz w:val="20"/>
          <w:szCs w:val="20"/>
        </w:rPr>
        <w:t>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38"/>
          <w:sz w:val="20"/>
          <w:szCs w:val="20"/>
        </w:rPr>
        <w:t>2'12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38"/>
          <w:sz w:val="20"/>
          <w:szCs w:val="20"/>
        </w:rPr>
        <w:t>?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neexistuj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1"/>
          <w:sz w:val="20"/>
          <w:szCs w:val="20"/>
        </w:rPr>
        <w:t>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0"/>
          <w:szCs w:val="20"/>
        </w:rPr>
        <w:t>z'ddn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prcivm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7"/>
          <w:sz w:val="20"/>
          <w:szCs w:val="20"/>
        </w:rPr>
        <w:t>'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pr‘ekdfky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36"/>
          <w:w w:val="97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kter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97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by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brain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30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61"/>
          <w:sz w:val="20"/>
          <w:szCs w:val="20"/>
        </w:rPr>
        <w:t>61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8"/>
          <w:w w:val="61"/>
          <w:sz w:val="20"/>
          <w:szCs w:val="20"/>
        </w:rPr>
        <w:t>'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omezoval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3"/>
          <w:w w:val="97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plnénijeh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0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zcivazk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97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0"/>
          <w:sz w:val="20"/>
          <w:szCs w:val="20"/>
        </w:rPr>
        <w:t>2’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70"/>
          <w:sz w:val="20"/>
          <w:szCs w:val="20"/>
        </w:rPr>
        <w:t>9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uzaw‘eni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5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nedojd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4"/>
          <w:w w:val="106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poruS‘en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0"/>
          <w:w w:val="95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iddnéh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4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obecné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zdvaznéh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8"/>
          <w:w w:val="95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pi‘edpisu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7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3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souéasn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6"/>
          <w:w w:val="94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prohlaéuje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67"/>
          <w:sz w:val="20"/>
          <w:szCs w:val="20"/>
        </w:rPr>
        <w:t>2’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67"/>
          <w:sz w:val="20"/>
          <w:szCs w:val="20"/>
        </w:rPr>
        <w:t>9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65"/>
          <w:sz w:val="20"/>
          <w:szCs w:val="20"/>
        </w:rPr>
        <w:t>.9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65"/>
          <w:sz w:val="20"/>
          <w:szCs w:val="20"/>
        </w:rPr>
        <w:t>3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dostateé’n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2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zp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sobe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sezndmi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86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zdméry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objednatel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89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ohledné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85"/>
          <w:sz w:val="22"/>
          <w:szCs w:val="22"/>
        </w:rPr>
        <w:t>'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pf‘ipra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3"/>
          <w:w w:val="103"/>
          <w:sz w:val="22"/>
          <w:szCs w:val="22"/>
        </w:rPr>
        <w:t>w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6"/>
          <w:w w:val="82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realizac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91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akc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3"/>
          <w:w w:val="85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spec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fl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ikovan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90"/>
          <w:sz w:val="22"/>
          <w:szCs w:val="22"/>
        </w:rPr>
        <w:t>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85"/>
          <w:sz w:val="22"/>
          <w:szCs w:val="22"/>
        </w:rPr>
        <w:t>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ncisledujicic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89"/>
          <w:sz w:val="22"/>
          <w:szCs w:val="22"/>
        </w:rPr>
        <w:t>h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ustanovenic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89"/>
          <w:sz w:val="22"/>
          <w:szCs w:val="22"/>
        </w:rPr>
        <w:t>h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této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8"/>
          <w:sz w:val="20"/>
          <w:szCs w:val="20"/>
        </w:rPr>
        <w:t>(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58"/>
          <w:sz w:val="20"/>
          <w:szCs w:val="20"/>
        </w:rPr>
        <w:t>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6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9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zdklad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99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tohot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0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zjiS‘ténipr‘istupuj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1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uzavf‘en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6"/>
          <w:w w:val="9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pfedme'm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97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3892"/>
        </w:tabs>
        <w:spacing w:before="0" w:after="0" w:line="505" w:lineRule="exact"/>
        <w:ind w:left="784" w:right="620" w:hanging="2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Néze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zakézky: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,,Nosn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9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20"/>
          <w:szCs w:val="20"/>
        </w:rPr>
        <w:t>prvk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116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8"/>
          <w:sz w:val="20"/>
          <w:szCs w:val="20"/>
        </w:rPr>
        <w:t>-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Obi‘adn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sii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1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7"/>
          <w:sz w:val="20"/>
          <w:szCs w:val="20"/>
        </w:rPr>
        <w:t>-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Vseti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6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20"/>
          <w:szCs w:val="20"/>
        </w:rPr>
        <w:t>“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4"/>
          <w:szCs w:val="24"/>
        </w:rPr>
        <w:t>II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6"/>
          <w:w w:val="107"/>
          <w:sz w:val="24"/>
          <w:szCs w:val="24"/>
        </w:rPr>
        <w:t>.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PREDME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2"/>
          <w:sz w:val="24"/>
          <w:szCs w:val="24"/>
        </w:rPr>
        <w:t>T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SMLOUVY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2"/>
          <w:sz w:val="24"/>
          <w:szCs w:val="24"/>
        </w:rPr>
        <w:t>,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4"/>
          <w:szCs w:val="24"/>
        </w:rPr>
        <w:t>ROZSA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4"/>
          <w:szCs w:val="24"/>
        </w:rPr>
        <w:t>H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DiLA: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60" w:after="0" w:line="252" w:lineRule="exact"/>
        <w:ind w:left="1069" w:right="620" w:hanging="261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0"/>
          <w:szCs w:val="20"/>
        </w:rPr>
        <w:t>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75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4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81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zavazuj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6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provés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7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8"/>
          <w:sz w:val="20"/>
          <w:szCs w:val="20"/>
        </w:rPr>
        <w:t>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nékla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0"/>
          <w:szCs w:val="20"/>
        </w:rPr>
        <w:t>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nebezpeé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objednatel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dil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6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0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objednate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8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zavazuj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dil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6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pfevzi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3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82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zaplati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2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cen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1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(dél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8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je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4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.,dilo“)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1074" w:right="620" w:hanging="12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Dile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5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2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rozum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zhotoven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stavb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speci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kovan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nabidko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zkum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102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trhu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7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Zhotoveni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3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stavb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0"/>
          <w:sz w:val="20"/>
          <w:szCs w:val="20"/>
        </w:rPr>
        <w:t>se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rozum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plné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funkén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4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bezvadn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5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proveden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v§ec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0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montéinic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5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praci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véetn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4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dodéve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97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potfebnjmh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materiél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vyrobk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4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konstrukci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1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stroj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84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zai‘izen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nezbytnyc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0"/>
          <w:szCs w:val="20"/>
        </w:rPr>
        <w:t>navézam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89"/>
          <w:sz w:val="20"/>
          <w:szCs w:val="20"/>
        </w:rPr>
        <w:t>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daléic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5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praci.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Zhotovite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94"/>
          <w:sz w:val="22"/>
          <w:szCs w:val="22"/>
        </w:rPr>
        <w:t>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prohla§uje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8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9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0"/>
          <w:sz w:val="22"/>
          <w:szCs w:val="22"/>
        </w:rPr>
        <w:t>5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0"/>
          <w:sz w:val="22"/>
          <w:szCs w:val="22"/>
        </w:rPr>
        <w:t>6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seznémi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8"/>
          <w:sz w:val="22"/>
          <w:szCs w:val="22"/>
        </w:rPr>
        <w:t>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65"/>
          <w:sz w:val="22"/>
          <w:szCs w:val="22"/>
        </w:rPr>
        <w:t>s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2"/>
          <w:szCs w:val="22"/>
        </w:rPr>
        <w:t>obsahe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4"/>
          <w:sz w:val="22"/>
          <w:szCs w:val="22"/>
        </w:rPr>
        <w:t>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71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miste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89"/>
          <w:sz w:val="22"/>
          <w:szCs w:val="22"/>
        </w:rPr>
        <w:t>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prac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1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prohla§uje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6"/>
          <w:w w:val="88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22"/>
          <w:szCs w:val="22"/>
        </w:rPr>
        <w:t>2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77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dil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lz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6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podl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0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tohoto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provés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8"/>
          <w:sz w:val="22"/>
          <w:szCs w:val="22"/>
        </w:rPr>
        <w:t>t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tak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7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ab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6"/>
          <w:sz w:val="22"/>
          <w:szCs w:val="22"/>
        </w:rPr>
        <w:t>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slouiil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svém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87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fi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éel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7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1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spl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fi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oval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véechn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6"/>
          <w:sz w:val="22"/>
          <w:szCs w:val="22"/>
        </w:rPr>
        <w:t>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poiadavk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2"/>
          <w:szCs w:val="22"/>
        </w:rPr>
        <w:t>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2"/>
          <w:szCs w:val="22"/>
        </w:rPr>
        <w:t>n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9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né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6"/>
          <w:sz w:val="22"/>
          <w:szCs w:val="22"/>
        </w:rPr>
        <w:t>j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kladen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87"/>
          <w:sz w:val="22"/>
          <w:szCs w:val="22"/>
        </w:rPr>
        <w:t>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77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oéekévané.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60" w:after="0" w:line="254" w:lineRule="exact"/>
        <w:ind w:left="1209" w:right="620" w:hanging="423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0"/>
          <w:szCs w:val="20"/>
        </w:rPr>
        <w:t>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89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0"/>
          <w:szCs w:val="20"/>
        </w:rPr>
        <w:t>Pi‘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zhotoven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dil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postupuj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8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3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samostatn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3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odsouhlasenéh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névrh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tét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103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4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oprzivné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2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pouii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3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provédén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stavebnic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6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pracf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6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sluie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6"/>
          <w:sz w:val="20"/>
          <w:szCs w:val="20"/>
        </w:rPr>
        <w:t>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dodéve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7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subdodavatele.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205" w:right="620" w:firstLine="19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subdodz’wk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0"/>
          <w:w w:val="90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3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tent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ée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7"/>
          <w:w w:val="94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povaiovén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2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realizac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diléfc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1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zakéze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stavebnic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97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prac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8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jiny’rmi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subjekt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zhotovitele.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3" w:after="0" w:line="240" w:lineRule="auto"/>
        <w:ind w:left="777" w:right="620" w:firstLine="12"/>
      </w:pP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4"/>
          <w:szCs w:val="24"/>
        </w:rPr>
        <w:t>III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1"/>
          <w:sz w:val="24"/>
          <w:szCs w:val="24"/>
        </w:rPr>
        <w:t>.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4"/>
          <w:szCs w:val="24"/>
        </w:rPr>
        <w:t>DOB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1"/>
          <w:sz w:val="24"/>
          <w:szCs w:val="24"/>
        </w:rPr>
        <w:t>A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4"/>
          <w:szCs w:val="24"/>
        </w:rPr>
        <w:t>PLNEN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5"/>
          <w:sz w:val="24"/>
          <w:szCs w:val="24"/>
        </w:rPr>
        <w:t>i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90"/>
          <w:sz w:val="24"/>
          <w:szCs w:val="24"/>
        </w:rPr>
        <w:t>A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MiST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3"/>
          <w:sz w:val="24"/>
          <w:szCs w:val="24"/>
        </w:rPr>
        <w:t>o</w:t>
      </w:r>
      <w:r>
        <w:rPr lang="en-US" sz="24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4"/>
          <w:szCs w:val="24"/>
        </w:rPr>
        <w:t>PLNENi: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6340"/>
        </w:tabs>
        <w:spacing w:before="185" w:after="0" w:line="309" w:lineRule="exact"/>
        <w:ind w:left="982" w:right="3462" w:hanging="248"/>
        <w:jc w:val="right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20"/>
          <w:szCs w:val="20"/>
        </w:rPr>
        <w:t>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31"/>
          <w:w w:val="72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Pfedpoklédan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termi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zahéjen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dob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plném’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27.12.2022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Nejzazé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tenni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4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dokonéeni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31.12.2022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6400"/>
        </w:tabs>
        <w:spacing w:before="204" w:after="0" w:line="240" w:lineRule="auto"/>
        <w:ind w:left="777" w:right="620" w:firstLine="10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0"/>
          <w:szCs w:val="20"/>
        </w:rPr>
        <w:t>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79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Mist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5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stavb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6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2"/>
          <w:sz w:val="20"/>
          <w:szCs w:val="20"/>
        </w:rPr>
        <w:t>: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0"/>
          <w:w w:val="92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Vsetin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30"/>
          <w:pgMar w:top="500" w:right="500" w:bottom="391" w:left="500" w:header="708" w:footer="708" w:gutter="0"/>
          <w:docGrid w:linePitch="360"/>
        </w:sectPr>
        <w:spacing w:before="0" w:after="0" w:line="208" w:lineRule="exact"/>
        <w:ind w:left="381" w:right="9290" w:hanging="4"/>
      </w:pP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6"/>
          <w:szCs w:val="16"/>
        </w:rPr>
        <w:t>vei‘ejn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9"/>
          <w:sz w:val="16"/>
          <w:szCs w:val="16"/>
        </w:rPr>
        <w:t>é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zele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fi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méstskf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6"/>
          <w:sz w:val="16"/>
          <w:szCs w:val="16"/>
        </w:rPr>
        <w:t>r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16"/>
          <w:szCs w:val="16"/>
        </w:rPr>
        <w:t>h‘r’bitov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6"/>
          <w:szCs w:val="16"/>
        </w:rPr>
        <w:t>wifec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6"/>
          <w:w w:val="115"/>
          <w:sz w:val="16"/>
          <w:szCs w:val="16"/>
        </w:rPr>
        <w:t>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6"/>
          <w:szCs w:val="16"/>
        </w:rPr>
        <w:t>fi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6"/>
          <w:szCs w:val="16"/>
        </w:rPr>
        <w:t>tulek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kompostérna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6"/>
          <w:szCs w:val="16"/>
        </w:rPr>
        <w:t>sbérni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6"/>
          <w:w w:val="102"/>
          <w:sz w:val="16"/>
          <w:szCs w:val="16"/>
        </w:rPr>
        <w:t>!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6"/>
          <w:szCs w:val="16"/>
        </w:rPr>
        <w:t>dv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6"/>
          <w:szCs w:val="16"/>
        </w:rPr>
        <w:t>fi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6"/>
          <w:szCs w:val="16"/>
        </w:rPr>
        <w:t>r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page"/>
      </w:r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748" behindDoc="0" locked="0" layoutInCell="1" allowOverlap="1">
            <wp:simplePos x="0" y="0"/>
            <wp:positionH relativeFrom="page">
              <wp:posOffset>5302250</wp:posOffset>
            </wp:positionH>
            <wp:positionV relativeFrom="page">
              <wp:posOffset>8794750</wp:posOffset>
            </wp:positionV>
            <wp:extent cx="736600" cy="7747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6600" cy="774700"/>
                    </a:xfrm>
                    <a:custGeom>
                      <a:rect l="l" t="t" r="r" b="b"/>
                      <a:pathLst>
                        <a:path w="736600" h="774700">
                          <a:moveTo>
                            <a:pt x="0" y="774700"/>
                          </a:moveTo>
                          <a:lnTo>
                            <a:pt x="736600" y="774700"/>
                          </a:lnTo>
                          <a:lnTo>
                            <a:pt x="73660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6" behindDoc="0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8883650</wp:posOffset>
            </wp:positionV>
            <wp:extent cx="965200" cy="88265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5200" cy="882650"/>
                    </a:xfrm>
                    <a:custGeom>
                      <a:rect l="l" t="t" r="r" b="b"/>
                      <a:pathLst>
                        <a:path w="965200" h="882650">
                          <a:moveTo>
                            <a:pt x="0" y="882650"/>
                          </a:moveTo>
                          <a:lnTo>
                            <a:pt x="965200" y="882650"/>
                          </a:lnTo>
                          <a:lnTo>
                            <a:pt x="96520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2" behindDoc="0" locked="0" layoutInCell="1" allowOverlap="1">
            <wp:simplePos x="0" y="0"/>
            <wp:positionH relativeFrom="page">
              <wp:posOffset>4822303</wp:posOffset>
            </wp:positionH>
            <wp:positionV relativeFrom="page">
              <wp:posOffset>8938915</wp:posOffset>
            </wp:positionV>
            <wp:extent cx="251430" cy="301497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71395" flipH="0" flipV="0">
                      <a:off x="4822303" y="8938915"/>
                      <a:ext cx="137130" cy="18719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 Unicode MS" w:hAnsi="Arial Unicode MS" w:cs="Arial Unicode MS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2"/>
                            <w:szCs w:val="22"/>
                          </w:rPr>
                          <w:t>W3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8" behindDoc="0" locked="0" layoutInCell="1" allowOverlap="1">
            <wp:simplePos x="0" y="0"/>
            <wp:positionH relativeFrom="page">
              <wp:posOffset>2790192</wp:posOffset>
            </wp:positionH>
            <wp:positionV relativeFrom="page">
              <wp:posOffset>9457226</wp:posOffset>
            </wp:positionV>
            <wp:extent cx="279554" cy="335532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37948" flipH="0" flipV="0">
                      <a:off x="2790192" y="9457226"/>
                      <a:ext cx="165254" cy="22123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6" baseline="0" dirty="0">
                            <w:jc w:val="left"/>
                            <w:rFonts w:ascii="Arial Unicode MS" w:hAnsi="Arial Unicode MS" w:cs="Arial Unicode MS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6"/>
                            <w:szCs w:val="26"/>
                          </w:rPr>
                          <w:t>468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3" behindDoc="0" locked="0" layoutInCell="1" allowOverlap="1">
            <wp:simplePos x="0" y="0"/>
            <wp:positionH relativeFrom="page">
              <wp:posOffset>1314857</wp:posOffset>
            </wp:positionH>
            <wp:positionV relativeFrom="page">
              <wp:posOffset>9100767</wp:posOffset>
            </wp:positionV>
            <wp:extent cx="635909" cy="318515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52685" flipH="0" flipV="0">
                      <a:off x="1314857" y="9100767"/>
                      <a:ext cx="521609" cy="2042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 Unicode MS" w:hAnsi="Arial Unicode MS" w:cs="Arial Unicode MS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4"/>
                            <w:szCs w:val="24"/>
                          </w:rPr>
                          <w:t>Technické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11" behindDoc="0" locked="0" layoutInCell="1" allowOverlap="1">
            <wp:simplePos x="0" y="0"/>
            <wp:positionH relativeFrom="page">
              <wp:posOffset>4469709</wp:posOffset>
            </wp:positionH>
            <wp:positionV relativeFrom="page">
              <wp:posOffset>8942577</wp:posOffset>
            </wp:positionV>
            <wp:extent cx="604062" cy="301497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71395" flipH="0" flipV="0">
                      <a:off x="4469709" y="8942577"/>
                      <a:ext cx="489762" cy="18719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 Unicode MS" w:hAnsi="Arial Unicode MS" w:cs="Arial Unicode MS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96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 Unicode MS" w:hAnsi="Arial Unicode MS" w:cs="Arial Unicode MS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ZIEB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09" w:right="615" w:firstLine="1541"/>
      </w:pP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16"/>
          <w:szCs w:val="16"/>
        </w:rPr>
        <w:t>O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552" w:lineRule="exact"/>
        <w:ind w:left="531" w:right="615" w:hanging="21"/>
      </w:pP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30"/>
          <w:szCs w:val="30"/>
        </w:rPr>
        <w:t>TECHNICK</w:t>
      </w: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1"/>
          <w:w w:val="77"/>
          <w:sz w:val="30"/>
          <w:szCs w:val="30"/>
        </w:rPr>
        <w:t>E</w:t>
      </w: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381"/>
          <w:sz w:val="30"/>
          <w:szCs w:val="30"/>
        </w:rPr>
        <w:t>9</w:t>
      </w:r>
      <w:r>
        <w:rPr lang="en-US" sz="3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30"/>
          <w:szCs w:val="30"/>
        </w:rPr>
        <w:t>swim!</w:t>
      </w:r>
      <w:r>
        <w:rPr>
          <w:rFonts w:ascii="Times New Roman" w:hAnsi="Times New Roman" w:cs="Times New Roman"/>
          <w:sz w:val="30"/>
          <w:szCs w:val="30"/>
        </w:rPr>
        <w:t> </w:t>
      </w:r>
      <w:r>
        <w:br w:type="textWrapping" w:clear="all"/>
      </w:r>
      <w:r>
        <w:rPr lang="en-US" sz="5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8"/>
          <w:sz w:val="52"/>
          <w:szCs w:val="52"/>
        </w:rPr>
        <w:t>M</w:t>
      </w:r>
      <w:r>
        <w:rPr lang="en-US" sz="5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8"/>
          <w:sz w:val="52"/>
          <w:szCs w:val="52"/>
        </w:rPr>
        <w:t>fi</w:t>
      </w:r>
      <w:r>
        <w:rPr lang="en-US" sz="5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8"/>
          <w:sz w:val="52"/>
          <w:szCs w:val="52"/>
        </w:rPr>
        <w:t>éEENAHLBIIN</w:t>
      </w:r>
      <w:r>
        <w:rPr lang="en-US" sz="5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28"/>
          <w:w w:val="58"/>
          <w:sz w:val="52"/>
          <w:szCs w:val="52"/>
        </w:rPr>
        <w:t>A</w:t>
      </w:r>
      <w:r>
        <w:rPr lang="en-US" sz="5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43"/>
          <w:sz w:val="52"/>
          <w:szCs w:val="52"/>
        </w:rPr>
        <w:t>no-</w:t>
      </w:r>
      <w:r>
        <w:rPr>
          <w:rFonts w:ascii="Times New Roman" w:hAnsi="Times New Roman" w:cs="Times New Roman"/>
          <w:sz w:val="52"/>
          <w:szCs w:val="5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0" w:after="0" w:line="251" w:lineRule="exact"/>
        <w:ind w:left="876" w:right="615" w:firstLine="0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4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0"/>
          <w:szCs w:val="20"/>
        </w:rPr>
        <w:t>Fédn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4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zhotoven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dil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5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6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rozsah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4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podl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62"/>
          <w:sz w:val="20"/>
          <w:szCs w:val="20"/>
        </w:rPr>
        <w:t>6: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9"/>
          <w:w w:val="62"/>
          <w:sz w:val="20"/>
          <w:szCs w:val="20"/>
        </w:rPr>
        <w:t>]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II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8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tét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Slnlouv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82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obchodnic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podmine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01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2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smluvm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5"/>
          <w:sz w:val="20"/>
          <w:szCs w:val="20"/>
        </w:rPr>
        <w:t>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strany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1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soulad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60"/>
          <w:sz w:val="20"/>
          <w:szCs w:val="20"/>
        </w:rPr>
        <w:t>3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ustanovem’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2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za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7"/>
          <w:w w:val="95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20"/>
          <w:szCs w:val="20"/>
        </w:rPr>
        <w:t>013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72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526/199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7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0"/>
          <w:szCs w:val="20"/>
        </w:rPr>
        <w:t>Sb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7"/>
          <w:w w:val="85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cenac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3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4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znén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pozdejsw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pi‘edpis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3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dohodl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2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cené: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510" w:lineRule="exact"/>
        <w:ind w:left="2573" w:right="615" w:firstLine="1111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18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1"/>
          <w:sz w:val="20"/>
          <w:szCs w:val="20"/>
        </w:rPr>
        <w:t>8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640,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-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5"/>
          <w:sz w:val="20"/>
          <w:szCs w:val="20"/>
        </w:rPr>
        <w:t>+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DP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7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21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6"/>
          <w:sz w:val="20"/>
          <w:szCs w:val="20"/>
        </w:rPr>
        <w:t>%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5"/>
          <w:sz w:val="20"/>
          <w:szCs w:val="20"/>
        </w:rPr>
        <w:t>=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22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3"/>
          <w:sz w:val="20"/>
          <w:szCs w:val="20"/>
        </w:rPr>
        <w:t>8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0"/>
          <w:szCs w:val="20"/>
        </w:rPr>
        <w:t>254,40,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84"/>
          <w:sz w:val="20"/>
          <w:szCs w:val="20"/>
        </w:rPr>
        <w:t>—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KE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(slovy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4"/>
          <w:sz w:val="20"/>
          <w:szCs w:val="20"/>
        </w:rPr>
        <w:t>: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dvéstédvacetosmtisicdvéstépadesététafiétyi‘icetéeskych)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80" w:after="0" w:line="254" w:lineRule="exact"/>
        <w:ind w:left="1164" w:right="615" w:hanging="9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Cen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6"/>
          <w:w w:val="93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byl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6"/>
          <w:w w:val="99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dohodnut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97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3"/>
          <w:w w:val="91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zéklad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95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objednatele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97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vypracovanéh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98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rozsah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3"/>
          <w:w w:val="94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prac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0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84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zhotovitelem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nacenénéh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87"/>
          <w:w w:val="93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rozpoét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5"/>
          <w:w w:val="96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dila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98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Pfipadn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97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odchylky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vynechéni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98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Opomnéni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5"/>
          <w:w w:val="95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chyb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101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nedostatk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rozpoétu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zhotovitel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nemaj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3"/>
          <w:w w:val="9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101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iédné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0"/>
          <w:w w:val="101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pad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w w:val="98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vli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115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91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smluvn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cen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0"/>
          <w:w w:val="91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0"/>
          <w:szCs w:val="20"/>
        </w:rPr>
        <w:t>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86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dilo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105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an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0"/>
          <w:w w:val="9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90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rozsa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94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dil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101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podl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3"/>
          <w:w w:val="99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této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rozsa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3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plném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0"/>
          <w:szCs w:val="20"/>
        </w:rPr>
        <w:t>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zhotovitel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1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an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0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dalé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ujedném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smluvnic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2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stra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2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4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tét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7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smlouvé.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03" w:after="0" w:line="240" w:lineRule="auto"/>
        <w:ind w:left="509" w:right="615" w:firstLine="365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17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DODATK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4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7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ZMEN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6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SMLOUVY: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164" w:right="612" w:hanging="2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Tut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9"/>
          <w:w w:val="99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0"/>
          <w:szCs w:val="20"/>
        </w:rPr>
        <w:t>Iz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89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ménit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doplni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04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neb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9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zru§i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99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pouz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9"/>
          <w:w w:val="94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pisemnym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béin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03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éislovanym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smluvnimi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dodatky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88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2"/>
          <w:szCs w:val="22"/>
        </w:rPr>
        <w:t>je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5"/>
          <w:w w:val="124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mus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90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by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2"/>
          <w:sz w:val="22"/>
          <w:szCs w:val="22"/>
        </w:rPr>
        <w:t>t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jak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3"/>
          <w:w w:val="98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takov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90"/>
          <w:sz w:val="22"/>
          <w:szCs w:val="22"/>
        </w:rPr>
        <w:t>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oznaéen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86"/>
          <w:sz w:val="22"/>
          <w:szCs w:val="22"/>
        </w:rPr>
        <w:t>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8"/>
          <w:w w:val="77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potvrzen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91"/>
          <w:sz w:val="22"/>
          <w:szCs w:val="22"/>
        </w:rPr>
        <w:t>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obém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w w:val="87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stranam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7"/>
          <w:w w:val="87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smlouvy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0"/>
          <w:w w:val="90"/>
          <w:sz w:val="22"/>
          <w:szCs w:val="22"/>
        </w:rPr>
        <w:t>.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Tyt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91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dodatky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podléhaj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2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tému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smluvnim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reiim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9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jak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8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tat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8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smlouva.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03" w:after="0" w:line="240" w:lineRule="auto"/>
        <w:ind w:left="876" w:right="612" w:firstLine="0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5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56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zAvEREéN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USTANOVENI: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color w:val="010302"/>
        </w:rPr>
        <w:spacing w:before="0" w:after="0" w:line="254" w:lineRule="exact"/>
        <w:ind w:left="1161" w:right="679" w:hanging="264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3"/>
          <w:sz w:val="20"/>
          <w:szCs w:val="20"/>
        </w:rPr>
        <w:t>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3"/>
          <w:w w:val="73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Objednate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8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2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potvrzuj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sprévnos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svyc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fidaji’l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3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0"/>
          <w:szCs w:val="20"/>
        </w:rPr>
        <w:t>ktere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85"/>
          <w:sz w:val="20"/>
          <w:szCs w:val="20"/>
        </w:rPr>
        <w:t>'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jso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5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uveden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4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0"/>
          <w:sz w:val="20"/>
          <w:szCs w:val="20"/>
        </w:rPr>
        <w:t>(:1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70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1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tét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3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pfipadé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dojd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8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6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béh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smluvnih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1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vztah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zméné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4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uvedenyc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daj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zavazuj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1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pi‘edat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504" w:lineRule="exact"/>
        <w:ind w:left="876" w:right="679" w:firstLine="288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druh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stran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2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be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2"/>
          <w:sz w:val="20"/>
          <w:szCs w:val="20"/>
        </w:rPr>
        <w:t>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zbyteénéh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odklad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9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provés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8"/>
          <w:w w:val="97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jejic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1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aktualizac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dodatke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8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tét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27"/>
          <w:w w:val="97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smlouvé.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0"/>
          <w:szCs w:val="20"/>
        </w:rPr>
        <w:t>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86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8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78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vyhotovuj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2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3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2"/>
          <w:sz w:val="20"/>
          <w:szCs w:val="20"/>
        </w:rPr>
        <w:t>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rovnocennyc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8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vyhotovenich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4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obdri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8"/>
          <w:w w:val="11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jedn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3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vyhotovem’,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511" w:lineRule="exact"/>
        <w:ind w:left="881" w:right="679" w:firstLine="273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objednate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8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obdri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0"/>
          <w:w w:val="11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jedn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3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vyhotoveni.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6"/>
          <w:sz w:val="22"/>
          <w:szCs w:val="22"/>
        </w:rPr>
        <w:t>3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76"/>
          <w:sz w:val="22"/>
          <w:szCs w:val="22"/>
        </w:rPr>
        <w:t>.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Zhotovite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5"/>
          <w:sz w:val="22"/>
          <w:szCs w:val="22"/>
        </w:rPr>
        <w:t>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2"/>
          <w:szCs w:val="22"/>
        </w:rPr>
        <w:t>her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83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4"/>
          <w:sz w:val="22"/>
          <w:szCs w:val="22"/>
        </w:rPr>
        <w:t>11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54"/>
          <w:sz w:val="22"/>
          <w:szCs w:val="22"/>
        </w:rPr>
        <w:t>3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védomi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2"/>
          <w:szCs w:val="22"/>
        </w:rPr>
        <w:t>fi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1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objednate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9"/>
          <w:sz w:val="22"/>
          <w:szCs w:val="22"/>
        </w:rPr>
        <w:t>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7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smysl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89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ustanoven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9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61"/>
          <w:sz w:val="22"/>
          <w:szCs w:val="22"/>
        </w:rPr>
        <w:t>§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73"/>
          <w:sz w:val="22"/>
          <w:szCs w:val="22"/>
        </w:rPr>
        <w:t>5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odst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5"/>
          <w:sz w:val="22"/>
          <w:szCs w:val="22"/>
        </w:rPr>
        <w:t>.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7"/>
          <w:sz w:val="22"/>
          <w:szCs w:val="22"/>
        </w:rPr>
        <w:t>2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pism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9"/>
          <w:sz w:val="22"/>
          <w:szCs w:val="22"/>
        </w:rPr>
        <w:t>.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b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2"/>
          <w:szCs w:val="22"/>
        </w:rPr>
        <w:t>)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zék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6"/>
          <w:sz w:val="22"/>
          <w:szCs w:val="22"/>
        </w:rPr>
        <w:t>.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6.101/2000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236" w:right="679" w:firstLine="7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0"/>
          <w:szCs w:val="20"/>
        </w:rPr>
        <w:t>Sb..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9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ochran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4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osobnic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daj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platné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znéni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78"/>
          <w:sz w:val="20"/>
          <w:szCs w:val="20"/>
        </w:rPr>
        <w:t>3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78"/>
          <w:sz w:val="20"/>
          <w:szCs w:val="20"/>
        </w:rPr>
        <w:t>§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0"/>
          <w:szCs w:val="20"/>
        </w:rPr>
        <w:t>13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2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odst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93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78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zékon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6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49"/>
          <w:sz w:val="20"/>
          <w:szCs w:val="20"/>
        </w:rPr>
        <w:t>65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49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133/200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6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0"/>
          <w:szCs w:val="20"/>
        </w:rPr>
        <w:t>Sb..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9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5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evidenci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obyvate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1"/>
          <w:sz w:val="22"/>
          <w:szCs w:val="22"/>
        </w:rPr>
        <w:t>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77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rodnyc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9"/>
          <w:sz w:val="22"/>
          <w:szCs w:val="22"/>
        </w:rPr>
        <w:t>h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éislech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7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85"/>
          <w:sz w:val="22"/>
          <w:szCs w:val="22"/>
        </w:rPr>
        <w:t>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platné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8"/>
          <w:sz w:val="22"/>
          <w:szCs w:val="22"/>
        </w:rPr>
        <w:t>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znéni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7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zpracovév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f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89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75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shromaid’uj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2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2"/>
          <w:szCs w:val="22"/>
        </w:rPr>
        <w:t>030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7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fi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daj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0"/>
          <w:sz w:val="22"/>
          <w:szCs w:val="22"/>
        </w:rPr>
        <w:t>e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82"/>
          <w:sz w:val="22"/>
          <w:szCs w:val="22"/>
        </w:rPr>
        <w:t>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zhotovitel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5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22"/>
          <w:szCs w:val="22"/>
        </w:rPr>
        <w:t>za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éele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5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realizac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6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tét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1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tak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8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ja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0"/>
          <w:w w:val="111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11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6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tét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8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speci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kovéno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1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pfip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1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1’15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6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vyméhéni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pohledévek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7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zévazkf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0"/>
          <w:szCs w:val="20"/>
        </w:rPr>
        <w:t>: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0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nzirok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vzniklyc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5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6"/>
          <w:sz w:val="20"/>
          <w:szCs w:val="20"/>
        </w:rPr>
        <w:t>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56"/>
          <w:sz w:val="20"/>
          <w:szCs w:val="20"/>
        </w:rPr>
        <w:t>: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titul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plnén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pi‘edmét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4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smlouvy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Zhotovite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5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vyislovné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prohlaéuje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7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22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souhlas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72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tim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3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ab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objednate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smysl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citovanéh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zékonnéh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ustanoven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shroméidil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zpracova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7"/>
          <w:sz w:val="20"/>
          <w:szCs w:val="20"/>
        </w:rPr>
        <w:t>]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5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zhotovitel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(Idaje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2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zejménajmén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pi‘ijmeni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bydliété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rodn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6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éislo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datu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6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narozem’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1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to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0"/>
          <w:szCs w:val="20"/>
        </w:rPr>
        <w:t>2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7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éele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5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jejic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0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eventuélnfh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pouiit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pi‘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realizac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pré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povinnost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objednatel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1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souvislost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72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touto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smlouvo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0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1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85"/>
          <w:sz w:val="22"/>
          <w:szCs w:val="22"/>
        </w:rPr>
        <w:t>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souvislost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1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65"/>
          <w:sz w:val="22"/>
          <w:szCs w:val="22"/>
        </w:rPr>
        <w:t>s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vyméhéni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0"/>
          <w:sz w:val="22"/>
          <w:szCs w:val="22"/>
        </w:rPr>
        <w:t>m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pohledévek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88"/>
          <w:sz w:val="22"/>
          <w:szCs w:val="22"/>
        </w:rPr>
        <w:t>,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zévazk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f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9"/>
          <w:sz w:val="22"/>
          <w:szCs w:val="22"/>
        </w:rPr>
        <w:t>i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5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nérok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89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vzniklyc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6"/>
          <w:sz w:val="22"/>
          <w:szCs w:val="22"/>
        </w:rPr>
        <w:t>h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3"/>
          <w:sz w:val="22"/>
          <w:szCs w:val="22"/>
        </w:rPr>
        <w:t>z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titul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2"/>
          <w:szCs w:val="22"/>
        </w:rPr>
        <w:t>plném’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pi‘edmét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3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4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0"/>
          <w:szCs w:val="20"/>
        </w:rPr>
        <w:t>v§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4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dob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trvén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3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smluvnih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vztah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zaloienéh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tout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0"/>
          <w:szCs w:val="20"/>
        </w:rPr>
        <w:t>p‘f‘Ipadn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8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p0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dob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vyméhén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pohledévek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zévazk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nérok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vzniklyc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105"/>
          <w:sz w:val="20"/>
          <w:szCs w:val="20"/>
        </w:rPr>
        <w:t>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4"/>
          <w:sz w:val="20"/>
          <w:szCs w:val="20"/>
        </w:rPr>
        <w:t>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titul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9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plnén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3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pi‘edmét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4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80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4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23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do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plnéh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zaplacen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técht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7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pohledéve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7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neb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splnén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zévazk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f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ii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8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nérok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9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0"/>
          <w:w w:val="108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jiny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11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éel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9"/>
          <w:sz w:val="20"/>
          <w:szCs w:val="20"/>
        </w:rPr>
        <w:t>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nesm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6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bit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técht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8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daji’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3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pouiito.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51" w:lineRule="exact"/>
        <w:ind w:left="1243" w:right="679" w:hanging="371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4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223"/>
          <w:w w:val="91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Smluvn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stran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bero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5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védomi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9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30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tat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9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0"/>
          <w:szCs w:val="20"/>
        </w:rPr>
        <w:t>k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2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0"/>
          <w:szCs w:val="20"/>
        </w:rPr>
        <w:t>sv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8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fi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éinnost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vyiaduj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7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uvefejnén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4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registru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smlu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9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podl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9"/>
          <w:sz w:val="20"/>
          <w:szCs w:val="20"/>
        </w:rPr>
        <w:t>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zékon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6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3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340/201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7"/>
          <w:sz w:val="20"/>
          <w:szCs w:val="20"/>
        </w:rPr>
        <w:t>5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8b.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,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zéko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1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registr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7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smlu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8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78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72"/>
          <w:sz w:val="20"/>
          <w:szCs w:val="20"/>
        </w:rPr>
        <w:t>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timt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6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uvei‘ejnén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7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souhlasi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Zasléni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69" w:right="679" w:firstLine="374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smlouv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1"/>
          <w:sz w:val="20"/>
          <w:szCs w:val="20"/>
        </w:rPr>
        <w:t>y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d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4"/>
          <w:sz w:val="20"/>
          <w:szCs w:val="20"/>
        </w:rPr>
        <w:t>o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registr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20"/>
          <w:szCs w:val="20"/>
        </w:rPr>
        <w:t>sq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67"/>
          <w:sz w:val="20"/>
          <w:szCs w:val="20"/>
        </w:rPr>
        <w:t>v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zajist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3"/>
          <w:sz w:val="20"/>
          <w:szCs w:val="20"/>
        </w:rPr>
        <w:t>i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objednate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l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neprodlen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20"/>
          <w:szCs w:val="20"/>
        </w:rPr>
        <w:t>é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4"/>
          <w:sz w:val="20"/>
          <w:szCs w:val="20"/>
        </w:rPr>
        <w:t>0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podpis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8"/>
          <w:sz w:val="20"/>
          <w:szCs w:val="20"/>
        </w:rPr>
        <w:t>u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30"/>
          <w:pgMar w:top="500" w:right="500" w:bottom="422" w:left="500" w:header="708" w:footer="708" w:gutter="0"/>
          <w:docGrid w:linePitch="360"/>
        </w:sectPr>
        <w:spacing w:before="150" w:after="0" w:line="240" w:lineRule="auto"/>
        <w:ind w:left="869" w:right="679" w:firstLine="4"/>
      </w:pP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V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02"/>
          <w:sz w:val="18"/>
          <w:szCs w:val="18"/>
        </w:rPr>
        <w:t>e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Vsetin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10"/>
          <w:sz w:val="18"/>
          <w:szCs w:val="18"/>
        </w:rPr>
        <w:t>é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dn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02"/>
          <w:sz w:val="18"/>
          <w:szCs w:val="18"/>
        </w:rPr>
        <w:t>e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23.12.2022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27" w:after="0" w:line="240" w:lineRule="auto"/>
        <w:ind w:left="869" w:right="-40" w:firstLine="0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a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objednatele: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30"/>
          <w:pgMar w:top="500" w:right="500" w:bottom="422" w:left="500" w:header="708" w:footer="708" w:gutter="0"/>
          <w:cols w:num="2" w:space="0" w:equalWidth="0">
            <w:col w:w="2276" w:space="1618"/>
            <w:col w:w="5213" w:space="0"/>
          </w:cols>
          <w:docGrid w:linePitch="360"/>
        </w:sectPr>
        <w:tabs>
          <w:tab w:val="left" w:pos="2764"/>
          <w:tab w:val="left" w:pos="5072"/>
        </w:tabs>
        <w:spacing w:before="225" w:after="0" w:line="315" w:lineRule="exact"/>
        <w:ind w:left="2809" w:right="-40" w:hanging="2809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2"/>
          <w:szCs w:val="22"/>
        </w:rPr>
        <w:t>ina	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g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94"/>
          <w:sz w:val="22"/>
          <w:szCs w:val="22"/>
        </w:rPr>
        <w:t>u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2"/>
          <w:szCs w:val="22"/>
        </w:rPr>
        <w:t>nov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-80"/>
          <w:w w:val="79"/>
          <w:sz w:val="22"/>
          <w:szCs w:val="22"/>
        </w:rPr>
        <w:t>a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a#335	</w:t>
      </w:r>
      <w:r>
        <w:rPr lang="en-US" sz="22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18"/>
          <w:szCs w:val="18"/>
        </w:rPr>
        <w:t>IC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72"/>
          <w:sz w:val="18"/>
          <w:szCs w:val="18"/>
        </w:rPr>
        <w:t>: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18"/>
          <w:szCs w:val="18"/>
        </w:rPr>
        <w:t>0430705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83"/>
          <w:sz w:val="18"/>
          <w:szCs w:val="18"/>
        </w:rPr>
        <w:t>4</w:t>
      </w:r>
      <w:r>
        <w:rPr lang="en-US" sz="18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18"/>
          <w:szCs w:val="18"/>
        </w:rPr>
        <w:t>01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6604"/>
        </w:tabs>
        <w:spacing w:before="0" w:after="0" w:line="240" w:lineRule="auto"/>
        <w:ind w:left="977" w:right="3427" w:firstLine="0"/>
      </w:pP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podpisu	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podpis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8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52"/>
          <w:sz w:val="20"/>
          <w:szCs w:val="20"/>
        </w:rPr>
        <w:t>.</w:t>
      </w:r>
      <w:r>
        <w:rPr lang="en-US" sz="20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52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0" w:h="16830"/>
          <w:pgMar w:top="500" w:right="500" w:bottom="422" w:left="500" w:header="708" w:footer="708" w:gutter="0"/>
          <w:docGrid w:linePitch="360"/>
        </w:sectPr>
        <w:spacing w:before="212" w:after="0" w:line="207" w:lineRule="exact"/>
        <w:ind w:left="480" w:right="9199" w:hanging="2"/>
      </w:pP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6"/>
          <w:szCs w:val="16"/>
        </w:rPr>
        <w:t>vei‘ejn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7"/>
          <w:sz w:val="16"/>
          <w:szCs w:val="16"/>
        </w:rPr>
        <w:t>é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zele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fi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6"/>
          <w:szCs w:val="16"/>
        </w:rPr>
        <w:t>mésts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16"/>
          <w:szCs w:val="16"/>
        </w:rPr>
        <w:t>k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91"/>
          <w:sz w:val="16"/>
          <w:szCs w:val="16"/>
        </w:rPr>
        <w:t>9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6"/>
          <w:szCs w:val="16"/>
        </w:rPr>
        <w:t>hibitov</w:t>
      </w:r>
      <w:r>
        <w:rPr>
          <w:rFonts w:ascii="Times New Roman" w:hAnsi="Times New Roman" w:cs="Times New Roman"/>
          <w:sz w:val="16"/>
          <w:szCs w:val="16"/>
        </w:rPr>
        <w:t> 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zv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fi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ec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43"/>
          <w:sz w:val="16"/>
          <w:szCs w:val="16"/>
        </w:rPr>
        <w:t>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6"/>
          <w:szCs w:val="16"/>
        </w:rPr>
        <w:t>fi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6"/>
          <w:szCs w:val="16"/>
        </w:rPr>
        <w:t>tulek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kompostérna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16"/>
          <w:szCs w:val="16"/>
        </w:rPr>
        <w:t>shérn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spacing w:val="36"/>
          <w:w w:val="111"/>
          <w:sz w:val="16"/>
          <w:szCs w:val="16"/>
        </w:rPr>
        <w:t>i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6"/>
          <w:szCs w:val="16"/>
        </w:rPr>
        <w:t>dv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6"/>
          <w:szCs w:val="16"/>
        </w:rPr>
        <w:t>fl</w:t>
      </w:r>
      <w:r>
        <w:rPr lang="en-US" sz="16" baseline="0" dirty="0">
          <w:jc w:val="left"/>
          <w:rFonts w:ascii="Arial Unicode MS" w:hAnsi="Arial Unicode MS" w:cs="Arial Unicode MS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6"/>
          <w:szCs w:val="16"/>
        </w:rPr>
        <w:t>r</w:t>
      </w:r>
      <w:r>
        <w:rPr>
          <w:rFonts w:ascii="Times New Roman" w:hAnsi="Times New Roman" w:cs="Times New Roman"/>
          <w:sz w:val="16"/>
          <w:szCs w:val="16"/>
        </w:rPr>
        <w:t> </w:t>
      </w:r>
    </w:p>
    <w:sectPr>
      <w:type w:val="continuous"/>
      <w:pgSz w:w="11910" w:h="16830"/>
      <w:pgMar w:top="500" w:right="500" w:bottom="422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2023-02-28T12:03:05Z</dcterms:created>
  <dcterms:modified xsi:type="dcterms:W3CDTF">2023-02-28T12:03:05Z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