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C96ED" w14:textId="54E80056" w:rsidR="005C11EA" w:rsidRDefault="005C11EA" w:rsidP="00AB430F">
      <w:pPr>
        <w:pStyle w:val="Vc"/>
        <w:rPr>
          <w:bCs/>
        </w:rPr>
      </w:pPr>
      <w:r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1971C" wp14:editId="52927A20">
                <wp:simplePos x="0" y="0"/>
                <wp:positionH relativeFrom="column">
                  <wp:posOffset>1320184</wp:posOffset>
                </wp:positionH>
                <wp:positionV relativeFrom="paragraph">
                  <wp:posOffset>1870066</wp:posOffset>
                </wp:positionV>
                <wp:extent cx="2743153" cy="759460"/>
                <wp:effectExtent l="0" t="0" r="635" b="254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153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98EF530" w14:textId="77777777" w:rsidR="0041334F" w:rsidRPr="00205CB1" w:rsidRDefault="0041334F" w:rsidP="00205CB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05CB1">
                              <w:rPr>
                                <w:b/>
                                <w:sz w:val="16"/>
                                <w:szCs w:val="16"/>
                              </w:rPr>
                              <w:t>Naše značka:</w:t>
                            </w:r>
                          </w:p>
                          <w:p w14:paraId="0C610B88" w14:textId="75C214A5" w:rsidR="0041334F" w:rsidRPr="0041334F" w:rsidRDefault="00F73FAD" w:rsidP="00F73FAD">
                            <w:r w:rsidRPr="00F73FAD">
                              <w:rPr>
                                <w:rFonts w:cs="Arial"/>
                                <w:sz w:val="15"/>
                                <w:szCs w:val="15"/>
                                <w:shd w:val="clear" w:color="auto" w:fill="FFFFFF"/>
                              </w:rPr>
                              <w:t>SZ-MuMB-00047/2023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1971C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103.95pt;margin-top:147.25pt;width:3in;height:59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" fillcolor="white [3201]" stroked="f" strokeweight=".5pt">
                <v:textbox>
                  <w:txbxContent>
                    <w:p w14:paraId="498EF530" w14:textId="77777777" w:rsidR="0041334F" w:rsidRPr="00205CB1" w:rsidRDefault="0041334F" w:rsidP="00205CB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05CB1">
                        <w:rPr>
                          <w:b/>
                          <w:sz w:val="16"/>
                          <w:szCs w:val="16"/>
                        </w:rPr>
                        <w:t>Naše značka:</w:t>
                      </w:r>
                    </w:p>
                    <w:p w14:paraId="0C610B88" w14:textId="75C214A5" w:rsidR="0041334F" w:rsidRPr="0041334F" w:rsidRDefault="00F73FAD" w:rsidP="00F73FAD">
                      <w:r w:rsidRPr="00F73FAD">
                        <w:rPr>
                          <w:rFonts w:cs="Arial"/>
                          <w:sz w:val="15"/>
                          <w:szCs w:val="15"/>
                          <w:shd w:val="clear" w:color="auto" w:fill="FFFFFF"/>
                        </w:rPr>
                        <w:t>SZ-MuMB-00047/2023</w:t>
                      </w:r>
                    </w:p>
                  </w:txbxContent>
                </v:textbox>
              </v:shape>
            </w:pict>
          </mc:Fallback>
        </mc:AlternateContent>
      </w:r>
      <w:r w:rsidR="00F216E7"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8BD56B7" wp14:editId="742E25D3">
                <wp:simplePos x="0" y="0"/>
                <wp:positionH relativeFrom="column">
                  <wp:posOffset>2860675</wp:posOffset>
                </wp:positionH>
                <wp:positionV relativeFrom="paragraph">
                  <wp:posOffset>547370</wp:posOffset>
                </wp:positionV>
                <wp:extent cx="3275330" cy="1329055"/>
                <wp:effectExtent l="0" t="0" r="0" b="4445"/>
                <wp:wrapTight wrapText="bothSides">
                  <wp:wrapPolygon edited="0">
                    <wp:start x="377" y="0"/>
                    <wp:lineTo x="377" y="21363"/>
                    <wp:lineTo x="21106" y="21363"/>
                    <wp:lineTo x="21106" y="0"/>
                    <wp:lineTo x="377" y="0"/>
                  </wp:wrapPolygon>
                </wp:wrapTight>
                <wp:docPr id="8" name="Textové 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1329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FF3F9" w14:textId="22ECF221" w:rsidR="00B0699C" w:rsidRDefault="00075EBE" w:rsidP="00B0699C">
                            <w:pPr>
                              <w:spacing w:line="240" w:lineRule="auto"/>
                            </w:pPr>
                            <w:r>
                              <w:t xml:space="preserve">Adresát: </w:t>
                            </w:r>
                            <w:proofErr w:type="spellStart"/>
                            <w:r w:rsidR="00B0699C">
                              <w:t>iMi</w:t>
                            </w:r>
                            <w:proofErr w:type="spellEnd"/>
                            <w:r w:rsidR="00B0699C">
                              <w:t xml:space="preserve"> Partner, a.s.</w:t>
                            </w:r>
                          </w:p>
                          <w:p w14:paraId="6A1F626A" w14:textId="77777777" w:rsidR="00B0699C" w:rsidRDefault="00B0699C" w:rsidP="00B0699C">
                            <w:pPr>
                              <w:spacing w:line="240" w:lineRule="auto"/>
                              <w:ind w:firstLine="708"/>
                            </w:pPr>
                            <w:r>
                              <w:t>Dusíkova 794/3, 638 00</w:t>
                            </w:r>
                          </w:p>
                          <w:p w14:paraId="510F66FB" w14:textId="77777777" w:rsidR="00B0699C" w:rsidRDefault="00B0699C" w:rsidP="00B0699C">
                            <w:pPr>
                              <w:spacing w:line="240" w:lineRule="auto"/>
                              <w:ind w:firstLine="708"/>
                            </w:pPr>
                            <w:r>
                              <w:t>Brno-sever-Lesná</w:t>
                            </w:r>
                          </w:p>
                          <w:p w14:paraId="56EE894B" w14:textId="77777777" w:rsidR="00B0699C" w:rsidRDefault="00B0699C" w:rsidP="00B0699C">
                            <w:pPr>
                              <w:spacing w:line="240" w:lineRule="auto"/>
                              <w:ind w:firstLine="708"/>
                            </w:pPr>
                            <w:r>
                              <w:t>IČ: 25308033</w:t>
                            </w:r>
                          </w:p>
                          <w:p w14:paraId="1815E17C" w14:textId="77777777" w:rsidR="00B0699C" w:rsidRPr="00AD404D" w:rsidRDefault="00B0699C" w:rsidP="00B0699C">
                            <w:pPr>
                              <w:spacing w:line="240" w:lineRule="auto"/>
                              <w:ind w:firstLine="708"/>
                            </w:pPr>
                            <w:r>
                              <w:t>DIČ: CZ25308033</w:t>
                            </w:r>
                          </w:p>
                          <w:p w14:paraId="6673F1B1" w14:textId="1A78005B" w:rsidR="005C11EA" w:rsidRPr="00693089" w:rsidRDefault="005C11EA" w:rsidP="005C11EA">
                            <w:pPr>
                              <w:spacing w:line="240" w:lineRule="auto"/>
                              <w:jc w:val="left"/>
                              <w:rPr>
                                <w:rFonts w:ascii="Calibri" w:eastAsia="Calibri" w:hAnsi="Calibri" w:cs="Times New Roman"/>
                                <w:sz w:val="22"/>
                                <w:szCs w:val="22"/>
                              </w:rPr>
                            </w:pPr>
                          </w:p>
                          <w:p w14:paraId="63D8257D" w14:textId="7B581A4F" w:rsidR="00546BCF" w:rsidRPr="00546BCF" w:rsidRDefault="00546BCF" w:rsidP="00693089">
                            <w:pPr>
                              <w:spacing w:line="240" w:lineRule="auto"/>
                              <w:jc w:val="left"/>
                              <w:rPr>
                                <w:rFonts w:cs="Arial"/>
                                <w:bCs/>
                                <w:color w:val="333333"/>
                                <w:szCs w:val="20"/>
                                <w:shd w:val="clear" w:color="auto" w:fill="FFFFFF"/>
                              </w:rPr>
                            </w:pPr>
                          </w:p>
                          <w:p w14:paraId="11EE2175" w14:textId="37BD01B8" w:rsidR="00F216E7" w:rsidRPr="00546BCF" w:rsidRDefault="00F216E7" w:rsidP="00546BCF">
                            <w:pPr>
                              <w:spacing w:line="240" w:lineRule="auto"/>
                              <w:jc w:val="left"/>
                              <w:rPr>
                                <w:rFonts w:cs="Aria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BD56B7" id="Textové pole 8" o:spid="_x0000_s1027" type="#_x0000_t202" style="position:absolute;margin-left:225.25pt;margin-top:43.1pt;width:257.9pt;height:104.6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" filled="f" stroked="f" strokeweight=".5pt">
                <v:textbox>
                  <w:txbxContent>
                    <w:p w14:paraId="465FF3F9" w14:textId="22ECF221" w:rsidR="00B0699C" w:rsidRDefault="00075EBE" w:rsidP="00B0699C">
                      <w:pPr>
                        <w:spacing w:line="240" w:lineRule="auto"/>
                      </w:pPr>
                      <w:r>
                        <w:t xml:space="preserve">Adresát: </w:t>
                      </w:r>
                      <w:proofErr w:type="spellStart"/>
                      <w:r w:rsidR="00B0699C">
                        <w:t>iMi</w:t>
                      </w:r>
                      <w:proofErr w:type="spellEnd"/>
                      <w:r w:rsidR="00B0699C">
                        <w:t xml:space="preserve"> Partner, a.s.</w:t>
                      </w:r>
                    </w:p>
                    <w:p w14:paraId="6A1F626A" w14:textId="77777777" w:rsidR="00B0699C" w:rsidRDefault="00B0699C" w:rsidP="00B0699C">
                      <w:pPr>
                        <w:spacing w:line="240" w:lineRule="auto"/>
                        <w:ind w:firstLine="708"/>
                      </w:pPr>
                      <w:r>
                        <w:t>Dusíkova 794/3, 638 00</w:t>
                      </w:r>
                    </w:p>
                    <w:p w14:paraId="510F66FB" w14:textId="77777777" w:rsidR="00B0699C" w:rsidRDefault="00B0699C" w:rsidP="00B0699C">
                      <w:pPr>
                        <w:spacing w:line="240" w:lineRule="auto"/>
                        <w:ind w:firstLine="708"/>
                      </w:pPr>
                      <w:r>
                        <w:t>Brno-sever-Lesná</w:t>
                      </w:r>
                    </w:p>
                    <w:p w14:paraId="56EE894B" w14:textId="77777777" w:rsidR="00B0699C" w:rsidRDefault="00B0699C" w:rsidP="00B0699C">
                      <w:pPr>
                        <w:spacing w:line="240" w:lineRule="auto"/>
                        <w:ind w:firstLine="708"/>
                      </w:pPr>
                      <w:r>
                        <w:t>IČ: 25308033</w:t>
                      </w:r>
                    </w:p>
                    <w:p w14:paraId="1815E17C" w14:textId="77777777" w:rsidR="00B0699C" w:rsidRPr="00AD404D" w:rsidRDefault="00B0699C" w:rsidP="00B0699C">
                      <w:pPr>
                        <w:spacing w:line="240" w:lineRule="auto"/>
                        <w:ind w:firstLine="708"/>
                      </w:pPr>
                      <w:r>
                        <w:t>DIČ: CZ25308033</w:t>
                      </w:r>
                    </w:p>
                    <w:p w14:paraId="6673F1B1" w14:textId="1A78005B" w:rsidR="005C11EA" w:rsidRPr="00693089" w:rsidRDefault="005C11EA" w:rsidP="005C11EA">
                      <w:pPr>
                        <w:spacing w:line="240" w:lineRule="auto"/>
                        <w:jc w:val="left"/>
                        <w:rPr>
                          <w:rFonts w:ascii="Calibri" w:eastAsia="Calibri" w:hAnsi="Calibri" w:cs="Times New Roman"/>
                          <w:sz w:val="22"/>
                          <w:szCs w:val="22"/>
                        </w:rPr>
                      </w:pPr>
                    </w:p>
                    <w:p w14:paraId="63D8257D" w14:textId="7B581A4F" w:rsidR="00546BCF" w:rsidRPr="00546BCF" w:rsidRDefault="00546BCF" w:rsidP="00693089">
                      <w:pPr>
                        <w:spacing w:line="240" w:lineRule="auto"/>
                        <w:jc w:val="left"/>
                        <w:rPr>
                          <w:rFonts w:cs="Arial"/>
                          <w:bCs/>
                          <w:color w:val="333333"/>
                          <w:szCs w:val="20"/>
                          <w:shd w:val="clear" w:color="auto" w:fill="FFFFFF"/>
                        </w:rPr>
                      </w:pPr>
                    </w:p>
                    <w:p w14:paraId="11EE2175" w14:textId="37BD01B8" w:rsidR="00F216E7" w:rsidRPr="00546BCF" w:rsidRDefault="00F216E7" w:rsidP="00546BCF">
                      <w:pPr>
                        <w:spacing w:line="240" w:lineRule="auto"/>
                        <w:jc w:val="left"/>
                        <w:rPr>
                          <w:rFonts w:cs="Arial"/>
                          <w:szCs w:val="2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05CB1"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785CC65" wp14:editId="5626571E">
                <wp:simplePos x="0" y="0"/>
                <wp:positionH relativeFrom="column">
                  <wp:posOffset>2459772</wp:posOffset>
                </wp:positionH>
                <wp:positionV relativeFrom="paragraph">
                  <wp:posOffset>1870066</wp:posOffset>
                </wp:positionV>
                <wp:extent cx="1732707" cy="759460"/>
                <wp:effectExtent l="0" t="0" r="1270" b="2540"/>
                <wp:wrapNone/>
                <wp:docPr id="5" name="Textové po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2707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015289" w14:textId="77777777" w:rsidR="0041334F" w:rsidRPr="00205CB1" w:rsidRDefault="0041334F" w:rsidP="00205CB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05CB1">
                              <w:rPr>
                                <w:b/>
                                <w:sz w:val="16"/>
                                <w:szCs w:val="16"/>
                              </w:rPr>
                              <w:t>Vyřizuje:</w:t>
                            </w:r>
                          </w:p>
                          <w:p w14:paraId="23C82DC9" w14:textId="34018A76" w:rsidR="0041334F" w:rsidRPr="0041334F" w:rsidRDefault="00364F55" w:rsidP="00205CB1">
                            <w:r>
                              <w:t>***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5CC65" id="Textové pole 5" o:spid="_x0000_s1028" type="#_x0000_t202" style="position:absolute;margin-left:193.7pt;margin-top:147.25pt;width:136.45pt;height:59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" fillcolor="white [3201]" stroked="f" strokeweight=".5pt">
                <v:textbox>
                  <w:txbxContent>
                    <w:p w14:paraId="4E015289" w14:textId="77777777" w:rsidR="0041334F" w:rsidRPr="00205CB1" w:rsidRDefault="0041334F" w:rsidP="00205CB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05CB1">
                        <w:rPr>
                          <w:b/>
                          <w:sz w:val="16"/>
                          <w:szCs w:val="16"/>
                        </w:rPr>
                        <w:t>Vyřizuje:</w:t>
                      </w:r>
                    </w:p>
                    <w:p w14:paraId="23C82DC9" w14:textId="34018A76" w:rsidR="0041334F" w:rsidRPr="0041334F" w:rsidRDefault="00364F55" w:rsidP="00205CB1">
                      <w:r>
                        <w:t>***</w:t>
                      </w:r>
                    </w:p>
                  </w:txbxContent>
                </v:textbox>
              </v:shape>
            </w:pict>
          </mc:Fallback>
        </mc:AlternateContent>
      </w:r>
      <w:r w:rsidR="00205CB1"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B1D367" wp14:editId="3207D06A">
                <wp:simplePos x="0" y="0"/>
                <wp:positionH relativeFrom="column">
                  <wp:posOffset>4062256</wp:posOffset>
                </wp:positionH>
                <wp:positionV relativeFrom="paragraph">
                  <wp:posOffset>1871980</wp:posOffset>
                </wp:positionV>
                <wp:extent cx="914400" cy="759460"/>
                <wp:effectExtent l="0" t="0" r="0" b="2540"/>
                <wp:wrapNone/>
                <wp:docPr id="6" name="Textové po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5078B6" w14:textId="77777777" w:rsidR="0041334F" w:rsidRPr="00205CB1" w:rsidRDefault="0041334F" w:rsidP="00205CB1">
                            <w:pPr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205CB1">
                              <w:rPr>
                                <w:b/>
                                <w:sz w:val="16"/>
                                <w:szCs w:val="16"/>
                              </w:rPr>
                              <w:t>V Brně dne:</w:t>
                            </w:r>
                          </w:p>
                          <w:p w14:paraId="3733CEF6" w14:textId="71D9852D" w:rsidR="0041334F" w:rsidRPr="0041334F" w:rsidRDefault="00F73FAD" w:rsidP="00205CB1">
                            <w:r>
                              <w:t>2</w:t>
                            </w:r>
                            <w:r w:rsidR="0037795F">
                              <w:t>4</w:t>
                            </w:r>
                            <w:r>
                              <w:t>.2.2023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B1D367" id="Textové pole 6" o:spid="_x0000_s1029" type="#_x0000_t202" style="position:absolute;margin-left:319.85pt;margin-top:147.4pt;width:1in;height:5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" fillcolor="white [3201]" stroked="f" strokeweight=".5pt">
                <v:textbox>
                  <w:txbxContent>
                    <w:p w14:paraId="715078B6" w14:textId="77777777" w:rsidR="0041334F" w:rsidRPr="00205CB1" w:rsidRDefault="0041334F" w:rsidP="00205CB1">
                      <w:pPr>
                        <w:rPr>
                          <w:b/>
                          <w:sz w:val="16"/>
                          <w:szCs w:val="16"/>
                        </w:rPr>
                      </w:pPr>
                      <w:r w:rsidRPr="00205CB1">
                        <w:rPr>
                          <w:b/>
                          <w:sz w:val="16"/>
                          <w:szCs w:val="16"/>
                        </w:rPr>
                        <w:t>V Brně dne:</w:t>
                      </w:r>
                    </w:p>
                    <w:p w14:paraId="3733CEF6" w14:textId="71D9852D" w:rsidR="0041334F" w:rsidRPr="0041334F" w:rsidRDefault="00F73FAD" w:rsidP="00205CB1">
                      <w:r>
                        <w:t>2</w:t>
                      </w:r>
                      <w:r w:rsidR="0037795F">
                        <w:t>4</w:t>
                      </w:r>
                      <w:r>
                        <w:t>.2.2023</w:t>
                      </w:r>
                    </w:p>
                  </w:txbxContent>
                </v:textbox>
              </v:shape>
            </w:pict>
          </mc:Fallback>
        </mc:AlternateContent>
      </w:r>
      <w:r w:rsidR="00205CB1" w:rsidRPr="00205CB1">
        <w:rPr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D33C9C" wp14:editId="515A8CC9">
                <wp:simplePos x="0" y="0"/>
                <wp:positionH relativeFrom="column">
                  <wp:posOffset>-104292</wp:posOffset>
                </wp:positionH>
                <wp:positionV relativeFrom="paragraph">
                  <wp:posOffset>1871980</wp:posOffset>
                </wp:positionV>
                <wp:extent cx="1497965" cy="759460"/>
                <wp:effectExtent l="0" t="0" r="6985" b="2540"/>
                <wp:wrapNone/>
                <wp:docPr id="3" name="Textové po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7965" cy="759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F131D7" w14:textId="77777777" w:rsidR="0041334F" w:rsidRPr="00205CB1" w:rsidRDefault="0041334F" w:rsidP="00205CB1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205CB1">
                              <w:rPr>
                                <w:b/>
                                <w:sz w:val="16"/>
                              </w:rPr>
                              <w:t>Váš dopis značky / ze dne:</w:t>
                            </w:r>
                          </w:p>
                          <w:p w14:paraId="0E11CFF6" w14:textId="77777777" w:rsidR="0041334F" w:rsidRPr="0041334F" w:rsidRDefault="0041334F" w:rsidP="00205CB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33C9C" id="Textové pole 3" o:spid="_x0000_s1030" type="#_x0000_t202" style="position:absolute;margin-left:-8.2pt;margin-top:147.4pt;width:117.95pt;height:59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" fillcolor="white [3201]" stroked="f" strokeweight=".5pt">
                <v:textbox>
                  <w:txbxContent>
                    <w:p w14:paraId="26F131D7" w14:textId="77777777" w:rsidR="0041334F" w:rsidRPr="00205CB1" w:rsidRDefault="0041334F" w:rsidP="00205CB1">
                      <w:pPr>
                        <w:rPr>
                          <w:b/>
                          <w:sz w:val="16"/>
                        </w:rPr>
                      </w:pPr>
                      <w:r w:rsidRPr="00205CB1">
                        <w:rPr>
                          <w:b/>
                          <w:sz w:val="16"/>
                        </w:rPr>
                        <w:t>Váš dopis značky / ze dne:</w:t>
                      </w:r>
                    </w:p>
                    <w:p w14:paraId="0E11CFF6" w14:textId="77777777" w:rsidR="0041334F" w:rsidRPr="0041334F" w:rsidRDefault="0041334F" w:rsidP="00205CB1"/>
                  </w:txbxContent>
                </v:textbox>
              </v:shape>
            </w:pict>
          </mc:Fallback>
        </mc:AlternateContent>
      </w:r>
      <w:r w:rsidR="006E2364">
        <w:t>OBJEDNÁVKA Č.</w:t>
      </w:r>
      <w:r w:rsidR="00546BCF">
        <w:t xml:space="preserve"> </w:t>
      </w:r>
      <w:r w:rsidR="00F73FAD">
        <w:rPr>
          <w:bCs/>
        </w:rPr>
        <w:t>SZ-MuMB-00047/2023</w:t>
      </w:r>
    </w:p>
    <w:tbl>
      <w:tblPr>
        <w:tblStyle w:val="Mkatabulky"/>
        <w:tblW w:w="9498" w:type="dxa"/>
        <w:tblInd w:w="-856" w:type="dxa"/>
        <w:tblLook w:val="04A0" w:firstRow="1" w:lastRow="0" w:firstColumn="1" w:lastColumn="0" w:noHBand="0" w:noVBand="1"/>
      </w:tblPr>
      <w:tblGrid>
        <w:gridCol w:w="3625"/>
        <w:gridCol w:w="1551"/>
        <w:gridCol w:w="979"/>
        <w:gridCol w:w="1189"/>
        <w:gridCol w:w="2218"/>
      </w:tblGrid>
      <w:tr w:rsidR="006229D0" w:rsidRPr="006229D0" w14:paraId="2A8EF7C8" w14:textId="77777777" w:rsidTr="006229D0">
        <w:trPr>
          <w:trHeight w:val="430"/>
        </w:trPr>
        <w:tc>
          <w:tcPr>
            <w:tcW w:w="3625" w:type="dxa"/>
            <w:noWrap/>
            <w:hideMark/>
          </w:tcPr>
          <w:p w14:paraId="530B28E2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Název</w:t>
            </w:r>
          </w:p>
        </w:tc>
        <w:tc>
          <w:tcPr>
            <w:tcW w:w="1487" w:type="dxa"/>
            <w:noWrap/>
            <w:hideMark/>
          </w:tcPr>
          <w:p w14:paraId="6E2C4243" w14:textId="77777777" w:rsidR="006229D0" w:rsidRPr="006229D0" w:rsidRDefault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Kód</w:t>
            </w:r>
          </w:p>
        </w:tc>
        <w:tc>
          <w:tcPr>
            <w:tcW w:w="979" w:type="dxa"/>
            <w:noWrap/>
            <w:hideMark/>
          </w:tcPr>
          <w:p w14:paraId="32F6EE37" w14:textId="77777777" w:rsidR="006229D0" w:rsidRPr="006229D0" w:rsidRDefault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Počet kusů</w:t>
            </w:r>
          </w:p>
        </w:tc>
        <w:tc>
          <w:tcPr>
            <w:tcW w:w="1189" w:type="dxa"/>
            <w:noWrap/>
            <w:hideMark/>
          </w:tcPr>
          <w:p w14:paraId="461D80C8" w14:textId="77777777" w:rsidR="006229D0" w:rsidRPr="006229D0" w:rsidRDefault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Cena za kus</w:t>
            </w:r>
          </w:p>
        </w:tc>
        <w:tc>
          <w:tcPr>
            <w:tcW w:w="2218" w:type="dxa"/>
            <w:noWrap/>
            <w:hideMark/>
          </w:tcPr>
          <w:p w14:paraId="74E25976" w14:textId="77777777" w:rsidR="006229D0" w:rsidRPr="006229D0" w:rsidRDefault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Cena celkem</w:t>
            </w:r>
          </w:p>
        </w:tc>
      </w:tr>
      <w:tr w:rsidR="006229D0" w:rsidRPr="006229D0" w14:paraId="6B8E3794" w14:textId="77777777" w:rsidTr="006229D0">
        <w:trPr>
          <w:trHeight w:val="1000"/>
        </w:trPr>
        <w:tc>
          <w:tcPr>
            <w:tcW w:w="3625" w:type="dxa"/>
            <w:hideMark/>
          </w:tcPr>
          <w:p w14:paraId="49C48D7F" w14:textId="77777777" w:rsidR="006229D0" w:rsidRPr="006229D0" w:rsidRDefault="006229D0">
            <w:r w:rsidRPr="006229D0">
              <w:t>REYNA Ekologická nákupní taška s dlouhými uchy, z recyklovaných PET lahví -ČERNÁ</w:t>
            </w:r>
          </w:p>
        </w:tc>
        <w:tc>
          <w:tcPr>
            <w:tcW w:w="1487" w:type="dxa"/>
            <w:noWrap/>
            <w:hideMark/>
          </w:tcPr>
          <w:p w14:paraId="147512D0" w14:textId="77777777" w:rsidR="006229D0" w:rsidRPr="006229D0" w:rsidRDefault="006229D0">
            <w:r w:rsidRPr="006229D0">
              <w:t>H5105700PD2</w:t>
            </w:r>
          </w:p>
        </w:tc>
        <w:tc>
          <w:tcPr>
            <w:tcW w:w="979" w:type="dxa"/>
            <w:noWrap/>
            <w:hideMark/>
          </w:tcPr>
          <w:p w14:paraId="6A5F6896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200</w:t>
            </w:r>
          </w:p>
        </w:tc>
        <w:tc>
          <w:tcPr>
            <w:tcW w:w="1189" w:type="dxa"/>
            <w:noWrap/>
            <w:hideMark/>
          </w:tcPr>
          <w:p w14:paraId="693C3714" w14:textId="77777777" w:rsidR="006229D0" w:rsidRPr="006229D0" w:rsidRDefault="006229D0" w:rsidP="006229D0">
            <w:r w:rsidRPr="006229D0">
              <w:t xml:space="preserve">                      48,00 Kč </w:t>
            </w:r>
          </w:p>
        </w:tc>
        <w:tc>
          <w:tcPr>
            <w:tcW w:w="2218" w:type="dxa"/>
            <w:noWrap/>
            <w:hideMark/>
          </w:tcPr>
          <w:p w14:paraId="4619EC62" w14:textId="77777777" w:rsidR="006229D0" w:rsidRPr="006229D0" w:rsidRDefault="006229D0">
            <w:r w:rsidRPr="006229D0">
              <w:t xml:space="preserve">               9 600,00 Kč </w:t>
            </w:r>
          </w:p>
        </w:tc>
      </w:tr>
      <w:tr w:rsidR="006229D0" w:rsidRPr="006229D0" w14:paraId="797A9B12" w14:textId="77777777" w:rsidTr="006229D0">
        <w:trPr>
          <w:trHeight w:val="1000"/>
        </w:trPr>
        <w:tc>
          <w:tcPr>
            <w:tcW w:w="3625" w:type="dxa"/>
            <w:hideMark/>
          </w:tcPr>
          <w:p w14:paraId="49F709A6" w14:textId="77777777" w:rsidR="006229D0" w:rsidRPr="006229D0" w:rsidRDefault="006229D0">
            <w:r w:rsidRPr="006229D0">
              <w:t xml:space="preserve">RUBBY Kovové kuličkové pero s otočným mechanismem a </w:t>
            </w:r>
            <w:proofErr w:type="spellStart"/>
            <w:r w:rsidRPr="006229D0">
              <w:t>stylusem</w:t>
            </w:r>
            <w:proofErr w:type="spellEnd"/>
            <w:r w:rsidRPr="006229D0">
              <w:t>, modrá náplň</w:t>
            </w:r>
          </w:p>
        </w:tc>
        <w:tc>
          <w:tcPr>
            <w:tcW w:w="1487" w:type="dxa"/>
            <w:noWrap/>
            <w:hideMark/>
          </w:tcPr>
          <w:p w14:paraId="2539F9E7" w14:textId="77777777" w:rsidR="006229D0" w:rsidRPr="006229D0" w:rsidRDefault="006229D0">
            <w:r w:rsidRPr="006229D0">
              <w:t>B0111509PK2</w:t>
            </w:r>
          </w:p>
        </w:tc>
        <w:tc>
          <w:tcPr>
            <w:tcW w:w="979" w:type="dxa"/>
            <w:noWrap/>
            <w:hideMark/>
          </w:tcPr>
          <w:p w14:paraId="3C34C92B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300</w:t>
            </w:r>
          </w:p>
        </w:tc>
        <w:tc>
          <w:tcPr>
            <w:tcW w:w="1189" w:type="dxa"/>
            <w:noWrap/>
            <w:hideMark/>
          </w:tcPr>
          <w:p w14:paraId="50163D94" w14:textId="77777777" w:rsidR="006229D0" w:rsidRPr="006229D0" w:rsidRDefault="006229D0" w:rsidP="006229D0">
            <w:r w:rsidRPr="006229D0">
              <w:t xml:space="preserve">                      18,20 Kč </w:t>
            </w:r>
          </w:p>
        </w:tc>
        <w:tc>
          <w:tcPr>
            <w:tcW w:w="2218" w:type="dxa"/>
            <w:noWrap/>
            <w:hideMark/>
          </w:tcPr>
          <w:p w14:paraId="00453122" w14:textId="77777777" w:rsidR="006229D0" w:rsidRPr="006229D0" w:rsidRDefault="006229D0">
            <w:r w:rsidRPr="006229D0">
              <w:t xml:space="preserve">               5 460,00 Kč </w:t>
            </w:r>
          </w:p>
        </w:tc>
      </w:tr>
      <w:tr w:rsidR="006229D0" w:rsidRPr="006229D0" w14:paraId="637890A2" w14:textId="77777777" w:rsidTr="006229D0">
        <w:trPr>
          <w:trHeight w:val="1000"/>
        </w:trPr>
        <w:tc>
          <w:tcPr>
            <w:tcW w:w="3625" w:type="dxa"/>
            <w:hideMark/>
          </w:tcPr>
          <w:p w14:paraId="6F9C0ACE" w14:textId="77777777" w:rsidR="006229D0" w:rsidRPr="006229D0" w:rsidRDefault="006229D0">
            <w:r w:rsidRPr="006229D0">
              <w:t xml:space="preserve">RUBBY Kovové kuličkové pero s otočným mechanismem a </w:t>
            </w:r>
            <w:proofErr w:type="spellStart"/>
            <w:r w:rsidRPr="006229D0">
              <w:t>stylusem</w:t>
            </w:r>
            <w:proofErr w:type="spellEnd"/>
            <w:r w:rsidRPr="006229D0">
              <w:t>, modrá náplň</w:t>
            </w:r>
          </w:p>
        </w:tc>
        <w:tc>
          <w:tcPr>
            <w:tcW w:w="1487" w:type="dxa"/>
            <w:noWrap/>
            <w:hideMark/>
          </w:tcPr>
          <w:p w14:paraId="5057866F" w14:textId="77777777" w:rsidR="006229D0" w:rsidRPr="006229D0" w:rsidRDefault="006229D0">
            <w:r w:rsidRPr="006229D0">
              <w:t>B0111509PK3</w:t>
            </w:r>
          </w:p>
        </w:tc>
        <w:tc>
          <w:tcPr>
            <w:tcW w:w="979" w:type="dxa"/>
            <w:noWrap/>
            <w:hideMark/>
          </w:tcPr>
          <w:p w14:paraId="48CD2511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300</w:t>
            </w:r>
          </w:p>
        </w:tc>
        <w:tc>
          <w:tcPr>
            <w:tcW w:w="1189" w:type="dxa"/>
            <w:noWrap/>
            <w:hideMark/>
          </w:tcPr>
          <w:p w14:paraId="0113E7BA" w14:textId="77777777" w:rsidR="006229D0" w:rsidRPr="006229D0" w:rsidRDefault="006229D0" w:rsidP="006229D0">
            <w:r w:rsidRPr="006229D0">
              <w:t xml:space="preserve">                      18,20 Kč </w:t>
            </w:r>
          </w:p>
        </w:tc>
        <w:tc>
          <w:tcPr>
            <w:tcW w:w="2218" w:type="dxa"/>
            <w:noWrap/>
            <w:hideMark/>
          </w:tcPr>
          <w:p w14:paraId="73AD8948" w14:textId="77777777" w:rsidR="006229D0" w:rsidRPr="006229D0" w:rsidRDefault="006229D0">
            <w:r w:rsidRPr="006229D0">
              <w:t xml:space="preserve">               5 460,00 Kč </w:t>
            </w:r>
          </w:p>
        </w:tc>
      </w:tr>
      <w:tr w:rsidR="006229D0" w:rsidRPr="006229D0" w14:paraId="5BCA8A43" w14:textId="77777777" w:rsidTr="006229D0">
        <w:trPr>
          <w:trHeight w:val="1000"/>
        </w:trPr>
        <w:tc>
          <w:tcPr>
            <w:tcW w:w="3625" w:type="dxa"/>
            <w:hideMark/>
          </w:tcPr>
          <w:p w14:paraId="23517770" w14:textId="77777777" w:rsidR="006229D0" w:rsidRPr="006229D0" w:rsidRDefault="006229D0">
            <w:r w:rsidRPr="006229D0">
              <w:t xml:space="preserve">RUBBY Kovové kuličkové pero s otočným mechanismem a </w:t>
            </w:r>
            <w:proofErr w:type="spellStart"/>
            <w:r w:rsidRPr="006229D0">
              <w:t>stylusem</w:t>
            </w:r>
            <w:proofErr w:type="spellEnd"/>
            <w:r w:rsidRPr="006229D0">
              <w:t>, modrá náplň</w:t>
            </w:r>
          </w:p>
        </w:tc>
        <w:tc>
          <w:tcPr>
            <w:tcW w:w="1487" w:type="dxa"/>
            <w:noWrap/>
            <w:hideMark/>
          </w:tcPr>
          <w:p w14:paraId="075FBC56" w14:textId="77777777" w:rsidR="006229D0" w:rsidRPr="006229D0" w:rsidRDefault="006229D0">
            <w:r w:rsidRPr="006229D0">
              <w:t>B0111500PK2</w:t>
            </w:r>
          </w:p>
        </w:tc>
        <w:tc>
          <w:tcPr>
            <w:tcW w:w="979" w:type="dxa"/>
            <w:noWrap/>
            <w:hideMark/>
          </w:tcPr>
          <w:p w14:paraId="7EC8EF01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300</w:t>
            </w:r>
          </w:p>
        </w:tc>
        <w:tc>
          <w:tcPr>
            <w:tcW w:w="1189" w:type="dxa"/>
            <w:noWrap/>
            <w:hideMark/>
          </w:tcPr>
          <w:p w14:paraId="7D85E94D" w14:textId="77777777" w:rsidR="006229D0" w:rsidRPr="006229D0" w:rsidRDefault="006229D0" w:rsidP="006229D0">
            <w:r w:rsidRPr="006229D0">
              <w:t xml:space="preserve">                      18,20 Kč </w:t>
            </w:r>
          </w:p>
        </w:tc>
        <w:tc>
          <w:tcPr>
            <w:tcW w:w="2218" w:type="dxa"/>
            <w:noWrap/>
            <w:hideMark/>
          </w:tcPr>
          <w:p w14:paraId="15543D90" w14:textId="77777777" w:rsidR="006229D0" w:rsidRPr="006229D0" w:rsidRDefault="006229D0">
            <w:r w:rsidRPr="006229D0">
              <w:t xml:space="preserve">               5 460,00 Kč </w:t>
            </w:r>
          </w:p>
        </w:tc>
      </w:tr>
      <w:tr w:rsidR="006229D0" w:rsidRPr="006229D0" w14:paraId="26BD607D" w14:textId="77777777" w:rsidTr="006229D0">
        <w:trPr>
          <w:trHeight w:val="1000"/>
        </w:trPr>
        <w:tc>
          <w:tcPr>
            <w:tcW w:w="3625" w:type="dxa"/>
            <w:hideMark/>
          </w:tcPr>
          <w:p w14:paraId="04271B16" w14:textId="77777777" w:rsidR="006229D0" w:rsidRPr="006229D0" w:rsidRDefault="006229D0">
            <w:r w:rsidRPr="006229D0">
              <w:t xml:space="preserve">RUBBY Kovové kuličkové pero s otočným mechanismem a </w:t>
            </w:r>
            <w:proofErr w:type="spellStart"/>
            <w:r w:rsidRPr="006229D0">
              <w:t>stylusem</w:t>
            </w:r>
            <w:proofErr w:type="spellEnd"/>
            <w:r w:rsidRPr="006229D0">
              <w:t>, modrá náplň</w:t>
            </w:r>
          </w:p>
        </w:tc>
        <w:tc>
          <w:tcPr>
            <w:tcW w:w="1487" w:type="dxa"/>
            <w:noWrap/>
            <w:hideMark/>
          </w:tcPr>
          <w:p w14:paraId="6B46E04C" w14:textId="77777777" w:rsidR="006229D0" w:rsidRPr="006229D0" w:rsidRDefault="006229D0">
            <w:r w:rsidRPr="006229D0">
              <w:t>B0111500PK3</w:t>
            </w:r>
          </w:p>
        </w:tc>
        <w:tc>
          <w:tcPr>
            <w:tcW w:w="979" w:type="dxa"/>
            <w:noWrap/>
            <w:hideMark/>
          </w:tcPr>
          <w:p w14:paraId="1917C47D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300</w:t>
            </w:r>
          </w:p>
        </w:tc>
        <w:tc>
          <w:tcPr>
            <w:tcW w:w="1189" w:type="dxa"/>
            <w:noWrap/>
            <w:hideMark/>
          </w:tcPr>
          <w:p w14:paraId="3FD9B312" w14:textId="77777777" w:rsidR="006229D0" w:rsidRPr="006229D0" w:rsidRDefault="006229D0" w:rsidP="006229D0">
            <w:r w:rsidRPr="006229D0">
              <w:t xml:space="preserve">                      18,20 Kč </w:t>
            </w:r>
          </w:p>
        </w:tc>
        <w:tc>
          <w:tcPr>
            <w:tcW w:w="2218" w:type="dxa"/>
            <w:noWrap/>
            <w:hideMark/>
          </w:tcPr>
          <w:p w14:paraId="1DB79434" w14:textId="77777777" w:rsidR="006229D0" w:rsidRPr="006229D0" w:rsidRDefault="006229D0">
            <w:r w:rsidRPr="006229D0">
              <w:t xml:space="preserve">               5 460,00 Kč </w:t>
            </w:r>
          </w:p>
        </w:tc>
      </w:tr>
      <w:tr w:rsidR="006229D0" w:rsidRPr="006229D0" w14:paraId="4033754C" w14:textId="77777777" w:rsidTr="006229D0">
        <w:trPr>
          <w:trHeight w:val="1000"/>
        </w:trPr>
        <w:tc>
          <w:tcPr>
            <w:tcW w:w="3625" w:type="dxa"/>
            <w:noWrap/>
            <w:hideMark/>
          </w:tcPr>
          <w:p w14:paraId="4A2B6DD5" w14:textId="77777777" w:rsidR="006229D0" w:rsidRPr="006229D0" w:rsidRDefault="006229D0">
            <w:r w:rsidRPr="006229D0">
              <w:t>Keramický hrnek, 300ml, z venku černý, zevnitř bílý</w:t>
            </w:r>
          </w:p>
        </w:tc>
        <w:tc>
          <w:tcPr>
            <w:tcW w:w="1487" w:type="dxa"/>
            <w:noWrap/>
            <w:hideMark/>
          </w:tcPr>
          <w:p w14:paraId="7F2156B9" w14:textId="77777777" w:rsidR="006229D0" w:rsidRPr="006229D0" w:rsidRDefault="006229D0">
            <w:r w:rsidRPr="006229D0">
              <w:t>H0104202MA2</w:t>
            </w:r>
          </w:p>
        </w:tc>
        <w:tc>
          <w:tcPr>
            <w:tcW w:w="979" w:type="dxa"/>
            <w:noWrap/>
            <w:hideMark/>
          </w:tcPr>
          <w:p w14:paraId="3D08E8F3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100</w:t>
            </w:r>
          </w:p>
        </w:tc>
        <w:tc>
          <w:tcPr>
            <w:tcW w:w="1189" w:type="dxa"/>
            <w:noWrap/>
            <w:hideMark/>
          </w:tcPr>
          <w:p w14:paraId="19DD81EE" w14:textId="77777777" w:rsidR="006229D0" w:rsidRPr="006229D0" w:rsidRDefault="006229D0" w:rsidP="006229D0">
            <w:r w:rsidRPr="006229D0">
              <w:t xml:space="preserve">                    128,20 Kč </w:t>
            </w:r>
          </w:p>
        </w:tc>
        <w:tc>
          <w:tcPr>
            <w:tcW w:w="2218" w:type="dxa"/>
            <w:noWrap/>
            <w:hideMark/>
          </w:tcPr>
          <w:p w14:paraId="61CE3E28" w14:textId="77777777" w:rsidR="006229D0" w:rsidRPr="006229D0" w:rsidRDefault="006229D0">
            <w:r w:rsidRPr="006229D0">
              <w:t xml:space="preserve">             12 820,00 Kč </w:t>
            </w:r>
          </w:p>
        </w:tc>
      </w:tr>
      <w:tr w:rsidR="006229D0" w:rsidRPr="006229D0" w14:paraId="07AD1ECA" w14:textId="77777777" w:rsidTr="006229D0">
        <w:trPr>
          <w:trHeight w:val="1000"/>
        </w:trPr>
        <w:tc>
          <w:tcPr>
            <w:tcW w:w="3625" w:type="dxa"/>
            <w:noWrap/>
            <w:hideMark/>
          </w:tcPr>
          <w:p w14:paraId="1127CC9D" w14:textId="77777777" w:rsidR="006229D0" w:rsidRPr="006229D0" w:rsidRDefault="006229D0">
            <w:r w:rsidRPr="006229D0">
              <w:lastRenderedPageBreak/>
              <w:t>Keramický hrnek, 300ml, z venku černý, zevnitř bílý</w:t>
            </w:r>
          </w:p>
        </w:tc>
        <w:tc>
          <w:tcPr>
            <w:tcW w:w="1487" w:type="dxa"/>
            <w:noWrap/>
            <w:hideMark/>
          </w:tcPr>
          <w:p w14:paraId="3EE15B02" w14:textId="77777777" w:rsidR="006229D0" w:rsidRPr="006229D0" w:rsidRDefault="006229D0">
            <w:r w:rsidRPr="006229D0">
              <w:t>H0104202MA3</w:t>
            </w:r>
          </w:p>
        </w:tc>
        <w:tc>
          <w:tcPr>
            <w:tcW w:w="979" w:type="dxa"/>
            <w:noWrap/>
            <w:hideMark/>
          </w:tcPr>
          <w:p w14:paraId="666D2980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200</w:t>
            </w:r>
          </w:p>
        </w:tc>
        <w:tc>
          <w:tcPr>
            <w:tcW w:w="1189" w:type="dxa"/>
            <w:noWrap/>
            <w:hideMark/>
          </w:tcPr>
          <w:p w14:paraId="04DE022C" w14:textId="77777777" w:rsidR="006229D0" w:rsidRPr="006229D0" w:rsidRDefault="006229D0" w:rsidP="006229D0">
            <w:r w:rsidRPr="006229D0">
              <w:t xml:space="preserve">                    128,20 Kč </w:t>
            </w:r>
          </w:p>
        </w:tc>
        <w:tc>
          <w:tcPr>
            <w:tcW w:w="2218" w:type="dxa"/>
            <w:noWrap/>
            <w:hideMark/>
          </w:tcPr>
          <w:p w14:paraId="54061053" w14:textId="77777777" w:rsidR="006229D0" w:rsidRPr="006229D0" w:rsidRDefault="006229D0">
            <w:r w:rsidRPr="006229D0">
              <w:t xml:space="preserve">             25 640,00 Kč </w:t>
            </w:r>
          </w:p>
        </w:tc>
      </w:tr>
      <w:tr w:rsidR="006229D0" w:rsidRPr="006229D0" w14:paraId="3EFEFBF0" w14:textId="77777777" w:rsidTr="006229D0">
        <w:trPr>
          <w:trHeight w:val="1000"/>
        </w:trPr>
        <w:tc>
          <w:tcPr>
            <w:tcW w:w="3625" w:type="dxa"/>
            <w:noWrap/>
            <w:hideMark/>
          </w:tcPr>
          <w:p w14:paraId="1782EEAC" w14:textId="77777777" w:rsidR="006229D0" w:rsidRPr="006229D0" w:rsidRDefault="006229D0">
            <w:r w:rsidRPr="006229D0">
              <w:t xml:space="preserve">Tričko PAYPER PRINT - </w:t>
            </w:r>
            <w:r w:rsidRPr="006229D0">
              <w:rPr>
                <w:b/>
                <w:bCs/>
              </w:rPr>
              <w:t>BÍLÉ (M - 20, L - 20)</w:t>
            </w:r>
          </w:p>
        </w:tc>
        <w:tc>
          <w:tcPr>
            <w:tcW w:w="1487" w:type="dxa"/>
            <w:noWrap/>
            <w:hideMark/>
          </w:tcPr>
          <w:p w14:paraId="150AF44F" w14:textId="77777777" w:rsidR="006229D0" w:rsidRPr="006229D0" w:rsidRDefault="006229D0">
            <w:r w:rsidRPr="006229D0">
              <w:t>T0101803ZA2</w:t>
            </w:r>
          </w:p>
        </w:tc>
        <w:tc>
          <w:tcPr>
            <w:tcW w:w="979" w:type="dxa"/>
            <w:noWrap/>
            <w:hideMark/>
          </w:tcPr>
          <w:p w14:paraId="604B3A89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40</w:t>
            </w:r>
          </w:p>
        </w:tc>
        <w:tc>
          <w:tcPr>
            <w:tcW w:w="1189" w:type="dxa"/>
            <w:noWrap/>
            <w:hideMark/>
          </w:tcPr>
          <w:p w14:paraId="411190AE" w14:textId="77777777" w:rsidR="006229D0" w:rsidRPr="006229D0" w:rsidRDefault="006229D0" w:rsidP="006229D0">
            <w:r w:rsidRPr="006229D0">
              <w:t xml:space="preserve">                    126,00 Kč </w:t>
            </w:r>
          </w:p>
        </w:tc>
        <w:tc>
          <w:tcPr>
            <w:tcW w:w="2218" w:type="dxa"/>
            <w:noWrap/>
            <w:hideMark/>
          </w:tcPr>
          <w:p w14:paraId="59E8472A" w14:textId="77777777" w:rsidR="006229D0" w:rsidRPr="006229D0" w:rsidRDefault="006229D0">
            <w:r w:rsidRPr="006229D0">
              <w:t xml:space="preserve">               5 040,00 Kč </w:t>
            </w:r>
          </w:p>
        </w:tc>
      </w:tr>
      <w:tr w:rsidR="006229D0" w:rsidRPr="006229D0" w14:paraId="15986318" w14:textId="77777777" w:rsidTr="006229D0">
        <w:trPr>
          <w:trHeight w:val="1000"/>
        </w:trPr>
        <w:tc>
          <w:tcPr>
            <w:tcW w:w="3625" w:type="dxa"/>
            <w:noWrap/>
            <w:hideMark/>
          </w:tcPr>
          <w:p w14:paraId="5713EC52" w14:textId="77777777" w:rsidR="006229D0" w:rsidRPr="006229D0" w:rsidRDefault="006229D0">
            <w:r w:rsidRPr="006229D0">
              <w:t>MAKAR tečkovaný zápisník</w:t>
            </w:r>
          </w:p>
        </w:tc>
        <w:tc>
          <w:tcPr>
            <w:tcW w:w="1487" w:type="dxa"/>
            <w:noWrap/>
            <w:hideMark/>
          </w:tcPr>
          <w:p w14:paraId="325DE03B" w14:textId="77777777" w:rsidR="006229D0" w:rsidRPr="006229D0" w:rsidRDefault="006229D0">
            <w:r w:rsidRPr="006229D0">
              <w:t>B4005201MA2</w:t>
            </w:r>
          </w:p>
        </w:tc>
        <w:tc>
          <w:tcPr>
            <w:tcW w:w="979" w:type="dxa"/>
            <w:noWrap/>
            <w:hideMark/>
          </w:tcPr>
          <w:p w14:paraId="566FF420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100</w:t>
            </w:r>
          </w:p>
        </w:tc>
        <w:tc>
          <w:tcPr>
            <w:tcW w:w="1189" w:type="dxa"/>
            <w:noWrap/>
            <w:hideMark/>
          </w:tcPr>
          <w:p w14:paraId="1FF54E69" w14:textId="77777777" w:rsidR="006229D0" w:rsidRPr="006229D0" w:rsidRDefault="006229D0" w:rsidP="006229D0">
            <w:r w:rsidRPr="006229D0">
              <w:t xml:space="preserve">                      68,80 Kč </w:t>
            </w:r>
          </w:p>
        </w:tc>
        <w:tc>
          <w:tcPr>
            <w:tcW w:w="2218" w:type="dxa"/>
            <w:noWrap/>
            <w:hideMark/>
          </w:tcPr>
          <w:p w14:paraId="20CDE35E" w14:textId="77777777" w:rsidR="006229D0" w:rsidRPr="006229D0" w:rsidRDefault="006229D0">
            <w:r w:rsidRPr="006229D0">
              <w:t xml:space="preserve">               6 880,00 Kč </w:t>
            </w:r>
          </w:p>
        </w:tc>
      </w:tr>
      <w:tr w:rsidR="006229D0" w:rsidRPr="006229D0" w14:paraId="389C9EEC" w14:textId="77777777" w:rsidTr="006229D0">
        <w:trPr>
          <w:trHeight w:val="1000"/>
        </w:trPr>
        <w:tc>
          <w:tcPr>
            <w:tcW w:w="3625" w:type="dxa"/>
            <w:noWrap/>
            <w:hideMark/>
          </w:tcPr>
          <w:p w14:paraId="121E504F" w14:textId="77777777" w:rsidR="006229D0" w:rsidRPr="006229D0" w:rsidRDefault="006229D0">
            <w:r w:rsidRPr="006229D0">
              <w:t>MAKAR tečkovaný zápisník</w:t>
            </w:r>
          </w:p>
        </w:tc>
        <w:tc>
          <w:tcPr>
            <w:tcW w:w="1487" w:type="dxa"/>
            <w:noWrap/>
            <w:hideMark/>
          </w:tcPr>
          <w:p w14:paraId="2FFBB035" w14:textId="77777777" w:rsidR="006229D0" w:rsidRPr="006229D0" w:rsidRDefault="006229D0">
            <w:r w:rsidRPr="006229D0">
              <w:t>B4005201MA3</w:t>
            </w:r>
          </w:p>
        </w:tc>
        <w:tc>
          <w:tcPr>
            <w:tcW w:w="979" w:type="dxa"/>
            <w:noWrap/>
            <w:hideMark/>
          </w:tcPr>
          <w:p w14:paraId="65A39BFF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200</w:t>
            </w:r>
          </w:p>
        </w:tc>
        <w:tc>
          <w:tcPr>
            <w:tcW w:w="1189" w:type="dxa"/>
            <w:noWrap/>
            <w:hideMark/>
          </w:tcPr>
          <w:p w14:paraId="50A46F0F" w14:textId="77777777" w:rsidR="006229D0" w:rsidRPr="006229D0" w:rsidRDefault="006229D0" w:rsidP="006229D0">
            <w:r w:rsidRPr="006229D0">
              <w:t xml:space="preserve">                      68,80 Kč </w:t>
            </w:r>
          </w:p>
        </w:tc>
        <w:tc>
          <w:tcPr>
            <w:tcW w:w="2218" w:type="dxa"/>
            <w:noWrap/>
            <w:hideMark/>
          </w:tcPr>
          <w:p w14:paraId="4F458217" w14:textId="77777777" w:rsidR="006229D0" w:rsidRPr="006229D0" w:rsidRDefault="006229D0">
            <w:r w:rsidRPr="006229D0">
              <w:t xml:space="preserve">             13 760,00 Kč </w:t>
            </w:r>
          </w:p>
        </w:tc>
      </w:tr>
      <w:tr w:rsidR="006229D0" w:rsidRPr="006229D0" w14:paraId="1C30861F" w14:textId="77777777" w:rsidTr="006229D0">
        <w:trPr>
          <w:trHeight w:val="1000"/>
        </w:trPr>
        <w:tc>
          <w:tcPr>
            <w:tcW w:w="3625" w:type="dxa"/>
            <w:hideMark/>
          </w:tcPr>
          <w:p w14:paraId="6B899328" w14:textId="77777777" w:rsidR="006229D0" w:rsidRPr="006229D0" w:rsidRDefault="006229D0">
            <w:r w:rsidRPr="006229D0">
              <w:t>DERREN Dlouho píšící hliníková propiska bez inkoustu, černá</w:t>
            </w:r>
          </w:p>
        </w:tc>
        <w:tc>
          <w:tcPr>
            <w:tcW w:w="1487" w:type="dxa"/>
            <w:noWrap/>
            <w:hideMark/>
          </w:tcPr>
          <w:p w14:paraId="17DF540E" w14:textId="77777777" w:rsidR="006229D0" w:rsidRPr="006229D0" w:rsidRDefault="006229D0">
            <w:r w:rsidRPr="006229D0">
              <w:t>B0116800PD2</w:t>
            </w:r>
          </w:p>
        </w:tc>
        <w:tc>
          <w:tcPr>
            <w:tcW w:w="979" w:type="dxa"/>
            <w:noWrap/>
            <w:hideMark/>
          </w:tcPr>
          <w:p w14:paraId="6DA84D90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500</w:t>
            </w:r>
          </w:p>
        </w:tc>
        <w:tc>
          <w:tcPr>
            <w:tcW w:w="1189" w:type="dxa"/>
            <w:noWrap/>
            <w:hideMark/>
          </w:tcPr>
          <w:p w14:paraId="6CB47B28" w14:textId="77777777" w:rsidR="006229D0" w:rsidRPr="006229D0" w:rsidRDefault="006229D0" w:rsidP="006229D0">
            <w:r w:rsidRPr="006229D0">
              <w:t xml:space="preserve">                      85,70 Kč </w:t>
            </w:r>
          </w:p>
        </w:tc>
        <w:tc>
          <w:tcPr>
            <w:tcW w:w="2218" w:type="dxa"/>
            <w:noWrap/>
            <w:hideMark/>
          </w:tcPr>
          <w:p w14:paraId="62E59275" w14:textId="77777777" w:rsidR="006229D0" w:rsidRPr="006229D0" w:rsidRDefault="006229D0">
            <w:r w:rsidRPr="006229D0">
              <w:t xml:space="preserve">             42 850,00 Kč </w:t>
            </w:r>
          </w:p>
        </w:tc>
      </w:tr>
      <w:tr w:rsidR="006229D0" w:rsidRPr="006229D0" w14:paraId="122F5220" w14:textId="77777777" w:rsidTr="006229D0">
        <w:trPr>
          <w:trHeight w:val="1000"/>
        </w:trPr>
        <w:tc>
          <w:tcPr>
            <w:tcW w:w="3625" w:type="dxa"/>
            <w:hideMark/>
          </w:tcPr>
          <w:p w14:paraId="0C961128" w14:textId="77777777" w:rsidR="006229D0" w:rsidRPr="006229D0" w:rsidRDefault="006229D0">
            <w:r w:rsidRPr="006229D0">
              <w:t>DERREN Dlouho píšící hliníková propiska bez inkoustu, bílá</w:t>
            </w:r>
          </w:p>
        </w:tc>
        <w:tc>
          <w:tcPr>
            <w:tcW w:w="1487" w:type="dxa"/>
            <w:noWrap/>
            <w:hideMark/>
          </w:tcPr>
          <w:p w14:paraId="741CE05A" w14:textId="77777777" w:rsidR="006229D0" w:rsidRPr="006229D0" w:rsidRDefault="006229D0">
            <w:r w:rsidRPr="006229D0">
              <w:t>B0116801PD2</w:t>
            </w:r>
          </w:p>
        </w:tc>
        <w:tc>
          <w:tcPr>
            <w:tcW w:w="979" w:type="dxa"/>
            <w:noWrap/>
            <w:hideMark/>
          </w:tcPr>
          <w:p w14:paraId="12D7DF13" w14:textId="77777777" w:rsidR="006229D0" w:rsidRPr="006229D0" w:rsidRDefault="006229D0" w:rsidP="006229D0">
            <w:pPr>
              <w:rPr>
                <w:b/>
                <w:bCs/>
              </w:rPr>
            </w:pPr>
            <w:r w:rsidRPr="006229D0">
              <w:rPr>
                <w:b/>
                <w:bCs/>
              </w:rPr>
              <w:t>300</w:t>
            </w:r>
          </w:p>
        </w:tc>
        <w:tc>
          <w:tcPr>
            <w:tcW w:w="1189" w:type="dxa"/>
            <w:noWrap/>
            <w:hideMark/>
          </w:tcPr>
          <w:p w14:paraId="7E959179" w14:textId="77777777" w:rsidR="006229D0" w:rsidRPr="006229D0" w:rsidRDefault="006229D0" w:rsidP="006229D0">
            <w:r w:rsidRPr="006229D0">
              <w:t xml:space="preserve">                      85,70 Kč </w:t>
            </w:r>
          </w:p>
        </w:tc>
        <w:tc>
          <w:tcPr>
            <w:tcW w:w="2218" w:type="dxa"/>
            <w:noWrap/>
            <w:hideMark/>
          </w:tcPr>
          <w:p w14:paraId="4AFACA4A" w14:textId="77777777" w:rsidR="006229D0" w:rsidRPr="006229D0" w:rsidRDefault="006229D0">
            <w:r w:rsidRPr="006229D0">
              <w:t xml:space="preserve">             25 710,00 Kč </w:t>
            </w:r>
          </w:p>
        </w:tc>
      </w:tr>
      <w:tr w:rsidR="006229D0" w:rsidRPr="006229D0" w14:paraId="731F6B13" w14:textId="77777777" w:rsidTr="006229D0">
        <w:trPr>
          <w:trHeight w:val="490"/>
        </w:trPr>
        <w:tc>
          <w:tcPr>
            <w:tcW w:w="3625" w:type="dxa"/>
            <w:noWrap/>
            <w:hideMark/>
          </w:tcPr>
          <w:p w14:paraId="3C6E55EA" w14:textId="77777777" w:rsidR="006229D0" w:rsidRPr="006229D0" w:rsidRDefault="006229D0"/>
        </w:tc>
        <w:tc>
          <w:tcPr>
            <w:tcW w:w="1487" w:type="dxa"/>
            <w:noWrap/>
            <w:hideMark/>
          </w:tcPr>
          <w:p w14:paraId="6FE2C600" w14:textId="77777777" w:rsidR="006229D0" w:rsidRPr="006229D0" w:rsidRDefault="006229D0"/>
        </w:tc>
        <w:tc>
          <w:tcPr>
            <w:tcW w:w="979" w:type="dxa"/>
            <w:noWrap/>
            <w:hideMark/>
          </w:tcPr>
          <w:p w14:paraId="69D2DF97" w14:textId="77777777" w:rsidR="006229D0" w:rsidRPr="006229D0" w:rsidRDefault="006229D0"/>
        </w:tc>
        <w:tc>
          <w:tcPr>
            <w:tcW w:w="1189" w:type="dxa"/>
            <w:noWrap/>
            <w:hideMark/>
          </w:tcPr>
          <w:p w14:paraId="59D88BC8" w14:textId="77777777" w:rsidR="006229D0" w:rsidRPr="006229D0" w:rsidRDefault="006229D0"/>
        </w:tc>
        <w:tc>
          <w:tcPr>
            <w:tcW w:w="2218" w:type="dxa"/>
            <w:noWrap/>
            <w:hideMark/>
          </w:tcPr>
          <w:p w14:paraId="63774F05" w14:textId="77777777" w:rsidR="006229D0" w:rsidRPr="006229D0" w:rsidRDefault="006229D0">
            <w:r w:rsidRPr="006229D0">
              <w:t xml:space="preserve">           164 140,00 Kč </w:t>
            </w:r>
          </w:p>
        </w:tc>
      </w:tr>
    </w:tbl>
    <w:p w14:paraId="4A293ECC" w14:textId="3E4D6E7F" w:rsidR="00AB430F" w:rsidRDefault="00AB430F" w:rsidP="00AB430F"/>
    <w:p w14:paraId="34675676" w14:textId="7E992A89" w:rsidR="006E2364" w:rsidRDefault="006E2364" w:rsidP="006E2364">
      <w:pPr>
        <w:rPr>
          <w:rFonts w:cs="Arial"/>
        </w:rPr>
      </w:pPr>
      <w:r>
        <w:rPr>
          <w:rFonts w:cs="Arial"/>
        </w:rPr>
        <w:t>Na fakturu prosím uvádějte číslo naší objednávky.</w:t>
      </w:r>
    </w:p>
    <w:p w14:paraId="3AA55B60" w14:textId="0733DAC4" w:rsidR="00AD1082" w:rsidRDefault="009A43AA" w:rsidP="009A43AA">
      <w:pPr>
        <w:spacing w:line="240" w:lineRule="auto"/>
        <w:ind w:left="5664"/>
      </w:pPr>
      <w:r>
        <w:t xml:space="preserve">       </w:t>
      </w:r>
      <w:r w:rsidR="00AD1082">
        <w:t>S pozdravem,</w:t>
      </w:r>
      <w:r w:rsidR="00E97C0F" w:rsidRPr="00E97C0F">
        <w:t xml:space="preserve"> </w:t>
      </w:r>
    </w:p>
    <w:p w14:paraId="07EE6759" w14:textId="54363A65" w:rsidR="00AD1082" w:rsidRPr="00C4219D" w:rsidRDefault="00364F55" w:rsidP="009A43AA">
      <w:pPr>
        <w:spacing w:line="240" w:lineRule="auto"/>
        <w:ind w:left="4956" w:firstLine="708"/>
        <w:jc w:val="center"/>
      </w:pPr>
      <w:r>
        <w:t>***</w:t>
      </w:r>
    </w:p>
    <w:sectPr w:rsidR="00AD1082" w:rsidRPr="00C4219D" w:rsidSect="00D93887">
      <w:headerReference w:type="first" r:id="rId11"/>
      <w:pgSz w:w="11900" w:h="16840"/>
      <w:pgMar w:top="1418" w:right="2155" w:bottom="1418" w:left="2155" w:header="680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BCF9DE" w14:textId="77777777" w:rsidR="00A743C0" w:rsidRDefault="00A743C0" w:rsidP="00205CB1">
      <w:r>
        <w:separator/>
      </w:r>
    </w:p>
  </w:endnote>
  <w:endnote w:type="continuationSeparator" w:id="0">
    <w:p w14:paraId="270A22C1" w14:textId="77777777" w:rsidR="00A743C0" w:rsidRDefault="00A743C0" w:rsidP="00205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3EF50" w14:textId="77777777" w:rsidR="00A743C0" w:rsidRDefault="00A743C0" w:rsidP="00205CB1">
      <w:r>
        <w:separator/>
      </w:r>
    </w:p>
  </w:footnote>
  <w:footnote w:type="continuationSeparator" w:id="0">
    <w:p w14:paraId="1B845E89" w14:textId="77777777" w:rsidR="00A743C0" w:rsidRDefault="00A743C0" w:rsidP="00205C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7261A5" w14:textId="77777777" w:rsidR="00F80261" w:rsidRDefault="00F80261" w:rsidP="00205CB1">
    <w:pPr>
      <w:pStyle w:val="Zhlav"/>
    </w:pPr>
    <w:r w:rsidRPr="00AE687F"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0D18E5DD" wp14:editId="0F370D2E">
          <wp:simplePos x="0" y="0"/>
          <wp:positionH relativeFrom="margin">
            <wp:posOffset>-1188085</wp:posOffset>
          </wp:positionH>
          <wp:positionV relativeFrom="page">
            <wp:posOffset>467995</wp:posOffset>
          </wp:positionV>
          <wp:extent cx="7005600" cy="6854400"/>
          <wp:effectExtent l="0" t="0" r="5080" b="3810"/>
          <wp:wrapNone/>
          <wp:docPr id="22" name="Obráze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5600" cy="685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="00D93887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DC26FB5"/>
    <w:multiLevelType w:val="hybridMultilevel"/>
    <w:tmpl w:val="8EA0F2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400"/>
    <w:rsid w:val="00044132"/>
    <w:rsid w:val="00075EBE"/>
    <w:rsid w:val="00093424"/>
    <w:rsid w:val="000A04D8"/>
    <w:rsid w:val="000B08D4"/>
    <w:rsid w:val="000E6CB5"/>
    <w:rsid w:val="0017458D"/>
    <w:rsid w:val="001C7F1E"/>
    <w:rsid w:val="001D535C"/>
    <w:rsid w:val="00205CB1"/>
    <w:rsid w:val="00276F1E"/>
    <w:rsid w:val="00294B8A"/>
    <w:rsid w:val="00364F55"/>
    <w:rsid w:val="00366D1F"/>
    <w:rsid w:val="0037795F"/>
    <w:rsid w:val="003F172F"/>
    <w:rsid w:val="003F7E33"/>
    <w:rsid w:val="004102BD"/>
    <w:rsid w:val="0041334F"/>
    <w:rsid w:val="004378F5"/>
    <w:rsid w:val="004540F9"/>
    <w:rsid w:val="00496527"/>
    <w:rsid w:val="00512ECE"/>
    <w:rsid w:val="00523ADC"/>
    <w:rsid w:val="005252B5"/>
    <w:rsid w:val="00546BCF"/>
    <w:rsid w:val="00567D09"/>
    <w:rsid w:val="005A78E5"/>
    <w:rsid w:val="005C11EA"/>
    <w:rsid w:val="005F7C45"/>
    <w:rsid w:val="006068F1"/>
    <w:rsid w:val="00614FB0"/>
    <w:rsid w:val="006229D0"/>
    <w:rsid w:val="00670B15"/>
    <w:rsid w:val="00676127"/>
    <w:rsid w:val="00693089"/>
    <w:rsid w:val="006E2364"/>
    <w:rsid w:val="006E4273"/>
    <w:rsid w:val="006E5412"/>
    <w:rsid w:val="00705BA6"/>
    <w:rsid w:val="00716B77"/>
    <w:rsid w:val="00771444"/>
    <w:rsid w:val="00792D01"/>
    <w:rsid w:val="007A20D4"/>
    <w:rsid w:val="007A67A4"/>
    <w:rsid w:val="007F7843"/>
    <w:rsid w:val="0084054B"/>
    <w:rsid w:val="008427F0"/>
    <w:rsid w:val="00851422"/>
    <w:rsid w:val="00851F00"/>
    <w:rsid w:val="00870FDB"/>
    <w:rsid w:val="008C6DD0"/>
    <w:rsid w:val="00900BE7"/>
    <w:rsid w:val="0092080B"/>
    <w:rsid w:val="00997D5E"/>
    <w:rsid w:val="009A43AA"/>
    <w:rsid w:val="009A74C0"/>
    <w:rsid w:val="009B2FD2"/>
    <w:rsid w:val="009B785F"/>
    <w:rsid w:val="009D2400"/>
    <w:rsid w:val="009D6181"/>
    <w:rsid w:val="00A06A21"/>
    <w:rsid w:val="00A140D0"/>
    <w:rsid w:val="00A16518"/>
    <w:rsid w:val="00A55EF4"/>
    <w:rsid w:val="00A62C37"/>
    <w:rsid w:val="00A743C0"/>
    <w:rsid w:val="00AB430F"/>
    <w:rsid w:val="00AD1082"/>
    <w:rsid w:val="00AD404D"/>
    <w:rsid w:val="00AE687F"/>
    <w:rsid w:val="00B0699C"/>
    <w:rsid w:val="00B13745"/>
    <w:rsid w:val="00B21AF0"/>
    <w:rsid w:val="00B2334E"/>
    <w:rsid w:val="00B23408"/>
    <w:rsid w:val="00B54CAE"/>
    <w:rsid w:val="00B77526"/>
    <w:rsid w:val="00B82250"/>
    <w:rsid w:val="00B94EC6"/>
    <w:rsid w:val="00BA0D10"/>
    <w:rsid w:val="00BA5E22"/>
    <w:rsid w:val="00BB77B4"/>
    <w:rsid w:val="00BE060E"/>
    <w:rsid w:val="00BE1E55"/>
    <w:rsid w:val="00BF06B6"/>
    <w:rsid w:val="00BF2E5A"/>
    <w:rsid w:val="00C12B0F"/>
    <w:rsid w:val="00C4219D"/>
    <w:rsid w:val="00C707CF"/>
    <w:rsid w:val="00CB1E46"/>
    <w:rsid w:val="00D93887"/>
    <w:rsid w:val="00D94FAF"/>
    <w:rsid w:val="00DC37F8"/>
    <w:rsid w:val="00DC5DFB"/>
    <w:rsid w:val="00DF6514"/>
    <w:rsid w:val="00E0356E"/>
    <w:rsid w:val="00E97C0F"/>
    <w:rsid w:val="00EC7CE6"/>
    <w:rsid w:val="00F11C05"/>
    <w:rsid w:val="00F216E7"/>
    <w:rsid w:val="00F47AB2"/>
    <w:rsid w:val="00F55601"/>
    <w:rsid w:val="00F73FAD"/>
    <w:rsid w:val="00F80261"/>
    <w:rsid w:val="00FD1B0A"/>
    <w:rsid w:val="00FD77FA"/>
    <w:rsid w:val="00FF7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43A4EFD"/>
  <w15:chartTrackingRefBased/>
  <w15:docId w15:val="{0D6F3546-BCCF-4932-8436-15844A3BC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205CB1"/>
    <w:pPr>
      <w:spacing w:before="120" w:after="120" w:line="360" w:lineRule="auto"/>
      <w:jc w:val="both"/>
    </w:pPr>
    <w:rPr>
      <w:rFonts w:ascii="Arial" w:hAnsi="Arial"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9D6181"/>
  </w:style>
  <w:style w:type="paragraph" w:styleId="Zpat">
    <w:name w:val="footer"/>
    <w:basedOn w:val="Normln"/>
    <w:link w:val="ZpatChar"/>
    <w:uiPriority w:val="99"/>
    <w:unhideWhenUsed/>
    <w:rsid w:val="009D618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9D6181"/>
  </w:style>
  <w:style w:type="paragraph" w:customStyle="1" w:styleId="Vc">
    <w:name w:val="Věc"/>
    <w:next w:val="Normln"/>
    <w:autoRedefine/>
    <w:qFormat/>
    <w:rsid w:val="005C11EA"/>
    <w:pPr>
      <w:spacing w:before="4560" w:after="480"/>
    </w:pPr>
    <w:rPr>
      <w:rFonts w:ascii="Arial" w:hAnsi="Arial" w:cs="Arial"/>
      <w:b/>
      <w:noProof/>
      <w:sz w:val="20"/>
      <w:szCs w:val="20"/>
    </w:rPr>
  </w:style>
  <w:style w:type="paragraph" w:styleId="Odstavecseseznamem">
    <w:name w:val="List Paragraph"/>
    <w:basedOn w:val="Normln"/>
    <w:uiPriority w:val="34"/>
    <w:qFormat/>
    <w:rsid w:val="00870FDB"/>
    <w:pPr>
      <w:ind w:left="720"/>
      <w:contextualSpacing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546BCF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693089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93089"/>
    <w:rPr>
      <w:color w:val="605E5C"/>
      <w:shd w:val="clear" w:color="auto" w:fill="E1DFDD"/>
    </w:rPr>
  </w:style>
  <w:style w:type="character" w:customStyle="1" w:styleId="bold">
    <w:name w:val="bold"/>
    <w:basedOn w:val="Standardnpsmoodstavce"/>
    <w:rsid w:val="005C11EA"/>
  </w:style>
  <w:style w:type="table" w:styleId="Mkatabulky">
    <w:name w:val="Table Grid"/>
    <w:basedOn w:val="Normlntabulka"/>
    <w:uiPriority w:val="39"/>
    <w:rsid w:val="006229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1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7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0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8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ara\Desktop\1_hlavickovy%20papir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D6B493B2E427743BA9B6F082242412A" ma:contentTypeVersion="13" ma:contentTypeDescription="Vytvoří nový dokument" ma:contentTypeScope="" ma:versionID="25343d45ab6f860edc2c6c85c2343fe4">
  <xsd:schema xmlns:xsd="http://www.w3.org/2001/XMLSchema" xmlns:xs="http://www.w3.org/2001/XMLSchema" xmlns:p="http://schemas.microsoft.com/office/2006/metadata/properties" xmlns:ns3="0fcc9369-328b-42dc-beff-5fcce2929ee7" xmlns:ns4="d186314c-a425-447b-95ba-924ac6e29e3a" targetNamespace="http://schemas.microsoft.com/office/2006/metadata/properties" ma:root="true" ma:fieldsID="98cdc93a2977b6baa662aeeba071204c" ns3:_="" ns4:_="">
    <xsd:import namespace="0fcc9369-328b-42dc-beff-5fcce2929ee7"/>
    <xsd:import namespace="d186314c-a425-447b-95ba-924ac6e29e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cc9369-328b-42dc-beff-5fcce2929e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86314c-a425-447b-95ba-924ac6e29e3a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Hodnota hash upozornění na sdílení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fcc9369-328b-42dc-beff-5fcce2929ee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C9D6990-81AD-43F7-8F59-BFD07AA1685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fcc9369-328b-42dc-beff-5fcce2929ee7"/>
    <ds:schemaRef ds:uri="d186314c-a425-447b-95ba-924ac6e29e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E5779C-C0B3-418E-BEB7-BD79113DB89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9CF860-EA12-4004-A379-B19FE2FBD4B8}">
  <ds:schemaRefs>
    <ds:schemaRef ds:uri="http://schemas.microsoft.com/office/2006/documentManagement/types"/>
    <ds:schemaRef ds:uri="0fcc9369-328b-42dc-beff-5fcce2929ee7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purl.org/dc/terms/"/>
    <ds:schemaRef ds:uri="http://schemas.openxmlformats.org/package/2006/metadata/core-properties"/>
    <ds:schemaRef ds:uri="d186314c-a425-447b-95ba-924ac6e29e3a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2071D93-9AF9-4C50-A95C-2FF6F43BE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1_hlavickovy papir_2022</Template>
  <TotalTime>2</TotalTime>
  <Pages>2</Pages>
  <Words>260</Words>
  <Characters>1540</Characters>
  <Application>Microsoft Office Word</Application>
  <DocSecurity>4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Žára, Pavel</dc:creator>
  <cp:keywords/>
  <dc:description/>
  <cp:lastModifiedBy>Lavingrová, Veronika</cp:lastModifiedBy>
  <cp:revision>2</cp:revision>
  <cp:lastPrinted>2023-02-22T12:56:00Z</cp:lastPrinted>
  <dcterms:created xsi:type="dcterms:W3CDTF">2023-02-24T10:25:00Z</dcterms:created>
  <dcterms:modified xsi:type="dcterms:W3CDTF">2023-02-24T10:25:00Z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0x0101004D6B493B2E427743BA9B6F082242412A</vt:lpwstr>
  </property>
</Properties>
</file>