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E86" w:rsidRPr="00B93238" w:rsidRDefault="00441E86" w:rsidP="00441E86">
      <w:pPr>
        <w:rPr>
          <w:b/>
          <w:sz w:val="24"/>
          <w:szCs w:val="24"/>
          <w:u w:val="single"/>
        </w:rPr>
      </w:pPr>
      <w:r w:rsidRPr="00B93238">
        <w:rPr>
          <w:b/>
          <w:sz w:val="24"/>
          <w:szCs w:val="24"/>
          <w:u w:val="single"/>
        </w:rPr>
        <w:t xml:space="preserve">Průzkum trhu </w:t>
      </w:r>
      <w:proofErr w:type="gramStart"/>
      <w:r w:rsidRPr="00B93238">
        <w:rPr>
          <w:b/>
          <w:sz w:val="24"/>
          <w:szCs w:val="24"/>
          <w:u w:val="single"/>
        </w:rPr>
        <w:t>na</w:t>
      </w:r>
      <w:r>
        <w:rPr>
          <w:b/>
          <w:sz w:val="24"/>
          <w:szCs w:val="24"/>
          <w:u w:val="single"/>
        </w:rPr>
        <w:t xml:space="preserve">  </w:t>
      </w:r>
      <w:r w:rsidR="006B4FA6">
        <w:rPr>
          <w:b/>
          <w:sz w:val="24"/>
          <w:szCs w:val="24"/>
          <w:u w:val="single"/>
        </w:rPr>
        <w:t>informa</w:t>
      </w:r>
      <w:r w:rsidR="006B4FA6">
        <w:rPr>
          <w:rFonts w:ascii="Calibri" w:hAnsi="Calibri" w:cs="Calibri"/>
          <w:b/>
          <w:sz w:val="24"/>
          <w:szCs w:val="24"/>
          <w:u w:val="single"/>
        </w:rPr>
        <w:t>ční</w:t>
      </w:r>
      <w:proofErr w:type="gramEnd"/>
      <w:r w:rsidR="006B4FA6">
        <w:rPr>
          <w:b/>
          <w:sz w:val="24"/>
          <w:szCs w:val="24"/>
          <w:u w:val="single"/>
        </w:rPr>
        <w:t xml:space="preserve"> systém</w:t>
      </w:r>
      <w:r w:rsidR="004F2526">
        <w:rPr>
          <w:b/>
          <w:sz w:val="24"/>
          <w:szCs w:val="24"/>
          <w:u w:val="single"/>
        </w:rPr>
        <w:t xml:space="preserve"> na nové budově Sportu na Černé Louce</w:t>
      </w:r>
      <w:r>
        <w:rPr>
          <w:b/>
          <w:sz w:val="24"/>
          <w:szCs w:val="24"/>
          <w:u w:val="single"/>
        </w:rPr>
        <w:t xml:space="preserve"> pedagogické fakulty </w:t>
      </w:r>
      <w:r w:rsidRPr="00B93238">
        <w:rPr>
          <w:b/>
          <w:sz w:val="24"/>
          <w:szCs w:val="24"/>
          <w:u w:val="single"/>
        </w:rPr>
        <w:t xml:space="preserve">Ostravské univerzity </w:t>
      </w:r>
    </w:p>
    <w:p w:rsidR="00441E86" w:rsidRDefault="00441E86" w:rsidP="00441E86">
      <w:pPr>
        <w:rPr>
          <w:b/>
        </w:rPr>
      </w:pPr>
    </w:p>
    <w:p w:rsidR="00441E86" w:rsidRDefault="00441E86" w:rsidP="00441E86">
      <w:r>
        <w:t xml:space="preserve">Termín zahájení průzkumu </w:t>
      </w:r>
      <w:proofErr w:type="gramStart"/>
      <w:r>
        <w:t xml:space="preserve">trhu:   </w:t>
      </w:r>
      <w:proofErr w:type="gramEnd"/>
      <w:r>
        <w:t xml:space="preserve">              </w:t>
      </w:r>
      <w:r w:rsidR="006B4FA6">
        <w:t>21</w:t>
      </w:r>
      <w:r w:rsidR="00333715">
        <w:t>.1</w:t>
      </w:r>
      <w:r w:rsidR="006B4FA6">
        <w:t>2</w:t>
      </w:r>
      <w:r w:rsidR="00333715">
        <w:t>.202</w:t>
      </w:r>
      <w:r w:rsidR="006B4FA6">
        <w:t>2</w:t>
      </w:r>
    </w:p>
    <w:p w:rsidR="006445D3" w:rsidRDefault="00441E86" w:rsidP="00441E86">
      <w:r>
        <w:t xml:space="preserve">Termín podání cenových </w:t>
      </w:r>
      <w:proofErr w:type="gramStart"/>
      <w:r>
        <w:t xml:space="preserve">nabídek:   </w:t>
      </w:r>
      <w:proofErr w:type="gramEnd"/>
      <w:r>
        <w:t xml:space="preserve">            </w:t>
      </w:r>
      <w:r w:rsidR="006445D3">
        <w:t>nebyl specifikován</w:t>
      </w:r>
    </w:p>
    <w:p w:rsidR="00441E86" w:rsidRDefault="00441E86" w:rsidP="00441E86">
      <w:r>
        <w:t xml:space="preserve">Forma podání </w:t>
      </w:r>
      <w:proofErr w:type="gramStart"/>
      <w:r>
        <w:t xml:space="preserve">nabídek:   </w:t>
      </w:r>
      <w:proofErr w:type="gramEnd"/>
      <w:r>
        <w:t xml:space="preserve">                             </w:t>
      </w:r>
      <w:r w:rsidR="0031546D">
        <w:t xml:space="preserve">  </w:t>
      </w:r>
      <w:r w:rsidR="006445D3">
        <w:t>emailem na roman.minarik@osu.cz</w:t>
      </w:r>
      <w:r>
        <w:t xml:space="preserve"> </w:t>
      </w:r>
    </w:p>
    <w:p w:rsidR="00441E86" w:rsidRDefault="00441E86" w:rsidP="00441E86">
      <w:r>
        <w:t xml:space="preserve">oddělení </w:t>
      </w:r>
      <w:proofErr w:type="spellStart"/>
      <w:r>
        <w:t>PdF</w:t>
      </w:r>
      <w:proofErr w:type="spellEnd"/>
      <w:r>
        <w:t xml:space="preserve"> </w:t>
      </w:r>
      <w:r w:rsidR="0018002F">
        <w:t>…………………</w:t>
      </w:r>
      <w:r w:rsidR="0031546D">
        <w:t xml:space="preserve"> nebo</w:t>
      </w:r>
      <w:r>
        <w:t xml:space="preserve"> elektronicky na email:  </w:t>
      </w:r>
      <w:hyperlink r:id="rId7" w:history="1">
        <w:r w:rsidR="0018002F" w:rsidRPr="00F86421">
          <w:rPr>
            <w:rStyle w:val="Hypertextovodkaz"/>
          </w:rPr>
          <w:t>xxx.xxxx@osu.cz</w:t>
        </w:r>
      </w:hyperlink>
      <w:r>
        <w:t xml:space="preserve">    </w:t>
      </w:r>
      <w:r w:rsidRPr="00D7125E">
        <w:rPr>
          <w:i/>
          <w:color w:val="FF0000"/>
        </w:rPr>
        <w:t xml:space="preserve"> </w:t>
      </w:r>
      <w:r w:rsidR="00D7125E" w:rsidRPr="00D7125E">
        <w:rPr>
          <w:i/>
          <w:color w:val="FF0000"/>
        </w:rPr>
        <w:t>(upravit podle skutečnosti)</w:t>
      </w:r>
    </w:p>
    <w:p w:rsidR="00441E86" w:rsidRDefault="00441E86" w:rsidP="00441E86">
      <w:pPr>
        <w:spacing w:after="0"/>
      </w:pPr>
      <w:r>
        <w:t xml:space="preserve">                                                                          </w:t>
      </w:r>
    </w:p>
    <w:p w:rsidR="00441E86" w:rsidRDefault="00441E86" w:rsidP="00441E86">
      <w:pPr>
        <w:spacing w:after="0"/>
      </w:pPr>
      <w:r>
        <w:t xml:space="preserve">                                                                                                                                          </w:t>
      </w:r>
    </w:p>
    <w:p w:rsidR="00441E86" w:rsidRPr="00C43CA3" w:rsidRDefault="00441E86" w:rsidP="00441E86">
      <w:pPr>
        <w:spacing w:after="0"/>
        <w:rPr>
          <w:u w:val="single"/>
        </w:rPr>
      </w:pPr>
      <w:r w:rsidRPr="00C43CA3">
        <w:rPr>
          <w:u w:val="single"/>
        </w:rPr>
        <w:t>Rozsah poptávaných prací</w:t>
      </w:r>
      <w:r w:rsidR="0018002F">
        <w:rPr>
          <w:u w:val="single"/>
        </w:rPr>
        <w:t>, zboží nebo služeb</w:t>
      </w:r>
      <w:r w:rsidRPr="00C43CA3">
        <w:rPr>
          <w:u w:val="single"/>
        </w:rPr>
        <w:t>:</w:t>
      </w:r>
    </w:p>
    <w:p w:rsidR="00441E86" w:rsidRDefault="00441E86" w:rsidP="00441E86">
      <w:pPr>
        <w:spacing w:after="0"/>
      </w:pPr>
      <w:r>
        <w:t xml:space="preserve">…….. v </w:t>
      </w:r>
      <w:r w:rsidR="0031546D">
        <w:t>areálu</w:t>
      </w:r>
      <w:r>
        <w:t xml:space="preserve"> Pedagogické fakulty Ostravské univerzity.  </w:t>
      </w:r>
    </w:p>
    <w:p w:rsidR="00441E86" w:rsidRDefault="00441E86" w:rsidP="00441E86">
      <w:pPr>
        <w:spacing w:after="0"/>
      </w:pPr>
    </w:p>
    <w:p w:rsidR="00441E86" w:rsidRDefault="00441E86" w:rsidP="00441E86">
      <w:pPr>
        <w:spacing w:after="0"/>
      </w:pPr>
      <w:r>
        <w:t xml:space="preserve">Hodnotící kritérium:                                          cena </w:t>
      </w:r>
    </w:p>
    <w:p w:rsidR="00441E86" w:rsidRDefault="00441E86" w:rsidP="00441E86">
      <w:pPr>
        <w:spacing w:after="0"/>
      </w:pPr>
    </w:p>
    <w:p w:rsidR="00441E86" w:rsidRDefault="00441E86" w:rsidP="00441E86">
      <w:pPr>
        <w:spacing w:after="0"/>
      </w:pPr>
      <w:r>
        <w:t xml:space="preserve">Termín plnění </w:t>
      </w:r>
      <w:proofErr w:type="gramStart"/>
      <w:r>
        <w:t>provedení :</w:t>
      </w:r>
      <w:proofErr w:type="gramEnd"/>
      <w:r>
        <w:t xml:space="preserve">                                od </w:t>
      </w:r>
      <w:r w:rsidR="00333715">
        <w:t>30</w:t>
      </w:r>
      <w:r>
        <w:t xml:space="preserve">. </w:t>
      </w:r>
      <w:r w:rsidR="00333715">
        <w:t>01</w:t>
      </w:r>
      <w:r>
        <w:t>. 20</w:t>
      </w:r>
      <w:r w:rsidR="006445D3">
        <w:t>2</w:t>
      </w:r>
      <w:r w:rsidR="00333715">
        <w:t>3</w:t>
      </w:r>
    </w:p>
    <w:p w:rsidR="00441E86" w:rsidRDefault="00441E86" w:rsidP="00441E86">
      <w:pPr>
        <w:spacing w:after="0"/>
      </w:pPr>
    </w:p>
    <w:p w:rsidR="00441E86" w:rsidRDefault="00441E86" w:rsidP="00441E86">
      <w:pPr>
        <w:spacing w:after="0"/>
      </w:pPr>
    </w:p>
    <w:p w:rsidR="00441E86" w:rsidRPr="00631547" w:rsidRDefault="00441E86" w:rsidP="00441E86">
      <w:pPr>
        <w:spacing w:after="0"/>
        <w:rPr>
          <w:u w:val="single"/>
        </w:rPr>
      </w:pPr>
      <w:r w:rsidRPr="00631547">
        <w:rPr>
          <w:u w:val="single"/>
        </w:rPr>
        <w:t xml:space="preserve">V rámci průzkumu trhu </w:t>
      </w:r>
      <w:r w:rsidR="006445D3">
        <w:rPr>
          <w:u w:val="single"/>
        </w:rPr>
        <w:t xml:space="preserve">pro dovybavení </w:t>
      </w:r>
      <w:proofErr w:type="gramStart"/>
      <w:r w:rsidR="006445D3">
        <w:rPr>
          <w:u w:val="single"/>
        </w:rPr>
        <w:t xml:space="preserve">sportovišť  </w:t>
      </w:r>
      <w:r>
        <w:rPr>
          <w:u w:val="single"/>
        </w:rPr>
        <w:t>v</w:t>
      </w:r>
      <w:proofErr w:type="gramEnd"/>
      <w:r w:rsidR="006445D3">
        <w:rPr>
          <w:u w:val="single"/>
        </w:rPr>
        <w:t> </w:t>
      </w:r>
      <w:r>
        <w:rPr>
          <w:u w:val="single"/>
        </w:rPr>
        <w:t>areál</w:t>
      </w:r>
      <w:r w:rsidR="006445D3">
        <w:rPr>
          <w:u w:val="single"/>
        </w:rPr>
        <w:t xml:space="preserve"> city </w:t>
      </w:r>
      <w:proofErr w:type="spellStart"/>
      <w:r w:rsidR="006445D3">
        <w:rPr>
          <w:u w:val="single"/>
        </w:rPr>
        <w:t>campusu</w:t>
      </w:r>
      <w:proofErr w:type="spellEnd"/>
      <w:r w:rsidR="006445D3">
        <w:rPr>
          <w:u w:val="single"/>
        </w:rPr>
        <w:t xml:space="preserve"> na Černé louce </w:t>
      </w:r>
      <w:r w:rsidRPr="00631547">
        <w:rPr>
          <w:u w:val="single"/>
        </w:rPr>
        <w:t xml:space="preserve">byly osloveny </w:t>
      </w:r>
      <w:r w:rsidR="006445D3">
        <w:rPr>
          <w:u w:val="single"/>
        </w:rPr>
        <w:t>3</w:t>
      </w:r>
      <w:r w:rsidRPr="00631547">
        <w:rPr>
          <w:u w:val="single"/>
        </w:rPr>
        <w:t xml:space="preserve"> firmy:</w:t>
      </w:r>
    </w:p>
    <w:p w:rsidR="00441E86" w:rsidRDefault="00441E86" w:rsidP="00441E86">
      <w:pPr>
        <w:spacing w:after="0"/>
      </w:pPr>
    </w:p>
    <w:p w:rsidR="00333715" w:rsidRPr="009C3814" w:rsidRDefault="00441E86" w:rsidP="00333715">
      <w:pPr>
        <w:pStyle w:val="Odstavecseseznamem"/>
        <w:numPr>
          <w:ilvl w:val="0"/>
          <w:numId w:val="1"/>
        </w:numPr>
        <w:spacing w:after="0"/>
        <w:rPr>
          <w:rFonts w:ascii="Helvetica" w:hAnsi="Helvetica" w:cs="Helvetica"/>
          <w:sz w:val="20"/>
          <w:szCs w:val="20"/>
        </w:rPr>
      </w:pPr>
      <w:r w:rsidRPr="00333715">
        <w:rPr>
          <w:b/>
        </w:rPr>
        <w:t xml:space="preserve">Název </w:t>
      </w:r>
      <w:proofErr w:type="gramStart"/>
      <w:r w:rsidRPr="00333715">
        <w:rPr>
          <w:b/>
        </w:rPr>
        <w:t>firmy</w:t>
      </w:r>
      <w:r w:rsidR="009C3814">
        <w:rPr>
          <w:b/>
        </w:rPr>
        <w:t xml:space="preserve">: </w:t>
      </w:r>
      <w:r w:rsidR="003625E9" w:rsidRPr="00333715">
        <w:rPr>
          <w:b/>
        </w:rPr>
        <w:t xml:space="preserve"> </w:t>
      </w:r>
      <w:r w:rsidR="00333715" w:rsidRPr="009C3814">
        <w:rPr>
          <w:rFonts w:ascii="Helvetica" w:hAnsi="Helvetica" w:cs="Helvetica"/>
          <w:sz w:val="20"/>
          <w:szCs w:val="20"/>
        </w:rPr>
        <w:t>VIDAPRINT</w:t>
      </w:r>
      <w:proofErr w:type="gramEnd"/>
      <w:r w:rsidR="00333715" w:rsidRPr="009C3814">
        <w:rPr>
          <w:rFonts w:ascii="Helvetica" w:hAnsi="Helvetica" w:cs="Helvetica"/>
          <w:sz w:val="20"/>
          <w:szCs w:val="20"/>
        </w:rPr>
        <w:t xml:space="preserve"> PRODUCTION s.r.o., Čelakovského 2055/4, 709 00 Ostrava – Mariánské Hory, </w:t>
      </w:r>
      <w:proofErr w:type="spellStart"/>
      <w:r w:rsidR="00333715" w:rsidRPr="009C3814">
        <w:rPr>
          <w:rFonts w:ascii="Helvetica" w:hAnsi="Helvetica" w:cs="Helvetica"/>
          <w:sz w:val="20"/>
          <w:szCs w:val="20"/>
        </w:rPr>
        <w:t>ič</w:t>
      </w:r>
      <w:proofErr w:type="spellEnd"/>
      <w:r w:rsidR="00333715" w:rsidRPr="009C3814">
        <w:rPr>
          <w:rFonts w:ascii="Helvetica" w:hAnsi="Helvetica" w:cs="Helvetica"/>
          <w:sz w:val="20"/>
          <w:szCs w:val="20"/>
        </w:rPr>
        <w:t xml:space="preserve">: 07074786, </w:t>
      </w:r>
    </w:p>
    <w:p w:rsidR="00441E86" w:rsidRPr="00333715" w:rsidRDefault="00441E86" w:rsidP="00441E86">
      <w:pPr>
        <w:pStyle w:val="Odstavecseseznamem"/>
        <w:spacing w:after="0"/>
        <w:rPr>
          <w:rFonts w:ascii="Helvetica" w:hAnsi="Helvetica" w:cs="Helvetica"/>
        </w:rPr>
      </w:pPr>
    </w:p>
    <w:p w:rsidR="00441E86" w:rsidRDefault="00441E86" w:rsidP="00441E86">
      <w:pPr>
        <w:pStyle w:val="Odstavecseseznamem"/>
        <w:spacing w:after="0"/>
      </w:pPr>
    </w:p>
    <w:p w:rsidR="00333715" w:rsidRPr="009C3814" w:rsidRDefault="00441E86" w:rsidP="009C381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sz w:val="20"/>
          <w:szCs w:val="20"/>
        </w:rPr>
      </w:pPr>
      <w:r w:rsidRPr="009C3814">
        <w:rPr>
          <w:b/>
        </w:rPr>
        <w:t>Název firmy</w:t>
      </w:r>
      <w:r w:rsidR="003625E9" w:rsidRPr="009C3814">
        <w:rPr>
          <w:rFonts w:ascii="Helvetica" w:hAnsi="Helvetica" w:cs="Helvetica"/>
          <w:b/>
        </w:rPr>
        <w:t xml:space="preserve">: </w:t>
      </w:r>
      <w:r w:rsidR="00333715" w:rsidRPr="009C3814">
        <w:rPr>
          <w:rFonts w:ascii="Helvetica" w:hAnsi="Helvetica" w:cs="Helvetica"/>
          <w:b/>
          <w:bCs/>
          <w:sz w:val="20"/>
          <w:szCs w:val="20"/>
        </w:rPr>
        <w:t>UPGRADE CZ s. r. o.</w:t>
      </w:r>
    </w:p>
    <w:p w:rsidR="00333715" w:rsidRPr="009C3814" w:rsidRDefault="00333715" w:rsidP="0033371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9C3814">
        <w:rPr>
          <w:rFonts w:ascii="Helvetica" w:hAnsi="Helvetica" w:cs="Helvetica"/>
          <w:sz w:val="20"/>
          <w:szCs w:val="20"/>
        </w:rPr>
        <w:t>Nádražní 2967/93</w:t>
      </w:r>
    </w:p>
    <w:p w:rsidR="00333715" w:rsidRPr="009C3814" w:rsidRDefault="00333715" w:rsidP="0033371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9C3814">
        <w:rPr>
          <w:rFonts w:ascii="Helvetica" w:hAnsi="Helvetica" w:cs="Helvetica"/>
          <w:sz w:val="20"/>
          <w:szCs w:val="20"/>
        </w:rPr>
        <w:t>702 00 Ostrava</w:t>
      </w:r>
    </w:p>
    <w:p w:rsidR="00441E86" w:rsidRPr="009C3814" w:rsidRDefault="00333715" w:rsidP="009C3814">
      <w:pPr>
        <w:spacing w:after="0"/>
        <w:ind w:left="142"/>
        <w:rPr>
          <w:rFonts w:ascii="Helvetica" w:hAnsi="Helvetica" w:cs="Helvetica"/>
          <w:sz w:val="20"/>
          <w:szCs w:val="20"/>
        </w:rPr>
      </w:pPr>
      <w:r w:rsidRPr="009C3814">
        <w:rPr>
          <w:rFonts w:ascii="Helvetica" w:hAnsi="Helvetica" w:cs="Helvetica"/>
          <w:sz w:val="20"/>
          <w:szCs w:val="20"/>
        </w:rPr>
        <w:t>IČ: 26809079, DIČ: 26809079</w:t>
      </w:r>
    </w:p>
    <w:p w:rsidR="00333715" w:rsidRPr="009C3814" w:rsidRDefault="00441E86" w:rsidP="009C3814">
      <w:pPr>
        <w:pStyle w:val="Normlnweb"/>
        <w:numPr>
          <w:ilvl w:val="0"/>
          <w:numId w:val="1"/>
        </w:numPr>
        <w:rPr>
          <w:rFonts w:ascii="Helvetica" w:hAnsi="Helvetica" w:cs="Helvetica"/>
          <w:sz w:val="20"/>
          <w:szCs w:val="20"/>
        </w:rPr>
      </w:pPr>
      <w:r w:rsidRPr="009C3814">
        <w:rPr>
          <w:b/>
          <w:sz w:val="28"/>
          <w:szCs w:val="28"/>
        </w:rPr>
        <w:t>Název</w:t>
      </w:r>
      <w:r w:rsidR="003625E9" w:rsidRPr="009C3814">
        <w:rPr>
          <w:b/>
          <w:sz w:val="28"/>
          <w:szCs w:val="28"/>
        </w:rPr>
        <w:t xml:space="preserve"> firmy:</w:t>
      </w:r>
      <w:r w:rsidR="00333715" w:rsidRPr="00333715">
        <w:rPr>
          <w:rFonts w:ascii="Arial" w:hAnsi="Arial" w:cs="Arial"/>
          <w:color w:val="000000"/>
          <w:sz w:val="24"/>
          <w:szCs w:val="24"/>
        </w:rPr>
        <w:t xml:space="preserve"> </w:t>
      </w:r>
      <w:r w:rsidR="00333715" w:rsidRPr="009C3814">
        <w:rPr>
          <w:rFonts w:ascii="Helvetica" w:hAnsi="Helvetica" w:cs="Helvetica"/>
          <w:color w:val="000000"/>
          <w:sz w:val="20"/>
          <w:szCs w:val="20"/>
        </w:rPr>
        <w:t>MARF s.r.o. • reklamní agentura</w:t>
      </w:r>
      <w:r w:rsidR="00333715" w:rsidRPr="009C3814">
        <w:rPr>
          <w:rFonts w:ascii="Helvetica" w:hAnsi="Helvetica" w:cs="Helvetica"/>
          <w:color w:val="000000"/>
          <w:sz w:val="20"/>
          <w:szCs w:val="20"/>
        </w:rPr>
        <w:br/>
        <w:t>IČO: 28587669 • DIČ: CZ28587669</w:t>
      </w:r>
      <w:r w:rsidR="00333715" w:rsidRPr="009C3814">
        <w:rPr>
          <w:rFonts w:ascii="Helvetica" w:hAnsi="Helvetica" w:cs="Helvetica"/>
          <w:color w:val="000000"/>
          <w:sz w:val="20"/>
          <w:szCs w:val="20"/>
        </w:rPr>
        <w:br/>
      </w:r>
      <w:proofErr w:type="spellStart"/>
      <w:r w:rsidR="00333715" w:rsidRPr="009C3814">
        <w:rPr>
          <w:rFonts w:ascii="Helvetica" w:hAnsi="Helvetica" w:cs="Helvetica"/>
          <w:color w:val="000000"/>
          <w:sz w:val="20"/>
          <w:szCs w:val="20"/>
        </w:rPr>
        <w:t>Tilschové</w:t>
      </w:r>
      <w:proofErr w:type="spellEnd"/>
      <w:r w:rsidR="00333715" w:rsidRPr="009C3814">
        <w:rPr>
          <w:rFonts w:ascii="Helvetica" w:hAnsi="Helvetica" w:cs="Helvetica"/>
          <w:color w:val="000000"/>
          <w:sz w:val="20"/>
          <w:szCs w:val="20"/>
        </w:rPr>
        <w:t xml:space="preserve"> 851/6, 709 00 Ostrava – Mariánské Hory </w:t>
      </w:r>
    </w:p>
    <w:p w:rsidR="00333715" w:rsidRDefault="00333715" w:rsidP="009C3814">
      <w:pPr>
        <w:spacing w:after="0"/>
        <w:ind w:left="142"/>
      </w:pPr>
    </w:p>
    <w:p w:rsidR="00441E86" w:rsidRDefault="003625E9" w:rsidP="00441E86">
      <w:pPr>
        <w:pStyle w:val="Odstavecseseznamem"/>
        <w:spacing w:after="0"/>
      </w:pPr>
      <w:r>
        <w:t xml:space="preserve"> </w:t>
      </w:r>
    </w:p>
    <w:p w:rsidR="00441E86" w:rsidRDefault="00441E86" w:rsidP="00441E86">
      <w:pPr>
        <w:spacing w:after="0"/>
      </w:pPr>
    </w:p>
    <w:p w:rsidR="00441E86" w:rsidRDefault="00441E86" w:rsidP="00441E86"/>
    <w:p w:rsidR="00441E86" w:rsidRPr="00D7125E" w:rsidRDefault="00441E86" w:rsidP="00441E86">
      <w:pPr>
        <w:rPr>
          <w:i/>
          <w:color w:val="FF0000"/>
        </w:rPr>
      </w:pPr>
      <w:r>
        <w:t xml:space="preserve">Všechny firmy byly osloveny </w:t>
      </w:r>
      <w:proofErr w:type="gramStart"/>
      <w:r w:rsidR="006445D3">
        <w:t>emailem .</w:t>
      </w:r>
      <w:proofErr w:type="gramEnd"/>
      <w:r w:rsidR="006445D3">
        <w:t xml:space="preserve"> </w:t>
      </w:r>
    </w:p>
    <w:p w:rsidR="00441E86" w:rsidRDefault="00441E86" w:rsidP="00441E86"/>
    <w:p w:rsidR="00441E86" w:rsidRPr="00631547" w:rsidRDefault="00441E86" w:rsidP="00441E86">
      <w:pPr>
        <w:rPr>
          <w:b/>
          <w:u w:val="single"/>
        </w:rPr>
      </w:pPr>
      <w:r w:rsidRPr="00631547">
        <w:rPr>
          <w:b/>
          <w:u w:val="single"/>
        </w:rPr>
        <w:t>Průběh hodnocení:</w:t>
      </w:r>
    </w:p>
    <w:p w:rsidR="00441E86" w:rsidRPr="00B621FA" w:rsidRDefault="00441E86" w:rsidP="00441E86">
      <w:pPr>
        <w:pStyle w:val="Odstavecseseznamem"/>
        <w:numPr>
          <w:ilvl w:val="0"/>
          <w:numId w:val="3"/>
        </w:numPr>
        <w:spacing w:after="0"/>
        <w:rPr>
          <w:b/>
        </w:rPr>
      </w:pPr>
      <w:r>
        <w:rPr>
          <w:b/>
        </w:rPr>
        <w:t>Název firmy</w:t>
      </w:r>
      <w:r w:rsidRPr="00B621FA">
        <w:rPr>
          <w:b/>
        </w:rPr>
        <w:t xml:space="preserve"> </w:t>
      </w:r>
      <w:r w:rsidR="00891AB8" w:rsidRPr="009C3814">
        <w:rPr>
          <w:rFonts w:ascii="Helvetica" w:hAnsi="Helvetica" w:cs="Helvetica"/>
          <w:sz w:val="20"/>
          <w:szCs w:val="20"/>
        </w:rPr>
        <w:t>VIDAPRINT PRODUCTION s.r.o.,</w:t>
      </w:r>
    </w:p>
    <w:p w:rsidR="00441E86" w:rsidRDefault="00441E86" w:rsidP="00441E86">
      <w:pPr>
        <w:pStyle w:val="Odstavecseseznamem"/>
        <w:spacing w:after="0"/>
      </w:pPr>
      <w:r>
        <w:t xml:space="preserve">IČO: </w:t>
      </w:r>
      <w:r w:rsidR="00891AB8" w:rsidRPr="009C3814">
        <w:rPr>
          <w:rFonts w:ascii="Helvetica" w:hAnsi="Helvetica" w:cs="Helvetica"/>
          <w:sz w:val="20"/>
          <w:szCs w:val="20"/>
        </w:rPr>
        <w:t>07074786</w:t>
      </w:r>
    </w:p>
    <w:p w:rsidR="00441E86" w:rsidRDefault="00441E86" w:rsidP="00441E86">
      <w:pPr>
        <w:pStyle w:val="Odstavecseseznamem"/>
        <w:spacing w:after="0"/>
      </w:pPr>
      <w:proofErr w:type="gramStart"/>
      <w:r>
        <w:t xml:space="preserve">Nabídka:   </w:t>
      </w:r>
      <w:proofErr w:type="gramEnd"/>
      <w:r>
        <w:t xml:space="preserve">                               ANO</w:t>
      </w:r>
    </w:p>
    <w:p w:rsidR="00441E86" w:rsidRDefault="00441E86" w:rsidP="00441E86">
      <w:pPr>
        <w:pStyle w:val="Odstavecseseznamem"/>
        <w:spacing w:after="0"/>
      </w:pPr>
      <w:r>
        <w:t xml:space="preserve">Konečná nabízená </w:t>
      </w:r>
      <w:proofErr w:type="gramStart"/>
      <w:r>
        <w:t xml:space="preserve">cena  </w:t>
      </w:r>
      <w:r w:rsidR="00ED13F2">
        <w:t>804</w:t>
      </w:r>
      <w:r w:rsidR="006B4FA6">
        <w:t>960</w:t>
      </w:r>
      <w:proofErr w:type="gramEnd"/>
      <w:r>
        <w:t xml:space="preserve"> Kč</w:t>
      </w:r>
      <w:r w:rsidR="006B4FA6">
        <w:t xml:space="preserve">  bez DPH</w:t>
      </w:r>
    </w:p>
    <w:p w:rsidR="00441E86" w:rsidRDefault="00441E86" w:rsidP="00441E86">
      <w:pPr>
        <w:pStyle w:val="Odstavecseseznamem"/>
        <w:spacing w:after="0"/>
      </w:pPr>
    </w:p>
    <w:p w:rsidR="00441E86" w:rsidRPr="006D57C7" w:rsidRDefault="00441E86" w:rsidP="00441E86">
      <w:pPr>
        <w:pStyle w:val="Odstavecseseznamem"/>
        <w:numPr>
          <w:ilvl w:val="0"/>
          <w:numId w:val="3"/>
        </w:numPr>
        <w:spacing w:after="0"/>
        <w:rPr>
          <w:b/>
        </w:rPr>
      </w:pPr>
      <w:r w:rsidRPr="006D57C7">
        <w:rPr>
          <w:b/>
        </w:rPr>
        <w:t xml:space="preserve">Název </w:t>
      </w:r>
      <w:proofErr w:type="gramStart"/>
      <w:r w:rsidRPr="006D57C7">
        <w:rPr>
          <w:b/>
        </w:rPr>
        <w:t xml:space="preserve">firmy  </w:t>
      </w:r>
      <w:r w:rsidR="006B4FA6" w:rsidRPr="009C3814">
        <w:rPr>
          <w:rFonts w:ascii="Helvetica" w:hAnsi="Helvetica" w:cs="Helvetica"/>
          <w:color w:val="000000"/>
          <w:sz w:val="20"/>
          <w:szCs w:val="20"/>
        </w:rPr>
        <w:t>MARF</w:t>
      </w:r>
      <w:proofErr w:type="gramEnd"/>
      <w:r w:rsidR="006B4FA6" w:rsidRPr="009C3814">
        <w:rPr>
          <w:rFonts w:ascii="Helvetica" w:hAnsi="Helvetica" w:cs="Helvetica"/>
          <w:color w:val="000000"/>
          <w:sz w:val="20"/>
          <w:szCs w:val="20"/>
        </w:rPr>
        <w:t xml:space="preserve"> s.r.o.</w:t>
      </w:r>
    </w:p>
    <w:p w:rsidR="00441E86" w:rsidRDefault="00441E86" w:rsidP="00441E86">
      <w:pPr>
        <w:pStyle w:val="Odstavecseseznamem"/>
        <w:spacing w:after="0"/>
      </w:pPr>
      <w:r w:rsidRPr="00133F77">
        <w:t xml:space="preserve">IČO: </w:t>
      </w:r>
      <w:r w:rsidR="006B4FA6" w:rsidRPr="009C3814">
        <w:rPr>
          <w:rFonts w:ascii="Helvetica" w:hAnsi="Helvetica" w:cs="Helvetica"/>
          <w:color w:val="000000"/>
          <w:sz w:val="20"/>
          <w:szCs w:val="20"/>
        </w:rPr>
        <w:t>28587669</w:t>
      </w:r>
    </w:p>
    <w:p w:rsidR="00441E86" w:rsidRDefault="00441E86" w:rsidP="00441E86">
      <w:pPr>
        <w:pStyle w:val="Odstavecseseznamem"/>
        <w:spacing w:after="0"/>
      </w:pPr>
      <w:proofErr w:type="gramStart"/>
      <w:r>
        <w:t xml:space="preserve">Nabídka:   </w:t>
      </w:r>
      <w:proofErr w:type="gramEnd"/>
      <w:r>
        <w:t xml:space="preserve">                               ANO</w:t>
      </w:r>
    </w:p>
    <w:p w:rsidR="00441E86" w:rsidRDefault="00441E86" w:rsidP="00441E86">
      <w:pPr>
        <w:pStyle w:val="Odstavecseseznamem"/>
        <w:spacing w:after="0"/>
      </w:pPr>
      <w:r>
        <w:t xml:space="preserve">Konečná nabízená </w:t>
      </w:r>
      <w:proofErr w:type="gramStart"/>
      <w:r>
        <w:t xml:space="preserve">cena:   </w:t>
      </w:r>
      <w:proofErr w:type="gramEnd"/>
      <w:r w:rsidR="006B4FA6">
        <w:t>1067500</w:t>
      </w:r>
      <w:r>
        <w:t xml:space="preserve"> Kč</w:t>
      </w:r>
      <w:r w:rsidR="006B4FA6">
        <w:t xml:space="preserve">  bez DPH</w:t>
      </w:r>
    </w:p>
    <w:p w:rsidR="00441E86" w:rsidRDefault="00441E86" w:rsidP="00441E86">
      <w:pPr>
        <w:pStyle w:val="Odstavecseseznamem"/>
        <w:spacing w:after="0"/>
      </w:pPr>
    </w:p>
    <w:p w:rsidR="00441E86" w:rsidRPr="00133F77" w:rsidRDefault="00441E86" w:rsidP="00441E86">
      <w:pPr>
        <w:pStyle w:val="Odstavecseseznamem"/>
        <w:numPr>
          <w:ilvl w:val="0"/>
          <w:numId w:val="3"/>
        </w:numPr>
        <w:spacing w:after="0"/>
        <w:rPr>
          <w:b/>
        </w:rPr>
      </w:pPr>
      <w:r>
        <w:rPr>
          <w:b/>
        </w:rPr>
        <w:t xml:space="preserve">Název </w:t>
      </w:r>
      <w:proofErr w:type="gramStart"/>
      <w:r>
        <w:rPr>
          <w:b/>
        </w:rPr>
        <w:t>firmy</w:t>
      </w:r>
      <w:r w:rsidR="003625E9">
        <w:rPr>
          <w:b/>
        </w:rPr>
        <w:t xml:space="preserve">  </w:t>
      </w:r>
      <w:r w:rsidR="006B4FA6" w:rsidRPr="009C3814">
        <w:rPr>
          <w:rFonts w:ascii="Helvetica" w:hAnsi="Helvetica" w:cs="Helvetica"/>
          <w:b/>
          <w:bCs/>
          <w:sz w:val="20"/>
          <w:szCs w:val="20"/>
        </w:rPr>
        <w:t>UPGRADE</w:t>
      </w:r>
      <w:proofErr w:type="gramEnd"/>
      <w:r w:rsidR="006B4FA6" w:rsidRPr="009C3814">
        <w:rPr>
          <w:rFonts w:ascii="Helvetica" w:hAnsi="Helvetica" w:cs="Helvetica"/>
          <w:b/>
          <w:bCs/>
          <w:sz w:val="20"/>
          <w:szCs w:val="20"/>
        </w:rPr>
        <w:t xml:space="preserve"> CZ s. r. o.</w:t>
      </w:r>
    </w:p>
    <w:p w:rsidR="00441E86" w:rsidRDefault="00441E86" w:rsidP="00441E86">
      <w:pPr>
        <w:pStyle w:val="Odstavecseseznamem"/>
        <w:spacing w:after="0"/>
      </w:pPr>
      <w:r>
        <w:t xml:space="preserve">IČO: </w:t>
      </w:r>
    </w:p>
    <w:p w:rsidR="00441E86" w:rsidRDefault="00441E86" w:rsidP="00441E86">
      <w:pPr>
        <w:pStyle w:val="Odstavecseseznamem"/>
        <w:spacing w:after="0"/>
      </w:pPr>
      <w:proofErr w:type="gramStart"/>
      <w:r>
        <w:t xml:space="preserve">Nabídka:   </w:t>
      </w:r>
      <w:proofErr w:type="gramEnd"/>
      <w:r>
        <w:t xml:space="preserve">                               ANO</w:t>
      </w:r>
    </w:p>
    <w:p w:rsidR="00441E86" w:rsidRDefault="00441E86" w:rsidP="00441E86">
      <w:pPr>
        <w:pStyle w:val="Odstavecseseznamem"/>
        <w:spacing w:after="0"/>
      </w:pPr>
      <w:r>
        <w:t>Konečná nabízená cena:</w:t>
      </w:r>
      <w:r w:rsidR="003625E9">
        <w:t xml:space="preserve"> </w:t>
      </w:r>
      <w:r w:rsidR="006B4FA6">
        <w:t>1193425</w:t>
      </w:r>
      <w:r w:rsidR="003625E9">
        <w:t xml:space="preserve"> </w:t>
      </w:r>
      <w:proofErr w:type="gramStart"/>
      <w:r>
        <w:t>Kč</w:t>
      </w:r>
      <w:r w:rsidR="006B4FA6">
        <w:t xml:space="preserve">  bez</w:t>
      </w:r>
      <w:proofErr w:type="gramEnd"/>
      <w:r w:rsidR="006B4FA6">
        <w:t xml:space="preserve"> DPH</w:t>
      </w:r>
    </w:p>
    <w:p w:rsidR="00441E86" w:rsidRDefault="00441E86" w:rsidP="00441E86">
      <w:pPr>
        <w:spacing w:after="0"/>
      </w:pPr>
    </w:p>
    <w:p w:rsidR="00441E86" w:rsidRPr="00631547" w:rsidRDefault="00441E86" w:rsidP="00441E86">
      <w:pPr>
        <w:spacing w:after="0"/>
        <w:rPr>
          <w:b/>
          <w:u w:val="single"/>
        </w:rPr>
      </w:pPr>
      <w:r w:rsidRPr="00631547">
        <w:rPr>
          <w:b/>
          <w:u w:val="single"/>
        </w:rPr>
        <w:t>Výsledek hodnocení:</w:t>
      </w:r>
    </w:p>
    <w:p w:rsidR="00441E86" w:rsidRDefault="00441E86" w:rsidP="00441E86">
      <w:pPr>
        <w:spacing w:after="0"/>
        <w:rPr>
          <w:b/>
        </w:rPr>
      </w:pPr>
    </w:p>
    <w:p w:rsidR="00441E86" w:rsidRDefault="00441E86" w:rsidP="00441E86">
      <w:pPr>
        <w:spacing w:after="0"/>
      </w:pPr>
      <w:r>
        <w:t xml:space="preserve">V rámci průzkumu trhu na </w:t>
      </w:r>
      <w:r w:rsidR="003625E9">
        <w:t>Dovybavení sportovišť</w:t>
      </w:r>
      <w:r>
        <w:t xml:space="preserve"> v areálu </w:t>
      </w:r>
      <w:proofErr w:type="spellStart"/>
      <w:r>
        <w:t>PdF</w:t>
      </w:r>
      <w:proofErr w:type="spellEnd"/>
      <w:r>
        <w:t xml:space="preserve"> OU bylo osloven</w:t>
      </w:r>
      <w:r w:rsidR="003625E9">
        <w:t>y 3</w:t>
      </w:r>
      <w:r>
        <w:t xml:space="preserve"> fir</w:t>
      </w:r>
      <w:r w:rsidR="003625E9">
        <w:t>my</w:t>
      </w:r>
      <w:r>
        <w:t>, z toho všechny podaly nabídku.</w:t>
      </w:r>
    </w:p>
    <w:p w:rsidR="00441E86" w:rsidRDefault="00441E86" w:rsidP="00441E86">
      <w:pPr>
        <w:spacing w:after="0"/>
      </w:pPr>
    </w:p>
    <w:p w:rsidR="00441E86" w:rsidRDefault="00441E86" w:rsidP="00441E86">
      <w:pPr>
        <w:spacing w:after="0"/>
      </w:pPr>
      <w:r>
        <w:t>Pořadí přijatých a hodnocených nabídek:</w:t>
      </w:r>
    </w:p>
    <w:p w:rsidR="00441E86" w:rsidRDefault="00441E86" w:rsidP="00441E86">
      <w:pPr>
        <w:spacing w:after="0"/>
      </w:pPr>
    </w:p>
    <w:p w:rsidR="00441E86" w:rsidRPr="00133F77" w:rsidRDefault="00441E86" w:rsidP="00441E86">
      <w:pPr>
        <w:pStyle w:val="Odstavecseseznamem"/>
        <w:numPr>
          <w:ilvl w:val="0"/>
          <w:numId w:val="2"/>
        </w:numPr>
        <w:spacing w:after="0"/>
        <w:rPr>
          <w:b/>
        </w:rPr>
      </w:pPr>
      <w:r>
        <w:rPr>
          <w:b/>
        </w:rPr>
        <w:t xml:space="preserve">Název </w:t>
      </w:r>
      <w:proofErr w:type="gramStart"/>
      <w:r>
        <w:rPr>
          <w:b/>
        </w:rPr>
        <w:t>firmy</w:t>
      </w:r>
      <w:r w:rsidR="003625E9">
        <w:rPr>
          <w:b/>
        </w:rPr>
        <w:t xml:space="preserve">  </w:t>
      </w:r>
      <w:r w:rsidR="006B4FA6" w:rsidRPr="009C3814">
        <w:rPr>
          <w:rFonts w:ascii="Helvetica" w:hAnsi="Helvetica" w:cs="Helvetica"/>
          <w:sz w:val="20"/>
          <w:szCs w:val="20"/>
        </w:rPr>
        <w:t>VIDAPRINT</w:t>
      </w:r>
      <w:proofErr w:type="gramEnd"/>
      <w:r w:rsidR="006B4FA6" w:rsidRPr="009C3814">
        <w:rPr>
          <w:rFonts w:ascii="Helvetica" w:hAnsi="Helvetica" w:cs="Helvetica"/>
          <w:sz w:val="20"/>
          <w:szCs w:val="20"/>
        </w:rPr>
        <w:t xml:space="preserve"> PRODUCTION s.r.o.,</w:t>
      </w:r>
    </w:p>
    <w:p w:rsidR="00441E86" w:rsidRDefault="00441E86" w:rsidP="003433CC">
      <w:pPr>
        <w:pStyle w:val="Odstavecseseznamem"/>
        <w:numPr>
          <w:ilvl w:val="3"/>
          <w:numId w:val="5"/>
        </w:numPr>
        <w:spacing w:after="0"/>
      </w:pPr>
      <w:proofErr w:type="gramStart"/>
      <w:r>
        <w:t>Cena :</w:t>
      </w:r>
      <w:proofErr w:type="gramEnd"/>
      <w:r>
        <w:t xml:space="preserve">   </w:t>
      </w:r>
      <w:r w:rsidR="006B4FA6" w:rsidRPr="003433CC">
        <w:rPr>
          <w:b/>
        </w:rPr>
        <w:t>804960</w:t>
      </w:r>
      <w:r w:rsidR="006B4FA6">
        <w:t xml:space="preserve"> K</w:t>
      </w:r>
      <w:r w:rsidR="006B4FA6" w:rsidRPr="003433CC">
        <w:rPr>
          <w:rFonts w:ascii="Calibri" w:hAnsi="Calibri" w:cs="Calibri"/>
        </w:rPr>
        <w:t>č</w:t>
      </w:r>
      <w:r w:rsidR="006B4FA6">
        <w:t xml:space="preserve">  bez DPH</w:t>
      </w:r>
      <w:r w:rsidR="000F3658" w:rsidRPr="003433CC">
        <w:rPr>
          <w:b/>
        </w:rPr>
        <w:tab/>
      </w:r>
      <w:r w:rsidR="003433CC" w:rsidRPr="003433CC">
        <w:rPr>
          <w:b/>
          <w:color w:val="FF0000"/>
        </w:rPr>
        <w:t>OU 578 770,- SMO 226190</w:t>
      </w:r>
      <w:r w:rsidR="000F3658" w:rsidRPr="003433CC">
        <w:rPr>
          <w:b/>
          <w:color w:val="FF0000"/>
        </w:rPr>
        <w:tab/>
      </w:r>
      <w:r w:rsidR="003433CC" w:rsidRPr="003433CC">
        <w:rPr>
          <w:b/>
          <w:color w:val="FF0000"/>
        </w:rPr>
        <w:t>,-</w:t>
      </w:r>
    </w:p>
    <w:p w:rsidR="00441E86" w:rsidRDefault="00441E86" w:rsidP="003433CC">
      <w:pPr>
        <w:pStyle w:val="Odstavecseseznamem"/>
        <w:numPr>
          <w:ilvl w:val="0"/>
          <w:numId w:val="5"/>
        </w:numPr>
        <w:spacing w:after="0"/>
        <w:rPr>
          <w:b/>
        </w:rPr>
      </w:pPr>
      <w:r>
        <w:rPr>
          <w:b/>
        </w:rPr>
        <w:t>Název firmy</w:t>
      </w:r>
      <w:r w:rsidR="003625E9">
        <w:rPr>
          <w:b/>
        </w:rPr>
        <w:t xml:space="preserve">   </w:t>
      </w:r>
      <w:r w:rsidR="006B4FA6" w:rsidRPr="009C3814">
        <w:rPr>
          <w:rFonts w:ascii="Helvetica" w:hAnsi="Helvetica" w:cs="Helvetica"/>
          <w:color w:val="000000"/>
          <w:sz w:val="20"/>
          <w:szCs w:val="20"/>
        </w:rPr>
        <w:t>MARF s.r.o.</w:t>
      </w:r>
    </w:p>
    <w:p w:rsidR="00441E86" w:rsidRPr="003433CC" w:rsidRDefault="00441E86" w:rsidP="003433CC">
      <w:pPr>
        <w:pStyle w:val="Odstavecseseznamem"/>
        <w:numPr>
          <w:ilvl w:val="3"/>
          <w:numId w:val="5"/>
        </w:numPr>
        <w:spacing w:after="0"/>
        <w:rPr>
          <w:b/>
        </w:rPr>
      </w:pPr>
      <w:proofErr w:type="gramStart"/>
      <w:r>
        <w:t>Cena :</w:t>
      </w:r>
      <w:proofErr w:type="gramEnd"/>
      <w:r>
        <w:t xml:space="preserve">  </w:t>
      </w:r>
      <w:r w:rsidR="006B4FA6" w:rsidRPr="003433CC">
        <w:rPr>
          <w:b/>
        </w:rPr>
        <w:t>1067500</w:t>
      </w:r>
      <w:r w:rsidR="006B4FA6">
        <w:t xml:space="preserve"> K</w:t>
      </w:r>
      <w:r w:rsidR="006B4FA6" w:rsidRPr="003433CC">
        <w:rPr>
          <w:rFonts w:ascii="Calibri" w:hAnsi="Calibri" w:cs="Calibri"/>
        </w:rPr>
        <w:t>č</w:t>
      </w:r>
      <w:r w:rsidR="006B4FA6">
        <w:t xml:space="preserve">  bez DPH</w:t>
      </w:r>
      <w:r>
        <w:t xml:space="preserve"> </w:t>
      </w:r>
      <w:r w:rsidR="000F3658" w:rsidRPr="003433CC">
        <w:rPr>
          <w:b/>
        </w:rPr>
        <w:tab/>
      </w:r>
      <w:r w:rsidR="003433CC" w:rsidRPr="003433CC">
        <w:rPr>
          <w:b/>
          <w:color w:val="FF0000"/>
        </w:rPr>
        <w:t>OU 747400,- SMO 320100,-</w:t>
      </w:r>
    </w:p>
    <w:p w:rsidR="00441E86" w:rsidRPr="00133F77" w:rsidRDefault="00441E86" w:rsidP="003433CC">
      <w:pPr>
        <w:pStyle w:val="Odstavecseseznamem"/>
        <w:numPr>
          <w:ilvl w:val="0"/>
          <w:numId w:val="5"/>
        </w:numPr>
        <w:spacing w:after="0"/>
        <w:rPr>
          <w:b/>
        </w:rPr>
      </w:pPr>
      <w:r>
        <w:rPr>
          <w:b/>
        </w:rPr>
        <w:t>Název firmy</w:t>
      </w:r>
      <w:r w:rsidR="003625E9">
        <w:rPr>
          <w:b/>
        </w:rPr>
        <w:t xml:space="preserve">   </w:t>
      </w:r>
      <w:r w:rsidR="006B4FA6" w:rsidRPr="009C3814">
        <w:rPr>
          <w:rFonts w:ascii="Helvetica" w:hAnsi="Helvetica" w:cs="Helvetica"/>
          <w:b/>
          <w:bCs/>
          <w:sz w:val="20"/>
          <w:szCs w:val="20"/>
        </w:rPr>
        <w:t>UPGRADE CZ s. r. o.</w:t>
      </w:r>
      <w:bookmarkStart w:id="0" w:name="_GoBack"/>
      <w:bookmarkEnd w:id="0"/>
    </w:p>
    <w:p w:rsidR="00441E86" w:rsidRPr="003433CC" w:rsidRDefault="00441E86" w:rsidP="003433CC">
      <w:pPr>
        <w:pStyle w:val="Odstavecseseznamem"/>
        <w:numPr>
          <w:ilvl w:val="3"/>
          <w:numId w:val="5"/>
        </w:numPr>
        <w:spacing w:after="0"/>
        <w:rPr>
          <w:b/>
          <w:color w:val="FF0000"/>
        </w:rPr>
      </w:pPr>
      <w:proofErr w:type="gramStart"/>
      <w:r>
        <w:t>Cena :</w:t>
      </w:r>
      <w:proofErr w:type="gramEnd"/>
      <w:r>
        <w:t xml:space="preserve">   </w:t>
      </w:r>
      <w:r w:rsidR="006B4FA6" w:rsidRPr="006B4FA6">
        <w:rPr>
          <w:b/>
        </w:rPr>
        <w:t>1193425</w:t>
      </w:r>
      <w:r w:rsidR="006B4FA6">
        <w:t xml:space="preserve"> K</w:t>
      </w:r>
      <w:r w:rsidR="006B4FA6">
        <w:rPr>
          <w:rFonts w:ascii="Calibri" w:hAnsi="Calibri" w:cs="Calibri"/>
        </w:rPr>
        <w:t>č</w:t>
      </w:r>
      <w:r w:rsidR="006B4FA6">
        <w:t xml:space="preserve">  bez DPH</w:t>
      </w:r>
      <w:r w:rsidR="000F3658">
        <w:t xml:space="preserve">  </w:t>
      </w:r>
      <w:r w:rsidR="003433CC">
        <w:t xml:space="preserve">  </w:t>
      </w:r>
      <w:r w:rsidR="003433CC">
        <w:tab/>
      </w:r>
      <w:r w:rsidR="003433CC" w:rsidRPr="003433CC">
        <w:rPr>
          <w:b/>
          <w:color w:val="FF0000"/>
        </w:rPr>
        <w:t>OU 832795,- SMO 360630,-</w:t>
      </w:r>
    </w:p>
    <w:p w:rsidR="00441E86" w:rsidRDefault="00441E86" w:rsidP="00441E86">
      <w:pPr>
        <w:pStyle w:val="Odstavecseseznamem"/>
        <w:spacing w:after="0"/>
      </w:pPr>
    </w:p>
    <w:p w:rsidR="00441E86" w:rsidRDefault="00441E86" w:rsidP="00441E86">
      <w:pPr>
        <w:spacing w:after="0"/>
      </w:pPr>
    </w:p>
    <w:p w:rsidR="00441E86" w:rsidRPr="006B4FA6" w:rsidRDefault="00441E86" w:rsidP="00441E86">
      <w:pPr>
        <w:spacing w:after="0"/>
        <w:rPr>
          <w:rFonts w:ascii="Helvetica" w:hAnsi="Helvetica" w:cs="Helvetica"/>
        </w:rPr>
      </w:pPr>
      <w:proofErr w:type="gramStart"/>
      <w:r w:rsidRPr="006B4FA6">
        <w:rPr>
          <w:rFonts w:ascii="Helvetica" w:hAnsi="Helvetica" w:cs="Helvetica"/>
          <w:b/>
        </w:rPr>
        <w:t>Nejnižší</w:t>
      </w:r>
      <w:proofErr w:type="gramEnd"/>
      <w:r w:rsidRPr="006B4FA6">
        <w:rPr>
          <w:rFonts w:ascii="Helvetica" w:hAnsi="Helvetica" w:cs="Helvetica"/>
          <w:b/>
        </w:rPr>
        <w:t xml:space="preserve"> a tedy vítěznou nabídkou je firma</w:t>
      </w:r>
      <w:r w:rsidR="003625E9" w:rsidRPr="006B4FA6">
        <w:rPr>
          <w:rFonts w:ascii="Helvetica" w:hAnsi="Helvetica" w:cs="Helvetica"/>
          <w:b/>
        </w:rPr>
        <w:t xml:space="preserve"> </w:t>
      </w:r>
      <w:r w:rsidR="006B4FA6" w:rsidRPr="006B4FA6">
        <w:rPr>
          <w:rFonts w:ascii="Helvetica" w:hAnsi="Helvetica" w:cs="Helvetica"/>
          <w:b/>
        </w:rPr>
        <w:t>VIDAPRINT PRODUCTION s.r.o.</w:t>
      </w:r>
      <w:r w:rsidR="006B4FA6" w:rsidRPr="006B4FA6">
        <w:rPr>
          <w:rFonts w:ascii="Helvetica" w:hAnsi="Helvetica" w:cs="Helvetica"/>
        </w:rPr>
        <w:t xml:space="preserve"> </w:t>
      </w:r>
      <w:r w:rsidRPr="006B4FA6">
        <w:rPr>
          <w:rFonts w:ascii="Helvetica" w:hAnsi="Helvetica" w:cs="Helvetica"/>
          <w:b/>
        </w:rPr>
        <w:t>s nabízenou cenou</w:t>
      </w:r>
      <w:r w:rsidR="003625E9" w:rsidRPr="006B4FA6">
        <w:rPr>
          <w:rFonts w:ascii="Helvetica" w:hAnsi="Helvetica" w:cs="Helvetica"/>
          <w:b/>
        </w:rPr>
        <w:t xml:space="preserve"> </w:t>
      </w:r>
      <w:r w:rsidR="006B4FA6" w:rsidRPr="006B4FA6">
        <w:rPr>
          <w:b/>
        </w:rPr>
        <w:t>80496</w:t>
      </w:r>
      <w:r w:rsidR="006B4FA6">
        <w:rPr>
          <w:b/>
        </w:rPr>
        <w:t xml:space="preserve">0 </w:t>
      </w:r>
      <w:r w:rsidRPr="006B4FA6">
        <w:rPr>
          <w:rFonts w:ascii="Helvetica" w:hAnsi="Helvetica" w:cs="Helvetica"/>
          <w:b/>
        </w:rPr>
        <w:t>Kč.</w:t>
      </w:r>
    </w:p>
    <w:p w:rsidR="00441E86" w:rsidRPr="006B4FA6" w:rsidRDefault="00441E86" w:rsidP="00441E86">
      <w:pPr>
        <w:spacing w:after="0"/>
        <w:rPr>
          <w:rFonts w:ascii="Helvetica" w:hAnsi="Helvetica" w:cs="Helvetica"/>
        </w:rPr>
      </w:pPr>
    </w:p>
    <w:p w:rsidR="007F6306" w:rsidRDefault="007F6306" w:rsidP="00441E86">
      <w:pPr>
        <w:spacing w:after="0"/>
      </w:pPr>
    </w:p>
    <w:p w:rsidR="00441E86" w:rsidRDefault="00441E86" w:rsidP="00441E86">
      <w:pPr>
        <w:spacing w:after="0"/>
      </w:pPr>
      <w:r>
        <w:t xml:space="preserve">V Ostravě dne </w:t>
      </w:r>
      <w:r w:rsidR="006B4FA6">
        <w:t>23</w:t>
      </w:r>
      <w:r w:rsidR="00857E86">
        <w:t>.</w:t>
      </w:r>
      <w:r w:rsidR="006B4FA6">
        <w:t>01</w:t>
      </w:r>
      <w:r w:rsidR="00857E86">
        <w:t>.202</w:t>
      </w:r>
      <w:r w:rsidR="006B4FA6">
        <w:t>3</w:t>
      </w:r>
    </w:p>
    <w:p w:rsidR="00441E86" w:rsidRDefault="00441E86" w:rsidP="00441E86">
      <w:pPr>
        <w:spacing w:after="0"/>
      </w:pPr>
    </w:p>
    <w:p w:rsidR="004F2526" w:rsidRPr="002D6CD8" w:rsidRDefault="00441E86" w:rsidP="00441E86">
      <w:r>
        <w:rPr>
          <w:rFonts w:ascii="Helvetica" w:hAnsi="Helvetica"/>
        </w:rPr>
        <w:t xml:space="preserve"> </w:t>
      </w:r>
    </w:p>
    <w:sectPr w:rsidR="004F2526" w:rsidRPr="002D6CD8" w:rsidSect="009724F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3" w:right="1021" w:bottom="226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232A" w:rsidRDefault="00A6232A" w:rsidP="00724DF7">
      <w:pPr>
        <w:spacing w:after="0" w:line="240" w:lineRule="auto"/>
      </w:pPr>
      <w:r>
        <w:separator/>
      </w:r>
    </w:p>
  </w:endnote>
  <w:endnote w:type="continuationSeparator" w:id="0">
    <w:p w:rsidR="00A6232A" w:rsidRDefault="00A6232A" w:rsidP="00724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F30068-8BF3-4F6A-BAB9-409B10E7F695}"/>
    <w:embedBold r:id="rId2" w:fontKey="{95EA702B-B453-4871-8055-8B4F8B7162C0}"/>
    <w:embedItalic r:id="rId3" w:fontKey="{C178D1F5-F292-452D-89C8-B9163272066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F0D7148-5AFB-4FB6-A9DE-4A0B5EC01E57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8151317-889A-415E-BCD7-D6B15E680CC8}"/>
    <w:embedBold r:id="rId6" w:fontKey="{CDC634D5-4A90-4BD0-BD77-DADD7B3691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47D1F5A-9193-457C-AFBF-45EDC151ADC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526" w:rsidRDefault="004F2526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2B27A2E" wp14:editId="3405F49A">
              <wp:simplePos x="0" y="0"/>
              <wp:positionH relativeFrom="column">
                <wp:posOffset>-89535</wp:posOffset>
              </wp:positionH>
              <wp:positionV relativeFrom="paragraph">
                <wp:posOffset>-833755</wp:posOffset>
              </wp:positionV>
              <wp:extent cx="6286500" cy="1143000"/>
              <wp:effectExtent l="0" t="0" r="0" b="0"/>
              <wp:wrapThrough wrapText="bothSides">
                <wp:wrapPolygon edited="0">
                  <wp:start x="87" y="480"/>
                  <wp:lineTo x="87" y="20640"/>
                  <wp:lineTo x="21382" y="20640"/>
                  <wp:lineTo x="21382" y="480"/>
                  <wp:lineTo x="87" y="48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4F2526" w:rsidRPr="00596026" w:rsidRDefault="004F2526" w:rsidP="00456A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Pedagogická fakulta Ostravské univerzity</w:t>
                          </w:r>
                          <w:r w:rsidRPr="0059602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/ Mlýnská 5 / 701 03 </w:t>
                          </w:r>
                          <w:r w:rsidRPr="00596026">
                            <w:rPr>
                              <w:sz w:val="20"/>
                              <w:szCs w:val="20"/>
                            </w:rPr>
                            <w:t>Ostrava / Česká republika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e-mail: michaela.zmrzlikova</w:t>
                          </w:r>
                          <w:r w:rsidRPr="00596026">
                            <w:rPr>
                              <w:sz w:val="20"/>
                              <w:szCs w:val="20"/>
                            </w:rPr>
                            <w:t>@osu.cz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telefon: +420 597 092 502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pdf</w:t>
                          </w:r>
                          <w:r w:rsidRPr="00596026">
                            <w:rPr>
                              <w:sz w:val="20"/>
                              <w:szCs w:val="20"/>
                            </w:rPr>
                            <w:t>.osu.cz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alive.osu.cz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B27A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7.05pt;margin-top:-65.65pt;width:49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" filled="f" stroked="f">
              <v:textbox inset=",7.2pt,,7.2pt">
                <w:txbxContent>
                  <w:p w:rsidR="004F2526" w:rsidRPr="00596026" w:rsidRDefault="004F2526" w:rsidP="00456A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Pedagogická fakulta Ostravské univerzity</w:t>
                    </w:r>
                    <w:r w:rsidRPr="00596026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 xml:space="preserve">/ Mlýnská 5 / 701 03 </w:t>
                    </w:r>
                    <w:r w:rsidRPr="00596026">
                      <w:rPr>
                        <w:sz w:val="20"/>
                        <w:szCs w:val="20"/>
                      </w:rPr>
                      <w:t>Ostrava / Česká republika</w:t>
                    </w:r>
                    <w:r>
                      <w:rPr>
                        <w:sz w:val="20"/>
                        <w:szCs w:val="20"/>
                      </w:rPr>
                      <w:br/>
                      <w:t>e-mail: michaela.zmrzlikova</w:t>
                    </w:r>
                    <w:r w:rsidRPr="00596026">
                      <w:rPr>
                        <w:sz w:val="20"/>
                        <w:szCs w:val="20"/>
                      </w:rPr>
                      <w:t>@osu.cz</w:t>
                    </w:r>
                    <w:r>
                      <w:rPr>
                        <w:sz w:val="20"/>
                        <w:szCs w:val="20"/>
                      </w:rPr>
                      <w:t xml:space="preserve"> / telefon: +420 597 092 502</w:t>
                    </w:r>
                    <w:r>
                      <w:rPr>
                        <w:sz w:val="20"/>
                        <w:szCs w:val="20"/>
                      </w:rPr>
                      <w:br/>
                      <w:t>pdf</w:t>
                    </w:r>
                    <w:r w:rsidRPr="00596026">
                      <w:rPr>
                        <w:sz w:val="20"/>
                        <w:szCs w:val="20"/>
                      </w:rPr>
                      <w:t>.osu.cz</w:t>
                    </w:r>
                    <w:r>
                      <w:rPr>
                        <w:sz w:val="20"/>
                        <w:szCs w:val="20"/>
                      </w:rPr>
                      <w:t xml:space="preserve"> / alive.osu.cz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232A" w:rsidRDefault="00A6232A" w:rsidP="00724DF7">
      <w:pPr>
        <w:spacing w:after="0" w:line="240" w:lineRule="auto"/>
      </w:pPr>
      <w:r>
        <w:separator/>
      </w:r>
    </w:p>
  </w:footnote>
  <w:footnote w:type="continuationSeparator" w:id="0">
    <w:p w:rsidR="00A6232A" w:rsidRDefault="00A6232A" w:rsidP="00724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526" w:rsidRDefault="00A6232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2485" o:spid="_x0000_s2050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hlp_P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526" w:rsidRDefault="00A6232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2486" o:spid="_x0000_s2051" type="#_x0000_t75" style="position:absolute;margin-left:0;margin-top:0;width:594.9pt;height:841.5pt;z-index:-251656192;mso-position-horizontal-relative:page;mso-position-vertical-relative:page" o:allowincell="f">
          <v:imagedata r:id="rId1" o:title="hlp_P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526" w:rsidRDefault="00A6232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2484" o:spid="_x0000_s2049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hlp_P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9538E"/>
    <w:multiLevelType w:val="hybridMultilevel"/>
    <w:tmpl w:val="900247A6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D4A18"/>
    <w:multiLevelType w:val="hybridMultilevel"/>
    <w:tmpl w:val="900247A6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571204F"/>
    <w:multiLevelType w:val="hybridMultilevel"/>
    <w:tmpl w:val="900247A6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1F63C5"/>
    <w:multiLevelType w:val="hybridMultilevel"/>
    <w:tmpl w:val="8BC48A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06A00"/>
    <w:multiLevelType w:val="hybridMultilevel"/>
    <w:tmpl w:val="900247A6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75A"/>
    <w:rsid w:val="000C7DC8"/>
    <w:rsid w:val="000F3658"/>
    <w:rsid w:val="0018002F"/>
    <w:rsid w:val="001A5535"/>
    <w:rsid w:val="00215E97"/>
    <w:rsid w:val="002721EC"/>
    <w:rsid w:val="002D6CD8"/>
    <w:rsid w:val="0031546D"/>
    <w:rsid w:val="00333715"/>
    <w:rsid w:val="003433CC"/>
    <w:rsid w:val="003625E9"/>
    <w:rsid w:val="003A0B6F"/>
    <w:rsid w:val="003E1342"/>
    <w:rsid w:val="00441E86"/>
    <w:rsid w:val="00456AAA"/>
    <w:rsid w:val="004D180E"/>
    <w:rsid w:val="004F2526"/>
    <w:rsid w:val="0057433D"/>
    <w:rsid w:val="00593C43"/>
    <w:rsid w:val="005D1435"/>
    <w:rsid w:val="00634179"/>
    <w:rsid w:val="006445D3"/>
    <w:rsid w:val="006B4FA6"/>
    <w:rsid w:val="00724DF7"/>
    <w:rsid w:val="0073627B"/>
    <w:rsid w:val="00764B0A"/>
    <w:rsid w:val="007F6306"/>
    <w:rsid w:val="00835CFE"/>
    <w:rsid w:val="00857E86"/>
    <w:rsid w:val="008675C5"/>
    <w:rsid w:val="00891AB8"/>
    <w:rsid w:val="009724FC"/>
    <w:rsid w:val="00995C14"/>
    <w:rsid w:val="009967CC"/>
    <w:rsid w:val="009C3814"/>
    <w:rsid w:val="009F6564"/>
    <w:rsid w:val="00A36253"/>
    <w:rsid w:val="00A6232A"/>
    <w:rsid w:val="00B46BEA"/>
    <w:rsid w:val="00C9675A"/>
    <w:rsid w:val="00D23BE4"/>
    <w:rsid w:val="00D7125E"/>
    <w:rsid w:val="00DA6CC3"/>
    <w:rsid w:val="00DD2F55"/>
    <w:rsid w:val="00ED13F2"/>
    <w:rsid w:val="00F7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C047A22"/>
  <w15:docId w15:val="{58917694-1F51-45FB-B2C4-1DC5D360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Theme="minorHAnsi" w:hAnsi="Helvetica Neue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724FC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48"/>
    </w:rPr>
  </w:style>
  <w:style w:type="character" w:customStyle="1" w:styleId="NadpisSablona">
    <w:name w:val="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72"/>
    </w:rPr>
  </w:style>
  <w:style w:type="paragraph" w:styleId="Zhlav">
    <w:name w:val="header"/>
    <w:basedOn w:val="Normln"/>
    <w:link w:val="ZhlavChar"/>
    <w:uiPriority w:val="99"/>
    <w:unhideWhenUsed/>
    <w:rsid w:val="00724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4DF7"/>
  </w:style>
  <w:style w:type="paragraph" w:styleId="Zpat">
    <w:name w:val="footer"/>
    <w:basedOn w:val="Normln"/>
    <w:link w:val="ZpatChar"/>
    <w:uiPriority w:val="99"/>
    <w:unhideWhenUsed/>
    <w:rsid w:val="00724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4DF7"/>
  </w:style>
  <w:style w:type="character" w:styleId="Zstupntext">
    <w:name w:val="Placeholder Text"/>
    <w:basedOn w:val="Standardnpsmoodstavce"/>
    <w:uiPriority w:val="99"/>
    <w:semiHidden/>
    <w:rsid w:val="00724DF7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4DF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41E8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41E86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3625E9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333715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0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xxx.xxxx@osu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ENS~1\AppData\Local\Temp\Rar$DIa0.884\hlp_obecny_PDF_cz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hlp_obecny_PDF_cz.dotx</Template>
  <TotalTime>4</TotalTime>
  <Pages>4</Pages>
  <Words>350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Chrenstova</dc:creator>
  <cp:keywords/>
  <dc:description/>
  <cp:lastModifiedBy>Roman Minárik</cp:lastModifiedBy>
  <cp:revision>3</cp:revision>
  <dcterms:created xsi:type="dcterms:W3CDTF">2023-01-23T16:38:00Z</dcterms:created>
  <dcterms:modified xsi:type="dcterms:W3CDTF">2023-01-23T16:42:00Z</dcterms:modified>
</cp:coreProperties>
</file>