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1995293</wp:posOffset>
            </wp:positionH>
            <wp:positionV relativeFrom="page">
              <wp:posOffset>3819684</wp:posOffset>
            </wp:positionV>
            <wp:extent cx="1202643" cy="164031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02643" cy="164031"/>
                    </a:xfrm>
                    <a:custGeom>
                      <a:rect l="l" t="t" r="r" b="b"/>
                      <a:pathLst>
                        <a:path w="1202643" h="164031">
                          <a:moveTo>
                            <a:pt x="0" y="164031"/>
                          </a:moveTo>
                          <a:lnTo>
                            <a:pt x="1202643" y="164031"/>
                          </a:lnTo>
                          <a:lnTo>
                            <a:pt x="1202643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1626300</wp:posOffset>
            </wp:positionH>
            <wp:positionV relativeFrom="page">
              <wp:posOffset>4366453</wp:posOffset>
            </wp:positionV>
            <wp:extent cx="1844964" cy="218708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44964" cy="218708"/>
                    </a:xfrm>
                    <a:custGeom>
                      <a:rect l="l" t="t" r="r" b="b"/>
                      <a:pathLst>
                        <a:path w="1844964" h="218708">
                          <a:moveTo>
                            <a:pt x="0" y="218708"/>
                          </a:moveTo>
                          <a:lnTo>
                            <a:pt x="1844964" y="218708"/>
                          </a:lnTo>
                          <a:lnTo>
                            <a:pt x="1844964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1626300</wp:posOffset>
            </wp:positionH>
            <wp:positionV relativeFrom="page">
              <wp:posOffset>6280145</wp:posOffset>
            </wp:positionV>
            <wp:extent cx="3129605" cy="218708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129605" cy="218708"/>
                    </a:xfrm>
                    <a:custGeom>
                      <a:rect l="l" t="t" r="r" b="b"/>
                      <a:pathLst>
                        <a:path w="3129605" h="218708">
                          <a:moveTo>
                            <a:pt x="0" y="218708"/>
                          </a:moveTo>
                          <a:lnTo>
                            <a:pt x="3129605" y="218708"/>
                          </a:lnTo>
                          <a:lnTo>
                            <a:pt x="3129605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4427911</wp:posOffset>
            </wp:positionH>
            <wp:positionV relativeFrom="page">
              <wp:posOffset>7619729</wp:posOffset>
            </wp:positionV>
            <wp:extent cx="1967961" cy="1161885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67961" cy="1161885"/>
                    </a:xfrm>
                    <a:custGeom>
                      <a:rect l="l" t="t" r="r" b="b"/>
                      <a:pathLst>
                        <a:path w="1967961" h="1161885">
                          <a:moveTo>
                            <a:pt x="0" y="1161885"/>
                          </a:moveTo>
                          <a:lnTo>
                            <a:pt x="1967961" y="1161885"/>
                          </a:lnTo>
                          <a:lnTo>
                            <a:pt x="1967961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901982</wp:posOffset>
            </wp:positionH>
            <wp:positionV relativeFrom="page">
              <wp:posOffset>7647068</wp:posOffset>
            </wp:positionV>
            <wp:extent cx="2022626" cy="1161884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22626" cy="1161884"/>
                    </a:xfrm>
                    <a:custGeom>
                      <a:rect l="l" t="t" r="r" b="b"/>
                      <a:pathLst>
                        <a:path w="2022626" h="1161884">
                          <a:moveTo>
                            <a:pt x="0" y="1161884"/>
                          </a:moveTo>
                          <a:lnTo>
                            <a:pt x="2022626" y="1161884"/>
                          </a:lnTo>
                          <a:lnTo>
                            <a:pt x="2022626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1257308</wp:posOffset>
            </wp:positionH>
            <wp:positionV relativeFrom="page">
              <wp:posOffset>2739815</wp:posOffset>
            </wp:positionV>
            <wp:extent cx="1571635" cy="177700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71635" cy="177700"/>
                    </a:xfrm>
                    <a:custGeom>
                      <a:rect l="l" t="t" r="r" b="b"/>
                      <a:pathLst>
                        <a:path w="1571635" h="177700">
                          <a:moveTo>
                            <a:pt x="0" y="177700"/>
                          </a:moveTo>
                          <a:lnTo>
                            <a:pt x="1571635" y="177700"/>
                          </a:lnTo>
                          <a:lnTo>
                            <a:pt x="1571635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4591908</wp:posOffset>
            </wp:positionH>
            <wp:positionV relativeFrom="page">
              <wp:posOffset>7701745</wp:posOffset>
            </wp:positionV>
            <wp:extent cx="1858630" cy="1257569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58630" cy="1257569"/>
                    </a:xfrm>
                    <a:custGeom>
                      <a:rect l="l" t="t" r="r" b="b"/>
                      <a:pathLst>
                        <a:path w="1858630" h="1257569">
                          <a:moveTo>
                            <a:pt x="0" y="1257569"/>
                          </a:moveTo>
                          <a:lnTo>
                            <a:pt x="1858630" y="1257569"/>
                          </a:lnTo>
                          <a:lnTo>
                            <a:pt x="1858630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1134310</wp:posOffset>
            </wp:positionH>
            <wp:positionV relativeFrom="page">
              <wp:posOffset>7742752</wp:posOffset>
            </wp:positionV>
            <wp:extent cx="2104624" cy="451085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04624" cy="451085"/>
                    </a:xfrm>
                    <a:custGeom>
                      <a:rect l="l" t="t" r="r" b="b"/>
                      <a:pathLst>
                        <a:path w="2104625" h="451085">
                          <a:moveTo>
                            <a:pt x="0" y="451085"/>
                          </a:moveTo>
                          <a:lnTo>
                            <a:pt x="2104625" y="451085"/>
                          </a:lnTo>
                          <a:lnTo>
                            <a:pt x="2104625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699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1557968</wp:posOffset>
            </wp:positionH>
            <wp:positionV relativeFrom="page">
              <wp:posOffset>8549237</wp:posOffset>
            </wp:positionV>
            <wp:extent cx="1093312" cy="478423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93312" cy="478423"/>
                    </a:xfrm>
                    <a:custGeom>
                      <a:rect l="l" t="t" r="r" b="b"/>
                      <a:pathLst>
                        <a:path w="1093312" h="478423">
                          <a:moveTo>
                            <a:pt x="0" y="478423"/>
                          </a:moveTo>
                          <a:lnTo>
                            <a:pt x="1093312" y="478423"/>
                          </a:lnTo>
                          <a:lnTo>
                            <a:pt x="1093312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0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806317</wp:posOffset>
            </wp:positionH>
            <wp:positionV relativeFrom="page">
              <wp:posOffset>2220385</wp:posOffset>
            </wp:positionV>
            <wp:extent cx="5247895" cy="1886353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247895" cy="1886353"/>
                    </a:xfrm>
                    <a:custGeom>
                      <a:rect l="l" t="t" r="r" b="b"/>
                      <a:pathLst>
                        <a:path w="5247895" h="1886353">
                          <a:moveTo>
                            <a:pt x="0" y="1886353"/>
                          </a:moveTo>
                          <a:lnTo>
                            <a:pt x="5247895" y="1886353"/>
                          </a:lnTo>
                          <a:lnTo>
                            <a:pt x="5247895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17" name="Picture 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0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11" w:h="16843"/>
      <w:pgMar w:top="500" w:right="500" w:bottom="48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10" Type="http://schemas.openxmlformats.org/officeDocument/2006/relationships/image" Target="media/image110.png"/><Relationship Id="rId115" Type="http://schemas.openxmlformats.org/officeDocument/2006/relationships/image" Target="media/image115.png"/><Relationship Id="rId117" Type="http://schemas.openxmlformats.org/officeDocument/2006/relationships/image" Target="media/image1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2023-01-02T04:52:05Z</dcterms:created>
  <dcterms:modified xsi:type="dcterms:W3CDTF">2023-01-02T04:52:05Z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