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F2" w:rsidRPr="007B3A31" w:rsidRDefault="002706E0" w:rsidP="00EC17F2">
      <w:pPr>
        <w:pStyle w:val="Zhlav"/>
        <w:tabs>
          <w:tab w:val="right" w:pos="9000"/>
        </w:tabs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235075" cy="682625"/>
            <wp:effectExtent l="0" t="0" r="317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F2">
        <w:t xml:space="preserve">                                      </w:t>
      </w:r>
      <w:r w:rsidR="00EC17F2" w:rsidRPr="005A062D">
        <w:rPr>
          <w:sz w:val="20"/>
          <w:szCs w:val="20"/>
        </w:rPr>
        <w:t>„</w:t>
      </w:r>
      <w:r w:rsidR="00EC17F2" w:rsidRPr="008917C0">
        <w:rPr>
          <w:sz w:val="20"/>
          <w:szCs w:val="20"/>
        </w:rPr>
        <w:t xml:space="preserve">Dodávky koksu </w:t>
      </w:r>
      <w:r w:rsidR="00CC185E">
        <w:rPr>
          <w:sz w:val="20"/>
          <w:szCs w:val="20"/>
        </w:rPr>
        <w:t>pro hotel</w:t>
      </w:r>
      <w:r w:rsidR="00EC17F2">
        <w:rPr>
          <w:sz w:val="20"/>
          <w:szCs w:val="20"/>
        </w:rPr>
        <w:t xml:space="preserve"> Šumava a Vltava</w:t>
      </w:r>
      <w:r w:rsidR="00EC17F2" w:rsidRPr="005A062D">
        <w:rPr>
          <w:sz w:val="20"/>
          <w:szCs w:val="20"/>
        </w:rPr>
        <w:t>“</w:t>
      </w:r>
    </w:p>
    <w:p w:rsidR="00EC17F2" w:rsidRDefault="00EC17F2" w:rsidP="00EC17F2">
      <w:pPr>
        <w:pStyle w:val="Zhlav"/>
      </w:pPr>
    </w:p>
    <w:p w:rsidR="00A22699" w:rsidRDefault="002665A9" w:rsidP="00A22699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Č.j.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ZSM-</w:t>
      </w:r>
      <w:r w:rsidR="00CC185E">
        <w:rPr>
          <w:rFonts w:ascii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hAnsi="Times New Roman" w:cs="Times New Roman"/>
          <w:color w:val="000000"/>
          <w:sz w:val="24"/>
          <w:szCs w:val="24"/>
        </w:rPr>
        <w:t>/OVZ-2017</w:t>
      </w:r>
    </w:p>
    <w:p w:rsidR="00A22699" w:rsidRDefault="00A36F0F" w:rsidP="00A22699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Profil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NEN</w:t>
      </w:r>
      <w:r w:rsidR="00A2269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2269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2699" w:rsidRDefault="00A22699" w:rsidP="00A22699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Systémové číslo na profilu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35153">
        <w:rPr>
          <w:rFonts w:ascii="Times New Roman" w:hAnsi="Times New Roman" w:cs="Times New Roman"/>
          <w:color w:val="000000"/>
          <w:sz w:val="24"/>
          <w:szCs w:val="24"/>
        </w:rPr>
        <w:t>NEN006/17/V00000561</w:t>
      </w:r>
    </w:p>
    <w:p w:rsidR="00A22699" w:rsidRPr="00A22699" w:rsidRDefault="00A22699" w:rsidP="00A22699">
      <w:pPr>
        <w:keepNext/>
        <w:keepLines/>
        <w:spacing w:after="24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2699" w:rsidRDefault="00A22699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EC17F2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35153" w:rsidRPr="001D3D33" w:rsidRDefault="00135153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EC17F2" w:rsidRPr="001D3D33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EC17F2" w:rsidRPr="001D3D33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  <w:r w:rsidRPr="001D3D33">
        <w:rPr>
          <w:rFonts w:ascii="Times New Roman" w:hAnsi="Times New Roman" w:cs="Times New Roman"/>
          <w:b/>
          <w:color w:val="000000"/>
          <w:sz w:val="48"/>
          <w:szCs w:val="48"/>
        </w:rPr>
        <w:t>„Dodávky koksu pro hotel Šumava a Vltava“</w:t>
      </w:r>
    </w:p>
    <w:p w:rsidR="00EC17F2" w:rsidRPr="001D3D33" w:rsidRDefault="00EC17F2" w:rsidP="00EC17F2">
      <w:pPr>
        <w:keepNext/>
        <w:keepLines/>
        <w:spacing w:before="12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2706E0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cs-CZ"/>
        </w:rPr>
        <w:drawing>
          <wp:inline distT="0" distB="0" distL="0" distR="0" wp14:anchorId="2B54B413" wp14:editId="6B8D1790">
            <wp:extent cx="1903862" cy="1084997"/>
            <wp:effectExtent l="0" t="0" r="127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90" cy="10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t>ZAŘÍZENÍ SLUŽEB PRO MINISTERSTVO VNITRA</w:t>
      </w:r>
    </w:p>
    <w:p w:rsidR="00EC17F2" w:rsidRPr="001D3D33" w:rsidRDefault="0041331B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STÁTNÍ </w:t>
      </w:r>
      <w:r w:rsidR="00EC17F2" w:rsidRPr="001D3D33">
        <w:rPr>
          <w:rFonts w:ascii="Times New Roman" w:hAnsi="Times New Roman" w:cs="Times New Roman"/>
          <w:color w:val="000000"/>
        </w:rPr>
        <w:t>PŘÍSPĚVKOVÁ ORGANIZACE</w:t>
      </w: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br w:type="page"/>
      </w:r>
    </w:p>
    <w:p w:rsidR="00AC19F3" w:rsidRDefault="00007D75" w:rsidP="00007D75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007D75"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>„Dodávky koksu pro hotel Šumava</w:t>
      </w:r>
    </w:p>
    <w:p w:rsidR="00EC17F2" w:rsidRPr="00007D75" w:rsidRDefault="00007D75" w:rsidP="00007D75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7D75">
        <w:rPr>
          <w:rFonts w:ascii="Times New Roman" w:hAnsi="Times New Roman" w:cs="Times New Roman"/>
          <w:b/>
          <w:color w:val="000000"/>
          <w:sz w:val="40"/>
          <w:szCs w:val="40"/>
        </w:rPr>
        <w:t>a Vltava“</w:t>
      </w:r>
    </w:p>
    <w:p w:rsidR="00B66C70" w:rsidRPr="00007D75" w:rsidRDefault="00B66C70" w:rsidP="00B66C70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007D75">
        <w:rPr>
          <w:b/>
          <w:sz w:val="28"/>
          <w:szCs w:val="28"/>
        </w:rPr>
        <w:t>Zařízení služeb pro Ministerstvo vnitra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</w:t>
      </w:r>
      <w:r w:rsidRPr="001D3D33">
        <w:rPr>
          <w:szCs w:val="24"/>
        </w:rPr>
        <w:t xml:space="preserve">: </w:t>
      </w:r>
      <w:r>
        <w:rPr>
          <w:szCs w:val="24"/>
        </w:rPr>
        <w:t>Přípotoční 300</w:t>
      </w:r>
      <w:r w:rsidR="00E771F8">
        <w:rPr>
          <w:szCs w:val="24"/>
        </w:rPr>
        <w:t>/12</w:t>
      </w:r>
      <w:r>
        <w:rPr>
          <w:szCs w:val="24"/>
        </w:rPr>
        <w:t xml:space="preserve">, </w:t>
      </w:r>
      <w:proofErr w:type="gramStart"/>
      <w:r>
        <w:rPr>
          <w:szCs w:val="24"/>
        </w:rPr>
        <w:t>101 0</w:t>
      </w:r>
      <w:r w:rsidR="006A7636">
        <w:rPr>
          <w:szCs w:val="24"/>
        </w:rPr>
        <w:t>0</w:t>
      </w:r>
      <w:r>
        <w:rPr>
          <w:szCs w:val="24"/>
        </w:rPr>
        <w:t xml:space="preserve">  Praha</w:t>
      </w:r>
      <w:proofErr w:type="gramEnd"/>
      <w:r>
        <w:rPr>
          <w:szCs w:val="24"/>
        </w:rPr>
        <w:t xml:space="preserve"> 10       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 w:rsidR="004D706C">
        <w:rPr>
          <w:szCs w:val="24"/>
        </w:rPr>
        <w:t>O</w:t>
      </w:r>
      <w:r w:rsidRPr="001D3D33">
        <w:rPr>
          <w:szCs w:val="24"/>
        </w:rPr>
        <w:t xml:space="preserve">: </w:t>
      </w:r>
      <w:r>
        <w:rPr>
          <w:szCs w:val="24"/>
        </w:rPr>
        <w:t xml:space="preserve">67779999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CC185E">
        <w:rPr>
          <w:szCs w:val="24"/>
        </w:rPr>
        <w:t xml:space="preserve"> </w:t>
      </w:r>
      <w:r>
        <w:rPr>
          <w:szCs w:val="24"/>
        </w:rPr>
        <w:t>CZ67779999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Bankovní sp</w:t>
      </w:r>
      <w:r w:rsidR="00CC185E">
        <w:rPr>
          <w:szCs w:val="24"/>
        </w:rPr>
        <w:t xml:space="preserve">ojení: </w:t>
      </w:r>
      <w:r>
        <w:rPr>
          <w:szCs w:val="24"/>
        </w:rPr>
        <w:t>Česká národní banka Praha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Číslo účtu: </w:t>
      </w:r>
      <w:r>
        <w:rPr>
          <w:szCs w:val="24"/>
        </w:rPr>
        <w:t>30320881/0710</w:t>
      </w:r>
      <w:r w:rsidRPr="001D3D33">
        <w:rPr>
          <w:szCs w:val="24"/>
        </w:rPr>
        <w:t xml:space="preserve"> </w:t>
      </w:r>
    </w:p>
    <w:p w:rsidR="00B66C70" w:rsidRPr="001D3D33" w:rsidRDefault="00CC185E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="00B66C70" w:rsidRPr="001D3D33">
        <w:rPr>
          <w:szCs w:val="24"/>
        </w:rPr>
        <w:t xml:space="preserve">astoupené: </w:t>
      </w:r>
      <w:r w:rsidR="00B66C70">
        <w:rPr>
          <w:szCs w:val="24"/>
        </w:rPr>
        <w:t xml:space="preserve">JUDr. Ladislavem Mácou, </w:t>
      </w:r>
      <w:r>
        <w:rPr>
          <w:szCs w:val="24"/>
        </w:rPr>
        <w:t xml:space="preserve">generálním </w:t>
      </w:r>
      <w:r w:rsidR="00B66C70">
        <w:rPr>
          <w:szCs w:val="24"/>
        </w:rPr>
        <w:t xml:space="preserve">ředitelem Zařízení služeb pro MV          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</w:pPr>
      <w:r>
        <w:t>(dále</w:t>
      </w:r>
      <w:r w:rsidR="00743D9F">
        <w:t xml:space="preserve"> též</w:t>
      </w:r>
      <w:r>
        <w:t xml:space="preserve"> jen „</w:t>
      </w:r>
      <w:r w:rsidRPr="00743D9F">
        <w:rPr>
          <w:b/>
        </w:rPr>
        <w:t>Kupující</w:t>
      </w:r>
      <w:r w:rsidRPr="001D3D33">
        <w:t>”)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</w:pPr>
      <w:r>
        <w:t>čí</w:t>
      </w:r>
      <w:r w:rsidR="00CC185E">
        <w:t>slo smlouvy: ZSM-38</w:t>
      </w:r>
      <w:r w:rsidR="00135153">
        <w:t>-7</w:t>
      </w:r>
      <w:r w:rsidR="002665A9">
        <w:t>/OVZ-2017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jc w:val="center"/>
      </w:pPr>
    </w:p>
    <w:p w:rsidR="00EC17F2" w:rsidRDefault="00EC17F2" w:rsidP="00EC17F2">
      <w:pPr>
        <w:pStyle w:val="Identifikacestran"/>
        <w:keepNext/>
        <w:keepLines/>
        <w:spacing w:line="360" w:lineRule="auto"/>
        <w:rPr>
          <w:b/>
        </w:rPr>
      </w:pPr>
      <w:r w:rsidRPr="001D3D33">
        <w:rPr>
          <w:b/>
        </w:rPr>
        <w:t>a</w:t>
      </w:r>
    </w:p>
    <w:p w:rsidR="00743D9F" w:rsidRPr="001D3D33" w:rsidRDefault="00743D9F" w:rsidP="00EC17F2">
      <w:pPr>
        <w:pStyle w:val="Identifikacestran"/>
        <w:keepNext/>
        <w:keepLines/>
        <w:spacing w:line="360" w:lineRule="auto"/>
        <w:rPr>
          <w:b/>
        </w:rPr>
      </w:pPr>
    </w:p>
    <w:p w:rsidR="00EC17F2" w:rsidRPr="001D3D33" w:rsidRDefault="00135153" w:rsidP="00EC17F2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EXPOL HK, s.r.o.</w:t>
      </w:r>
    </w:p>
    <w:p w:rsidR="00EC17F2" w:rsidRPr="001D3D33" w:rsidRDefault="00135153" w:rsidP="00EC17F2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</w:t>
      </w:r>
      <w:r w:rsidR="00EC17F2" w:rsidRPr="001D3D33">
        <w:rPr>
          <w:szCs w:val="24"/>
        </w:rPr>
        <w:t xml:space="preserve">: </w:t>
      </w:r>
      <w:r>
        <w:rPr>
          <w:szCs w:val="24"/>
        </w:rPr>
        <w:t xml:space="preserve">Machkova 587/42, </w:t>
      </w:r>
      <w:proofErr w:type="gramStart"/>
      <w:r>
        <w:rPr>
          <w:szCs w:val="24"/>
        </w:rPr>
        <w:t>500 11  Hradec</w:t>
      </w:r>
      <w:proofErr w:type="gramEnd"/>
      <w:r>
        <w:rPr>
          <w:szCs w:val="24"/>
        </w:rPr>
        <w:t xml:space="preserve"> Králové, </w:t>
      </w:r>
      <w:proofErr w:type="spellStart"/>
      <w:r>
        <w:rPr>
          <w:szCs w:val="24"/>
        </w:rPr>
        <w:t>Třebeš</w:t>
      </w:r>
      <w:proofErr w:type="spellEnd"/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 w:rsidR="004D706C">
        <w:rPr>
          <w:szCs w:val="24"/>
        </w:rPr>
        <w:t>O</w:t>
      </w:r>
      <w:r w:rsidRPr="001D3D33">
        <w:rPr>
          <w:szCs w:val="24"/>
        </w:rPr>
        <w:t xml:space="preserve">: </w:t>
      </w:r>
      <w:r w:rsidR="00135153">
        <w:rPr>
          <w:szCs w:val="24"/>
        </w:rPr>
        <w:t>25279921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135153">
        <w:rPr>
          <w:szCs w:val="24"/>
        </w:rPr>
        <w:t xml:space="preserve"> CZ25279921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společnost zapsaná v obchodním rejstříku vedeném </w:t>
      </w:r>
      <w:r w:rsidR="00135153">
        <w:rPr>
          <w:szCs w:val="24"/>
        </w:rPr>
        <w:t>Krajským soudem v Hradci Králové</w:t>
      </w:r>
      <w:r w:rsidRPr="001D3D33">
        <w:rPr>
          <w:szCs w:val="24"/>
        </w:rPr>
        <w:t>,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oddíl </w:t>
      </w:r>
      <w:r w:rsidR="00135153">
        <w:rPr>
          <w:szCs w:val="24"/>
        </w:rPr>
        <w:t>C</w:t>
      </w:r>
      <w:r w:rsidRPr="001D3D33">
        <w:rPr>
          <w:szCs w:val="24"/>
        </w:rPr>
        <w:t xml:space="preserve">, vložka </w:t>
      </w:r>
      <w:r w:rsidR="00135153">
        <w:rPr>
          <w:szCs w:val="24"/>
        </w:rPr>
        <w:t>12434</w:t>
      </w:r>
      <w:r w:rsidRPr="001D3D33">
        <w:rPr>
          <w:szCs w:val="24"/>
        </w:rPr>
        <w:t>,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Bankovní spojení: </w:t>
      </w:r>
      <w:r w:rsidR="00135153">
        <w:rPr>
          <w:szCs w:val="24"/>
        </w:rPr>
        <w:t>Komerční banka, a.s.</w:t>
      </w:r>
      <w:r w:rsidRPr="001D3D33">
        <w:rPr>
          <w:szCs w:val="24"/>
        </w:rPr>
        <w:t xml:space="preserve"> 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 xml:space="preserve">Číslo účtu: </w:t>
      </w:r>
      <w:r w:rsidR="00135153">
        <w:rPr>
          <w:szCs w:val="24"/>
        </w:rPr>
        <w:t>27-0715610267/0100</w:t>
      </w:r>
      <w:r w:rsidRPr="001D3D33">
        <w:rPr>
          <w:szCs w:val="24"/>
        </w:rPr>
        <w:t>,</w:t>
      </w:r>
    </w:p>
    <w:p w:rsidR="00EC17F2" w:rsidRPr="001D3D33" w:rsidRDefault="00135153" w:rsidP="00EC17F2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="00EC17F2" w:rsidRPr="001D3D33">
        <w:rPr>
          <w:szCs w:val="24"/>
        </w:rPr>
        <w:t xml:space="preserve">astoupené: </w:t>
      </w:r>
      <w:r>
        <w:rPr>
          <w:szCs w:val="24"/>
        </w:rPr>
        <w:t xml:space="preserve">Martinem </w:t>
      </w:r>
      <w:proofErr w:type="spellStart"/>
      <w:r>
        <w:rPr>
          <w:szCs w:val="24"/>
        </w:rPr>
        <w:t>Okenicou</w:t>
      </w:r>
      <w:proofErr w:type="spellEnd"/>
      <w:r>
        <w:rPr>
          <w:szCs w:val="24"/>
        </w:rPr>
        <w:t>, jednatelem společnosti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</w:pPr>
      <w:r w:rsidRPr="001D3D33">
        <w:t>(dále</w:t>
      </w:r>
      <w:r w:rsidR="00743D9F">
        <w:t xml:space="preserve"> též</w:t>
      </w:r>
      <w:r w:rsidRPr="001D3D33">
        <w:t xml:space="preserve"> jen „</w:t>
      </w:r>
      <w:r w:rsidRPr="00743D9F">
        <w:rPr>
          <w:b/>
        </w:rPr>
        <w:t>Prodávající</w:t>
      </w:r>
      <w:r w:rsidRPr="001D3D33">
        <w:t>”)</w:t>
      </w:r>
    </w:p>
    <w:p w:rsidR="00743D9F" w:rsidRPr="00743D9F" w:rsidRDefault="00135153" w:rsidP="00743D9F">
      <w:pPr>
        <w:tabs>
          <w:tab w:val="center" w:pos="4536"/>
          <w:tab w:val="right" w:pos="9000"/>
          <w:tab w:val="righ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3D9F">
        <w:rPr>
          <w:rFonts w:ascii="Times New Roman" w:hAnsi="Times New Roman" w:cs="Times New Roman"/>
          <w:sz w:val="24"/>
          <w:szCs w:val="24"/>
        </w:rPr>
        <w:t xml:space="preserve"> </w:t>
      </w:r>
      <w:r w:rsidR="00EC17F2" w:rsidRPr="00743D9F">
        <w:rPr>
          <w:rFonts w:ascii="Times New Roman" w:hAnsi="Times New Roman" w:cs="Times New Roman"/>
          <w:sz w:val="24"/>
          <w:szCs w:val="24"/>
        </w:rPr>
        <w:t xml:space="preserve">(obě výše uvedené společně dále též jen </w:t>
      </w:r>
      <w:r w:rsidR="00EC17F2" w:rsidRPr="00743D9F">
        <w:rPr>
          <w:rFonts w:ascii="Times New Roman" w:hAnsi="Times New Roman" w:cs="Times New Roman"/>
          <w:b/>
          <w:sz w:val="24"/>
          <w:szCs w:val="24"/>
        </w:rPr>
        <w:t>„Smluvní strany“</w:t>
      </w:r>
      <w:r w:rsidR="00743D9F" w:rsidRPr="00743D9F">
        <w:rPr>
          <w:rFonts w:ascii="Times New Roman" w:hAnsi="Times New Roman" w:cs="Times New Roman"/>
          <w:sz w:val="24"/>
          <w:szCs w:val="24"/>
        </w:rPr>
        <w:t xml:space="preserve"> či jednotlivě jako „</w:t>
      </w:r>
      <w:r w:rsidR="00743D9F" w:rsidRPr="00743D9F">
        <w:rPr>
          <w:rFonts w:ascii="Times New Roman" w:hAnsi="Times New Roman" w:cs="Times New Roman"/>
          <w:b/>
          <w:sz w:val="24"/>
          <w:szCs w:val="24"/>
        </w:rPr>
        <w:t>Smluvní strana</w:t>
      </w:r>
      <w:r w:rsidR="00743D9F" w:rsidRPr="00743D9F">
        <w:rPr>
          <w:rFonts w:ascii="Times New Roman" w:hAnsi="Times New Roman" w:cs="Times New Roman"/>
          <w:sz w:val="24"/>
          <w:szCs w:val="24"/>
        </w:rPr>
        <w:t>“)</w:t>
      </w:r>
    </w:p>
    <w:p w:rsidR="00EC17F2" w:rsidRDefault="00135153" w:rsidP="00743D9F">
      <w:pPr>
        <w:pStyle w:val="Identifikacestran"/>
        <w:spacing w:line="360" w:lineRule="auto"/>
      </w:pPr>
      <w:r>
        <w:t>uzavřely</w:t>
      </w:r>
      <w:r w:rsidR="00EC17F2" w:rsidRPr="001D3D33">
        <w:t xml:space="preserve"> níže uv</w:t>
      </w:r>
      <w:r w:rsidR="001D3D33">
        <w:t>edeného dne, měsíce a roku tuto</w:t>
      </w:r>
    </w:p>
    <w:p w:rsidR="00743D9F" w:rsidRPr="001D3D33" w:rsidRDefault="00743D9F" w:rsidP="00743D9F">
      <w:pPr>
        <w:pStyle w:val="Identifikacestran"/>
        <w:spacing w:line="360" w:lineRule="auto"/>
      </w:pPr>
    </w:p>
    <w:p w:rsidR="001D3D33" w:rsidRPr="00743D9F" w:rsidRDefault="001D3D33" w:rsidP="00743D9F">
      <w:pPr>
        <w:pStyle w:val="Identifikacestran"/>
        <w:spacing w:line="240" w:lineRule="auto"/>
        <w:jc w:val="center"/>
        <w:rPr>
          <w:b/>
          <w:sz w:val="32"/>
          <w:szCs w:val="32"/>
        </w:rPr>
      </w:pPr>
      <w:r w:rsidRPr="00743D9F">
        <w:rPr>
          <w:b/>
          <w:sz w:val="32"/>
          <w:szCs w:val="32"/>
        </w:rPr>
        <w:t>Kupní smlouvu</w:t>
      </w:r>
    </w:p>
    <w:p w:rsidR="00743D9F" w:rsidRDefault="00743D9F" w:rsidP="00743D9F">
      <w:pPr>
        <w:pStyle w:val="Identifikacestran"/>
        <w:spacing w:line="360" w:lineRule="auto"/>
        <w:jc w:val="center"/>
        <w:rPr>
          <w:b/>
        </w:rPr>
      </w:pPr>
    </w:p>
    <w:p w:rsidR="00EC17F2" w:rsidRPr="00E771F8" w:rsidRDefault="00EC17F2" w:rsidP="00E771F8">
      <w:pPr>
        <w:pStyle w:val="Identifikacestran"/>
        <w:spacing w:line="240" w:lineRule="auto"/>
        <w:rPr>
          <w:b/>
        </w:rPr>
      </w:pPr>
      <w:r w:rsidRPr="001D3D33">
        <w:rPr>
          <w:szCs w:val="24"/>
        </w:rPr>
        <w:t>dle § 2079 a násl. zákona č. 89/2012 Sb., občanský zákon</w:t>
      </w:r>
      <w:r w:rsidR="00E771F8">
        <w:rPr>
          <w:szCs w:val="24"/>
        </w:rPr>
        <w:t xml:space="preserve">ík, </w:t>
      </w:r>
      <w:r w:rsidRPr="001D3D33">
        <w:rPr>
          <w:szCs w:val="24"/>
        </w:rPr>
        <w:t>(dále též jen „</w:t>
      </w:r>
      <w:r w:rsidRPr="00743D9F">
        <w:rPr>
          <w:b/>
          <w:szCs w:val="24"/>
        </w:rPr>
        <w:t>Smlouv</w:t>
      </w:r>
      <w:r w:rsidR="00743D9F">
        <w:rPr>
          <w:b/>
          <w:szCs w:val="24"/>
        </w:rPr>
        <w:t>a</w:t>
      </w:r>
      <w:r w:rsidRPr="001D3D33">
        <w:rPr>
          <w:szCs w:val="24"/>
        </w:rPr>
        <w:t>“</w:t>
      </w:r>
      <w:r w:rsidRPr="001D3D33">
        <w:t>)</w:t>
      </w:r>
      <w:r w:rsidR="00743D9F">
        <w:t xml:space="preserve"> následujícího znění:</w:t>
      </w:r>
    </w:p>
    <w:p w:rsidR="00EC17F2" w:rsidRPr="001D3D33" w:rsidRDefault="00EC17F2" w:rsidP="00EC17F2">
      <w:pPr>
        <w:pStyle w:val="Prohlen"/>
        <w:keepNext/>
        <w:keepLines/>
        <w:numPr>
          <w:ilvl w:val="0"/>
          <w:numId w:val="1"/>
        </w:numPr>
        <w:spacing w:before="480" w:after="120"/>
        <w:jc w:val="left"/>
      </w:pPr>
      <w:r w:rsidRPr="001D3D33">
        <w:rPr>
          <w:caps/>
          <w:kern w:val="28"/>
          <w:sz w:val="28"/>
        </w:rPr>
        <w:lastRenderedPageBreak/>
        <w:t>prohlášení smluvních stran</w:t>
      </w:r>
      <w:r w:rsidRPr="001D3D33">
        <w:t xml:space="preserve"> 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bookmarkStart w:id="0" w:name="_Toc288828340"/>
      <w:r w:rsidRPr="001D3D33">
        <w:t xml:space="preserve">Kupující prohlašuje, </w:t>
      </w:r>
      <w:bookmarkStart w:id="1" w:name="_Ref380552770"/>
      <w:r w:rsidRPr="001D3D33">
        <w:t xml:space="preserve">že je </w:t>
      </w:r>
      <w:r w:rsidRPr="001D3D33">
        <w:rPr>
          <w:szCs w:val="24"/>
        </w:rPr>
        <w:t xml:space="preserve">státní příspěvkovou organizací zřízenou Zřizovací listinou vydanou Ministerstvem vnitra ČR, </w:t>
      </w:r>
      <w:proofErr w:type="gramStart"/>
      <w:r w:rsidRPr="001D3D33">
        <w:rPr>
          <w:szCs w:val="24"/>
        </w:rPr>
        <w:t>č.j.</w:t>
      </w:r>
      <w:proofErr w:type="gramEnd"/>
      <w:r w:rsidRPr="001D3D33">
        <w:rPr>
          <w:szCs w:val="24"/>
        </w:rPr>
        <w:t xml:space="preserve"> N-1337/97 dne 8. 12. 1997</w:t>
      </w:r>
      <w:r w:rsidRPr="001D3D33">
        <w:t xml:space="preserve"> </w:t>
      </w:r>
      <w:bookmarkEnd w:id="1"/>
      <w:r w:rsidRPr="001D3D33">
        <w:t>a že splňuje veškeré podmínky a požadavky v této Smlouvě stanovené a je oprávněn tuto Smlouvu uzavřít a řádně plnit závazky v ní obsažené.</w:t>
      </w:r>
      <w:bookmarkEnd w:id="0"/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r w:rsidRPr="001D3D33">
        <w:t>Kupující zadal, jakožto veřejný  zad</w:t>
      </w:r>
      <w:r w:rsidR="0041331B">
        <w:t>avatel  ve smyslu ustanovení § 4 odst.  1 písm. c) zákona č. 134/201</w:t>
      </w:r>
      <w:r w:rsidRPr="001D3D33">
        <w:t xml:space="preserve">6 Sb., o </w:t>
      </w:r>
      <w:r w:rsidR="0041331B">
        <w:t xml:space="preserve">zadávání </w:t>
      </w:r>
      <w:r w:rsidR="002665A9">
        <w:t>veřejných zakázek</w:t>
      </w:r>
      <w:r w:rsidRPr="001D3D33">
        <w:t xml:space="preserve">, veřejnou zakázku malého rozsahu </w:t>
      </w:r>
      <w:proofErr w:type="gramStart"/>
      <w:r w:rsidRPr="001D3D33">
        <w:t>č.j.</w:t>
      </w:r>
      <w:proofErr w:type="gramEnd"/>
      <w:r w:rsidRPr="001D3D33">
        <w:t>: ZSM-</w:t>
      </w:r>
      <w:r w:rsidR="00CC185E">
        <w:t>38</w:t>
      </w:r>
      <w:r w:rsidRPr="001D3D33">
        <w:t>/OVZ-201</w:t>
      </w:r>
      <w:r w:rsidR="00CC185E">
        <w:t>7</w:t>
      </w:r>
      <w:r w:rsidRPr="001D3D33">
        <w:t xml:space="preserve"> s názvem „Dodávky koksu pro hotel Šumava a Vltava“. Nabídka </w:t>
      </w:r>
      <w:r w:rsidR="009B3E9A">
        <w:t>P</w:t>
      </w:r>
      <w:r w:rsidRPr="001D3D33">
        <w:t xml:space="preserve">rodávajícího, která splnila veškeré požadavky Kupujícího uvedené v zadávací dokumentaci a podmínky zákona o </w:t>
      </w:r>
      <w:r w:rsidR="002665A9">
        <w:t>zadávání veřejných zakázek</w:t>
      </w:r>
      <w:r w:rsidRPr="001D3D33">
        <w:t xml:space="preserve">, byla vyhodnocena jako </w:t>
      </w:r>
      <w:r w:rsidR="00631616">
        <w:t>ekonomicky nejvýhodnější</w:t>
      </w:r>
      <w:r w:rsidRPr="001D3D33">
        <w:t>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bookmarkStart w:id="2" w:name="_Toc288828341"/>
      <w:r w:rsidRPr="001D3D33">
        <w:t>Prodávající prohlašuje, že splňuje veškeré podmínky a požadavky v této Smlouvě stanovené a je oprávněn tuto Smlouvu uzavřít a řádně plnit závazky v ní obsažené.</w:t>
      </w:r>
    </w:p>
    <w:p w:rsidR="00EC17F2" w:rsidRPr="001D3D33" w:rsidRDefault="00EC17F2" w:rsidP="00EC17F2">
      <w:pPr>
        <w:pStyle w:val="Nadpis1"/>
        <w:keepLines/>
        <w:numPr>
          <w:ilvl w:val="0"/>
          <w:numId w:val="1"/>
        </w:numPr>
      </w:pPr>
      <w:bookmarkStart w:id="3" w:name="_Toc288828342"/>
      <w:bookmarkEnd w:id="2"/>
      <w:r w:rsidRPr="001D3D33">
        <w:t>předmět Smlouvy</w:t>
      </w:r>
      <w:bookmarkEnd w:id="3"/>
    </w:p>
    <w:p w:rsidR="00EC17F2" w:rsidRPr="001D3D33" w:rsidRDefault="00EC17F2" w:rsidP="009B3E9A">
      <w:pPr>
        <w:pStyle w:val="Nadpis2"/>
        <w:keepNext/>
        <w:keepLines/>
        <w:numPr>
          <w:ilvl w:val="1"/>
          <w:numId w:val="1"/>
        </w:numPr>
        <w:ind w:hanging="777"/>
      </w:pPr>
      <w:bookmarkStart w:id="4" w:name="_Toc288828343"/>
      <w:r w:rsidRPr="001D3D33">
        <w:t xml:space="preserve">Prodávající se touto Smlouvou zavazuje Kupujícímu dodávat na základě dílčích objednávek koks a to v kvalitě specifikované v čl. </w:t>
      </w:r>
      <w:r w:rsidR="00B66C70">
        <w:t>7</w:t>
      </w:r>
      <w:r w:rsidRPr="001D3D33">
        <w:t>.1 Smlouvy (dále jen jako „Zboží“) a to v předpokládaném celkovém mno</w:t>
      </w:r>
      <w:r w:rsidR="00B66C70">
        <w:t>žství a</w:t>
      </w:r>
      <w:r w:rsidR="002665A9">
        <w:t xml:space="preserve"> ceně stanovené v čl. 6 této Smlouvy a to maximálně do výše limitu dle čl. 15.1</w:t>
      </w:r>
      <w:r w:rsidRPr="001D3D33">
        <w:t xml:space="preserve"> této Smlouvy.</w:t>
      </w:r>
      <w:bookmarkEnd w:id="4"/>
    </w:p>
    <w:p w:rsidR="00EC17F2" w:rsidRPr="001D3D33" w:rsidRDefault="00EC17F2" w:rsidP="009B3E9A">
      <w:pPr>
        <w:pStyle w:val="Nadpis2"/>
        <w:keepNext/>
        <w:keepLines/>
        <w:numPr>
          <w:ilvl w:val="1"/>
          <w:numId w:val="1"/>
        </w:numPr>
        <w:ind w:hanging="777"/>
      </w:pPr>
      <w:bookmarkStart w:id="5" w:name="_Toc288828345"/>
      <w:r w:rsidRPr="001D3D33">
        <w:t>Kupující se touto Smlouvou zavazuje zaplatit Prodávajícímu za dílčí dodávky Zboží dohodnutou cenu.</w:t>
      </w:r>
      <w:bookmarkEnd w:id="5"/>
    </w:p>
    <w:p w:rsidR="00EC17F2" w:rsidRPr="001D3D33" w:rsidRDefault="00EC17F2" w:rsidP="00EC17F2">
      <w:pPr>
        <w:pStyle w:val="Nadpis1"/>
        <w:keepLines/>
        <w:numPr>
          <w:ilvl w:val="0"/>
          <w:numId w:val="1"/>
        </w:numPr>
      </w:pPr>
      <w:bookmarkStart w:id="6" w:name="_Toc288828346"/>
      <w:r w:rsidRPr="001D3D33">
        <w:t>Místo a doba dodávek</w:t>
      </w:r>
      <w:bookmarkEnd w:id="6"/>
    </w:p>
    <w:p w:rsidR="00EC17F2" w:rsidRPr="001D3D33" w:rsidRDefault="00EC17F2" w:rsidP="00674CA1">
      <w:pPr>
        <w:pStyle w:val="Nadpis2"/>
        <w:keepNext/>
        <w:keepLines/>
        <w:numPr>
          <w:ilvl w:val="1"/>
          <w:numId w:val="1"/>
        </w:numPr>
        <w:ind w:hanging="777"/>
      </w:pPr>
      <w:bookmarkStart w:id="7" w:name="_Toc288828347"/>
      <w:r w:rsidRPr="001D3D33">
        <w:t>Místem dodávek jsou odběrná místa:</w:t>
      </w:r>
    </w:p>
    <w:bookmarkEnd w:id="7"/>
    <w:p w:rsidR="00EC17F2" w:rsidRPr="001D3D33" w:rsidRDefault="00EC17F2" w:rsidP="00346768">
      <w:pPr>
        <w:pStyle w:val="Nadpis2"/>
        <w:keepNext/>
        <w:keepLines/>
        <w:numPr>
          <w:ilvl w:val="0"/>
          <w:numId w:val="3"/>
        </w:numPr>
        <w:ind w:left="1622" w:hanging="488"/>
      </w:pPr>
      <w:r w:rsidRPr="001D3D33">
        <w:t xml:space="preserve">Hotel Vltava, Červená nad Vltavou 126, </w:t>
      </w:r>
      <w:r w:rsidR="009B3E9A" w:rsidRPr="001D3D33">
        <w:t>398 48 Jetětice</w:t>
      </w:r>
    </w:p>
    <w:p w:rsidR="00EC17F2" w:rsidRPr="001D3D33" w:rsidRDefault="00EC17F2" w:rsidP="00346768">
      <w:pPr>
        <w:pStyle w:val="Nadpis2"/>
        <w:keepNext/>
        <w:keepLines/>
        <w:ind w:left="1134" w:firstLine="488"/>
      </w:pPr>
      <w:r w:rsidRPr="001D3D33">
        <w:t>Kontaktní osoba pí</w:t>
      </w:r>
      <w:r w:rsidR="00B66C70">
        <w:t>.</w:t>
      </w:r>
      <w:r w:rsidRPr="001D3D33">
        <w:t xml:space="preserve"> Chovancová, telefon 605 205 451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3"/>
        </w:numPr>
        <w:tabs>
          <w:tab w:val="clear" w:pos="1080"/>
        </w:tabs>
        <w:ind w:left="1622" w:hanging="488"/>
      </w:pPr>
      <w:r w:rsidRPr="001D3D33">
        <w:t>Hotel Šumava, Kašperské Hory 375, PSČ 341 92</w:t>
      </w:r>
    </w:p>
    <w:p w:rsidR="00EC17F2" w:rsidRPr="001D3D33" w:rsidRDefault="00300EBB" w:rsidP="00346768">
      <w:pPr>
        <w:pStyle w:val="Nadpis2"/>
        <w:keepNext/>
        <w:keepLines/>
        <w:ind w:left="1134" w:firstLine="488"/>
      </w:pPr>
      <w:r>
        <w:t>Kontaktní osoba Ing</w:t>
      </w:r>
      <w:r w:rsidR="00EC17F2" w:rsidRPr="001D3D33">
        <w:t xml:space="preserve">. </w:t>
      </w:r>
      <w:r w:rsidR="0096280D">
        <w:t xml:space="preserve">Eva </w:t>
      </w:r>
      <w:proofErr w:type="spellStart"/>
      <w:r w:rsidR="0096280D">
        <w:t>Haselbergerová</w:t>
      </w:r>
      <w:proofErr w:type="spellEnd"/>
      <w:r w:rsidR="00EC17F2" w:rsidRPr="001D3D33">
        <w:t>, telefon 605 20</w:t>
      </w:r>
      <w:r w:rsidR="0096280D">
        <w:t>8</w:t>
      </w:r>
      <w:r w:rsidR="00EC17F2" w:rsidRPr="001D3D33">
        <w:t> </w:t>
      </w:r>
      <w:r w:rsidR="0096280D">
        <w:t>515</w:t>
      </w:r>
    </w:p>
    <w:p w:rsidR="00EC17F2" w:rsidRPr="001D3D33" w:rsidRDefault="00EC17F2" w:rsidP="00674CA1">
      <w:pPr>
        <w:pStyle w:val="Nadpis2"/>
        <w:keepNext/>
        <w:keepLines/>
        <w:numPr>
          <w:ilvl w:val="1"/>
          <w:numId w:val="1"/>
        </w:numPr>
        <w:ind w:hanging="777"/>
      </w:pPr>
      <w:bookmarkStart w:id="8" w:name="_Toc288828348"/>
      <w:r w:rsidRPr="001D3D33">
        <w:t xml:space="preserve">Termín dodávek bude stanoven na </w:t>
      </w:r>
      <w:r w:rsidR="009B3E9A" w:rsidRPr="001D3D33">
        <w:t>základě objednávek</w:t>
      </w:r>
      <w:r w:rsidRPr="001D3D33">
        <w:t xml:space="preserve"> </w:t>
      </w:r>
      <w:bookmarkEnd w:id="8"/>
      <w:r w:rsidR="00FC6EAF">
        <w:t>vystavených Kupujícím.</w:t>
      </w:r>
    </w:p>
    <w:p w:rsidR="00EC17F2" w:rsidRPr="001D3D33" w:rsidRDefault="00EC17F2" w:rsidP="00674CA1">
      <w:pPr>
        <w:pStyle w:val="Nadpis2"/>
        <w:keepNext/>
        <w:keepLines/>
        <w:numPr>
          <w:ilvl w:val="0"/>
          <w:numId w:val="1"/>
        </w:numPr>
        <w:spacing w:before="480"/>
        <w:ind w:left="357" w:hanging="357"/>
        <w:rPr>
          <w:b/>
          <w:sz w:val="28"/>
          <w:szCs w:val="28"/>
        </w:rPr>
      </w:pPr>
      <w:r w:rsidRPr="001D3D33">
        <w:rPr>
          <w:b/>
          <w:sz w:val="28"/>
          <w:szCs w:val="28"/>
        </w:rPr>
        <w:t>OBJEDNÁVK</w:t>
      </w:r>
      <w:r w:rsidR="006540CA">
        <w:rPr>
          <w:b/>
          <w:sz w:val="28"/>
          <w:szCs w:val="28"/>
        </w:rPr>
        <w:t>A ZBOŽÍ</w:t>
      </w:r>
      <w:r w:rsidRPr="001D3D33">
        <w:rPr>
          <w:b/>
          <w:sz w:val="28"/>
          <w:szCs w:val="28"/>
        </w:rPr>
        <w:t xml:space="preserve"> </w:t>
      </w:r>
    </w:p>
    <w:p w:rsidR="00EC17F2" w:rsidRPr="00674CA1" w:rsidRDefault="00EC17F2" w:rsidP="00674CA1">
      <w:pPr>
        <w:pStyle w:val="Nadpis2"/>
        <w:keepNext/>
        <w:keepLines/>
        <w:numPr>
          <w:ilvl w:val="1"/>
          <w:numId w:val="1"/>
        </w:numPr>
        <w:ind w:hanging="777"/>
        <w:rPr>
          <w:szCs w:val="24"/>
        </w:rPr>
      </w:pPr>
      <w:r w:rsidRPr="00674CA1">
        <w:rPr>
          <w:szCs w:val="24"/>
        </w:rPr>
        <w:t>Kupující vystaví závaznou dílčí objedná</w:t>
      </w:r>
      <w:r w:rsidR="00B66C70" w:rsidRPr="00674CA1">
        <w:rPr>
          <w:szCs w:val="24"/>
        </w:rPr>
        <w:t>vku</w:t>
      </w:r>
      <w:r w:rsidR="006540CA">
        <w:rPr>
          <w:szCs w:val="24"/>
        </w:rPr>
        <w:t xml:space="preserve"> na Zboží</w:t>
      </w:r>
      <w:r w:rsidR="00B66C70" w:rsidRPr="00674CA1">
        <w:rPr>
          <w:szCs w:val="24"/>
        </w:rPr>
        <w:t xml:space="preserve"> (dále též jen „Objednávka“)</w:t>
      </w:r>
      <w:r w:rsidR="00674CA1" w:rsidRPr="00674CA1">
        <w:rPr>
          <w:szCs w:val="24"/>
        </w:rPr>
        <w:t xml:space="preserve"> </w:t>
      </w:r>
      <w:r w:rsidRPr="00674CA1">
        <w:rPr>
          <w:szCs w:val="24"/>
        </w:rPr>
        <w:t>Prodávající</w:t>
      </w:r>
      <w:r w:rsidR="00B66C70" w:rsidRPr="00674CA1">
        <w:rPr>
          <w:szCs w:val="24"/>
        </w:rPr>
        <w:t>mu</w:t>
      </w:r>
      <w:r w:rsidRPr="00674CA1">
        <w:rPr>
          <w:szCs w:val="24"/>
        </w:rPr>
        <w:t xml:space="preserve"> v písemné formě, přičemž za písemnou Objednávku se považuje též Objednávka učiněná faxem </w:t>
      </w:r>
      <w:r w:rsidR="006540CA">
        <w:rPr>
          <w:szCs w:val="24"/>
        </w:rPr>
        <w:t>nebo</w:t>
      </w:r>
      <w:r w:rsidR="006540CA" w:rsidRPr="00674CA1">
        <w:rPr>
          <w:szCs w:val="24"/>
        </w:rPr>
        <w:t xml:space="preserve"> </w:t>
      </w:r>
      <w:r w:rsidRPr="00674CA1">
        <w:rPr>
          <w:szCs w:val="24"/>
        </w:rPr>
        <w:t xml:space="preserve">prostřednictvím elektronické pošty. Takto učiněné Objednávky se nepovažují za internetový obchod. Objednávka bude vystavena v souladu s postupy a dodacími termíny uvedenými v této Smlouvě. Každá </w:t>
      </w:r>
      <w:r w:rsidR="006540CA">
        <w:rPr>
          <w:szCs w:val="24"/>
        </w:rPr>
        <w:t>O</w:t>
      </w:r>
      <w:r w:rsidRPr="00674CA1">
        <w:rPr>
          <w:szCs w:val="24"/>
        </w:rPr>
        <w:t xml:space="preserve">bjednávka </w:t>
      </w:r>
      <w:r w:rsidR="006540CA">
        <w:rPr>
          <w:szCs w:val="24"/>
        </w:rPr>
        <w:t>musí</w:t>
      </w:r>
      <w:r w:rsidR="006540CA" w:rsidRPr="00674CA1">
        <w:rPr>
          <w:szCs w:val="24"/>
        </w:rPr>
        <w:t xml:space="preserve"> </w:t>
      </w:r>
      <w:r w:rsidRPr="00674CA1">
        <w:rPr>
          <w:szCs w:val="24"/>
        </w:rPr>
        <w:t>obsahovat:</w:t>
      </w:r>
    </w:p>
    <w:p w:rsidR="00EC17F2" w:rsidRPr="001D3D33" w:rsidRDefault="00EC17F2" w:rsidP="00346768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2" w:hanging="488"/>
      </w:pPr>
      <w:r w:rsidRPr="001D3D33">
        <w:t>jméno/název/obchodní firmu/IČ  Kupujícího a Prodávajícího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bydliště/místo podnikání/sídlo Kupujícího a Prodávajícího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označení odběrného místa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číslo Objednávky, datum jejího vystavení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 w:rsidRPr="001D3D33">
        <w:t>množství požadovaného Zboží</w:t>
      </w:r>
    </w:p>
    <w:p w:rsidR="00EC17F2" w:rsidRPr="001D3D33" w:rsidRDefault="002665A9" w:rsidP="00EC17F2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0" w:hanging="486"/>
      </w:pPr>
      <w:r>
        <w:t xml:space="preserve">datum dodání Zboží, bude-li lhůta dodání delší než dle čl. </w:t>
      </w:r>
      <w:proofErr w:type="gramStart"/>
      <w:r>
        <w:t>8.3. této</w:t>
      </w:r>
      <w:proofErr w:type="gramEnd"/>
      <w:r>
        <w:t xml:space="preserve"> Smlouvy</w:t>
      </w:r>
    </w:p>
    <w:p w:rsidR="00EC17F2" w:rsidRDefault="00EC17F2" w:rsidP="00346768">
      <w:pPr>
        <w:pStyle w:val="Nadpis2"/>
        <w:keepNext/>
        <w:keepLines/>
        <w:numPr>
          <w:ilvl w:val="1"/>
          <w:numId w:val="2"/>
        </w:numPr>
        <w:tabs>
          <w:tab w:val="clear" w:pos="720"/>
          <w:tab w:val="num" w:pos="1620"/>
        </w:tabs>
        <w:ind w:left="1622" w:hanging="488"/>
      </w:pPr>
      <w:r w:rsidRPr="001D3D33">
        <w:t>místo dodání (přesná adresa)</w:t>
      </w:r>
      <w:r w:rsidR="00135153">
        <w:t>.</w:t>
      </w:r>
    </w:p>
    <w:p w:rsidR="00EC17F2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dodání Zboží se uskutečňuje jeho předáním v místě dodání uvedeném v</w:t>
      </w:r>
      <w:r w:rsidR="00FC6EAF">
        <w:rPr>
          <w:szCs w:val="24"/>
        </w:rPr>
        <w:t> </w:t>
      </w:r>
      <w:r w:rsidRPr="001D3D33">
        <w:rPr>
          <w:szCs w:val="24"/>
        </w:rPr>
        <w:t>Objednávce</w:t>
      </w:r>
      <w:r w:rsidR="00FC6EAF">
        <w:rPr>
          <w:szCs w:val="24"/>
        </w:rPr>
        <w:t xml:space="preserve"> v souladu s odstavcem 3.1</w:t>
      </w:r>
      <w:r w:rsidRPr="001D3D33">
        <w:rPr>
          <w:szCs w:val="24"/>
        </w:rPr>
        <w:t>.</w:t>
      </w:r>
    </w:p>
    <w:p w:rsidR="002665A9" w:rsidRPr="001D3D33" w:rsidRDefault="002665A9" w:rsidP="002665A9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>
        <w:rPr>
          <w:szCs w:val="24"/>
        </w:rPr>
        <w:t>Smluvní strany se dohodly, že jménem Kupujícího jsou oprávněny vystavovat Objednávky pouze oprávněné osoby uvedené v Příloze č. 1 této Smlouvy. Tyto subjekty jsou zmocněny též k převzetí Zboží v místě dodání, k potvrzení dodacího listu a k uplatnění odpovědnosti za vady. Kupující je oprávněn doplnit do Přílohy č. 1 této Smlouvy (aktualizovat ji) jmenný seznam oprávněných osob, které mají právo Objednávku vystavit. Tato změna je platná a účinná od okamžiku, kdy je doručena Prodávajícímu. Od účinnosti této změny platí, že Objednávky jsou oprávněny jménem Kupujícího činit pouze oprávněné osoby uvedené ve změněné Příloze č. 1 této Smlouvy. Taková změna Přílohy č. 1 této Smlouvy se neřídí ustanovením čl. 16.</w:t>
      </w:r>
    </w:p>
    <w:p w:rsidR="002665A9" w:rsidRPr="001D3D33" w:rsidRDefault="002665A9" w:rsidP="002665A9">
      <w:pPr>
        <w:pStyle w:val="Nadpis2"/>
        <w:keepNext/>
        <w:keepLines/>
        <w:ind w:left="1134" w:firstLine="0"/>
        <w:rPr>
          <w:szCs w:val="24"/>
        </w:rPr>
      </w:pPr>
    </w:p>
    <w:p w:rsidR="00EC17F2" w:rsidRPr="001D3D33" w:rsidRDefault="00EC17F2" w:rsidP="00346768">
      <w:pPr>
        <w:pStyle w:val="Nadpis2"/>
        <w:keepNext/>
        <w:keepLines/>
        <w:numPr>
          <w:ilvl w:val="0"/>
          <w:numId w:val="1"/>
        </w:numPr>
        <w:spacing w:before="480"/>
        <w:ind w:left="357" w:hanging="357"/>
        <w:rPr>
          <w:b/>
          <w:sz w:val="28"/>
          <w:szCs w:val="28"/>
        </w:rPr>
      </w:pPr>
      <w:r w:rsidRPr="001D3D33">
        <w:rPr>
          <w:b/>
          <w:sz w:val="28"/>
          <w:szCs w:val="28"/>
        </w:rPr>
        <w:t>PŘEVZETÍ DODÁVKY</w:t>
      </w:r>
    </w:p>
    <w:p w:rsidR="00EC17F2" w:rsidRPr="001D3D33" w:rsidRDefault="00EC17F2" w:rsidP="0044728C">
      <w:pPr>
        <w:pStyle w:val="Nadpis2"/>
        <w:keepNext/>
        <w:keepLines/>
        <w:numPr>
          <w:ilvl w:val="1"/>
          <w:numId w:val="1"/>
        </w:numPr>
        <w:ind w:hanging="777"/>
        <w:rPr>
          <w:szCs w:val="24"/>
        </w:rPr>
      </w:pPr>
      <w:r w:rsidRPr="001D3D33">
        <w:rPr>
          <w:szCs w:val="24"/>
        </w:rPr>
        <w:t>Smluvní strany se dohodly, že o převzetí dodaného Zboží bude vždy vystaven oboustranně potvrzený dodací list, který bude obsahovat minimálně: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jméno/název/obchodní firmu/IČ Prodávajícího a Kupujícího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bydliště/místo podnikání/sídlo Prodávajícího a Kupujícího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označení odběrného místa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číslo Objednávky, datum jejího vystavení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množství dodaného Zboží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cenu Zboží uvedenou jako jednotkovou a jako celkovou za dodané množství daného druhu Zboží</w:t>
      </w:r>
      <w:r w:rsidR="00276D6A">
        <w:rPr>
          <w:szCs w:val="24"/>
        </w:rPr>
        <w:t>,</w:t>
      </w:r>
    </w:p>
    <w:p w:rsidR="00EC17F2" w:rsidRPr="001D3D33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datum dodání Zboží</w:t>
      </w:r>
      <w:r w:rsidR="00276D6A">
        <w:rPr>
          <w:szCs w:val="24"/>
        </w:rPr>
        <w:t>,</w:t>
      </w:r>
    </w:p>
    <w:p w:rsidR="00EC17F2" w:rsidRDefault="00EC17F2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 w:rsidRPr="001D3D33">
        <w:rPr>
          <w:szCs w:val="24"/>
        </w:rPr>
        <w:t>místo dodání</w:t>
      </w:r>
      <w:r w:rsidR="00276D6A">
        <w:rPr>
          <w:szCs w:val="24"/>
        </w:rPr>
        <w:t>,</w:t>
      </w:r>
    </w:p>
    <w:p w:rsidR="00300EBB" w:rsidRPr="001D3D33" w:rsidRDefault="00300EBB" w:rsidP="00346768">
      <w:pPr>
        <w:pStyle w:val="Nadpis2"/>
        <w:keepNext/>
        <w:keepLines/>
        <w:numPr>
          <w:ilvl w:val="0"/>
          <w:numId w:val="4"/>
        </w:numPr>
        <w:ind w:left="1622" w:hanging="488"/>
        <w:rPr>
          <w:szCs w:val="24"/>
        </w:rPr>
      </w:pPr>
      <w:r>
        <w:rPr>
          <w:szCs w:val="24"/>
        </w:rPr>
        <w:t>kvalitativní jakost Zboží</w:t>
      </w:r>
      <w:r w:rsidR="00FC6EAF">
        <w:rPr>
          <w:szCs w:val="24"/>
        </w:rPr>
        <w:t>,</w:t>
      </w:r>
    </w:p>
    <w:p w:rsidR="00EC17F2" w:rsidRPr="001D3D33" w:rsidRDefault="00EC17F2" w:rsidP="0044728C">
      <w:pPr>
        <w:pStyle w:val="Nadpis2"/>
        <w:keepNext/>
        <w:keepLines/>
        <w:ind w:left="1134" w:firstLine="0"/>
        <w:rPr>
          <w:szCs w:val="24"/>
        </w:rPr>
      </w:pPr>
      <w:r w:rsidRPr="001D3D33">
        <w:rPr>
          <w:szCs w:val="24"/>
        </w:rPr>
        <w:t xml:space="preserve">dodací list přitom bude ve třech </w:t>
      </w:r>
      <w:r w:rsidR="00276D6A">
        <w:rPr>
          <w:szCs w:val="24"/>
        </w:rPr>
        <w:t xml:space="preserve">(3) </w:t>
      </w:r>
      <w:r w:rsidRPr="001D3D33">
        <w:rPr>
          <w:szCs w:val="24"/>
        </w:rPr>
        <w:t>shod</w:t>
      </w:r>
      <w:r w:rsidR="00276D6A">
        <w:rPr>
          <w:szCs w:val="24"/>
        </w:rPr>
        <w:t>ných vyhotoveních, z nichž jedno (1) obdrží Kupující a dvě (2)</w:t>
      </w:r>
      <w:r w:rsidRPr="001D3D33">
        <w:rPr>
          <w:szCs w:val="24"/>
        </w:rPr>
        <w:t xml:space="preserve"> Prodávající.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podepsaný dodací list je nezbytným podkladem pro vyúčtování ceny dodaného Zboží, bez potvrzeného dodacího listu nemá Prodávající nárok na zaplacení ceny Zboží.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  <w:rPr>
          <w:szCs w:val="24"/>
        </w:rPr>
      </w:pPr>
      <w:r w:rsidRPr="001D3D33">
        <w:rPr>
          <w:szCs w:val="24"/>
        </w:rPr>
        <w:t>Smluvní strany se dohodly, že podpisem dodacího listu nedochází k uznání ceny uvedené na dodacím listu, ale pouze k potvrzení množství a druhu Zboží a</w:t>
      </w:r>
      <w:r w:rsidR="00023F6D">
        <w:rPr>
          <w:szCs w:val="24"/>
        </w:rPr>
        <w:t> </w:t>
      </w:r>
      <w:r w:rsidRPr="001D3D33">
        <w:rPr>
          <w:szCs w:val="24"/>
        </w:rPr>
        <w:t>termínu dodání. Cena uvedená na dodacím listu má pouze informativní charakter a bude porovnávána s cenou uvedenou na faktuře za dodané Zboží.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r w:rsidRPr="001D3D33">
        <w:t xml:space="preserve">Nezbytnou součástí dodacího listu je </w:t>
      </w:r>
      <w:proofErr w:type="gramStart"/>
      <w:r w:rsidRPr="001D3D33">
        <w:t>vážní</w:t>
      </w:r>
      <w:proofErr w:type="gramEnd"/>
      <w:r w:rsidRPr="001D3D33">
        <w:t xml:space="preserve"> lístek pro každou dodávku, bez kterého Kupující nebude dodávku přebírat.</w:t>
      </w:r>
    </w:p>
    <w:p w:rsidR="00EC17F2" w:rsidRPr="001D3D33" w:rsidRDefault="00EC17F2" w:rsidP="00EC17F2">
      <w:pPr>
        <w:pStyle w:val="Nadpis2"/>
        <w:keepNext/>
        <w:keepLines/>
        <w:numPr>
          <w:ilvl w:val="1"/>
          <w:numId w:val="1"/>
        </w:numPr>
      </w:pPr>
      <w:r w:rsidRPr="001D3D33">
        <w:t xml:space="preserve">Prodávající se zavazuje </w:t>
      </w:r>
      <w:r w:rsidR="00276D6A">
        <w:t>dodávat Zboží ve lhůtě</w:t>
      </w:r>
      <w:r w:rsidR="00B66C70">
        <w:t xml:space="preserve"> uvedené </w:t>
      </w:r>
      <w:r w:rsidR="00FC6EAF">
        <w:t>v Objednávce</w:t>
      </w:r>
      <w:r w:rsidR="00B66C70">
        <w:t>,</w:t>
      </w:r>
      <w:r w:rsidRPr="001D3D33">
        <w:t xml:space="preserve"> vyjma případů hodných </w:t>
      </w:r>
      <w:r w:rsidR="00233ED2">
        <w:t xml:space="preserve">zvláštního </w:t>
      </w:r>
      <w:r w:rsidRPr="001D3D33">
        <w:t xml:space="preserve">zřetele, za něž se považují poruchy vykládacích zařízení, havárie, stávky, živelné pohromy, zákazy </w:t>
      </w:r>
      <w:r w:rsidR="00233ED2">
        <w:t>nakládky vyhlášené na železnici. P</w:t>
      </w:r>
      <w:r w:rsidRPr="001D3D33">
        <w:t xml:space="preserve">rodávající </w:t>
      </w:r>
      <w:r w:rsidR="00233ED2">
        <w:t xml:space="preserve">se </w:t>
      </w:r>
      <w:r w:rsidRPr="001D3D33">
        <w:t xml:space="preserve">zaručuje dodat v období </w:t>
      </w:r>
      <w:r w:rsidR="00F667FD">
        <w:t xml:space="preserve">trvání tohoto smluvního vztahu </w:t>
      </w:r>
      <w:r w:rsidRPr="001D3D33">
        <w:t>sjednané množství koksu v toleranci + - 10 %.</w:t>
      </w:r>
    </w:p>
    <w:p w:rsidR="00EC17F2" w:rsidRPr="001D3D33" w:rsidRDefault="00EC17F2" w:rsidP="003A3E7E">
      <w:pPr>
        <w:pStyle w:val="Nadpis1"/>
        <w:keepLines/>
        <w:numPr>
          <w:ilvl w:val="0"/>
          <w:numId w:val="1"/>
        </w:numPr>
        <w:ind w:left="357" w:hanging="357"/>
      </w:pPr>
      <w:r w:rsidRPr="001D3D33">
        <w:t>Cena a platební podmínky</w:t>
      </w:r>
    </w:p>
    <w:tbl>
      <w:tblPr>
        <w:tblStyle w:val="Mkatabulky"/>
        <w:tblW w:w="9414" w:type="dxa"/>
        <w:tblLook w:val="04A0" w:firstRow="1" w:lastRow="0" w:firstColumn="1" w:lastColumn="0" w:noHBand="0" w:noVBand="1"/>
      </w:tblPr>
      <w:tblGrid>
        <w:gridCol w:w="412"/>
        <w:gridCol w:w="2950"/>
        <w:gridCol w:w="803"/>
        <w:gridCol w:w="1315"/>
        <w:gridCol w:w="1598"/>
        <w:gridCol w:w="1004"/>
        <w:gridCol w:w="1332"/>
      </w:tblGrid>
      <w:tr w:rsidR="001D3D33" w:rsidRPr="001D3D33" w:rsidTr="003A3E7E">
        <w:trPr>
          <w:trHeight w:val="590"/>
        </w:trPr>
        <w:tc>
          <w:tcPr>
            <w:tcW w:w="412" w:type="dxa"/>
            <w:vMerge w:val="restart"/>
            <w:textDirection w:val="btLr"/>
          </w:tcPr>
          <w:p w:rsidR="00112E78" w:rsidRPr="001D3D33" w:rsidRDefault="00112E78" w:rsidP="00112E78">
            <w:pPr>
              <w:keepNext/>
              <w:keepLines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Část VZ</w:t>
            </w:r>
          </w:p>
        </w:tc>
        <w:tc>
          <w:tcPr>
            <w:tcW w:w="2950" w:type="dxa"/>
            <w:vMerge w:val="restart"/>
            <w:vAlign w:val="center"/>
          </w:tcPr>
          <w:p w:rsidR="00112E78" w:rsidRPr="001D3D33" w:rsidRDefault="00112E78" w:rsidP="00112E78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Název části veřejné zakázky-místo plnění</w:t>
            </w:r>
          </w:p>
        </w:tc>
        <w:tc>
          <w:tcPr>
            <w:tcW w:w="803" w:type="dxa"/>
            <w:vMerge w:val="restart"/>
            <w:textDirection w:val="btLr"/>
          </w:tcPr>
          <w:p w:rsidR="00112E78" w:rsidRPr="001D3D33" w:rsidRDefault="00112E78" w:rsidP="00112E78">
            <w:pPr>
              <w:keepNext/>
              <w:keepLines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Množství koksu v tunách</w:t>
            </w:r>
          </w:p>
        </w:tc>
        <w:tc>
          <w:tcPr>
            <w:tcW w:w="1315" w:type="dxa"/>
            <w:vMerge w:val="restart"/>
          </w:tcPr>
          <w:p w:rsidR="00112E78" w:rsidRPr="001D3D33" w:rsidRDefault="00112E78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2E78" w:rsidRPr="001D3D33" w:rsidRDefault="00112E78" w:rsidP="00112E78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Cena za tunu koksu bez DPH v Kč</w:t>
            </w:r>
          </w:p>
        </w:tc>
        <w:tc>
          <w:tcPr>
            <w:tcW w:w="3934" w:type="dxa"/>
            <w:gridSpan w:val="3"/>
          </w:tcPr>
          <w:p w:rsidR="00F50EE4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</w:p>
          <w:p w:rsidR="00112E78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</w:t>
            </w:r>
            <w:r w:rsidR="00112E78" w:rsidRPr="001D3D33">
              <w:rPr>
                <w:rFonts w:ascii="Times New Roman" w:hAnsi="Times New Roman" w:cs="Times New Roman"/>
                <w:sz w:val="16"/>
                <w:szCs w:val="16"/>
              </w:rPr>
              <w:t>Cena celkem v Kč</w:t>
            </w:r>
          </w:p>
        </w:tc>
      </w:tr>
      <w:tr w:rsidR="00F50EE4" w:rsidRPr="001D3D33" w:rsidTr="003A3E7E">
        <w:trPr>
          <w:trHeight w:val="294"/>
        </w:trPr>
        <w:tc>
          <w:tcPr>
            <w:tcW w:w="412" w:type="dxa"/>
            <w:vMerge/>
          </w:tcPr>
          <w:p w:rsidR="00112E78" w:rsidRPr="001D3D33" w:rsidRDefault="00112E78" w:rsidP="00112E7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vMerge/>
          </w:tcPr>
          <w:p w:rsidR="00112E78" w:rsidRPr="001D3D33" w:rsidRDefault="00112E78" w:rsidP="00112E7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Merge/>
          </w:tcPr>
          <w:p w:rsidR="00112E78" w:rsidRPr="001D3D33" w:rsidRDefault="00112E78" w:rsidP="00112E7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vMerge/>
          </w:tcPr>
          <w:p w:rsidR="00112E78" w:rsidRPr="001D3D33" w:rsidRDefault="00112E78" w:rsidP="00112E7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:rsidR="00112E78" w:rsidRPr="001D3D33" w:rsidRDefault="00F50EE4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Bez DPH</w:t>
            </w:r>
          </w:p>
        </w:tc>
        <w:tc>
          <w:tcPr>
            <w:tcW w:w="1004" w:type="dxa"/>
          </w:tcPr>
          <w:p w:rsidR="00112E78" w:rsidRPr="001D3D33" w:rsidRDefault="00F50EE4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Sazba DPH</w:t>
            </w:r>
          </w:p>
        </w:tc>
        <w:tc>
          <w:tcPr>
            <w:tcW w:w="1332" w:type="dxa"/>
          </w:tcPr>
          <w:p w:rsidR="00112E78" w:rsidRPr="001D3D33" w:rsidRDefault="00F50EE4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Včetně DPH</w:t>
            </w:r>
          </w:p>
        </w:tc>
      </w:tr>
      <w:tr w:rsidR="00112E78" w:rsidRPr="001D3D33" w:rsidTr="003A3E7E">
        <w:trPr>
          <w:trHeight w:val="285"/>
        </w:trPr>
        <w:tc>
          <w:tcPr>
            <w:tcW w:w="412" w:type="dxa"/>
          </w:tcPr>
          <w:p w:rsidR="00EC17F2" w:rsidRPr="001D3D33" w:rsidRDefault="0096280D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F50EE4" w:rsidRPr="001D3D3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50" w:type="dxa"/>
          </w:tcPr>
          <w:p w:rsidR="00EC17F2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Hotel Šumava</w:t>
            </w:r>
          </w:p>
        </w:tc>
        <w:tc>
          <w:tcPr>
            <w:tcW w:w="803" w:type="dxa"/>
          </w:tcPr>
          <w:p w:rsidR="00EC17F2" w:rsidRPr="001D3D33" w:rsidRDefault="0096280D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315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5 600,-</w:t>
            </w:r>
          </w:p>
        </w:tc>
        <w:tc>
          <w:tcPr>
            <w:tcW w:w="1598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784 000,-</w:t>
            </w:r>
          </w:p>
        </w:tc>
        <w:tc>
          <w:tcPr>
            <w:tcW w:w="1004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21 %</w:t>
            </w:r>
          </w:p>
        </w:tc>
        <w:tc>
          <w:tcPr>
            <w:tcW w:w="1332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948 640,-</w:t>
            </w:r>
          </w:p>
        </w:tc>
      </w:tr>
      <w:tr w:rsidR="00112E78" w:rsidRPr="001D3D33" w:rsidTr="003A3E7E">
        <w:trPr>
          <w:trHeight w:val="294"/>
        </w:trPr>
        <w:tc>
          <w:tcPr>
            <w:tcW w:w="412" w:type="dxa"/>
          </w:tcPr>
          <w:p w:rsidR="00EC17F2" w:rsidRPr="001D3D33" w:rsidRDefault="0096280D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F50EE4" w:rsidRPr="001D3D3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50" w:type="dxa"/>
          </w:tcPr>
          <w:p w:rsidR="00EC17F2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Hotel Vltava</w:t>
            </w:r>
          </w:p>
        </w:tc>
        <w:tc>
          <w:tcPr>
            <w:tcW w:w="803" w:type="dxa"/>
          </w:tcPr>
          <w:p w:rsidR="00EC17F2" w:rsidRPr="001D3D33" w:rsidRDefault="0096280D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315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5 600,-</w:t>
            </w:r>
          </w:p>
        </w:tc>
        <w:tc>
          <w:tcPr>
            <w:tcW w:w="1598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560 000,-</w:t>
            </w:r>
          </w:p>
        </w:tc>
        <w:tc>
          <w:tcPr>
            <w:tcW w:w="1004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21 %</w:t>
            </w:r>
          </w:p>
        </w:tc>
        <w:tc>
          <w:tcPr>
            <w:tcW w:w="1332" w:type="dxa"/>
          </w:tcPr>
          <w:p w:rsidR="00EC17F2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677 600,-</w:t>
            </w:r>
          </w:p>
        </w:tc>
      </w:tr>
      <w:tr w:rsidR="00112E78" w:rsidRPr="001D3D33" w:rsidTr="003A3E7E">
        <w:trPr>
          <w:trHeight w:val="285"/>
        </w:trPr>
        <w:tc>
          <w:tcPr>
            <w:tcW w:w="3362" w:type="dxa"/>
            <w:gridSpan w:val="2"/>
          </w:tcPr>
          <w:p w:rsidR="00112E78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sz w:val="16"/>
                <w:szCs w:val="16"/>
              </w:rPr>
            </w:pPr>
            <w:r w:rsidRPr="001D3D33">
              <w:rPr>
                <w:rFonts w:ascii="Times New Roman" w:hAnsi="Times New Roman" w:cs="Times New Roman"/>
                <w:sz w:val="16"/>
                <w:szCs w:val="16"/>
              </w:rPr>
              <w:t>Celkem</w:t>
            </w:r>
          </w:p>
        </w:tc>
        <w:tc>
          <w:tcPr>
            <w:tcW w:w="803" w:type="dxa"/>
          </w:tcPr>
          <w:p w:rsidR="00112E78" w:rsidRPr="001D3D33" w:rsidRDefault="0096280D" w:rsidP="00F50EE4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15" w:type="dxa"/>
          </w:tcPr>
          <w:p w:rsidR="00112E78" w:rsidRPr="001D3D33" w:rsidRDefault="00F50EE4" w:rsidP="00112E78">
            <w:pPr>
              <w:keepNext/>
              <w:keepLines/>
              <w:rPr>
                <w:rFonts w:ascii="Times New Roman" w:hAnsi="Times New Roman" w:cs="Times New Roman"/>
                <w:color w:val="FF0000"/>
                <w:highlight w:val="darkGray"/>
              </w:rPr>
            </w:pPr>
            <w:r w:rsidRPr="001D3D33">
              <w:rPr>
                <w:rFonts w:ascii="Times New Roman" w:hAnsi="Times New Roman" w:cs="Times New Roman"/>
                <w:color w:val="FF0000"/>
                <w:highlight w:val="darkGray"/>
              </w:rPr>
              <w:t>---------------</w:t>
            </w:r>
          </w:p>
        </w:tc>
        <w:tc>
          <w:tcPr>
            <w:tcW w:w="1598" w:type="dxa"/>
          </w:tcPr>
          <w:p w:rsidR="00112E78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1 344 000,-</w:t>
            </w:r>
          </w:p>
        </w:tc>
        <w:tc>
          <w:tcPr>
            <w:tcW w:w="1004" w:type="dxa"/>
          </w:tcPr>
          <w:p w:rsidR="00112E78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21 %</w:t>
            </w:r>
          </w:p>
        </w:tc>
        <w:tc>
          <w:tcPr>
            <w:tcW w:w="1332" w:type="dxa"/>
          </w:tcPr>
          <w:p w:rsidR="00112E78" w:rsidRPr="001D3D33" w:rsidRDefault="00B35BE8" w:rsidP="00B35BE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1 626 240,-</w:t>
            </w:r>
          </w:p>
        </w:tc>
      </w:tr>
    </w:tbl>
    <w:p w:rsidR="00290F4E" w:rsidRPr="001D3D33" w:rsidRDefault="00290F4E" w:rsidP="00112E78">
      <w:pPr>
        <w:keepNext/>
        <w:keepLines/>
        <w:rPr>
          <w:rFonts w:ascii="Times New Roman" w:hAnsi="Times New Roman" w:cs="Times New Roman"/>
        </w:rPr>
      </w:pP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  <w:rPr>
          <w:b/>
        </w:rPr>
      </w:pPr>
      <w:r w:rsidRPr="001D3D33">
        <w:t>Cena za Zboží je splatná na základě daňového dokladu za Zboží dodané dle potvrzeného dodacího listu.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Daňový doklad (dále též jen „Faktura“) je Prodávající opráv</w:t>
      </w:r>
      <w:r w:rsidRPr="001D3D33">
        <w:softHyphen/>
        <w:t>něn vystavit nejdříve ke dni dodání Zboží. Fakturace bude prováděna podle obsahu písemné Objednávky a potvrzeného dodacího listu.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Originály faktur budou vystaveny Prodávajícím </w:t>
      </w:r>
      <w:r w:rsidR="005974A4">
        <w:t xml:space="preserve">řádně a </w:t>
      </w:r>
      <w:r w:rsidRPr="001D3D33">
        <w:t>včas, v souladu se zákonem č. 235/2004 Sb., o DPH</w:t>
      </w:r>
      <w:r w:rsidR="00FC6EAF">
        <w:t>,</w:t>
      </w:r>
      <w:r w:rsidRPr="001D3D33">
        <w:t xml:space="preserve"> v platném znění.</w:t>
      </w:r>
    </w:p>
    <w:p w:rsidR="00112E78" w:rsidRDefault="00276D6A" w:rsidP="005974A4">
      <w:pPr>
        <w:pStyle w:val="Nadpis2"/>
        <w:keepNext/>
        <w:keepLines/>
        <w:numPr>
          <w:ilvl w:val="1"/>
          <w:numId w:val="1"/>
        </w:numPr>
        <w:ind w:hanging="777"/>
      </w:pPr>
      <w:r w:rsidRPr="001D3D33">
        <w:t xml:space="preserve">Faktura bude mít zákonné náležitosti daňového a účetního dokladu a bude doručena vždy ve dvojím </w:t>
      </w:r>
      <w:r>
        <w:t xml:space="preserve">(2) </w:t>
      </w:r>
      <w:r w:rsidRPr="001D3D33">
        <w:t>vyhotovení na adresu sídla Kupujícího</w:t>
      </w:r>
      <w:r>
        <w:t xml:space="preserve"> nebo v jednom (1) vyhotovení prostřednictvím elektronické pošty na adresu </w:t>
      </w:r>
      <w:hyperlink r:id="rId10" w:history="1">
        <w:r w:rsidRPr="0030312C">
          <w:rPr>
            <w:rStyle w:val="Hypertextovodkaz"/>
          </w:rPr>
          <w:t>faktury_dms@zsmv.cz</w:t>
        </w:r>
      </w:hyperlink>
      <w:r>
        <w:t>, pokud Faktura splňuje ustanovení zákona č. 297/2016 Sb., o službách vytvářejících důvěru pro elektronické transakce</w:t>
      </w:r>
      <w:r w:rsidR="00112E78" w:rsidRPr="001D3D33">
        <w:t>.</w:t>
      </w:r>
    </w:p>
    <w:p w:rsidR="005974A4" w:rsidRDefault="005974A4" w:rsidP="005974A4">
      <w:pPr>
        <w:pStyle w:val="Nadpis2"/>
        <w:keepNext/>
        <w:keepLines/>
        <w:numPr>
          <w:ilvl w:val="1"/>
          <w:numId w:val="1"/>
        </w:numPr>
      </w:pPr>
      <w:r>
        <w:t xml:space="preserve">Faktura bude </w:t>
      </w:r>
      <w:r w:rsidR="00E64B7F">
        <w:t>Kupujícím</w:t>
      </w:r>
      <w:r>
        <w:t xml:space="preserve"> uhrazena </w:t>
      </w:r>
      <w:r w:rsidR="00E64B7F">
        <w:t>Prodávajícímu</w:t>
      </w:r>
      <w:r>
        <w:t xml:space="preserve"> vždy bezhotovostním převodem na bankovní účet </w:t>
      </w:r>
      <w:r w:rsidR="00E64B7F">
        <w:t>Prodávajícího</w:t>
      </w:r>
      <w:r>
        <w:t xml:space="preserve"> uvedený v záhlaví této Smlouvy</w:t>
      </w:r>
      <w:r w:rsidRPr="002D6433">
        <w:t>.</w:t>
      </w:r>
    </w:p>
    <w:p w:rsidR="00112E78" w:rsidRPr="001D3D33" w:rsidRDefault="00112E78" w:rsidP="005974A4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cena dodaného Zboží je splatná do</w:t>
      </w:r>
      <w:r w:rsidR="007A43AC">
        <w:t xml:space="preserve"> třiceti</w:t>
      </w:r>
      <w:r w:rsidRPr="001D3D33">
        <w:t xml:space="preserve"> </w:t>
      </w:r>
      <w:r w:rsidR="007A43AC">
        <w:t>(</w:t>
      </w:r>
      <w:r w:rsidRPr="001D3D33">
        <w:t>30</w:t>
      </w:r>
      <w:r w:rsidR="007A43AC">
        <w:t>)</w:t>
      </w:r>
      <w:r w:rsidRPr="001D3D33">
        <w:t xml:space="preserve"> dnů ode dne doručení řádně vystavené Faktury</w:t>
      </w:r>
      <w:r w:rsidR="00FC6EAF">
        <w:t>,</w:t>
      </w:r>
      <w:r w:rsidRPr="001D3D33">
        <w:t xml:space="preserve"> včetně dodacího listu potvrzeného Kupujícím. V případě, že Faktura neobsahuje všechny náležitosti daňového a</w:t>
      </w:r>
      <w:r w:rsidR="007928D0">
        <w:t> </w:t>
      </w:r>
      <w:r w:rsidRPr="001D3D33">
        <w:t xml:space="preserve">účetního dokladu nebo k ní není připojen potvrzený dodací list, </w:t>
      </w:r>
      <w:r w:rsidR="00276D6A">
        <w:t>její splatnost</w:t>
      </w:r>
      <w:r w:rsidRPr="001D3D33">
        <w:t xml:space="preserve"> neběží</w:t>
      </w:r>
      <w:r w:rsidR="00276D6A">
        <w:t xml:space="preserve"> a</w:t>
      </w:r>
      <w:r w:rsidRPr="001D3D33">
        <w:t xml:space="preserve"> Kupující je oprávněn Fakturu v</w:t>
      </w:r>
      <w:r w:rsidR="00276D6A">
        <w:t>rátit s tím, že splatnost počne</w:t>
      </w:r>
      <w:r w:rsidRPr="001D3D33">
        <w:t xml:space="preserve"> běžet znovu v celé délce od doručení bezvadné Faktury.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ke každé Objednávce bude vystavena samostatná Faktura.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Cena Zboží byla stanovena dohodou Smluvních stran a ve formě jednotkových cen. 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na cenu Zboží nebudou poskytovány zálohy.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9" w:name="_Toc288828386"/>
      <w:r w:rsidRPr="001D3D33">
        <w:t xml:space="preserve">Kupní cena zahrnuje veškeré náklady spojené se Zbožím a jeho dodáním, včetně nákladů na přepravu Zboží, na pojištění Zboží, nákladů spojených s obstaráním dokladů ke Zboží, etiketování, cla, daně, skladné atd. 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v</w:t>
      </w:r>
      <w:r w:rsidRPr="001D3D33">
        <w:rPr>
          <w:szCs w:val="24"/>
        </w:rPr>
        <w:t xml:space="preserve"> případě, že </w:t>
      </w:r>
      <w:r w:rsidRPr="001D3D33">
        <w:t>cena koksu dle údajů Českého statistického úřadu vzroste v průměru o více jak</w:t>
      </w:r>
      <w:r w:rsidR="00FC6EAF">
        <w:t xml:space="preserve"> pět</w:t>
      </w:r>
      <w:r w:rsidRPr="001D3D33">
        <w:t xml:space="preserve"> </w:t>
      </w:r>
      <w:r w:rsidR="00FC6EAF">
        <w:t>(</w:t>
      </w:r>
      <w:r w:rsidRPr="001D3D33">
        <w:t>5</w:t>
      </w:r>
      <w:r w:rsidR="00FC6EAF">
        <w:t>)</w:t>
      </w:r>
      <w:r w:rsidRPr="001D3D33">
        <w:t xml:space="preserve"> procentních bodů, změní se nabídková cena ve stejném směru a rozsahu zvýšením příslušného počtu procentních bodů. V takovém případě oznámí písemně Prodávající tuto skutečnost Kupujícímu a Prodávající zvýší cenu s patnáctidenním odkladem ode dne oznámení této skutečnosti Kupujícímu.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Smluvní strany se dohodly, že v</w:t>
      </w:r>
      <w:r w:rsidRPr="001D3D33">
        <w:rPr>
          <w:szCs w:val="24"/>
        </w:rPr>
        <w:t xml:space="preserve"> případě, </w:t>
      </w:r>
      <w:r w:rsidRPr="001D3D33">
        <w:t>že cena koksu dle údajů Českého statistického úřadu klesne v průměru o více jak</w:t>
      </w:r>
      <w:r w:rsidR="00FC6EAF">
        <w:t xml:space="preserve"> pět (</w:t>
      </w:r>
      <w:r w:rsidRPr="001D3D33">
        <w:t>5</w:t>
      </w:r>
      <w:r w:rsidR="00FC6EAF">
        <w:t>)</w:t>
      </w:r>
      <w:r w:rsidRPr="001D3D33">
        <w:t xml:space="preserve"> procentních bodů, změní se nabídková cena ve stejném směru a rozsahu snížením příslušného počtu procentních bodů. V takovémto případě oznámí písemně Kupující tuto skutečnost Prodávajícímu a Prodávající sníží cenu s patnáctidenním odkladem ode dne oznámení této skutečnosti Prodávajícímu.</w:t>
      </w:r>
    </w:p>
    <w:bookmarkEnd w:id="9"/>
    <w:p w:rsidR="00112E78" w:rsidRPr="001D3D33" w:rsidRDefault="00112E78" w:rsidP="00112E78">
      <w:pPr>
        <w:pStyle w:val="Nadpis1"/>
        <w:keepLines/>
        <w:numPr>
          <w:ilvl w:val="0"/>
          <w:numId w:val="1"/>
        </w:numPr>
      </w:pPr>
      <w:r w:rsidRPr="001D3D33">
        <w:t>Kvalitativní vlastnosti koksu</w:t>
      </w:r>
    </w:p>
    <w:p w:rsidR="00E20B62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Podávající se zavazuje dodávat Kupujícímu koks s takto specifikovanými vlastnostmi:</w:t>
      </w:r>
    </w:p>
    <w:p w:rsidR="00112E78" w:rsidRPr="00E20B62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</w:tabs>
        <w:ind w:left="2195" w:right="-17" w:hanging="777"/>
        <w:rPr>
          <w:b/>
        </w:rPr>
      </w:pPr>
      <w:r w:rsidRPr="001D3D33">
        <w:t>Dr</w:t>
      </w:r>
      <w:r w:rsidR="00E20B62">
        <w:t xml:space="preserve">uh </w:t>
      </w:r>
      <w:proofErr w:type="gramStart"/>
      <w:r w:rsidR="00E20B62">
        <w:t>koksu .......................</w:t>
      </w:r>
      <w:r w:rsidR="00E20B62">
        <w:tab/>
      </w:r>
      <w:r w:rsidRPr="00E20B62">
        <w:t>0,2</w:t>
      </w:r>
      <w:proofErr w:type="gramEnd"/>
    </w:p>
    <w:p w:rsidR="00112E78" w:rsidRPr="001D3D33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</w:tabs>
        <w:ind w:left="2195" w:right="-17" w:hanging="777"/>
      </w:pPr>
      <w:proofErr w:type="gramStart"/>
      <w:r w:rsidRPr="00E20B62">
        <w:t>Zrnitost</w:t>
      </w:r>
      <w:r w:rsidR="0044728C">
        <w:rPr>
          <w:b/>
        </w:rPr>
        <w:t xml:space="preserve"> </w:t>
      </w:r>
      <w:r w:rsidR="0044728C" w:rsidRPr="00D658A3">
        <w:t>...................…</w:t>
      </w:r>
      <w:proofErr w:type="gramEnd"/>
      <w:r w:rsidR="0044728C" w:rsidRPr="00D658A3">
        <w:t>…..</w:t>
      </w:r>
      <w:r w:rsidR="0044728C">
        <w:rPr>
          <w:b/>
        </w:rPr>
        <w:tab/>
      </w:r>
      <w:r w:rsidRPr="001D3D33">
        <w:t>20 - 40 mm</w:t>
      </w:r>
    </w:p>
    <w:p w:rsidR="00112E78" w:rsidRPr="001D3D33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</w:tabs>
        <w:ind w:left="2195" w:right="-17" w:hanging="777"/>
      </w:pPr>
      <w:proofErr w:type="gramStart"/>
      <w:r w:rsidRPr="001D3D33">
        <w:t>Výhřevnost ............…</w:t>
      </w:r>
      <w:proofErr w:type="gramEnd"/>
      <w:r w:rsidRPr="001D3D33">
        <w:t>.......</w:t>
      </w:r>
      <w:r w:rsidR="0044728C">
        <w:tab/>
      </w:r>
      <w:r w:rsidRPr="001D3D33">
        <w:t>26,5 MJ/kg</w:t>
      </w:r>
    </w:p>
    <w:p w:rsidR="00112E78" w:rsidRPr="001D3D33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</w:tabs>
        <w:ind w:left="2195" w:right="-17" w:hanging="777"/>
      </w:pPr>
      <w:r w:rsidRPr="001D3D33">
        <w:t>Max.</w:t>
      </w:r>
      <w:r w:rsidR="00E20B62">
        <w:t xml:space="preserve"> </w:t>
      </w:r>
      <w:r w:rsidR="0044728C">
        <w:t xml:space="preserve">obsah </w:t>
      </w:r>
      <w:proofErr w:type="gramStart"/>
      <w:r w:rsidR="0044728C">
        <w:t>síry .........…</w:t>
      </w:r>
      <w:proofErr w:type="gramEnd"/>
      <w:r w:rsidR="0044728C">
        <w:t>…</w:t>
      </w:r>
      <w:r w:rsidR="0044728C">
        <w:tab/>
      </w:r>
      <w:r w:rsidRPr="001D3D33">
        <w:t>0,65 %</w:t>
      </w:r>
    </w:p>
    <w:p w:rsidR="00112E78" w:rsidRPr="001D3D33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  <w:tab w:val="num" w:pos="2340"/>
        </w:tabs>
        <w:ind w:left="2195" w:right="-17" w:hanging="777"/>
      </w:pPr>
      <w:r w:rsidRPr="001D3D33">
        <w:t>Max.</w:t>
      </w:r>
      <w:r w:rsidR="00E20B62">
        <w:t xml:space="preserve"> </w:t>
      </w:r>
      <w:r w:rsidRPr="001D3D33">
        <w:t xml:space="preserve">obsah </w:t>
      </w:r>
      <w:proofErr w:type="gramStart"/>
      <w:r w:rsidRPr="001D3D33">
        <w:t>vody .............</w:t>
      </w:r>
      <w:r w:rsidR="0044728C">
        <w:t>.</w:t>
      </w:r>
      <w:r w:rsidR="0044728C">
        <w:tab/>
      </w:r>
      <w:r w:rsidRPr="001D3D33">
        <w:t>12,0</w:t>
      </w:r>
      <w:proofErr w:type="gramEnd"/>
      <w:r w:rsidRPr="001D3D33">
        <w:t xml:space="preserve"> %</w:t>
      </w:r>
    </w:p>
    <w:p w:rsidR="00112E78" w:rsidRPr="001D3D33" w:rsidRDefault="00112E78" w:rsidP="00E20B62">
      <w:pPr>
        <w:pStyle w:val="Nadpis2"/>
        <w:keepNext/>
        <w:keepLines/>
        <w:numPr>
          <w:ilvl w:val="2"/>
          <w:numId w:val="1"/>
        </w:numPr>
        <w:tabs>
          <w:tab w:val="clear" w:pos="1440"/>
          <w:tab w:val="num" w:pos="2340"/>
        </w:tabs>
        <w:ind w:left="2195" w:right="-17" w:hanging="777"/>
      </w:pPr>
      <w:r w:rsidRPr="001D3D33">
        <w:t>Max.</w:t>
      </w:r>
      <w:r w:rsidR="00E20B62">
        <w:t xml:space="preserve"> </w:t>
      </w:r>
      <w:r w:rsidR="0044728C">
        <w:t xml:space="preserve">obsah </w:t>
      </w:r>
      <w:proofErr w:type="gramStart"/>
      <w:r w:rsidR="0044728C">
        <w:t>popela ............</w:t>
      </w:r>
      <w:r w:rsidR="0044728C">
        <w:tab/>
      </w:r>
      <w:r w:rsidRPr="001D3D33">
        <w:t>10,5</w:t>
      </w:r>
      <w:proofErr w:type="gramEnd"/>
      <w:r w:rsidRPr="001D3D33">
        <w:t xml:space="preserve"> %</w:t>
      </w:r>
    </w:p>
    <w:p w:rsidR="00112E78" w:rsidRPr="001D3D33" w:rsidRDefault="00112E78" w:rsidP="00112E78">
      <w:pPr>
        <w:pStyle w:val="Nadpis1"/>
        <w:keepLines/>
        <w:numPr>
          <w:ilvl w:val="0"/>
          <w:numId w:val="1"/>
        </w:numPr>
        <w:ind w:right="-18"/>
      </w:pPr>
      <w:bookmarkStart w:id="10" w:name="_Toc288828387"/>
      <w:r w:rsidRPr="001D3D33">
        <w:t>další práva a povinnosti stran</w:t>
      </w:r>
      <w:bookmarkEnd w:id="10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1" w:name="_Toc288828388"/>
      <w:r w:rsidRPr="001D3D33">
        <w:t xml:space="preserve">Prodávající je povinen dodat </w:t>
      </w:r>
      <w:r w:rsidR="0044728C">
        <w:t>Z</w:t>
      </w:r>
      <w:r w:rsidRPr="001D3D33">
        <w:t>boží v místě dodání</w:t>
      </w:r>
      <w:r w:rsidR="00233ED2">
        <w:t xml:space="preserve"> uvedeného v Objednávce</w:t>
      </w:r>
      <w:r w:rsidRPr="001D3D33">
        <w:t>. Náklady a nebezpečí spojené s dopravou Zboží nese Prodávající.</w:t>
      </w:r>
      <w:bookmarkEnd w:id="11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>Prodávající je povinen dodat Zboží v množství uvedeném v </w:t>
      </w:r>
      <w:r w:rsidR="007A43AC">
        <w:t>O</w:t>
      </w:r>
      <w:r w:rsidRPr="001D3D33">
        <w:t>bjednávce, v požadované jakosti a dle spec</w:t>
      </w:r>
      <w:r w:rsidR="00276D6A">
        <w:t>ifikovaných vlastností uvedených v čl. 7 této Smlouvy</w:t>
      </w:r>
      <w:r w:rsidRPr="001D3D33">
        <w:t>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Prodávající </w:t>
      </w:r>
      <w:r w:rsidRPr="001D3D33">
        <w:rPr>
          <w:szCs w:val="24"/>
        </w:rPr>
        <w:t xml:space="preserve">se zavazuje dodat </w:t>
      </w:r>
      <w:r w:rsidR="0044728C">
        <w:rPr>
          <w:szCs w:val="24"/>
        </w:rPr>
        <w:t xml:space="preserve">Kupujícímu </w:t>
      </w:r>
      <w:r w:rsidRPr="001D3D33">
        <w:rPr>
          <w:szCs w:val="24"/>
        </w:rPr>
        <w:t>objednaný koks do</w:t>
      </w:r>
      <w:r w:rsidR="007A43AC">
        <w:rPr>
          <w:szCs w:val="24"/>
        </w:rPr>
        <w:t xml:space="preserve"> tří</w:t>
      </w:r>
      <w:r w:rsidRPr="001D3D33">
        <w:rPr>
          <w:szCs w:val="24"/>
        </w:rPr>
        <w:t xml:space="preserve"> </w:t>
      </w:r>
      <w:r w:rsidR="007A43AC">
        <w:rPr>
          <w:szCs w:val="24"/>
        </w:rPr>
        <w:t>(</w:t>
      </w:r>
      <w:r w:rsidRPr="001D3D33">
        <w:rPr>
          <w:szCs w:val="24"/>
        </w:rPr>
        <w:t>3</w:t>
      </w:r>
      <w:r w:rsidR="007A43AC">
        <w:rPr>
          <w:szCs w:val="24"/>
        </w:rPr>
        <w:t>)</w:t>
      </w:r>
      <w:r w:rsidRPr="001D3D33">
        <w:rPr>
          <w:szCs w:val="24"/>
        </w:rPr>
        <w:t xml:space="preserve"> pracovních dnů ode dne doručení </w:t>
      </w:r>
      <w:r w:rsidR="00FC6EAF">
        <w:rPr>
          <w:szCs w:val="24"/>
        </w:rPr>
        <w:t>O</w:t>
      </w:r>
      <w:r w:rsidRPr="001D3D33">
        <w:rPr>
          <w:szCs w:val="24"/>
        </w:rPr>
        <w:t>bjednávky.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2" w:name="_Toc288828390"/>
      <w:r w:rsidRPr="001D3D33">
        <w:t xml:space="preserve">Prodávající je povinen dodat </w:t>
      </w:r>
      <w:r w:rsidR="0044728C">
        <w:t>Z</w:t>
      </w:r>
      <w:r w:rsidRPr="001D3D33">
        <w:t>boží v množství uvedeném v </w:t>
      </w:r>
      <w:r w:rsidR="00FC6EAF">
        <w:t>O</w:t>
      </w:r>
      <w:r w:rsidRPr="001D3D33">
        <w:t xml:space="preserve">bjednávce s přihlédnutím k možné množstevní toleranci dle čl. 5.5. Smlouvy. Prodávající se dále zavazuje dodat </w:t>
      </w:r>
      <w:r w:rsidR="0044728C">
        <w:t>Z</w:t>
      </w:r>
      <w:r w:rsidRPr="001D3D33">
        <w:t>boží v</w:t>
      </w:r>
      <w:r w:rsidR="00233ED2">
        <w:t xml:space="preserve"> kvalitativní </w:t>
      </w:r>
      <w:r w:rsidRPr="001D3D33">
        <w:t>jakosti stanovené dle této Smlouvy a</w:t>
      </w:r>
      <w:r w:rsidR="0044728C">
        <w:t> </w:t>
      </w:r>
      <w:r w:rsidRPr="001D3D33">
        <w:t xml:space="preserve">garantované na dodacím listu. Nedodržení těchto podmínek je důvodem pro Kupujícího vrátit </w:t>
      </w:r>
      <w:r w:rsidR="00E76734">
        <w:t>Zboží</w:t>
      </w:r>
      <w:r w:rsidRPr="001D3D33">
        <w:t xml:space="preserve"> na náklady Prodávajícího. Dále se Prodávající zavazuje Kupujícímu uhradit veškeré škody, resp. náklady, které mu tímto prokazatelně vzniknou.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3" w:name="_Toc288828393"/>
      <w:bookmarkEnd w:id="12"/>
      <w:r w:rsidRPr="001D3D33">
        <w:t xml:space="preserve">Vlastnictví ke </w:t>
      </w:r>
      <w:r w:rsidR="00E76734">
        <w:t>Zboží</w:t>
      </w:r>
      <w:r w:rsidRPr="001D3D33">
        <w:t xml:space="preserve"> přechází na Kupujícího dnem předání. Nebezpečí škody na věci přechází podpisem dodacího listu Kupujícím, resp. příslušným zmocněným subjektem.</w:t>
      </w:r>
      <w:bookmarkEnd w:id="13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bookmarkStart w:id="14" w:name="_Toc288828394"/>
      <w:r w:rsidRPr="001D3D33">
        <w:t>Prodávající je o</w:t>
      </w:r>
      <w:r w:rsidR="00276D6A">
        <w:t>právněn uplatňovat nároky z vad</w:t>
      </w:r>
      <w:r w:rsidRPr="001D3D33">
        <w:t xml:space="preserve"> Zboží kdykoliv po jeho převzetí až do okamžiku jeho spotřebování.</w:t>
      </w:r>
      <w:bookmarkEnd w:id="14"/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Smluvní strany ujednávají, že Prodávající přejímá </w:t>
      </w:r>
      <w:r w:rsidR="00276D6A">
        <w:t>záruku za jakost dodaného Zboží v délce trvání 24 měsíců.</w:t>
      </w:r>
    </w:p>
    <w:p w:rsidR="00A22012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1D3D33">
        <w:t xml:space="preserve">Vady zjistitelné při přejímce </w:t>
      </w:r>
      <w:r w:rsidR="00E76734">
        <w:t>Z</w:t>
      </w:r>
      <w:r w:rsidRPr="001D3D33">
        <w:t>boží uplatní Kupující</w:t>
      </w:r>
      <w:r w:rsidR="00276D6A">
        <w:t xml:space="preserve"> nebo jeho zmocnění zástupci u P</w:t>
      </w:r>
      <w:r w:rsidRPr="001D3D33">
        <w:t xml:space="preserve">rodávajícího ihned, nebo nejpozději do </w:t>
      </w:r>
      <w:r w:rsidR="0044728C">
        <w:t xml:space="preserve">pěti (5) </w:t>
      </w:r>
      <w:r w:rsidRPr="001D3D33">
        <w:t xml:space="preserve">dnů od dodání. Prodávající tyto oprávněné reklamace nahradí buď bezvadným </w:t>
      </w:r>
      <w:r w:rsidR="00E76734">
        <w:t>Z</w:t>
      </w:r>
      <w:r w:rsidRPr="001D3D33">
        <w:t xml:space="preserve">božím, popřípadě již zaplacené </w:t>
      </w:r>
      <w:r w:rsidR="0044728C">
        <w:t>Z</w:t>
      </w:r>
      <w:r w:rsidRPr="001D3D33">
        <w:t xml:space="preserve">boží bude dobropisovat se lhůtou splatnosti </w:t>
      </w:r>
      <w:r w:rsidR="0044728C">
        <w:t>patnácti (</w:t>
      </w:r>
      <w:r w:rsidRPr="001D3D33">
        <w:t>15</w:t>
      </w:r>
      <w:r w:rsidR="0044728C">
        <w:t>)</w:t>
      </w:r>
      <w:r w:rsidR="00276D6A">
        <w:t xml:space="preserve"> dnů od vystavení dobropisu, přičemž volba způsobu vyřešení reklamace náleží Kupujícímu.</w:t>
      </w:r>
    </w:p>
    <w:p w:rsidR="00112E78" w:rsidRPr="001D3D33" w:rsidRDefault="00112E78" w:rsidP="00A22012">
      <w:pPr>
        <w:pStyle w:val="Nadpis2"/>
        <w:keepNext/>
        <w:keepLines/>
        <w:numPr>
          <w:ilvl w:val="1"/>
          <w:numId w:val="1"/>
        </w:numPr>
      </w:pPr>
      <w:bookmarkStart w:id="15" w:name="_Toc288828397"/>
      <w:r w:rsidRPr="001D3D33">
        <w:t xml:space="preserve">Smluvní strany se dohodly, že Kupující je oprávněn při jakékoliv vadě </w:t>
      </w:r>
      <w:r w:rsidR="00E76734">
        <w:t>Z</w:t>
      </w:r>
      <w:r w:rsidRPr="001D3D33">
        <w:t xml:space="preserve">boží požadovat dle své volby výměnu </w:t>
      </w:r>
      <w:r w:rsidR="00E76734">
        <w:t>Z</w:t>
      </w:r>
      <w:r w:rsidR="00006A5B">
        <w:t>boží či</w:t>
      </w:r>
      <w:r w:rsidRPr="001D3D33">
        <w:t xml:space="preserve"> přiměřenou slevu z ceny </w:t>
      </w:r>
      <w:r w:rsidR="00E76734">
        <w:t>Z</w:t>
      </w:r>
      <w:r w:rsidRPr="001D3D33">
        <w:t xml:space="preserve">boží, zároveň je bez ohledu na charakter vady oprávněn </w:t>
      </w:r>
      <w:r w:rsidR="00FC6EAF">
        <w:t>O</w:t>
      </w:r>
      <w:r w:rsidRPr="001D3D33">
        <w:t>bjednávku bez náhrady zrušit.</w:t>
      </w:r>
      <w:bookmarkEnd w:id="15"/>
    </w:p>
    <w:p w:rsidR="00006A5B" w:rsidRPr="00006A5B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006A5B">
        <w:rPr>
          <w:szCs w:val="24"/>
        </w:rPr>
        <w:t xml:space="preserve">Kupující není na základě této Smlouvy povinen objednávat žádné </w:t>
      </w:r>
      <w:r w:rsidR="00E76734" w:rsidRPr="00006A5B">
        <w:rPr>
          <w:szCs w:val="24"/>
        </w:rPr>
        <w:t>Z</w:t>
      </w:r>
      <w:r w:rsidRPr="00006A5B">
        <w:rPr>
          <w:szCs w:val="24"/>
        </w:rPr>
        <w:t xml:space="preserve">boží, ani tato Smlouva nezakotvuje exkluzivitu ve prospěch Prodávajícího, stejně tak množství koksu v tunách uvedené v čl. 6 Smlouvy nestanovuje minimální ani maximální možné množství </w:t>
      </w:r>
      <w:r w:rsidR="00E76734" w:rsidRPr="00006A5B">
        <w:rPr>
          <w:szCs w:val="24"/>
        </w:rPr>
        <w:t>Z</w:t>
      </w:r>
      <w:r w:rsidRPr="00006A5B">
        <w:rPr>
          <w:szCs w:val="24"/>
        </w:rPr>
        <w:t>boží, které si je Kupující oprávněn od Prodávajícího objednat</w:t>
      </w:r>
      <w:r w:rsidR="00006A5B" w:rsidRPr="00006A5B">
        <w:rPr>
          <w:szCs w:val="24"/>
        </w:rPr>
        <w:t>.</w:t>
      </w:r>
      <w:r w:rsidRPr="00006A5B">
        <w:rPr>
          <w:szCs w:val="24"/>
        </w:rPr>
        <w:t xml:space="preserve"> </w:t>
      </w:r>
    </w:p>
    <w:p w:rsidR="00112E78" w:rsidRPr="001D3D33" w:rsidRDefault="00112E78" w:rsidP="00112E78">
      <w:pPr>
        <w:pStyle w:val="Nadpis2"/>
        <w:keepNext/>
        <w:keepLines/>
        <w:numPr>
          <w:ilvl w:val="1"/>
          <w:numId w:val="1"/>
        </w:numPr>
      </w:pPr>
      <w:r w:rsidRPr="00006A5B">
        <w:rPr>
          <w:szCs w:val="24"/>
        </w:rPr>
        <w:t>Prodávající je po celou dobu účinnosti Smlouvy povinen být pojištěn pro případ vzniku odpovědnosti za škodu způsobenou jinému provozní činností s tím, že limit pojistné</w:t>
      </w:r>
      <w:r w:rsidR="0096280D">
        <w:rPr>
          <w:szCs w:val="24"/>
        </w:rPr>
        <w:t>ho plnění musí činit minimálně 1 000 000,- Kč (slovy „</w:t>
      </w:r>
      <w:proofErr w:type="spellStart"/>
      <w:r w:rsidR="0096280D">
        <w:rPr>
          <w:szCs w:val="24"/>
        </w:rPr>
        <w:t>jedenmi</w:t>
      </w:r>
      <w:r w:rsidRPr="00006A5B">
        <w:rPr>
          <w:szCs w:val="24"/>
        </w:rPr>
        <w:t>lion</w:t>
      </w:r>
      <w:proofErr w:type="spellEnd"/>
      <w:r w:rsidRPr="00006A5B">
        <w:rPr>
          <w:szCs w:val="24"/>
        </w:rPr>
        <w:t>“ korun českých)</w:t>
      </w:r>
      <w:r w:rsidR="00006A5B">
        <w:rPr>
          <w:szCs w:val="24"/>
        </w:rPr>
        <w:t>. K</w:t>
      </w:r>
      <w:r w:rsidRPr="00006A5B">
        <w:rPr>
          <w:szCs w:val="24"/>
        </w:rPr>
        <w:t>opii dokladu o tomto pojištění předá prodávající Kupujícímu před podpisem Smlouvy.</w:t>
      </w:r>
    </w:p>
    <w:p w:rsidR="00112E78" w:rsidRPr="001D3D33" w:rsidRDefault="00112E78" w:rsidP="00112E78">
      <w:pPr>
        <w:pStyle w:val="Nadpis1"/>
        <w:keepLines/>
        <w:numPr>
          <w:ilvl w:val="0"/>
          <w:numId w:val="1"/>
        </w:numPr>
        <w:ind w:right="-18"/>
      </w:pPr>
      <w:bookmarkStart w:id="16" w:name="_Toc288828399"/>
      <w:r w:rsidRPr="001D3D33">
        <w:t>Oprávněné osoby</w:t>
      </w:r>
      <w:bookmarkEnd w:id="16"/>
    </w:p>
    <w:p w:rsidR="00006A5B" w:rsidRPr="001D3D33" w:rsidRDefault="00112E78" w:rsidP="0096280D">
      <w:pPr>
        <w:pStyle w:val="Nadpis2"/>
        <w:keepNext/>
        <w:keepLines/>
        <w:ind w:left="1134" w:right="-18" w:firstLine="0"/>
      </w:pPr>
      <w:bookmarkStart w:id="17" w:name="_Toc288828400"/>
      <w:r w:rsidRPr="001D3D33">
        <w:t xml:space="preserve">Každá ze </w:t>
      </w:r>
      <w:r w:rsidR="0079535A">
        <w:t>S</w:t>
      </w:r>
      <w:r w:rsidRPr="001D3D33">
        <w:t xml:space="preserve">mluvních stran </w:t>
      </w:r>
      <w:r w:rsidR="0079535A">
        <w:t>jmenovala</w:t>
      </w:r>
      <w:r w:rsidRPr="001D3D33">
        <w:t xml:space="preserve"> oprávněnou osobu či oprávněné osoby</w:t>
      </w:r>
      <w:r w:rsidR="0079535A">
        <w:t xml:space="preserve"> (dále jen „Oprávněné osoby“)</w:t>
      </w:r>
      <w:r w:rsidRPr="001D3D33">
        <w:t xml:space="preserve">. </w:t>
      </w:r>
      <w:r w:rsidR="00233ED2">
        <w:t xml:space="preserve">Seznam </w:t>
      </w:r>
      <w:r w:rsidR="0079535A">
        <w:t>těchto</w:t>
      </w:r>
      <w:r w:rsidR="00233ED2">
        <w:t xml:space="preserve"> osob je uveden v </w:t>
      </w:r>
      <w:r w:rsidR="00850972">
        <w:t>P</w:t>
      </w:r>
      <w:r w:rsidR="00233ED2">
        <w:t xml:space="preserve">říloze č. 1. </w:t>
      </w:r>
      <w:r w:rsidRPr="001D3D33">
        <w:t xml:space="preserve">Oprávněné osoby budou zastupovat </w:t>
      </w:r>
      <w:r w:rsidR="0079535A">
        <w:t>S</w:t>
      </w:r>
      <w:r w:rsidRPr="001D3D33">
        <w:t>mluvní stranu v obchodních záležitostech souvisejících s plněním této Smlouvy. Oprávněné osoby nemají právo tuto Smlouvu měnit ani ji doplňovat</w:t>
      </w:r>
      <w:bookmarkEnd w:id="17"/>
      <w:r w:rsidR="0079535A">
        <w:t>, nejsou-li zároveň statutárním zástupcem kterékoli ze Smluvních stran</w:t>
      </w:r>
      <w:r w:rsidR="00233ED2">
        <w:t>.</w:t>
      </w:r>
    </w:p>
    <w:p w:rsidR="00112E78" w:rsidRPr="001D3D33" w:rsidRDefault="00D91F27" w:rsidP="00112E78">
      <w:pPr>
        <w:pStyle w:val="Nadpis1"/>
        <w:keepLines/>
        <w:numPr>
          <w:ilvl w:val="0"/>
          <w:numId w:val="1"/>
        </w:numPr>
        <w:ind w:right="-18"/>
      </w:pPr>
      <w:bookmarkStart w:id="18" w:name="_Toc446473771"/>
      <w:bookmarkStart w:id="19" w:name="_Toc288828401"/>
      <w:r>
        <w:t xml:space="preserve">  </w:t>
      </w:r>
      <w:r w:rsidR="00112E78" w:rsidRPr="001D3D33">
        <w:t>SANKCE A Náhrada škody</w:t>
      </w:r>
      <w:bookmarkEnd w:id="18"/>
      <w:bookmarkEnd w:id="19"/>
    </w:p>
    <w:p w:rsidR="00112E78" w:rsidRDefault="00112E78" w:rsidP="00346768">
      <w:pPr>
        <w:pStyle w:val="Nadpis2"/>
        <w:keepNext/>
        <w:keepLines/>
        <w:numPr>
          <w:ilvl w:val="1"/>
          <w:numId w:val="5"/>
        </w:numPr>
        <w:ind w:right="-18"/>
      </w:pPr>
      <w:bookmarkStart w:id="20" w:name="_Toc288828402"/>
      <w:r w:rsidRPr="001D3D33">
        <w:t>V případě, že Prodávajíc</w:t>
      </w:r>
      <w:r w:rsidR="00E76734">
        <w:t>í dodá Z</w:t>
      </w:r>
      <w:r w:rsidRPr="001D3D33">
        <w:t>boží nesplňující požadované kvalitativní vlastnosti dle čl. 7.1. Smlouvy, Prodávající se zavazuje zaplatit Kupujícímu smluvní pokutu ve výši 5.000,- Kč</w:t>
      </w:r>
      <w:r w:rsidR="0079535A">
        <w:t xml:space="preserve"> (slovy „</w:t>
      </w:r>
      <w:proofErr w:type="spellStart"/>
      <w:r w:rsidR="0079535A">
        <w:t>pěttisíc</w:t>
      </w:r>
      <w:proofErr w:type="spellEnd"/>
      <w:r w:rsidR="0079535A">
        <w:t>“ korun českých)</w:t>
      </w:r>
      <w:r w:rsidRPr="001D3D33">
        <w:t xml:space="preserve"> za každý zjištěný případ</w:t>
      </w:r>
      <w:r w:rsidR="00006A5B">
        <w:t xml:space="preserve">. Povinnost Prodávajícího </w:t>
      </w:r>
      <w:r w:rsidRPr="001D3D33">
        <w:t>nahradit vadné plnění plněním bezvadným tím není dotčena.</w:t>
      </w:r>
    </w:p>
    <w:p w:rsidR="00CC5ED2" w:rsidRPr="001D3D33" w:rsidRDefault="00112E78" w:rsidP="00CC5ED2">
      <w:pPr>
        <w:pStyle w:val="Nadpis2"/>
        <w:keepNext/>
        <w:keepLines/>
        <w:numPr>
          <w:ilvl w:val="1"/>
          <w:numId w:val="5"/>
        </w:numPr>
        <w:ind w:right="-18"/>
      </w:pPr>
      <w:r w:rsidRPr="001D3D33">
        <w:t xml:space="preserve">V případě, že Prodávající nedeklaruje požadované kvalitativní vlastnosti dle čl. 7.1. Smlouvy na dodacím listu </w:t>
      </w:r>
      <w:r w:rsidRPr="0079535A">
        <w:rPr>
          <w:szCs w:val="24"/>
        </w:rPr>
        <w:t xml:space="preserve">pro každou dílčí dodávku, </w:t>
      </w:r>
      <w:r w:rsidRPr="001D3D33">
        <w:t xml:space="preserve">Prodávající se zavazuje zaplatit Kupujícímu smluvní pokutu </w:t>
      </w:r>
      <w:r w:rsidR="00006A5B">
        <w:t xml:space="preserve">též </w:t>
      </w:r>
      <w:r w:rsidRPr="001D3D33">
        <w:t xml:space="preserve">ve výši 5.000,- Kč </w:t>
      </w:r>
      <w:r w:rsidR="0079535A">
        <w:t>(slovy „</w:t>
      </w:r>
      <w:proofErr w:type="spellStart"/>
      <w:r w:rsidR="0079535A">
        <w:t>pěttisíc</w:t>
      </w:r>
      <w:proofErr w:type="spellEnd"/>
      <w:r w:rsidR="0079535A">
        <w:t>“ korun českých)</w:t>
      </w:r>
      <w:r w:rsidR="0079535A" w:rsidRPr="001D3D33">
        <w:t xml:space="preserve"> </w:t>
      </w:r>
      <w:r w:rsidRPr="001D3D33">
        <w:t>za každý zjištěný případ.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r w:rsidRPr="001D3D33">
        <w:t xml:space="preserve">V případě, že je Prodávající v prodlení s dodáním </w:t>
      </w:r>
      <w:r w:rsidR="00E76734">
        <w:t>Zboží</w:t>
      </w:r>
      <w:r w:rsidRPr="001D3D33">
        <w:t xml:space="preserve">, Prodávající se zavazuje zaplatit Kupujícímu smluvní pokutu ve výši 1.000,- Kč </w:t>
      </w:r>
      <w:r w:rsidR="00CC5ED2">
        <w:t xml:space="preserve">(slovy </w:t>
      </w:r>
      <w:r w:rsidR="00E76734">
        <w:t>„</w:t>
      </w:r>
      <w:proofErr w:type="spellStart"/>
      <w:r w:rsidR="00CC5ED2">
        <w:t>jedentisíc</w:t>
      </w:r>
      <w:proofErr w:type="spellEnd"/>
      <w:r w:rsidR="00CC5ED2">
        <w:t xml:space="preserve">“ korun českých) </w:t>
      </w:r>
      <w:r w:rsidRPr="001D3D33">
        <w:t>za každý započatý den prodlení.</w:t>
      </w:r>
    </w:p>
    <w:p w:rsidR="00112E78" w:rsidRPr="001D3D33" w:rsidRDefault="004C4B4E" w:rsidP="0079535A">
      <w:pPr>
        <w:pStyle w:val="Nadpis2"/>
        <w:keepNext/>
        <w:keepLines/>
        <w:numPr>
          <w:ilvl w:val="1"/>
          <w:numId w:val="5"/>
        </w:numPr>
      </w:pPr>
      <w:r>
        <w:rPr>
          <w:szCs w:val="24"/>
        </w:rPr>
        <w:t>Případné s</w:t>
      </w:r>
      <w:r w:rsidR="00112E78" w:rsidRPr="001D3D33">
        <w:rPr>
          <w:szCs w:val="24"/>
        </w:rPr>
        <w:t xml:space="preserve">mluvní sankce budou Kupujícím uplatňovány kdykoliv, zpravidla </w:t>
      </w:r>
      <w:r>
        <w:rPr>
          <w:szCs w:val="24"/>
        </w:rPr>
        <w:t xml:space="preserve">však </w:t>
      </w:r>
      <w:r w:rsidR="00112E78" w:rsidRPr="001D3D33">
        <w:rPr>
          <w:szCs w:val="24"/>
        </w:rPr>
        <w:t>po vyhodnocení plnění Smlouvy za každý kalendářní měsíc.</w:t>
      </w:r>
    </w:p>
    <w:p w:rsidR="00112E78" w:rsidRPr="00E771F8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rPr>
          <w:szCs w:val="24"/>
        </w:rPr>
        <w:t>Zaplacením Smluvní pokuty není dotčen nárok Kupujícího na náhradu škody v</w:t>
      </w:r>
      <w:r w:rsidR="00CC5ED2">
        <w:rPr>
          <w:szCs w:val="24"/>
        </w:rPr>
        <w:t> </w:t>
      </w:r>
      <w:r w:rsidRPr="001D3D33">
        <w:rPr>
          <w:szCs w:val="24"/>
        </w:rPr>
        <w:t xml:space="preserve">plném rozsahu, ani povinnost </w:t>
      </w:r>
      <w:r w:rsidR="00CC5ED2">
        <w:rPr>
          <w:szCs w:val="24"/>
        </w:rPr>
        <w:t>P</w:t>
      </w:r>
      <w:r w:rsidRPr="001D3D33">
        <w:rPr>
          <w:szCs w:val="24"/>
        </w:rPr>
        <w:t xml:space="preserve">rodávajícího vzniklou škodu v plném rozsahu Kupujícímu </w:t>
      </w:r>
      <w:r w:rsidR="00006A5B">
        <w:rPr>
          <w:szCs w:val="24"/>
        </w:rPr>
        <w:t>nahradit</w:t>
      </w:r>
      <w:r w:rsidRPr="001D3D33">
        <w:rPr>
          <w:szCs w:val="24"/>
        </w:rPr>
        <w:t>.</w:t>
      </w:r>
    </w:p>
    <w:p w:rsidR="00E771F8" w:rsidRPr="001D3D33" w:rsidRDefault="00E771F8" w:rsidP="0079535A">
      <w:pPr>
        <w:pStyle w:val="Nadpis2"/>
        <w:keepNext/>
        <w:keepLines/>
        <w:numPr>
          <w:ilvl w:val="1"/>
          <w:numId w:val="5"/>
        </w:numPr>
      </w:pPr>
      <w:r>
        <w:rPr>
          <w:szCs w:val="24"/>
        </w:rPr>
        <w:t>V případě, že Kupující bude v prodlení se zaplacením faktury Prodávajícího, zaplatí Prodávajícímu spolu s dlužnou částkou též zákonný úrok z prodlení. V případě, že Kupující neuhradí Prodávajícímu platbu do třiceti (30) dní po termínu splatnosti je Prodávající oprávněn přerušit poskytování dodávek až do doby plné úhrady.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t xml:space="preserve">Každá ze </w:t>
      </w:r>
      <w:r w:rsidR="00CC5ED2">
        <w:t xml:space="preserve">Smluvních </w:t>
      </w:r>
      <w:r w:rsidRPr="001D3D33">
        <w:t xml:space="preserve">stran nese odpovědnost za způsobenou škodu v rámci platných právních předpisů a této Smlouvy. Obě strany se zavazují k vyvinutí maximálního úsilí k předcházení škodám a k minimalizaci </w:t>
      </w:r>
      <w:r w:rsidR="00CC5ED2">
        <w:t xml:space="preserve">případně </w:t>
      </w:r>
      <w:r w:rsidRPr="001D3D33">
        <w:t>vzniklých škod.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t>Žádná ze Smluvních stran neodpovídá za škodu, která vznikla v důsledku věcně nesprávného nebo jinak chybného zadání, které obdržela od druhé strany.</w:t>
      </w:r>
    </w:p>
    <w:p w:rsidR="00112E78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t>Smluvní strany se zavazují upozornit druhou Smluvní stranu bez zbytečného odkladu na vzniklé okolnosti vylučující odpovědnost bránící řádnému plnění této Smlouvy. Smluvní strany se zavazují k vyvinutí maximálního úsilí k odvrácení a</w:t>
      </w:r>
      <w:r w:rsidR="00CC5ED2">
        <w:t> </w:t>
      </w:r>
      <w:r w:rsidRPr="001D3D33">
        <w:t xml:space="preserve">překonání okolností vylučujících odpovědnost. </w:t>
      </w:r>
      <w:bookmarkEnd w:id="20"/>
    </w:p>
    <w:p w:rsidR="0096280D" w:rsidRPr="001D3D33" w:rsidRDefault="0096280D" w:rsidP="0096280D">
      <w:pPr>
        <w:pStyle w:val="Nadpis2"/>
        <w:keepNext/>
        <w:keepLines/>
        <w:ind w:left="1134" w:firstLine="0"/>
      </w:pP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</w:pPr>
      <w:bookmarkStart w:id="21" w:name="_Ref380559910"/>
      <w:bookmarkStart w:id="22" w:name="_Toc288828405"/>
      <w:r>
        <w:t xml:space="preserve">  </w:t>
      </w:r>
      <w:r w:rsidR="00112E78" w:rsidRPr="001D3D33">
        <w:t>Ochrana informací</w:t>
      </w:r>
      <w:bookmarkEnd w:id="21"/>
      <w:bookmarkEnd w:id="22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3" w:name="_Toc288828406"/>
      <w:r w:rsidRPr="001D3D33">
        <w:t>Prodávající podpisem této Smlouvy souhlasí, v souladu se zněním zákona č.106/1999 Sb., o svobodném přístupu k informacím, s možným zpřístupněním či zveřejněním celé této Smlouvy v jejím plném znění, jakož i všech úkonů a</w:t>
      </w:r>
      <w:r w:rsidR="007928D0">
        <w:t> </w:t>
      </w:r>
      <w:r w:rsidRPr="001D3D33">
        <w:t>okolností s touto Smlouvou souvisejících, ke kterému může kdykoliv v budoucnu dojít.</w:t>
      </w:r>
    </w:p>
    <w:p w:rsidR="00112E78" w:rsidRDefault="00112E78" w:rsidP="00A251BF">
      <w:pPr>
        <w:pStyle w:val="Nadpis2"/>
        <w:keepNext/>
        <w:keepLines/>
        <w:numPr>
          <w:ilvl w:val="1"/>
          <w:numId w:val="5"/>
        </w:numPr>
      </w:pPr>
      <w:r w:rsidRPr="001D3D33">
        <w:t>Prodávající uděluje Kupujícímu souhlas se zveřejněním celého obsahu této Smlouvy včetně jejích dodatků</w:t>
      </w:r>
      <w:r w:rsidR="00006A5B">
        <w:t xml:space="preserve"> na</w:t>
      </w:r>
      <w:r w:rsidRPr="001D3D33">
        <w:t xml:space="preserve"> profilu zadavatele s tím, že Kupující učiní nezbytná opatření ke znečitelnění těch identifikačních údajů Prodávajícího, o</w:t>
      </w:r>
      <w:r w:rsidR="00220DD1">
        <w:t> </w:t>
      </w:r>
      <w:r w:rsidRPr="001D3D33">
        <w:t xml:space="preserve">kterých to stanoví příslušné právní předpisy České republiky, případně ke znečitelnění dalších údajů, jejichž znečitelnění výslovně </w:t>
      </w:r>
      <w:r w:rsidR="00006A5B">
        <w:t>S</w:t>
      </w:r>
      <w:r w:rsidRPr="001D3D33">
        <w:t>mlouva vyžaduje.</w:t>
      </w:r>
      <w:bookmarkStart w:id="24" w:name="_Toc288828407"/>
      <w:bookmarkEnd w:id="23"/>
      <w:r w:rsidRPr="001D3D33">
        <w:t xml:space="preserve"> </w:t>
      </w:r>
      <w:bookmarkEnd w:id="24"/>
    </w:p>
    <w:p w:rsidR="0041331B" w:rsidRDefault="0041331B" w:rsidP="00A251BF">
      <w:pPr>
        <w:pStyle w:val="Nadpis2"/>
        <w:keepNext/>
        <w:keepLines/>
        <w:numPr>
          <w:ilvl w:val="1"/>
          <w:numId w:val="5"/>
        </w:numPr>
      </w:pPr>
      <w:r>
        <w:t xml:space="preserve">Prodávající bez jakýchkoliv výhrad souhlasí se zveřejněním své identifikace a všech dalších údajů uvedených ve Smlouvě včetně ceny předmětu plnění. </w:t>
      </w:r>
    </w:p>
    <w:p w:rsidR="0041331B" w:rsidRDefault="0041331B" w:rsidP="00A251BF">
      <w:pPr>
        <w:pStyle w:val="Nadpis2"/>
        <w:keepNext/>
        <w:keepLines/>
        <w:numPr>
          <w:ilvl w:val="1"/>
          <w:numId w:val="5"/>
        </w:numPr>
      </w:pPr>
      <w:r>
        <w:t xml:space="preserve">Kupující se zavazuje zajistit zveřejnění této Smlouvy dle zákona č. 340/2015 Sb., zákon o registru smluv. </w:t>
      </w:r>
    </w:p>
    <w:p w:rsidR="0096280D" w:rsidRDefault="0096280D" w:rsidP="0096280D">
      <w:pPr>
        <w:pStyle w:val="Nadpis2"/>
        <w:keepNext/>
        <w:keepLines/>
      </w:pPr>
    </w:p>
    <w:p w:rsidR="0096280D" w:rsidRPr="001D3D33" w:rsidRDefault="0096280D" w:rsidP="0096280D">
      <w:pPr>
        <w:pStyle w:val="Nadpis2"/>
        <w:keepNext/>
        <w:keepLines/>
      </w:pP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  <w:tabs>
          <w:tab w:val="num" w:pos="900"/>
          <w:tab w:val="right" w:pos="8931"/>
        </w:tabs>
      </w:pPr>
      <w:bookmarkStart w:id="25" w:name="_Toc288828411"/>
      <w:r>
        <w:t xml:space="preserve">  </w:t>
      </w:r>
      <w:r w:rsidR="00112E78" w:rsidRPr="001D3D33">
        <w:t>Součinnost a vzájemná komunikace</w:t>
      </w:r>
      <w:bookmarkEnd w:id="25"/>
      <w:r w:rsidR="00112E78" w:rsidRPr="001D3D33">
        <w:t xml:space="preserve"> 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6" w:name="_Toc288828412"/>
      <w:r w:rsidRPr="001D3D33">
        <w:t xml:space="preserve">Smluvní strany se zavazují vzájemně spolupracovat a poskytovat si veškeré informace potřebné pro řádné plnění svých závazků. Smluvní strany jsou povinny informovat druhou </w:t>
      </w:r>
      <w:r w:rsidR="004C4B4E">
        <w:t>S</w:t>
      </w:r>
      <w:r w:rsidRPr="001D3D33">
        <w:t>mluvní stranu o veškerých skutečnostech, které jsou nebo mohou být důležité pro řádné plnění této Smlouvy.</w:t>
      </w:r>
      <w:bookmarkEnd w:id="26"/>
    </w:p>
    <w:p w:rsidR="003A7249" w:rsidRDefault="00112E78" w:rsidP="0079535A">
      <w:pPr>
        <w:pStyle w:val="Nadpis2"/>
        <w:keepNext/>
        <w:keepLines/>
        <w:numPr>
          <w:ilvl w:val="1"/>
          <w:numId w:val="5"/>
        </w:numPr>
      </w:pPr>
      <w:bookmarkStart w:id="27" w:name="_Toc288828415"/>
      <w:r w:rsidRPr="001D3D33">
        <w:t>Všechna oznámení mezi Smluvními stranami, která se vztahují k této Smlouvě, nebo která mají být učiněna na základě této Smlouvy</w:t>
      </w:r>
      <w:r w:rsidR="00220DD1">
        <w:t>,</w:t>
      </w:r>
      <w:r w:rsidRPr="001D3D33">
        <w:t xml:space="preserve"> m</w:t>
      </w:r>
      <w:r w:rsidR="00006A5B">
        <w:t>usí být učiněna v písemné formě</w:t>
      </w:r>
      <w:r w:rsidRPr="001D3D33">
        <w:t xml:space="preserve"> a druhé straně doručena buď </w:t>
      </w:r>
      <w:r w:rsidR="005C7501">
        <w:t xml:space="preserve">datovou schránkou, </w:t>
      </w:r>
      <w:r w:rsidRPr="001D3D33">
        <w:t xml:space="preserve">osobně nebo doporučeným dopisem či jinou formou registrovaného poštovního styku na adresu uvedenou na titulní stránce této Smlouvy, není-li stanoveno nebo mezi </w:t>
      </w:r>
      <w:r w:rsidR="00220DD1">
        <w:t>S</w:t>
      </w:r>
      <w:r w:rsidRPr="001D3D33">
        <w:t>mluvními stranami dohodnuto jinak.</w:t>
      </w:r>
      <w:bookmarkEnd w:id="27"/>
    </w:p>
    <w:p w:rsidR="003A7249" w:rsidRDefault="003A7249" w:rsidP="003A7249">
      <w:pPr>
        <w:pStyle w:val="Nadpis2"/>
        <w:keepNext/>
        <w:keepLines/>
        <w:numPr>
          <w:ilvl w:val="1"/>
          <w:numId w:val="5"/>
        </w:numPr>
      </w:pPr>
      <w:r w:rsidRPr="001D3D33">
        <w:t xml:space="preserve">Smluvní strany se zavazují, že v případě změny své adresy budou o této změně druhou </w:t>
      </w:r>
      <w:r w:rsidR="004C4B4E">
        <w:t>S</w:t>
      </w:r>
      <w:r w:rsidRPr="001D3D33">
        <w:t>mluvní stranu písemně informovat nejpozději do tří (3) pracovních dnů ode dne této změny.</w:t>
      </w:r>
    </w:p>
    <w:p w:rsidR="005C7501" w:rsidRPr="001D3D33" w:rsidRDefault="00D91F27" w:rsidP="005C7501">
      <w:pPr>
        <w:pStyle w:val="Nadpis1"/>
        <w:keepLines/>
        <w:numPr>
          <w:ilvl w:val="0"/>
          <w:numId w:val="5"/>
        </w:numPr>
      </w:pPr>
      <w:r>
        <w:t xml:space="preserve">  </w:t>
      </w:r>
      <w:r w:rsidR="005C7501" w:rsidRPr="001D3D33">
        <w:t>Uchovávání dokumentů</w:t>
      </w:r>
    </w:p>
    <w:p w:rsidR="005C7501" w:rsidRPr="001D3D33" w:rsidRDefault="005C7501" w:rsidP="005C7501">
      <w:pPr>
        <w:pStyle w:val="Nadpis2"/>
        <w:keepNext/>
        <w:keepLines/>
        <w:numPr>
          <w:ilvl w:val="1"/>
          <w:numId w:val="5"/>
        </w:numPr>
      </w:pPr>
      <w:r w:rsidRPr="001D3D33">
        <w:t>Prodávající je povinen uchovávat dokumenty související s dodávkami dle této Smlouvy nejméně po dobu deseti (10) let od konce účetního období, ve kterém došlo k zaplacení poslední části ceny poskytnutých dodávek popř. k poslednímu zdanitelnému plnění dle této Smlouvy, a to zejména pro účely kontroly oprávněnými kontrolními orgány.</w:t>
      </w:r>
    </w:p>
    <w:p w:rsidR="005C7501" w:rsidRPr="001D3D33" w:rsidRDefault="005C7501" w:rsidP="005C7501">
      <w:pPr>
        <w:pStyle w:val="Nadpis2"/>
        <w:keepNext/>
        <w:keepLines/>
        <w:numPr>
          <w:ilvl w:val="1"/>
          <w:numId w:val="5"/>
        </w:numPr>
      </w:pPr>
      <w:r w:rsidRPr="001D3D33">
        <w:t>Prodávající je povinen umožnit kontrolu dokumentů souvisejících s dodávkami dle této Smlou</w:t>
      </w:r>
      <w:r w:rsidR="00006A5B">
        <w:t xml:space="preserve">vy ze strany Kupujícího a </w:t>
      </w:r>
      <w:r w:rsidRPr="001D3D33">
        <w:t>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 výkonu kontroly a ze strany třetích osob, které tyto orgány ke kontrole pověří nebo zmocní.</w:t>
      </w:r>
    </w:p>
    <w:p w:rsidR="00006A5B" w:rsidRDefault="005C7501" w:rsidP="0096280D">
      <w:pPr>
        <w:pStyle w:val="Nadpis2"/>
        <w:keepNext/>
        <w:keepLines/>
        <w:numPr>
          <w:ilvl w:val="1"/>
          <w:numId w:val="5"/>
        </w:numPr>
      </w:pPr>
      <w:r w:rsidRPr="001D3D33"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5C7501" w:rsidRPr="001D3D33" w:rsidRDefault="00D91F27" w:rsidP="005C7501">
      <w:pPr>
        <w:pStyle w:val="Nadpis1"/>
        <w:keepLines/>
        <w:numPr>
          <w:ilvl w:val="0"/>
          <w:numId w:val="5"/>
        </w:numPr>
      </w:pPr>
      <w:bookmarkStart w:id="28" w:name="_Toc288828427"/>
      <w:r>
        <w:t xml:space="preserve">  </w:t>
      </w:r>
      <w:r w:rsidR="005C7501" w:rsidRPr="001D3D33">
        <w:t>řešení sporů</w:t>
      </w:r>
      <w:bookmarkEnd w:id="28"/>
    </w:p>
    <w:p w:rsidR="005C7501" w:rsidRPr="001D3D33" w:rsidRDefault="005C7501" w:rsidP="005C7501">
      <w:pPr>
        <w:pStyle w:val="Nadpis2"/>
        <w:keepNext/>
        <w:keepLines/>
        <w:numPr>
          <w:ilvl w:val="1"/>
          <w:numId w:val="5"/>
        </w:numPr>
      </w:pPr>
      <w:bookmarkStart w:id="29" w:name="_Toc288828430"/>
      <w:r w:rsidRPr="001D3D33">
        <w:t>Podle § 89 a zákona č. 99/1963 Sb., (občanský soudní řád) se strany této Smlouvy dohodly, že místně příslušným soudem prvního stupně ve sporech z této Smlouvy bude v případech, kdy není stanovena výlučná příslušnost soudu a kdy je v prvním stupni příslušný krajský soud, Městský soud v</w:t>
      </w:r>
      <w:r w:rsidR="00006A5B">
        <w:t> </w:t>
      </w:r>
      <w:r w:rsidRPr="001D3D33">
        <w:t>Praze</w:t>
      </w:r>
      <w:r w:rsidR="00006A5B">
        <w:t xml:space="preserve"> a</w:t>
      </w:r>
      <w:r w:rsidRPr="001D3D33">
        <w:t xml:space="preserve"> v případech, kdy je v prvním stupni příslušný okresní soud, Obvodní soud pro Prahu 10.</w:t>
      </w:r>
      <w:bookmarkEnd w:id="29"/>
      <w:r w:rsidRPr="001D3D33">
        <w:t xml:space="preserve"> </w:t>
      </w: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  <w:ind w:right="-18"/>
      </w:pPr>
      <w:bookmarkStart w:id="30" w:name="_Toc288828417"/>
      <w:r>
        <w:t xml:space="preserve">  </w:t>
      </w:r>
      <w:r w:rsidR="00112E78" w:rsidRPr="001D3D33">
        <w:t>PLATNOST A ÚČINNOST SMLOUVY</w:t>
      </w:r>
      <w:bookmarkEnd w:id="30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bookmarkStart w:id="31" w:name="_Toc288828420"/>
      <w:r w:rsidRPr="001D3D33">
        <w:t xml:space="preserve">Tato Smlouva nabývá </w:t>
      </w:r>
      <w:proofErr w:type="gramStart"/>
      <w:r w:rsidRPr="001D3D33">
        <w:t>platnosti  dnem</w:t>
      </w:r>
      <w:proofErr w:type="gramEnd"/>
      <w:r w:rsidRPr="001D3D33">
        <w:t xml:space="preserve"> </w:t>
      </w:r>
      <w:r w:rsidR="003E5456">
        <w:t>jejího uzavření</w:t>
      </w:r>
      <w:r w:rsidRPr="001D3D33">
        <w:t xml:space="preserve">. Účinnost Smlouvy je </w:t>
      </w:r>
      <w:r w:rsidR="001B4EF7">
        <w:t xml:space="preserve">od 1. 8. 2017 </w:t>
      </w:r>
      <w:r w:rsidRPr="001D3D33">
        <w:t xml:space="preserve">po dobu 12 měsíců od jejího uzavření nebo do výše vyčerpání finančního limitu stanoveného </w:t>
      </w:r>
      <w:bookmarkEnd w:id="31"/>
      <w:r w:rsidR="00D91F27">
        <w:t>na 2 000 000,- Kč bez DPH</w:t>
      </w:r>
      <w:r w:rsidRPr="001D3D33">
        <w:t xml:space="preserve">.  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bookmarkStart w:id="32" w:name="_Toc288828421"/>
      <w:r w:rsidRPr="001D3D33">
        <w:t xml:space="preserve">Smluvní strany se dohodly, že Prodávající započne s plněním této Smlouvy neprodleně po jejím uzavření, a to na základě jednotlivých </w:t>
      </w:r>
      <w:r w:rsidR="00445F89">
        <w:t>O</w:t>
      </w:r>
      <w:r w:rsidRPr="001D3D33">
        <w:t>bjednávek.</w:t>
      </w:r>
      <w:bookmarkEnd w:id="32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8"/>
      </w:pPr>
      <w:bookmarkStart w:id="33" w:name="_Toc288828422"/>
      <w:r w:rsidRPr="001D3D33">
        <w:t>Smluvní strany se dále dohodly, že Kupující je oprávněn od této Smlouvy odstoupit v případě, kdy Prodávající hrubým způsobem poruší tuto Smlouvu. Za hrubé porušení této Smlouvy ze strany Prodávajícího se přitom pokládá prodlení Prodávajícího s dodáním Zboží i po dodatečné písemné výzvě Kupujícího se stanovením náhradní lhůty</w:t>
      </w:r>
      <w:r w:rsidR="00D91F27">
        <w:t xml:space="preserve"> </w:t>
      </w:r>
      <w:r w:rsidRPr="001D3D33">
        <w:t xml:space="preserve">dodání nejméně </w:t>
      </w:r>
      <w:r w:rsidR="00220DD1">
        <w:t>patnáct (</w:t>
      </w:r>
      <w:r w:rsidRPr="001D3D33">
        <w:t>15</w:t>
      </w:r>
      <w:r w:rsidR="00220DD1">
        <w:t>)</w:t>
      </w:r>
      <w:r w:rsidRPr="001D3D33">
        <w:t xml:space="preserve"> dnů. Za hrubé porušení Smlouvy se též pokládá dodání jiného Zboží, </w:t>
      </w:r>
      <w:r w:rsidR="00220DD1">
        <w:t>než</w:t>
      </w:r>
      <w:r w:rsidR="00220DD1" w:rsidRPr="001D3D33">
        <w:t xml:space="preserve"> </w:t>
      </w:r>
      <w:r w:rsidRPr="001D3D33">
        <w:t xml:space="preserve">jak je specifikováno v čl. </w:t>
      </w:r>
      <w:proofErr w:type="gramStart"/>
      <w:r w:rsidRPr="001D3D33">
        <w:t>7.1. této</w:t>
      </w:r>
      <w:proofErr w:type="gramEnd"/>
      <w:r w:rsidRPr="001D3D33">
        <w:t xml:space="preserve"> Smlouvy. V případě odstoupení z tohoto důvodu je </w:t>
      </w:r>
      <w:r w:rsidR="00220DD1">
        <w:t>K</w:t>
      </w:r>
      <w:r w:rsidRPr="001D3D33">
        <w:t>upující oprávněn požadovat</w:t>
      </w:r>
      <w:r w:rsidR="00D91F27">
        <w:t xml:space="preserve"> paušalizovanou</w:t>
      </w:r>
      <w:r w:rsidRPr="001D3D33">
        <w:t xml:space="preserve"> </w:t>
      </w:r>
      <w:r w:rsidR="00445F89">
        <w:t>s</w:t>
      </w:r>
      <w:r w:rsidRPr="001D3D33">
        <w:t xml:space="preserve">mluvní pokutu </w:t>
      </w:r>
      <w:bookmarkEnd w:id="33"/>
      <w:r w:rsidRPr="001D3D33">
        <w:t>ve výši 100 000,- Kč (slovy „</w:t>
      </w:r>
      <w:proofErr w:type="spellStart"/>
      <w:r w:rsidRPr="001D3D33">
        <w:t>jednostotisíc</w:t>
      </w:r>
      <w:proofErr w:type="spellEnd"/>
      <w:r w:rsidRPr="001D3D33">
        <w:t xml:space="preserve">“ korun českých). Tato smluvní pokuta je splatná do tří (3) </w:t>
      </w:r>
      <w:r w:rsidR="00233ED2">
        <w:t xml:space="preserve">pracovních </w:t>
      </w:r>
      <w:r w:rsidRPr="001D3D33">
        <w:t xml:space="preserve">dnů ode dne doručení výzvy k jejímu uhrazení.  V případě prodlení se zaplacením </w:t>
      </w:r>
      <w:r w:rsidR="00445F89">
        <w:t>s</w:t>
      </w:r>
      <w:r w:rsidRPr="001D3D33">
        <w:t xml:space="preserve">mluvní pokuty je Kupující oprávněn požadovat </w:t>
      </w:r>
      <w:r w:rsidR="00445F89">
        <w:t>s</w:t>
      </w:r>
      <w:r w:rsidRPr="001D3D33">
        <w:t>mluvní úrok z prodlení ve výši 0,5 % z nezap</w:t>
      </w:r>
      <w:r w:rsidR="00D91F27">
        <w:t>lacené částky za každý</w:t>
      </w:r>
      <w:r w:rsidRPr="001D3D33">
        <w:t xml:space="preserve"> započatý den prodlení.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7" w:hanging="777"/>
      </w:pPr>
      <w:bookmarkStart w:id="34" w:name="_Toc288828423"/>
      <w:r w:rsidRPr="001D3D33">
        <w:t xml:space="preserve">Ukončení této </w:t>
      </w:r>
      <w:r w:rsidR="00445F89">
        <w:t>S</w:t>
      </w:r>
      <w:r w:rsidRPr="001D3D33">
        <w:t>mlouvy nemá vliv na již odeslané Objednávky. Dodání Zboží na základě odeslaných Objednávek se ještě řídí touto Smlouvou.</w:t>
      </w:r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  <w:ind w:right="-17" w:hanging="777"/>
      </w:pPr>
      <w:r w:rsidRPr="001D3D33">
        <w:t>Kupující je oprávněn tuto Smlouvu kdykoliv písemně vypovědět</w:t>
      </w:r>
      <w:r w:rsidR="003E5456">
        <w:t>.</w:t>
      </w:r>
      <w:r w:rsidRPr="001D3D33">
        <w:t xml:space="preserve"> Tato výpověď musí být zaslána formou doporučeného dopisu. Výpovědní lhůta činí </w:t>
      </w:r>
      <w:r w:rsidR="00220DD1">
        <w:t>tři (</w:t>
      </w:r>
      <w:r w:rsidRPr="001D3D33">
        <w:t>3</w:t>
      </w:r>
      <w:r w:rsidR="00220DD1">
        <w:t>)</w:t>
      </w:r>
      <w:r w:rsidRPr="001D3D33">
        <w:t xml:space="preserve"> měsíce ode dne doručení výpovědi</w:t>
      </w:r>
      <w:r w:rsidR="00220DD1">
        <w:t xml:space="preserve"> Prodávajícímu</w:t>
      </w:r>
      <w:r w:rsidRPr="001D3D33">
        <w:t>.</w:t>
      </w:r>
    </w:p>
    <w:p w:rsidR="00D91F27" w:rsidRDefault="00112E78" w:rsidP="001B4EF7">
      <w:pPr>
        <w:pStyle w:val="Nadpis2"/>
        <w:keepNext/>
        <w:keepLines/>
        <w:numPr>
          <w:ilvl w:val="1"/>
          <w:numId w:val="5"/>
        </w:numPr>
        <w:ind w:right="-17" w:hanging="777"/>
      </w:pPr>
      <w:r w:rsidRPr="001D3D33">
        <w:t>Smluvní strany se s ohledem na změny, ke kterým došlo novelizací zákona č. 235/2004 Sb., o dani z přidané hodnoty, ve znění pozdějších předpisů</w:t>
      </w:r>
      <w:r w:rsidR="003A7249">
        <w:t>, dohodly následujícím způsobem:</w:t>
      </w:r>
      <w:r w:rsidRPr="001D3D33">
        <w:t xml:space="preserve"> Kterákoli strana může odstoupit od Smlouvy v případě, že druhá Smluvní strana v průběhu platnosti Smlouvy poruší závažným způsobem své povinnosti vztahující se ke správě daní a správce daně rozhodne o jeho nespolehlivosti. Smluvní strany se zavazují, že pokud by k vydání takového rozhodnutí správce</w:t>
      </w:r>
      <w:r w:rsidR="003A7249">
        <w:t>m</w:t>
      </w:r>
      <w:r w:rsidRPr="001D3D33">
        <w:t xml:space="preserve"> daně došlo, budou druhou stranu o této skutečnosti neprodleně informovat.</w:t>
      </w:r>
    </w:p>
    <w:p w:rsidR="00112E78" w:rsidRPr="001D3D33" w:rsidRDefault="00D91F27" w:rsidP="0079535A">
      <w:pPr>
        <w:pStyle w:val="Nadpis1"/>
        <w:keepLines/>
        <w:numPr>
          <w:ilvl w:val="0"/>
          <w:numId w:val="5"/>
        </w:numPr>
      </w:pPr>
      <w:bookmarkStart w:id="35" w:name="_Toc288828436"/>
      <w:bookmarkEnd w:id="34"/>
      <w:r>
        <w:t xml:space="preserve">  </w:t>
      </w:r>
      <w:r w:rsidR="00112E78" w:rsidRPr="001D3D33">
        <w:t>Závěrečná ustanovení</w:t>
      </w:r>
      <w:bookmarkEnd w:id="35"/>
    </w:p>
    <w:p w:rsidR="00112E78" w:rsidRPr="001D3D33" w:rsidRDefault="00112E78" w:rsidP="0079535A">
      <w:pPr>
        <w:pStyle w:val="Nadpis2"/>
        <w:keepNext/>
        <w:keepLines/>
        <w:numPr>
          <w:ilvl w:val="1"/>
          <w:numId w:val="5"/>
        </w:numPr>
      </w:pPr>
      <w:r w:rsidRPr="001D3D33">
        <w:t xml:space="preserve">Smluvní strany se dohodly, že jakákoliv změna Smlouvy </w:t>
      </w:r>
      <w:r w:rsidR="008D11D5">
        <w:t xml:space="preserve">musí být </w:t>
      </w:r>
      <w:r w:rsidRPr="001D3D33">
        <w:t xml:space="preserve">provedena písemnou formou a musí být podepsána </w:t>
      </w:r>
      <w:r w:rsidR="00FC3170">
        <w:t>statutárním zástupcem</w:t>
      </w:r>
      <w:r w:rsidR="009F5D0A">
        <w:t>,</w:t>
      </w:r>
      <w:r w:rsidRPr="001D3D33">
        <w:t xml:space="preserve"> </w:t>
      </w:r>
      <w:r w:rsidR="009F5D0A">
        <w:t>kter</w:t>
      </w:r>
      <w:r w:rsidR="00FC3170">
        <w:t>ý</w:t>
      </w:r>
      <w:r w:rsidR="009F5D0A">
        <w:t xml:space="preserve"> </w:t>
      </w:r>
      <w:r w:rsidR="00FC3170">
        <w:t>může</w:t>
      </w:r>
      <w:r w:rsidR="009F5D0A">
        <w:t xml:space="preserve"> ve smluvních věcech</w:t>
      </w:r>
      <w:r w:rsidRPr="001D3D33">
        <w:t xml:space="preserve"> jednat jménem či za </w:t>
      </w:r>
      <w:r w:rsidR="003A7249">
        <w:t>S</w:t>
      </w:r>
      <w:r w:rsidRPr="001D3D33">
        <w:t xml:space="preserve">mluvní stranu. Změny </w:t>
      </w:r>
      <w:r w:rsidR="003A7249">
        <w:t>S</w:t>
      </w:r>
      <w:r w:rsidRPr="001D3D33">
        <w:t>mlouvy se sjednávají jako dodatek ke Smlouvě s číselným označením podle pořadového čísla příslušné změny Smlouvy.</w:t>
      </w:r>
    </w:p>
    <w:p w:rsidR="005C7501" w:rsidRDefault="00112E78" w:rsidP="001B4EF7">
      <w:pPr>
        <w:pStyle w:val="Nadpis2"/>
        <w:keepNext/>
        <w:keepLines/>
        <w:numPr>
          <w:ilvl w:val="1"/>
          <w:numId w:val="5"/>
        </w:numPr>
      </w:pPr>
      <w:bookmarkStart w:id="36" w:name="_Toc288828438"/>
      <w:r w:rsidRPr="001D3D33">
        <w:t>Pokud jakýkoli závazek dle Smlouvy nebo kterékoli ustanovení Smlouvy je nebo se stane neplatným či nevymahatelným, nebude to mít vliv na platnost a</w:t>
      </w:r>
      <w:r w:rsidR="003A7249">
        <w:t> </w:t>
      </w:r>
      <w:r w:rsidRPr="001D3D33">
        <w:t>vymahatelnost os</w:t>
      </w:r>
      <w:r w:rsidR="00D91F27">
        <w:t>tatních závazků a ustanovení této</w:t>
      </w:r>
      <w:r w:rsidRPr="001D3D33">
        <w:t xml:space="preserve"> Smlouvy a </w:t>
      </w:r>
      <w:r w:rsidR="00445F89">
        <w:t>S</w:t>
      </w:r>
      <w:r w:rsidRPr="001D3D33">
        <w:t>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36"/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  <w:ind w:hanging="777"/>
      </w:pPr>
      <w:r w:rsidRPr="001D3D33">
        <w:t>Práva a závazky vyplývající z této Smlouvy nemůže Prodávající postoupit bez předchozího písemného souhlasu Kupujícího. Prodávající je oprávněn započíst své splatné</w:t>
      </w:r>
      <w:r w:rsidR="005C7501">
        <w:t xml:space="preserve"> i nesplatné</w:t>
      </w:r>
      <w:r w:rsidRPr="001D3D33">
        <w:t xml:space="preserve"> pohledávky za Kupujícím jen dohodou obou Smluvních stran.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  <w:ind w:hanging="777"/>
      </w:pPr>
      <w:r w:rsidRPr="001D3D33">
        <w:t xml:space="preserve">Tato Smlouva je závazná rovněž pro právní nástupce Smluvních stran. Oznámení o změně Smluvní strany oznámí právní nástupce této strany písemně každé ze </w:t>
      </w:r>
      <w:r>
        <w:t>S</w:t>
      </w:r>
      <w:r w:rsidRPr="001D3D33">
        <w:t xml:space="preserve">mluvních stran do </w:t>
      </w:r>
      <w:r>
        <w:t>patnácti (15)</w:t>
      </w:r>
      <w:r w:rsidRPr="001D3D33">
        <w:t xml:space="preserve"> dnů od rozhodné události.</w:t>
      </w:r>
    </w:p>
    <w:p w:rsidR="005C7501" w:rsidRPr="001D3D33" w:rsidRDefault="005C7501" w:rsidP="00E771F8">
      <w:pPr>
        <w:pStyle w:val="Nadpis2"/>
        <w:keepNext/>
        <w:keepLines/>
        <w:numPr>
          <w:ilvl w:val="1"/>
          <w:numId w:val="5"/>
        </w:numPr>
        <w:ind w:hanging="777"/>
      </w:pPr>
      <w: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Veškeré spory, vzniklé z této Smlouvy nebo z jejího rozvázání, zrušení nebo prohlášení neplatnosti se řídí českým právem.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Prodávající souhlasí se zasíláním obchodních sdělení elektronickou poštou a</w:t>
      </w:r>
      <w:r>
        <w:t> </w:t>
      </w:r>
      <w:r w:rsidRPr="001D3D33">
        <w:t>jinými elektronickými prostředky podobného charakteru v souladu se zákonem č. 480/2004 Sb., o některých službách informační společnosti a změně některých zákonů.</w:t>
      </w:r>
    </w:p>
    <w:p w:rsidR="00E771F8" w:rsidRPr="000142A5" w:rsidRDefault="00E771F8" w:rsidP="00E771F8">
      <w:pPr>
        <w:pStyle w:val="Odstavecseseznamem"/>
        <w:keepNext/>
        <w:keepLines/>
        <w:numPr>
          <w:ilvl w:val="1"/>
          <w:numId w:val="5"/>
        </w:numPr>
        <w:spacing w:after="120"/>
        <w:jc w:val="both"/>
      </w:pPr>
      <w:r w:rsidRPr="000142A5">
        <w:t>Smluvní strany se dohodly, že pokud se písemnost ve lhůtě deseti (10) dnů ode dne, kdy byla k vyzvednutí připravena, nevyzvedne, písemnost se považuje za doručenou posledním dnem této lhůty.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>Práva a povinnosti zde neupravené se řídí příslušným ustanovením zákona č.</w:t>
      </w:r>
      <w:r>
        <w:t> </w:t>
      </w:r>
      <w:r w:rsidRPr="001D3D33">
        <w:t>89/2012 Sb., občanský zákoník</w:t>
      </w:r>
      <w:r>
        <w:t>,</w:t>
      </w:r>
      <w:r w:rsidRPr="001D3D33">
        <w:t xml:space="preserve"> v platném znění.</w:t>
      </w:r>
    </w:p>
    <w:p w:rsidR="00E771F8" w:rsidRPr="001D3D33" w:rsidRDefault="00E771F8" w:rsidP="00E771F8">
      <w:pPr>
        <w:pStyle w:val="Nadpis2"/>
        <w:keepNext/>
        <w:keepLines/>
        <w:numPr>
          <w:ilvl w:val="1"/>
          <w:numId w:val="5"/>
        </w:numPr>
      </w:pPr>
      <w:r w:rsidRPr="001D3D33">
        <w:t xml:space="preserve">Tato Smlouva je </w:t>
      </w:r>
      <w:r>
        <w:t>vyhotovena</w:t>
      </w:r>
      <w:r w:rsidRPr="001D3D33">
        <w:t xml:space="preserve"> ve čtyřech (4) </w:t>
      </w:r>
      <w:r>
        <w:t>stejnopisech s platností originálu</w:t>
      </w:r>
      <w:r w:rsidRPr="001D3D33">
        <w:t>, z nichž Kupující obdrží tři (3) vyhotovení a Prodávající jedno (1) vyhotovení.</w:t>
      </w:r>
    </w:p>
    <w:p w:rsidR="00E771F8" w:rsidRDefault="00E771F8" w:rsidP="00E771F8">
      <w:pPr>
        <w:pStyle w:val="Nadpis2"/>
        <w:keepNext/>
        <w:keepLines/>
        <w:numPr>
          <w:ilvl w:val="1"/>
          <w:numId w:val="5"/>
        </w:numPr>
        <w:rPr>
          <w:szCs w:val="24"/>
        </w:rPr>
      </w:pPr>
      <w:r w:rsidRPr="001D3D33">
        <w:t xml:space="preserve">Smluvní strany prohlašují, že je jim znám celý obsah Smlouvy a </w:t>
      </w:r>
      <w:r>
        <w:t>její</w:t>
      </w:r>
      <w:r w:rsidR="005C7501">
        <w:t>ch</w:t>
      </w:r>
      <w:r w:rsidRPr="001D3D33">
        <w:t xml:space="preserve"> příloh, </w:t>
      </w:r>
      <w:r w:rsidRPr="0099222F">
        <w:rPr>
          <w:szCs w:val="24"/>
        </w:rPr>
        <w:t xml:space="preserve">Smlouvě i </w:t>
      </w:r>
      <w:r w:rsidR="005C7501">
        <w:rPr>
          <w:szCs w:val="24"/>
        </w:rPr>
        <w:t xml:space="preserve">veškerým </w:t>
      </w:r>
      <w:r w:rsidRPr="0099222F">
        <w:rPr>
          <w:szCs w:val="24"/>
        </w:rPr>
        <w:t>její</w:t>
      </w:r>
      <w:r w:rsidR="005C7501">
        <w:rPr>
          <w:szCs w:val="24"/>
        </w:rPr>
        <w:t>m</w:t>
      </w:r>
      <w:r w:rsidRPr="0099222F">
        <w:rPr>
          <w:szCs w:val="24"/>
        </w:rPr>
        <w:t xml:space="preserve"> </w:t>
      </w:r>
      <w:r w:rsidR="005C7501">
        <w:rPr>
          <w:szCs w:val="24"/>
        </w:rPr>
        <w:t>přílohám</w:t>
      </w:r>
      <w:r w:rsidRPr="0099222F">
        <w:rPr>
          <w:szCs w:val="24"/>
        </w:rPr>
        <w:t xml:space="preserve"> beze zbytku porozuměly, a že tuto Smlouvu uzavřely na základě svobodné a vážné vůle. Na důkaz této skutečnosti k ní připojují své </w:t>
      </w:r>
      <w:r w:rsidR="005C7501">
        <w:rPr>
          <w:szCs w:val="24"/>
        </w:rPr>
        <w:t xml:space="preserve">vlastnoruční </w:t>
      </w:r>
      <w:r w:rsidRPr="0099222F">
        <w:rPr>
          <w:szCs w:val="24"/>
        </w:rPr>
        <w:t>podpisy.</w:t>
      </w:r>
    </w:p>
    <w:p w:rsidR="00E771F8" w:rsidRDefault="00E771F8" w:rsidP="00E771F8">
      <w:pPr>
        <w:pStyle w:val="Nadpis2"/>
        <w:keepNext/>
        <w:keepLines/>
        <w:ind w:left="1134" w:firstLine="0"/>
        <w:rPr>
          <w:szCs w:val="24"/>
        </w:rPr>
      </w:pPr>
    </w:p>
    <w:p w:rsidR="00D91F27" w:rsidRPr="00E771F8" w:rsidRDefault="00D91F27" w:rsidP="00E771F8">
      <w:pPr>
        <w:pStyle w:val="Nadpis2"/>
        <w:keepNext/>
        <w:keepLines/>
        <w:ind w:left="1134" w:firstLine="0"/>
        <w:rPr>
          <w:szCs w:val="24"/>
        </w:rPr>
      </w:pPr>
    </w:p>
    <w:p w:rsidR="00E771F8" w:rsidRPr="0099222F" w:rsidRDefault="00E771F8" w:rsidP="00E771F8">
      <w:pPr>
        <w:keepNext/>
        <w:keepLines/>
        <w:rPr>
          <w:rFonts w:ascii="Times New Roman" w:hAnsi="Times New Roman" w:cs="Times New Roman"/>
          <w:sz w:val="24"/>
          <w:szCs w:val="24"/>
        </w:rPr>
      </w:pPr>
      <w:r w:rsidRPr="0099222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9222F">
        <w:rPr>
          <w:rFonts w:ascii="Times New Roman" w:hAnsi="Times New Roman" w:cs="Times New Roman"/>
          <w:sz w:val="24"/>
          <w:szCs w:val="24"/>
        </w:rPr>
        <w:t xml:space="preserve"> Nedílnou součást</w:t>
      </w:r>
      <w:r>
        <w:rPr>
          <w:rFonts w:ascii="Times New Roman" w:hAnsi="Times New Roman" w:cs="Times New Roman"/>
          <w:sz w:val="24"/>
          <w:szCs w:val="24"/>
        </w:rPr>
        <w:t xml:space="preserve"> této</w:t>
      </w:r>
      <w:r w:rsidRPr="0099222F">
        <w:rPr>
          <w:rFonts w:ascii="Times New Roman" w:hAnsi="Times New Roman" w:cs="Times New Roman"/>
          <w:sz w:val="24"/>
          <w:szCs w:val="24"/>
        </w:rPr>
        <w:t xml:space="preserve"> Smlouvy </w:t>
      </w:r>
      <w:r>
        <w:rPr>
          <w:rFonts w:ascii="Times New Roman" w:hAnsi="Times New Roman" w:cs="Times New Roman"/>
          <w:sz w:val="24"/>
          <w:szCs w:val="24"/>
        </w:rPr>
        <w:t xml:space="preserve">tvoří </w:t>
      </w:r>
      <w:r w:rsidRPr="0099222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ejí</w:t>
      </w:r>
      <w:r w:rsidRPr="0099222F">
        <w:rPr>
          <w:rFonts w:ascii="Times New Roman" w:hAnsi="Times New Roman" w:cs="Times New Roman"/>
          <w:sz w:val="24"/>
          <w:szCs w:val="24"/>
        </w:rPr>
        <w:t xml:space="preserve"> příloh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9222F">
        <w:rPr>
          <w:rFonts w:ascii="Times New Roman" w:hAnsi="Times New Roman" w:cs="Times New Roman"/>
          <w:sz w:val="24"/>
          <w:szCs w:val="24"/>
        </w:rPr>
        <w:t>:</w:t>
      </w:r>
    </w:p>
    <w:p w:rsidR="00E771F8" w:rsidRDefault="00E771F8" w:rsidP="00E771F8">
      <w:pPr>
        <w:keepNext/>
        <w:keepLines/>
        <w:spacing w:after="120"/>
        <w:rPr>
          <w:rFonts w:ascii="Times New Roman" w:hAnsi="Times New Roman" w:cs="Times New Roman"/>
          <w:sz w:val="24"/>
          <w:szCs w:val="24"/>
        </w:rPr>
      </w:pPr>
      <w:r w:rsidRPr="0099222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222F">
        <w:rPr>
          <w:rFonts w:ascii="Times New Roman" w:hAnsi="Times New Roman" w:cs="Times New Roman"/>
          <w:sz w:val="24"/>
          <w:szCs w:val="24"/>
        </w:rPr>
        <w:t xml:space="preserve"> Příloha č. 1: Seznam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9222F">
        <w:rPr>
          <w:rFonts w:ascii="Times New Roman" w:hAnsi="Times New Roman" w:cs="Times New Roman"/>
          <w:sz w:val="24"/>
          <w:szCs w:val="24"/>
        </w:rPr>
        <w:t>právněných osob</w:t>
      </w:r>
    </w:p>
    <w:p w:rsidR="00E771F8" w:rsidRPr="0099222F" w:rsidRDefault="00E771F8" w:rsidP="00E771F8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E771F8" w:rsidRPr="005C7501" w:rsidTr="005C7501">
        <w:tc>
          <w:tcPr>
            <w:tcW w:w="4527" w:type="dxa"/>
          </w:tcPr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  <w:b/>
              </w:rPr>
              <w:t>Za Kupujícího</w:t>
            </w: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</w:rPr>
              <w:t>V</w:t>
            </w:r>
            <w:r w:rsidR="001B4EF7">
              <w:rPr>
                <w:rFonts w:ascii="Times New Roman" w:hAnsi="Times New Roman" w:cs="Times New Roman"/>
              </w:rPr>
              <w:t> Praze,</w:t>
            </w:r>
            <w:r w:rsidRPr="005C7501">
              <w:rPr>
                <w:rFonts w:ascii="Times New Roman" w:hAnsi="Times New Roman" w:cs="Times New Roman"/>
              </w:rPr>
              <w:t xml:space="preserve"> dne </w:t>
            </w:r>
            <w:r w:rsidR="001B4EF7">
              <w:rPr>
                <w:rFonts w:ascii="Times New Roman" w:hAnsi="Times New Roman" w:cs="Times New Roman"/>
              </w:rPr>
              <w:t>………………………</w:t>
            </w:r>
          </w:p>
          <w:p w:rsidR="00E771F8" w:rsidRPr="005C7501" w:rsidRDefault="00E771F8" w:rsidP="00E771F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4527" w:type="dxa"/>
          </w:tcPr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  <w:b/>
              </w:rPr>
              <w:t>Za Prodávajícího</w:t>
            </w: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</w:rPr>
              <w:t>V</w:t>
            </w:r>
            <w:r w:rsidR="00A16690">
              <w:rPr>
                <w:rFonts w:ascii="Times New Roman" w:hAnsi="Times New Roman" w:cs="Times New Roman"/>
              </w:rPr>
              <w:t> Hradci Králové,</w:t>
            </w:r>
            <w:r w:rsidR="001B4EF7">
              <w:rPr>
                <w:rFonts w:ascii="Times New Roman" w:hAnsi="Times New Roman" w:cs="Times New Roman"/>
              </w:rPr>
              <w:t xml:space="preserve"> dne…………………</w:t>
            </w: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771F8" w:rsidRPr="005C7501" w:rsidRDefault="00E771F8" w:rsidP="00E771F8">
      <w:pPr>
        <w:keepNext/>
        <w:keepLines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t xml:space="preserve">  ...................................................................                            ………………………………………</w:t>
      </w:r>
    </w:p>
    <w:p w:rsidR="00A16690" w:rsidRDefault="005C7501" w:rsidP="00A16690">
      <w:pPr>
        <w:keepNext/>
        <w:keepLine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771F8" w:rsidRPr="005C7501">
        <w:rPr>
          <w:rFonts w:ascii="Times New Roman" w:hAnsi="Times New Roman" w:cs="Times New Roman"/>
        </w:rPr>
        <w:t xml:space="preserve">JUDr. Ladislav Máca, </w:t>
      </w:r>
      <w:r w:rsidRPr="005C7501">
        <w:rPr>
          <w:rFonts w:ascii="Times New Roman" w:hAnsi="Times New Roman" w:cs="Times New Roman"/>
        </w:rPr>
        <w:t xml:space="preserve">generální </w:t>
      </w:r>
      <w:r w:rsidR="00A16690">
        <w:rPr>
          <w:rFonts w:ascii="Times New Roman" w:hAnsi="Times New Roman" w:cs="Times New Roman"/>
        </w:rPr>
        <w:t>ředitel</w:t>
      </w:r>
      <w:r w:rsidR="00A16690">
        <w:rPr>
          <w:rFonts w:ascii="Times New Roman" w:hAnsi="Times New Roman" w:cs="Times New Roman"/>
        </w:rPr>
        <w:tab/>
        <w:t xml:space="preserve">                     Petr </w:t>
      </w:r>
      <w:proofErr w:type="spellStart"/>
      <w:r w:rsidR="00A16690">
        <w:rPr>
          <w:rFonts w:ascii="Times New Roman" w:hAnsi="Times New Roman" w:cs="Times New Roman"/>
        </w:rPr>
        <w:t>Fajl</w:t>
      </w:r>
      <w:proofErr w:type="spellEnd"/>
      <w:r w:rsidR="00A16690">
        <w:rPr>
          <w:rFonts w:ascii="Times New Roman" w:hAnsi="Times New Roman" w:cs="Times New Roman"/>
        </w:rPr>
        <w:t>, na základě plné moci</w:t>
      </w:r>
    </w:p>
    <w:p w:rsidR="00CD729F" w:rsidRPr="001D3D33" w:rsidRDefault="00E771F8" w:rsidP="00A16690">
      <w:pPr>
        <w:keepNext/>
        <w:keepLines/>
        <w:spacing w:after="0"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t xml:space="preserve">   Zařízení služeb pro Ministerstvo vnitra</w:t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="00A16690">
        <w:rPr>
          <w:rFonts w:ascii="Times New Roman" w:hAnsi="Times New Roman" w:cs="Times New Roman"/>
        </w:rPr>
        <w:t xml:space="preserve">      EXPOL </w:t>
      </w:r>
      <w:bookmarkStart w:id="37" w:name="_GoBack"/>
      <w:bookmarkEnd w:id="37"/>
      <w:r w:rsidR="00A16690">
        <w:rPr>
          <w:rFonts w:ascii="Times New Roman" w:hAnsi="Times New Roman" w:cs="Times New Roman"/>
        </w:rPr>
        <w:t>HK, s.r.o.</w:t>
      </w:r>
    </w:p>
    <w:sectPr w:rsidR="00CD729F" w:rsidRPr="001D3D33" w:rsidSect="00D658A3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E8" w:rsidRDefault="00B35BE8" w:rsidP="00445F89">
      <w:pPr>
        <w:spacing w:after="0" w:line="240" w:lineRule="auto"/>
      </w:pPr>
      <w:r>
        <w:separator/>
      </w:r>
    </w:p>
  </w:endnote>
  <w:endnote w:type="continuationSeparator" w:id="0">
    <w:p w:rsidR="00B35BE8" w:rsidRDefault="00B35BE8" w:rsidP="0044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970275"/>
      <w:docPartObj>
        <w:docPartGallery w:val="Page Numbers (Bottom of Page)"/>
        <w:docPartUnique/>
      </w:docPartObj>
    </w:sdtPr>
    <w:sdtContent>
      <w:p w:rsidR="00B35BE8" w:rsidRDefault="00B35BE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690">
          <w:rPr>
            <w:noProof/>
          </w:rPr>
          <w:t>10</w:t>
        </w:r>
        <w:r>
          <w:fldChar w:fldCharType="end"/>
        </w:r>
      </w:p>
    </w:sdtContent>
  </w:sdt>
  <w:p w:rsidR="00B35BE8" w:rsidRDefault="00B35B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E8" w:rsidRDefault="00B35BE8" w:rsidP="00445F89">
      <w:pPr>
        <w:spacing w:after="0" w:line="240" w:lineRule="auto"/>
      </w:pPr>
      <w:r>
        <w:separator/>
      </w:r>
    </w:p>
  </w:footnote>
  <w:footnote w:type="continuationSeparator" w:id="0">
    <w:p w:rsidR="00B35BE8" w:rsidRDefault="00B35BE8" w:rsidP="00445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5BA"/>
    <w:multiLevelType w:val="hybridMultilevel"/>
    <w:tmpl w:val="329610B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5A70CD"/>
    <w:multiLevelType w:val="multilevel"/>
    <w:tmpl w:val="AC0000E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F2"/>
    <w:rsid w:val="00006A5B"/>
    <w:rsid w:val="00007D75"/>
    <w:rsid w:val="00023F6D"/>
    <w:rsid w:val="000B1939"/>
    <w:rsid w:val="00112E78"/>
    <w:rsid w:val="00135153"/>
    <w:rsid w:val="00157297"/>
    <w:rsid w:val="001B4EF7"/>
    <w:rsid w:val="001D3D33"/>
    <w:rsid w:val="00220DD1"/>
    <w:rsid w:val="00225796"/>
    <w:rsid w:val="00233ED2"/>
    <w:rsid w:val="002665A9"/>
    <w:rsid w:val="002706E0"/>
    <w:rsid w:val="00276D6A"/>
    <w:rsid w:val="00290F4E"/>
    <w:rsid w:val="00294FDA"/>
    <w:rsid w:val="00300EBB"/>
    <w:rsid w:val="00346768"/>
    <w:rsid w:val="00376AE9"/>
    <w:rsid w:val="003A3E7E"/>
    <w:rsid w:val="003A7249"/>
    <w:rsid w:val="003E5456"/>
    <w:rsid w:val="0041331B"/>
    <w:rsid w:val="00445F89"/>
    <w:rsid w:val="0044728C"/>
    <w:rsid w:val="00456938"/>
    <w:rsid w:val="004A0C0F"/>
    <w:rsid w:val="004C4B4E"/>
    <w:rsid w:val="004D706C"/>
    <w:rsid w:val="00526A95"/>
    <w:rsid w:val="005974A4"/>
    <w:rsid w:val="005C7501"/>
    <w:rsid w:val="00631616"/>
    <w:rsid w:val="006540CA"/>
    <w:rsid w:val="00674CA1"/>
    <w:rsid w:val="006A7636"/>
    <w:rsid w:val="00743D9F"/>
    <w:rsid w:val="007928D0"/>
    <w:rsid w:val="007933AA"/>
    <w:rsid w:val="0079535A"/>
    <w:rsid w:val="007A43AC"/>
    <w:rsid w:val="00850972"/>
    <w:rsid w:val="008B1CF8"/>
    <w:rsid w:val="008D11D5"/>
    <w:rsid w:val="0096280D"/>
    <w:rsid w:val="0099222F"/>
    <w:rsid w:val="009B3E9A"/>
    <w:rsid w:val="009B550F"/>
    <w:rsid w:val="009F5D0A"/>
    <w:rsid w:val="00A16690"/>
    <w:rsid w:val="00A22012"/>
    <w:rsid w:val="00A22699"/>
    <w:rsid w:val="00A251BF"/>
    <w:rsid w:val="00A36F0F"/>
    <w:rsid w:val="00AC19F3"/>
    <w:rsid w:val="00B35BE8"/>
    <w:rsid w:val="00B50E0C"/>
    <w:rsid w:val="00B66C70"/>
    <w:rsid w:val="00BD0C1C"/>
    <w:rsid w:val="00CB5D5F"/>
    <w:rsid w:val="00CC185E"/>
    <w:rsid w:val="00CC5ED2"/>
    <w:rsid w:val="00CD729F"/>
    <w:rsid w:val="00D658A3"/>
    <w:rsid w:val="00D70F5F"/>
    <w:rsid w:val="00D91F27"/>
    <w:rsid w:val="00E20B62"/>
    <w:rsid w:val="00E64B7F"/>
    <w:rsid w:val="00E76734"/>
    <w:rsid w:val="00E771F8"/>
    <w:rsid w:val="00EC17F2"/>
    <w:rsid w:val="00F50EE4"/>
    <w:rsid w:val="00F56044"/>
    <w:rsid w:val="00F6489D"/>
    <w:rsid w:val="00F667FD"/>
    <w:rsid w:val="00FC3170"/>
    <w:rsid w:val="00FC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qFormat/>
    <w:rsid w:val="00EC17F2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EC17F2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qFormat/>
    <w:rsid w:val="00EC17F2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EC17F2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faktury_dms@zsm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EC5F0-00E5-4C2C-9B8E-347AD9318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D5948556</Template>
  <TotalTime>0</TotalTime>
  <Pages>11</Pages>
  <Words>3374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Pribylova</dc:creator>
  <cp:lastModifiedBy>Alena Pribylova</cp:lastModifiedBy>
  <cp:revision>2</cp:revision>
  <cp:lastPrinted>2017-04-20T11:20:00Z</cp:lastPrinted>
  <dcterms:created xsi:type="dcterms:W3CDTF">2017-04-20T11:20:00Z</dcterms:created>
  <dcterms:modified xsi:type="dcterms:W3CDTF">2017-04-20T11:20:00Z</dcterms:modified>
</cp:coreProperties>
</file>