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8F641" w14:textId="1FB3D170" w:rsidR="00597DA6" w:rsidRPr="004B6494" w:rsidRDefault="00AC61B4" w:rsidP="00597DA6">
      <w:pPr>
        <w:pStyle w:val="Nzev"/>
        <w:jc w:val="center"/>
        <w:rPr>
          <w:rFonts w:ascii="Arial" w:hAnsi="Arial" w:cs="Arial"/>
        </w:rPr>
      </w:pPr>
      <w:r>
        <w:rPr>
          <w:rFonts w:ascii="Arial" w:hAnsi="Arial" w:cs="Arial"/>
        </w:rPr>
        <w:t>Dodatek č. 1 Smlouvy</w:t>
      </w:r>
      <w:r w:rsidR="00597DA6" w:rsidRPr="004B6494">
        <w:rPr>
          <w:rFonts w:ascii="Arial" w:hAnsi="Arial" w:cs="Arial"/>
        </w:rPr>
        <w:t xml:space="preserve"> o dílo</w:t>
      </w:r>
    </w:p>
    <w:p w14:paraId="18CC2183" w14:textId="77777777" w:rsidR="00597DA6" w:rsidRPr="004B6494" w:rsidRDefault="00597DA6" w:rsidP="00597DA6">
      <w:pPr>
        <w:jc w:val="center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 xml:space="preserve"> (dále jen </w:t>
      </w:r>
      <w:r w:rsidRPr="004B6494">
        <w:rPr>
          <w:rFonts w:ascii="Arial" w:hAnsi="Arial" w:cs="Arial"/>
          <w:b/>
          <w:szCs w:val="20"/>
        </w:rPr>
        <w:t>„Smlouva“</w:t>
      </w:r>
      <w:r w:rsidRPr="004B6494">
        <w:rPr>
          <w:rFonts w:ascii="Arial" w:hAnsi="Arial" w:cs="Arial"/>
          <w:szCs w:val="20"/>
        </w:rPr>
        <w:t>)</w:t>
      </w:r>
    </w:p>
    <w:p w14:paraId="6A2E68D7" w14:textId="77777777" w:rsidR="00597DA6" w:rsidRPr="004B6494" w:rsidRDefault="00597DA6" w:rsidP="00597DA6">
      <w:pPr>
        <w:snapToGrid w:val="0"/>
        <w:rPr>
          <w:rFonts w:ascii="Arial" w:hAnsi="Arial" w:cs="Arial"/>
          <w:szCs w:val="20"/>
          <w:u w:val="single"/>
        </w:rPr>
      </w:pPr>
    </w:p>
    <w:p w14:paraId="11790089" w14:textId="77777777" w:rsidR="00597DA6" w:rsidRPr="004B6494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4B6494">
        <w:rPr>
          <w:rFonts w:ascii="Arial" w:hAnsi="Arial" w:cs="Arial"/>
          <w:b/>
          <w:bCs/>
          <w:sz w:val="20"/>
          <w:szCs w:val="20"/>
          <w:u w:val="single"/>
        </w:rPr>
        <w:t>SMLUVNÍ STRANY</w:t>
      </w:r>
    </w:p>
    <w:p w14:paraId="6A1647FB" w14:textId="77777777" w:rsidR="00597DA6" w:rsidRPr="004B6494" w:rsidRDefault="00597DA6" w:rsidP="00597DA6">
      <w:pPr>
        <w:pStyle w:val="Odstavecseseznamem1"/>
        <w:spacing w:line="276" w:lineRule="auto"/>
        <w:ind w:left="567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3D45B92" w14:textId="77777777" w:rsidR="00061736" w:rsidRPr="004B6494" w:rsidRDefault="00061736" w:rsidP="00CB0C1B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bookmarkStart w:id="1" w:name="_Ref381969257"/>
      <w:r w:rsidRPr="004B6494">
        <w:rPr>
          <w:rFonts w:ascii="Arial" w:hAnsi="Arial" w:cs="Arial"/>
          <w:b/>
          <w:bCs/>
          <w:sz w:val="20"/>
          <w:szCs w:val="20"/>
        </w:rPr>
        <w:t>Geologický ústav AV ČR, v. v. i.,</w:t>
      </w:r>
      <w:bookmarkEnd w:id="1"/>
    </w:p>
    <w:p w14:paraId="34C9E5C1" w14:textId="67C1DAF1" w:rsidR="00061736" w:rsidRPr="004B6494" w:rsidRDefault="00061736" w:rsidP="00CB0C1B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 xml:space="preserve">se sídlem: Rozvojová 269, 165 00  </w:t>
      </w:r>
      <w:r w:rsidR="0042136B" w:rsidRPr="004B6494">
        <w:rPr>
          <w:rFonts w:ascii="Arial" w:hAnsi="Arial" w:cs="Arial"/>
          <w:szCs w:val="20"/>
        </w:rPr>
        <w:t>Praha-Lysolaje</w:t>
      </w:r>
      <w:r w:rsidRPr="004B6494">
        <w:rPr>
          <w:rFonts w:ascii="Arial" w:hAnsi="Arial" w:cs="Arial"/>
          <w:szCs w:val="20"/>
        </w:rPr>
        <w:t>,</w:t>
      </w:r>
    </w:p>
    <w:p w14:paraId="407FDE60" w14:textId="77777777" w:rsidR="00061736" w:rsidRPr="004B6494" w:rsidRDefault="00061736" w:rsidP="00CB0C1B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jehož jménem jedná: RNDr. Tomáš Přikryl, Ph.D., ředitel,</w:t>
      </w:r>
    </w:p>
    <w:p w14:paraId="0482EABC" w14:textId="77777777" w:rsidR="00061736" w:rsidRPr="004B6494" w:rsidRDefault="00061736" w:rsidP="00CB0C1B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zapsaný v rejstříku veřejných výzkumných institucí Ministerstva školství, mládeže a tělovýchovy České republiky.</w:t>
      </w:r>
    </w:p>
    <w:p w14:paraId="2D73EA51" w14:textId="77777777" w:rsidR="00061736" w:rsidRPr="004B6494" w:rsidRDefault="00061736" w:rsidP="00CB0C1B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52F0EBDC" w14:textId="77777777" w:rsidR="00061736" w:rsidRPr="004B6494" w:rsidRDefault="00061736" w:rsidP="00CB0C1B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Bankovní spojení: Česká spořitelna, a.s.</w:t>
      </w:r>
    </w:p>
    <w:p w14:paraId="7F9526DE" w14:textId="7D5CB6DD" w:rsidR="00061736" w:rsidRPr="004B6494" w:rsidRDefault="00061736" w:rsidP="00CB0C1B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 xml:space="preserve">Číslo účtu: </w:t>
      </w:r>
    </w:p>
    <w:p w14:paraId="18010B96" w14:textId="77777777" w:rsidR="00061736" w:rsidRPr="004B6494" w:rsidRDefault="00061736" w:rsidP="00CB0C1B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IČO: 67985831</w:t>
      </w:r>
    </w:p>
    <w:p w14:paraId="7B26338F" w14:textId="77777777" w:rsidR="00061736" w:rsidRPr="004B6494" w:rsidRDefault="00061736" w:rsidP="00CB0C1B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DIČ: CZ67985831</w:t>
      </w:r>
    </w:p>
    <w:p w14:paraId="0394EC64" w14:textId="77777777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033D5A20" w14:textId="77777777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(dále jen „</w:t>
      </w:r>
      <w:r w:rsidRPr="004B6494">
        <w:rPr>
          <w:rFonts w:ascii="Arial" w:hAnsi="Arial" w:cs="Arial"/>
          <w:b/>
          <w:bCs/>
          <w:szCs w:val="20"/>
        </w:rPr>
        <w:t>Objednatel</w:t>
      </w:r>
      <w:r w:rsidRPr="004B6494">
        <w:rPr>
          <w:rFonts w:ascii="Arial" w:hAnsi="Arial" w:cs="Arial"/>
          <w:szCs w:val="20"/>
        </w:rPr>
        <w:t>“)</w:t>
      </w:r>
    </w:p>
    <w:p w14:paraId="63B72E07" w14:textId="77777777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056DA96D" w14:textId="77777777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a</w:t>
      </w:r>
    </w:p>
    <w:p w14:paraId="5B096DC6" w14:textId="77777777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13C52118" w14:textId="0BD49544" w:rsidR="00597DA6" w:rsidRPr="002353E7" w:rsidRDefault="00112BE3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bookmarkStart w:id="2" w:name="_Ref381969284"/>
      <w:r>
        <w:rPr>
          <w:rFonts w:ascii="Arial" w:hAnsi="Arial" w:cs="Arial"/>
          <w:b/>
          <w:bCs/>
          <w:sz w:val="20"/>
          <w:szCs w:val="20"/>
        </w:rPr>
        <w:t>WIZYR</w:t>
      </w:r>
      <w:r w:rsidR="002353E7" w:rsidRPr="002353E7">
        <w:rPr>
          <w:rFonts w:ascii="Arial" w:hAnsi="Arial" w:cs="Arial"/>
          <w:b/>
          <w:bCs/>
          <w:sz w:val="20"/>
          <w:szCs w:val="20"/>
        </w:rPr>
        <w:t xml:space="preserve"> s.r.o.</w:t>
      </w:r>
      <w:bookmarkEnd w:id="2"/>
    </w:p>
    <w:p w14:paraId="0C93593C" w14:textId="23FC3679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se sídlem:</w:t>
      </w:r>
      <w:r w:rsidR="002353E7">
        <w:rPr>
          <w:rFonts w:ascii="Arial" w:hAnsi="Arial" w:cs="Arial"/>
          <w:szCs w:val="20"/>
        </w:rPr>
        <w:t xml:space="preserve"> Hostýnská 520/14, 108 00, Praha 10 - Malešice</w:t>
      </w:r>
    </w:p>
    <w:p w14:paraId="0BD2F92A" w14:textId="4A3A5EAE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jejímž jménem jedná:</w:t>
      </w:r>
      <w:r w:rsidR="002353E7">
        <w:rPr>
          <w:rFonts w:ascii="Arial" w:hAnsi="Arial" w:cs="Arial"/>
          <w:szCs w:val="20"/>
        </w:rPr>
        <w:t xml:space="preserve"> Bohdan Sas – jednatel společnosti</w:t>
      </w:r>
      <w:r w:rsidRPr="004B6494">
        <w:rPr>
          <w:rFonts w:ascii="Arial" w:hAnsi="Arial" w:cs="Arial"/>
          <w:szCs w:val="20"/>
        </w:rPr>
        <w:t xml:space="preserve"> </w:t>
      </w:r>
    </w:p>
    <w:p w14:paraId="37AD73BC" w14:textId="36F9AEFF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zapsaná v</w:t>
      </w:r>
      <w:r w:rsidR="002353E7">
        <w:rPr>
          <w:rFonts w:ascii="Arial" w:hAnsi="Arial" w:cs="Arial"/>
          <w:szCs w:val="20"/>
        </w:rPr>
        <w:t> </w:t>
      </w:r>
      <w:r w:rsidRPr="004B6494">
        <w:rPr>
          <w:rFonts w:ascii="Arial" w:hAnsi="Arial" w:cs="Arial"/>
          <w:szCs w:val="20"/>
        </w:rPr>
        <w:t>rejstříku</w:t>
      </w:r>
      <w:r w:rsidR="002353E7">
        <w:rPr>
          <w:rFonts w:ascii="Arial" w:hAnsi="Arial" w:cs="Arial"/>
          <w:szCs w:val="20"/>
        </w:rPr>
        <w:t xml:space="preserve"> Městského soudu v Praze, spisová značka C 212592</w:t>
      </w:r>
      <w:r w:rsidRPr="004B6494">
        <w:rPr>
          <w:rFonts w:ascii="Arial" w:hAnsi="Arial" w:cs="Arial"/>
          <w:szCs w:val="20"/>
        </w:rPr>
        <w:t xml:space="preserve"> </w:t>
      </w:r>
    </w:p>
    <w:p w14:paraId="143DC4F9" w14:textId="77777777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 xml:space="preserve">       </w:t>
      </w:r>
    </w:p>
    <w:p w14:paraId="338F1198" w14:textId="0BF2D9AD" w:rsidR="002353E7" w:rsidRPr="004B6494" w:rsidRDefault="00597DA6" w:rsidP="002353E7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Bankovní spojení:</w:t>
      </w:r>
      <w:r w:rsidR="002353E7" w:rsidRPr="002353E7">
        <w:rPr>
          <w:rFonts w:ascii="Arial" w:hAnsi="Arial" w:cs="Arial"/>
          <w:szCs w:val="20"/>
        </w:rPr>
        <w:t xml:space="preserve"> </w:t>
      </w:r>
      <w:r w:rsidR="002353E7" w:rsidRPr="004B6494">
        <w:rPr>
          <w:rFonts w:ascii="Arial" w:hAnsi="Arial" w:cs="Arial"/>
          <w:szCs w:val="20"/>
        </w:rPr>
        <w:t>Česká spořitelna, a.s.</w:t>
      </w:r>
    </w:p>
    <w:p w14:paraId="2A2CE717" w14:textId="5DF5F1A3" w:rsidR="002353E7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Číslo účtu:</w:t>
      </w:r>
      <w:r w:rsidR="0026041A">
        <w:rPr>
          <w:rFonts w:ascii="Arial" w:hAnsi="Arial" w:cs="Arial"/>
          <w:szCs w:val="20"/>
        </w:rPr>
        <w:t xml:space="preserve"> </w:t>
      </w:r>
      <w:bookmarkStart w:id="3" w:name="_GoBack"/>
      <w:bookmarkEnd w:id="3"/>
    </w:p>
    <w:p w14:paraId="54006F2E" w14:textId="1ABCFE8D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IČO:</w:t>
      </w:r>
      <w:r w:rsidR="002353E7">
        <w:rPr>
          <w:rFonts w:ascii="Arial" w:hAnsi="Arial" w:cs="Arial"/>
          <w:szCs w:val="20"/>
        </w:rPr>
        <w:t xml:space="preserve"> 01860798</w:t>
      </w:r>
    </w:p>
    <w:p w14:paraId="2FB62A0E" w14:textId="488210D6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color w:val="FF0000"/>
          <w:szCs w:val="20"/>
        </w:rPr>
      </w:pPr>
      <w:r w:rsidRPr="004B6494">
        <w:rPr>
          <w:rFonts w:ascii="Arial" w:hAnsi="Arial" w:cs="Arial"/>
          <w:szCs w:val="20"/>
        </w:rPr>
        <w:t>DIČ:</w:t>
      </w:r>
      <w:r w:rsidR="002353E7">
        <w:rPr>
          <w:rFonts w:ascii="Arial" w:hAnsi="Arial" w:cs="Arial"/>
          <w:szCs w:val="20"/>
        </w:rPr>
        <w:t xml:space="preserve"> CZ</w:t>
      </w:r>
      <w:r w:rsidR="003646C0">
        <w:rPr>
          <w:rFonts w:ascii="Arial" w:hAnsi="Arial" w:cs="Arial"/>
          <w:szCs w:val="20"/>
        </w:rPr>
        <w:t>01860798</w:t>
      </w:r>
    </w:p>
    <w:p w14:paraId="7A78159A" w14:textId="77777777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6BE1AFD3" w14:textId="77777777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(dále jen „</w:t>
      </w:r>
      <w:r w:rsidRPr="004B6494">
        <w:rPr>
          <w:rFonts w:ascii="Arial" w:hAnsi="Arial" w:cs="Arial"/>
          <w:b/>
          <w:bCs/>
          <w:szCs w:val="20"/>
        </w:rPr>
        <w:t>Zhotovitel</w:t>
      </w:r>
      <w:r w:rsidRPr="004B6494">
        <w:rPr>
          <w:rFonts w:ascii="Arial" w:hAnsi="Arial" w:cs="Arial"/>
          <w:szCs w:val="20"/>
        </w:rPr>
        <w:t xml:space="preserve">“), </w:t>
      </w:r>
    </w:p>
    <w:p w14:paraId="4C232DA9" w14:textId="77777777" w:rsidR="00597DA6" w:rsidRPr="004B6494" w:rsidRDefault="00597DA6" w:rsidP="00597DA6">
      <w:pPr>
        <w:spacing w:after="0" w:line="276" w:lineRule="auto"/>
        <w:ind w:left="567"/>
        <w:rPr>
          <w:rFonts w:ascii="Arial" w:hAnsi="Arial" w:cs="Arial"/>
          <w:szCs w:val="20"/>
        </w:rPr>
      </w:pPr>
    </w:p>
    <w:p w14:paraId="7C9B778B" w14:textId="77777777" w:rsidR="00597DA6" w:rsidRPr="004B6494" w:rsidRDefault="00597DA6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  <w:r w:rsidRPr="004B6494">
        <w:rPr>
          <w:rFonts w:ascii="Arial" w:hAnsi="Arial" w:cs="Arial"/>
          <w:szCs w:val="20"/>
        </w:rPr>
        <w:t>(dále společně jen „</w:t>
      </w:r>
      <w:r w:rsidRPr="004B6494">
        <w:rPr>
          <w:rFonts w:ascii="Arial" w:hAnsi="Arial" w:cs="Arial"/>
          <w:b/>
          <w:bCs/>
          <w:szCs w:val="20"/>
        </w:rPr>
        <w:t>Smluvní strany</w:t>
      </w:r>
      <w:r w:rsidRPr="004B6494">
        <w:rPr>
          <w:rFonts w:ascii="Arial" w:hAnsi="Arial" w:cs="Arial"/>
          <w:szCs w:val="20"/>
        </w:rPr>
        <w:t>“ nebo každý z nich samostatně jen „</w:t>
      </w:r>
      <w:r w:rsidRPr="004B6494">
        <w:rPr>
          <w:rFonts w:ascii="Arial" w:hAnsi="Arial" w:cs="Arial"/>
          <w:b/>
          <w:bCs/>
          <w:szCs w:val="20"/>
        </w:rPr>
        <w:t>Smluvní strana</w:t>
      </w:r>
      <w:r w:rsidRPr="004B6494">
        <w:rPr>
          <w:rFonts w:ascii="Arial" w:hAnsi="Arial" w:cs="Arial"/>
          <w:szCs w:val="20"/>
        </w:rPr>
        <w:t>“).</w:t>
      </w:r>
    </w:p>
    <w:p w14:paraId="36B284BC" w14:textId="77777777" w:rsidR="00CB0C1B" w:rsidRPr="004B6494" w:rsidRDefault="00CB0C1B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799AFD0E" w14:textId="77777777" w:rsidR="00CB0C1B" w:rsidRPr="004B6494" w:rsidRDefault="00CB0C1B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65C18D9B" w14:textId="77777777" w:rsidR="00821325" w:rsidRPr="004B6494" w:rsidRDefault="00821325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4D627130" w14:textId="6FF26C43" w:rsidR="00821325" w:rsidRPr="00AC61B4" w:rsidRDefault="00AC61B4" w:rsidP="00597DA6">
      <w:pPr>
        <w:spacing w:after="0" w:line="276" w:lineRule="auto"/>
        <w:ind w:left="567"/>
        <w:jc w:val="center"/>
        <w:rPr>
          <w:rFonts w:ascii="Arial" w:hAnsi="Arial" w:cs="Arial"/>
          <w:b/>
          <w:szCs w:val="20"/>
          <w:u w:val="single"/>
        </w:rPr>
      </w:pPr>
      <w:r w:rsidRPr="00AC61B4">
        <w:rPr>
          <w:rFonts w:ascii="Arial" w:hAnsi="Arial" w:cs="Arial"/>
          <w:b/>
          <w:szCs w:val="20"/>
          <w:u w:val="single"/>
        </w:rPr>
        <w:t>Preambule</w:t>
      </w:r>
    </w:p>
    <w:p w14:paraId="625ACF8B" w14:textId="6CD9ED43" w:rsidR="00AC61B4" w:rsidRDefault="00AC61B4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7F7021AA" w14:textId="7B93A588" w:rsidR="00AC61B4" w:rsidRDefault="00AC61B4" w:rsidP="00AC61B4">
      <w:pPr>
        <w:spacing w:after="0" w:line="276" w:lineRule="auto"/>
        <w:ind w:left="567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Smluvní strany </w:t>
      </w:r>
      <w:proofErr w:type="gramStart"/>
      <w:r>
        <w:rPr>
          <w:rFonts w:ascii="Arial" w:hAnsi="Arial" w:cs="Arial"/>
          <w:szCs w:val="20"/>
        </w:rPr>
        <w:t>6.12.2021</w:t>
      </w:r>
      <w:proofErr w:type="gramEnd"/>
      <w:r>
        <w:rPr>
          <w:rFonts w:ascii="Arial" w:hAnsi="Arial" w:cs="Arial"/>
          <w:szCs w:val="20"/>
        </w:rPr>
        <w:t xml:space="preserve"> uzavřely Smlouvu o dílo </w:t>
      </w:r>
      <w:r w:rsidRPr="00AC61B4">
        <w:rPr>
          <w:rFonts w:ascii="Arial" w:hAnsi="Arial" w:cs="Arial"/>
          <w:szCs w:val="20"/>
        </w:rPr>
        <w:t xml:space="preserve">na stavební práce s názvem </w:t>
      </w:r>
      <w:r w:rsidRPr="00AC61B4">
        <w:rPr>
          <w:rFonts w:ascii="Arial" w:hAnsi="Arial" w:cs="Arial"/>
          <w:b/>
          <w:szCs w:val="20"/>
        </w:rPr>
        <w:t xml:space="preserve">„Rekonstrukce Absolutního pavilonu Geologického ústavu, oddělení </w:t>
      </w:r>
      <w:proofErr w:type="spellStart"/>
      <w:r w:rsidRPr="00AC61B4">
        <w:rPr>
          <w:rFonts w:ascii="Arial" w:hAnsi="Arial" w:cs="Arial"/>
          <w:b/>
          <w:szCs w:val="20"/>
        </w:rPr>
        <w:t>paleomagnetismu</w:t>
      </w:r>
      <w:proofErr w:type="spellEnd"/>
      <w:r w:rsidRPr="00AC61B4">
        <w:rPr>
          <w:rFonts w:ascii="Arial" w:hAnsi="Arial" w:cs="Arial"/>
          <w:b/>
          <w:szCs w:val="20"/>
        </w:rPr>
        <w:t>, Průhonice“.</w:t>
      </w:r>
      <w:r>
        <w:rPr>
          <w:rFonts w:ascii="Arial" w:hAnsi="Arial" w:cs="Arial"/>
          <w:b/>
          <w:szCs w:val="20"/>
        </w:rPr>
        <w:t xml:space="preserve"> </w:t>
      </w:r>
      <w:r w:rsidRPr="00AC61B4">
        <w:rPr>
          <w:rFonts w:ascii="Arial" w:hAnsi="Arial" w:cs="Arial"/>
          <w:szCs w:val="20"/>
        </w:rPr>
        <w:t>Před předáním díla došlo k odsouhlasení „více a méně prací“ a došlo k změně finální částky.</w:t>
      </w:r>
    </w:p>
    <w:p w14:paraId="126354A5" w14:textId="07B2EC7A" w:rsidR="004B6494" w:rsidRDefault="004B6494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7626B013" w14:textId="453DCC1A" w:rsidR="004B6494" w:rsidRDefault="004B6494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6ECBDD61" w14:textId="1DF8CD93" w:rsidR="004B6494" w:rsidRDefault="004B6494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6CF33347" w14:textId="49031172" w:rsidR="004B6494" w:rsidRDefault="004B6494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15C11690" w14:textId="2B8B451E" w:rsidR="004B6494" w:rsidRDefault="004B6494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18E74939" w14:textId="7BF0C175" w:rsidR="004B6494" w:rsidRDefault="004B6494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5E3A96B8" w14:textId="08B4FC5F" w:rsidR="004B6494" w:rsidRDefault="004B6494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22426EBA" w14:textId="699EA178" w:rsidR="004B6494" w:rsidRDefault="004B6494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05A578E0" w14:textId="381ADBA7" w:rsidR="004B6494" w:rsidRDefault="004B6494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79696AEF" w14:textId="77777777" w:rsidR="004B6494" w:rsidRPr="004B6494" w:rsidRDefault="004B6494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549D1E45" w14:textId="77777777" w:rsidR="00821325" w:rsidRPr="004B6494" w:rsidRDefault="00821325" w:rsidP="00597DA6">
      <w:pPr>
        <w:spacing w:after="0" w:line="276" w:lineRule="auto"/>
        <w:ind w:left="567"/>
        <w:jc w:val="center"/>
        <w:rPr>
          <w:rFonts w:ascii="Arial" w:hAnsi="Arial" w:cs="Arial"/>
          <w:szCs w:val="20"/>
        </w:rPr>
      </w:pPr>
    </w:p>
    <w:p w14:paraId="3525B925" w14:textId="68D86670" w:rsidR="00597DA6" w:rsidRPr="004B6494" w:rsidRDefault="00597DA6" w:rsidP="00EA2440">
      <w:pPr>
        <w:pStyle w:val="Odstavecseseznamem1"/>
        <w:numPr>
          <w:ilvl w:val="0"/>
          <w:numId w:val="30"/>
        </w:num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4B6494">
        <w:rPr>
          <w:rFonts w:ascii="Arial" w:hAnsi="Arial" w:cs="Arial"/>
          <w:b/>
          <w:bCs/>
          <w:sz w:val="20"/>
          <w:szCs w:val="20"/>
          <w:u w:val="single"/>
        </w:rPr>
        <w:t>CENA, FAKTURACE, PLACENÍ</w:t>
      </w:r>
      <w:r w:rsidRPr="004B6494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033C950A" w14:textId="6D1E419E" w:rsidR="00597DA6" w:rsidRPr="004B6494" w:rsidRDefault="00597DA6" w:rsidP="00EA2440">
      <w:pPr>
        <w:pStyle w:val="Odstavecseseznamem1"/>
        <w:numPr>
          <w:ilvl w:val="1"/>
          <w:numId w:val="30"/>
        </w:num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bookmarkStart w:id="4" w:name="_Ref384995396"/>
      <w:r w:rsidRPr="004B6494">
        <w:rPr>
          <w:rFonts w:ascii="Arial" w:hAnsi="Arial" w:cs="Arial"/>
          <w:sz w:val="20"/>
          <w:szCs w:val="20"/>
        </w:rPr>
        <w:t>Cena vychází z Nabídky Zhotovitele a </w:t>
      </w:r>
      <w:r w:rsidRPr="00DE0BD4">
        <w:rPr>
          <w:rFonts w:ascii="Arial" w:hAnsi="Arial" w:cs="Arial"/>
          <w:sz w:val="20"/>
          <w:szCs w:val="20"/>
        </w:rPr>
        <w:t>činí</w:t>
      </w:r>
      <w:r w:rsidR="003646C0">
        <w:rPr>
          <w:rFonts w:ascii="Arial" w:hAnsi="Arial" w:cs="Arial"/>
          <w:sz w:val="20"/>
          <w:szCs w:val="20"/>
        </w:rPr>
        <w:t xml:space="preserve"> </w:t>
      </w:r>
      <w:r w:rsidR="003646C0" w:rsidRPr="003646C0">
        <w:rPr>
          <w:rFonts w:ascii="Arial" w:hAnsi="Arial" w:cs="Arial"/>
          <w:b/>
          <w:bCs/>
          <w:sz w:val="20"/>
          <w:szCs w:val="20"/>
          <w:u w:val="single"/>
        </w:rPr>
        <w:t>2</w:t>
      </w:r>
      <w:r w:rsidR="0037486C">
        <w:rPr>
          <w:rFonts w:ascii="Arial" w:hAnsi="Arial" w:cs="Arial"/>
          <w:b/>
          <w:bCs/>
          <w:sz w:val="20"/>
          <w:szCs w:val="20"/>
          <w:u w:val="single"/>
        </w:rPr>
        <w:t>.</w:t>
      </w:r>
      <w:r w:rsidR="003646C0" w:rsidRPr="003646C0">
        <w:rPr>
          <w:rFonts w:ascii="Arial" w:hAnsi="Arial" w:cs="Arial"/>
          <w:b/>
          <w:bCs/>
          <w:sz w:val="20"/>
          <w:szCs w:val="20"/>
          <w:u w:val="single"/>
        </w:rPr>
        <w:t>024</w:t>
      </w:r>
      <w:r w:rsidR="0037486C">
        <w:rPr>
          <w:rFonts w:ascii="Arial" w:hAnsi="Arial" w:cs="Arial"/>
          <w:b/>
          <w:bCs/>
          <w:sz w:val="20"/>
          <w:szCs w:val="20"/>
          <w:u w:val="single"/>
        </w:rPr>
        <w:t>.</w:t>
      </w:r>
      <w:r w:rsidR="003646C0" w:rsidRPr="003646C0">
        <w:rPr>
          <w:rFonts w:ascii="Arial" w:hAnsi="Arial" w:cs="Arial"/>
          <w:b/>
          <w:bCs/>
          <w:sz w:val="20"/>
          <w:szCs w:val="20"/>
          <w:u w:val="single"/>
        </w:rPr>
        <w:t>631,27</w:t>
      </w:r>
      <w:r w:rsidR="003646C0">
        <w:rPr>
          <w:rFonts w:ascii="Arial" w:hAnsi="Arial" w:cs="Arial"/>
          <w:sz w:val="20"/>
          <w:szCs w:val="20"/>
        </w:rPr>
        <w:t xml:space="preserve"> Kč b</w:t>
      </w:r>
      <w:r w:rsidRPr="004B6494">
        <w:rPr>
          <w:rFonts w:ascii="Arial" w:hAnsi="Arial" w:cs="Arial"/>
          <w:sz w:val="20"/>
          <w:szCs w:val="20"/>
        </w:rPr>
        <w:t xml:space="preserve">ez daně z přidané hodnoty (dále jen </w:t>
      </w:r>
      <w:r w:rsidRPr="004B6494">
        <w:rPr>
          <w:rFonts w:ascii="Arial" w:hAnsi="Arial" w:cs="Arial"/>
          <w:b/>
          <w:sz w:val="20"/>
          <w:szCs w:val="20"/>
        </w:rPr>
        <w:t>„Cena“</w:t>
      </w:r>
      <w:r w:rsidRPr="004B6494">
        <w:rPr>
          <w:rFonts w:ascii="Arial" w:hAnsi="Arial" w:cs="Arial"/>
          <w:sz w:val="20"/>
          <w:szCs w:val="20"/>
        </w:rPr>
        <w:t>). Daň z přidané hodnoty vypořádají Smluvní strany dle platných právních předpisů.</w:t>
      </w:r>
      <w:bookmarkEnd w:id="4"/>
    </w:p>
    <w:p w14:paraId="4403A127" w14:textId="456C8A58" w:rsidR="00EA2440" w:rsidRPr="00EA2440" w:rsidRDefault="00EA2440" w:rsidP="00EA2440">
      <w:pPr>
        <w:pStyle w:val="Odstavecseseznamem1"/>
        <w:numPr>
          <w:ilvl w:val="1"/>
          <w:numId w:val="30"/>
        </w:numPr>
        <w:spacing w:after="240"/>
        <w:jc w:val="both"/>
        <w:rPr>
          <w:rFonts w:ascii="Arial" w:hAnsi="Arial" w:cs="Arial"/>
          <w:bCs/>
          <w:sz w:val="20"/>
          <w:szCs w:val="20"/>
        </w:rPr>
      </w:pPr>
      <w:r w:rsidRPr="00EA2440">
        <w:rPr>
          <w:rFonts w:ascii="Arial" w:hAnsi="Arial" w:cs="Arial"/>
          <w:bCs/>
          <w:sz w:val="20"/>
          <w:szCs w:val="20"/>
        </w:rPr>
        <w:t xml:space="preserve">Na základě odsouhlaseného seznamu více a méně prací se částka navyšuje o </w:t>
      </w:r>
      <w:r w:rsidR="00636C80" w:rsidRPr="00E45A5B">
        <w:rPr>
          <w:rFonts w:ascii="Arial" w:hAnsi="Arial" w:cs="Arial"/>
          <w:bCs/>
          <w:sz w:val="20"/>
          <w:szCs w:val="20"/>
        </w:rPr>
        <w:t>366 093,68 Kč</w:t>
      </w:r>
      <w:r w:rsidR="0026041A" w:rsidRPr="00E45A5B">
        <w:rPr>
          <w:rFonts w:ascii="Arial" w:hAnsi="Arial" w:cs="Arial"/>
          <w:bCs/>
          <w:sz w:val="20"/>
          <w:szCs w:val="20"/>
        </w:rPr>
        <w:t xml:space="preserve"> bez DPH</w:t>
      </w:r>
    </w:p>
    <w:p w14:paraId="45C2A57D" w14:textId="3D2BBCC9" w:rsidR="00EA2440" w:rsidRPr="00636C80" w:rsidRDefault="00EA2440" w:rsidP="00EA2440">
      <w:pPr>
        <w:pStyle w:val="Odstavecseseznamem1"/>
        <w:spacing w:after="240"/>
        <w:ind w:left="0"/>
        <w:jc w:val="both"/>
        <w:rPr>
          <w:rFonts w:ascii="Arial" w:hAnsi="Arial" w:cs="Arial"/>
          <w:bCs/>
          <w:sz w:val="20"/>
          <w:szCs w:val="20"/>
        </w:rPr>
      </w:pPr>
      <w:r w:rsidRPr="00636C80">
        <w:rPr>
          <w:rFonts w:ascii="Arial" w:hAnsi="Arial" w:cs="Arial"/>
          <w:bCs/>
          <w:sz w:val="20"/>
          <w:szCs w:val="20"/>
        </w:rPr>
        <w:t>Ostatní ujednání se nemě</w:t>
      </w:r>
      <w:r w:rsidR="00636C80" w:rsidRPr="00636C80">
        <w:rPr>
          <w:rFonts w:ascii="Arial" w:hAnsi="Arial" w:cs="Arial"/>
          <w:bCs/>
          <w:sz w:val="20"/>
          <w:szCs w:val="20"/>
        </w:rPr>
        <w:t>ní</w:t>
      </w:r>
    </w:p>
    <w:p w14:paraId="51358487" w14:textId="3EB1CAEC" w:rsidR="00597DA6" w:rsidRPr="004B6494" w:rsidRDefault="00597DA6" w:rsidP="00EA2440">
      <w:pPr>
        <w:pStyle w:val="Odstavecseseznamem1"/>
        <w:spacing w:after="240"/>
        <w:ind w:left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4B6494">
        <w:rPr>
          <w:rFonts w:ascii="Arial" w:hAnsi="Arial" w:cs="Arial"/>
          <w:sz w:val="20"/>
          <w:szCs w:val="20"/>
        </w:rPr>
        <w:t>Nedílnou součástí Smlouvy jsou tyto přílohy:</w:t>
      </w:r>
    </w:p>
    <w:p w14:paraId="0D2A1027" w14:textId="08B5D9BD" w:rsidR="00597DA6" w:rsidRPr="004B6494" w:rsidRDefault="00597DA6" w:rsidP="00597DA6">
      <w:pPr>
        <w:pStyle w:val="Odstavecseseznamem1"/>
        <w:spacing w:after="240"/>
        <w:ind w:left="567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4B6494">
        <w:rPr>
          <w:rFonts w:ascii="Arial" w:hAnsi="Arial" w:cs="Arial"/>
          <w:b/>
          <w:sz w:val="20"/>
          <w:szCs w:val="20"/>
        </w:rPr>
        <w:t xml:space="preserve">Příloha č. 1 – </w:t>
      </w:r>
      <w:r w:rsidR="00EA2440">
        <w:rPr>
          <w:rFonts w:ascii="Arial" w:hAnsi="Arial" w:cs="Arial"/>
          <w:b/>
          <w:sz w:val="20"/>
          <w:szCs w:val="20"/>
        </w:rPr>
        <w:t>Seznam více méně prací</w:t>
      </w:r>
    </w:p>
    <w:p w14:paraId="46278028" w14:textId="77777777" w:rsidR="00FE42D2" w:rsidRPr="004B6494" w:rsidRDefault="00FE42D2" w:rsidP="00E559B6">
      <w:pPr>
        <w:rPr>
          <w:rFonts w:ascii="Arial" w:hAnsi="Arial" w:cs="Arial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4B6494" w14:paraId="5CBE1D05" w14:textId="77777777" w:rsidTr="00176909">
        <w:tc>
          <w:tcPr>
            <w:tcW w:w="4530" w:type="dxa"/>
          </w:tcPr>
          <w:p w14:paraId="746C554C" w14:textId="5877F8E7" w:rsidR="00FD4E55" w:rsidRPr="004B6494" w:rsidRDefault="00C74253" w:rsidP="00FD4E55">
            <w:pPr>
              <w:rPr>
                <w:rFonts w:ascii="Arial" w:hAnsi="Arial" w:cs="Arial"/>
                <w:szCs w:val="20"/>
              </w:rPr>
            </w:pPr>
            <w:r w:rsidRPr="004B6494">
              <w:rPr>
                <w:rFonts w:ascii="Arial" w:hAnsi="Arial" w:cs="Arial"/>
                <w:szCs w:val="20"/>
              </w:rPr>
              <w:t>V Praze</w:t>
            </w:r>
          </w:p>
        </w:tc>
        <w:tc>
          <w:tcPr>
            <w:tcW w:w="4530" w:type="dxa"/>
          </w:tcPr>
          <w:p w14:paraId="7B112B7C" w14:textId="370C1EDE" w:rsidR="00FD4E55" w:rsidRPr="004B6494" w:rsidRDefault="00FD4E55" w:rsidP="00FD4E55">
            <w:pPr>
              <w:rPr>
                <w:rFonts w:ascii="Arial" w:hAnsi="Arial" w:cs="Arial"/>
                <w:szCs w:val="20"/>
              </w:rPr>
            </w:pPr>
            <w:r w:rsidRPr="004B6494">
              <w:rPr>
                <w:rFonts w:ascii="Arial" w:hAnsi="Arial" w:cs="Arial"/>
                <w:szCs w:val="20"/>
              </w:rPr>
              <w:t>V</w:t>
            </w:r>
            <w:r w:rsidR="0037486C">
              <w:rPr>
                <w:rFonts w:ascii="Arial" w:hAnsi="Arial" w:cs="Arial"/>
                <w:szCs w:val="20"/>
              </w:rPr>
              <w:t xml:space="preserve"> Praze</w:t>
            </w:r>
          </w:p>
        </w:tc>
      </w:tr>
      <w:tr w:rsidR="00FD4E55" w:rsidRPr="004B6494" w14:paraId="3F538BE2" w14:textId="77777777" w:rsidTr="00176909">
        <w:tc>
          <w:tcPr>
            <w:tcW w:w="4530" w:type="dxa"/>
          </w:tcPr>
          <w:p w14:paraId="046C3517" w14:textId="77777777" w:rsidR="00FD4E55" w:rsidRPr="004B6494" w:rsidRDefault="00FD4E55" w:rsidP="00FD4E5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4530" w:type="dxa"/>
          </w:tcPr>
          <w:p w14:paraId="463D78E4" w14:textId="77777777" w:rsidR="00FD4E55" w:rsidRPr="004B6494" w:rsidRDefault="00FD4E55" w:rsidP="00FD4E55">
            <w:pPr>
              <w:rPr>
                <w:rFonts w:ascii="Arial" w:hAnsi="Arial" w:cs="Arial"/>
                <w:szCs w:val="20"/>
              </w:rPr>
            </w:pPr>
          </w:p>
        </w:tc>
      </w:tr>
      <w:tr w:rsidR="00FD4E55" w:rsidRPr="004B6494" w14:paraId="275FB586" w14:textId="77777777" w:rsidTr="00176909">
        <w:tc>
          <w:tcPr>
            <w:tcW w:w="4530" w:type="dxa"/>
          </w:tcPr>
          <w:p w14:paraId="032A3AC4" w14:textId="796AB9CE" w:rsidR="00FD4E55" w:rsidRPr="004B6494" w:rsidRDefault="00FD4E55" w:rsidP="00FD4E55">
            <w:pPr>
              <w:rPr>
                <w:rFonts w:ascii="Arial" w:hAnsi="Arial" w:cs="Arial"/>
                <w:szCs w:val="20"/>
              </w:rPr>
            </w:pPr>
            <w:r w:rsidRPr="004B6494">
              <w:rPr>
                <w:rFonts w:ascii="Arial" w:hAnsi="Arial" w:cs="Arial"/>
                <w:szCs w:val="20"/>
              </w:rPr>
              <w:t xml:space="preserve">Za: </w:t>
            </w:r>
            <w:r w:rsidR="005F598E" w:rsidRPr="004B6494">
              <w:rPr>
                <w:rFonts w:ascii="Arial" w:hAnsi="Arial" w:cs="Arial"/>
                <w:szCs w:val="20"/>
              </w:rPr>
              <w:t>Geologický</w:t>
            </w:r>
            <w:r w:rsidRPr="004B6494">
              <w:rPr>
                <w:rFonts w:ascii="Arial" w:hAnsi="Arial" w:cs="Arial"/>
                <w:szCs w:val="20"/>
              </w:rPr>
              <w:t xml:space="preserve"> ústav AV ČR, v. v. i.</w:t>
            </w:r>
          </w:p>
        </w:tc>
        <w:tc>
          <w:tcPr>
            <w:tcW w:w="4530" w:type="dxa"/>
          </w:tcPr>
          <w:p w14:paraId="061D26A2" w14:textId="29E9CC5B" w:rsidR="00FD4E55" w:rsidRPr="004B6494" w:rsidRDefault="00FD4E55" w:rsidP="00FD4E55">
            <w:pPr>
              <w:rPr>
                <w:rFonts w:ascii="Arial" w:hAnsi="Arial" w:cs="Arial"/>
                <w:szCs w:val="20"/>
              </w:rPr>
            </w:pPr>
            <w:r w:rsidRPr="004B6494">
              <w:rPr>
                <w:rFonts w:ascii="Arial" w:hAnsi="Arial" w:cs="Arial"/>
                <w:szCs w:val="20"/>
              </w:rPr>
              <w:t>Za:</w:t>
            </w:r>
            <w:r w:rsidR="0037486C">
              <w:rPr>
                <w:rFonts w:ascii="Arial" w:hAnsi="Arial" w:cs="Arial"/>
                <w:szCs w:val="20"/>
              </w:rPr>
              <w:t xml:space="preserve"> WIZYR s.r.o.</w:t>
            </w:r>
          </w:p>
        </w:tc>
      </w:tr>
      <w:tr w:rsidR="00FD4E55" w:rsidRPr="004B6494" w14:paraId="719FAD86" w14:textId="77777777" w:rsidTr="00176909">
        <w:tc>
          <w:tcPr>
            <w:tcW w:w="4530" w:type="dxa"/>
          </w:tcPr>
          <w:p w14:paraId="1DC3A7A5" w14:textId="77777777" w:rsidR="00FD4E55" w:rsidRPr="004B6494" w:rsidRDefault="00FD4E55" w:rsidP="00E559B6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4530" w:type="dxa"/>
          </w:tcPr>
          <w:p w14:paraId="76032497" w14:textId="77777777" w:rsidR="00FD4E55" w:rsidRPr="004B6494" w:rsidRDefault="00FD4E55" w:rsidP="00E559B6">
            <w:pPr>
              <w:rPr>
                <w:rFonts w:ascii="Arial" w:hAnsi="Arial" w:cs="Arial"/>
                <w:szCs w:val="20"/>
              </w:rPr>
            </w:pPr>
          </w:p>
        </w:tc>
      </w:tr>
      <w:tr w:rsidR="00FD4E55" w:rsidRPr="004B6494" w14:paraId="5D137F38" w14:textId="77777777" w:rsidTr="00176909">
        <w:tc>
          <w:tcPr>
            <w:tcW w:w="4530" w:type="dxa"/>
          </w:tcPr>
          <w:p w14:paraId="31E95134" w14:textId="77777777" w:rsidR="00FD4E55" w:rsidRPr="004B6494" w:rsidRDefault="00FD4E55" w:rsidP="00E559B6">
            <w:pPr>
              <w:rPr>
                <w:rFonts w:ascii="Arial" w:hAnsi="Arial" w:cs="Arial"/>
                <w:szCs w:val="20"/>
              </w:rPr>
            </w:pPr>
          </w:p>
          <w:p w14:paraId="5EDD0C8F" w14:textId="77777777" w:rsidR="00C74253" w:rsidRPr="004B6494" w:rsidRDefault="00C74253" w:rsidP="00E559B6">
            <w:pPr>
              <w:rPr>
                <w:rFonts w:ascii="Arial" w:hAnsi="Arial" w:cs="Arial"/>
                <w:szCs w:val="20"/>
              </w:rPr>
            </w:pPr>
          </w:p>
          <w:p w14:paraId="6137AD87" w14:textId="77777777" w:rsidR="00C74253" w:rsidRPr="004B6494" w:rsidRDefault="00C74253" w:rsidP="00E559B6">
            <w:pPr>
              <w:rPr>
                <w:rFonts w:ascii="Arial" w:hAnsi="Arial" w:cs="Arial"/>
                <w:szCs w:val="20"/>
              </w:rPr>
            </w:pPr>
          </w:p>
          <w:p w14:paraId="3008FD3E" w14:textId="77777777" w:rsidR="00C74253" w:rsidRPr="004B6494" w:rsidRDefault="00C74253" w:rsidP="00E559B6">
            <w:pPr>
              <w:rPr>
                <w:rFonts w:ascii="Arial" w:hAnsi="Arial" w:cs="Arial"/>
                <w:szCs w:val="20"/>
              </w:rPr>
            </w:pPr>
          </w:p>
          <w:p w14:paraId="15D0EF3C" w14:textId="77777777" w:rsidR="00C74253" w:rsidRPr="004B6494" w:rsidRDefault="00C74253" w:rsidP="00E559B6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4530" w:type="dxa"/>
          </w:tcPr>
          <w:p w14:paraId="013A253D" w14:textId="77777777" w:rsidR="00FD4E55" w:rsidRDefault="00FD4E55" w:rsidP="00E559B6">
            <w:pPr>
              <w:rPr>
                <w:rFonts w:ascii="Arial" w:hAnsi="Arial" w:cs="Arial"/>
                <w:szCs w:val="20"/>
              </w:rPr>
            </w:pPr>
          </w:p>
          <w:p w14:paraId="4DE69A87" w14:textId="77777777" w:rsidR="00636C80" w:rsidRDefault="00636C80" w:rsidP="00E559B6">
            <w:pPr>
              <w:rPr>
                <w:rFonts w:ascii="Arial" w:hAnsi="Arial" w:cs="Arial"/>
                <w:szCs w:val="20"/>
              </w:rPr>
            </w:pPr>
          </w:p>
          <w:p w14:paraId="001B0BF9" w14:textId="77777777" w:rsidR="00636C80" w:rsidRDefault="00636C80" w:rsidP="00E559B6">
            <w:pPr>
              <w:rPr>
                <w:rFonts w:ascii="Arial" w:hAnsi="Arial" w:cs="Arial"/>
                <w:szCs w:val="20"/>
              </w:rPr>
            </w:pPr>
          </w:p>
          <w:p w14:paraId="0B768686" w14:textId="532CFE0D" w:rsidR="00636C80" w:rsidRPr="004B6494" w:rsidRDefault="00636C80" w:rsidP="00E559B6">
            <w:pPr>
              <w:rPr>
                <w:rFonts w:ascii="Arial" w:hAnsi="Arial" w:cs="Arial"/>
                <w:szCs w:val="20"/>
              </w:rPr>
            </w:pPr>
          </w:p>
        </w:tc>
      </w:tr>
      <w:tr w:rsidR="00FD4E55" w:rsidRPr="004B6494" w14:paraId="2DE7B2EB" w14:textId="77777777" w:rsidTr="00176909">
        <w:tc>
          <w:tcPr>
            <w:tcW w:w="4530" w:type="dxa"/>
          </w:tcPr>
          <w:p w14:paraId="50047E8E" w14:textId="77777777" w:rsidR="00FD4E55" w:rsidRPr="004B6494" w:rsidRDefault="00FD4E55" w:rsidP="00E559B6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4530" w:type="dxa"/>
          </w:tcPr>
          <w:p w14:paraId="5777E70D" w14:textId="77777777" w:rsidR="00FD4E55" w:rsidRPr="004B6494" w:rsidRDefault="00FD4E55" w:rsidP="00E559B6">
            <w:pPr>
              <w:rPr>
                <w:rFonts w:ascii="Arial" w:hAnsi="Arial" w:cs="Arial"/>
                <w:szCs w:val="20"/>
              </w:rPr>
            </w:pPr>
          </w:p>
        </w:tc>
      </w:tr>
      <w:tr w:rsidR="00FD4E55" w:rsidRPr="004B6494" w14:paraId="0250E4D8" w14:textId="77777777" w:rsidTr="00F3171A">
        <w:trPr>
          <w:trHeight w:val="303"/>
        </w:trPr>
        <w:tc>
          <w:tcPr>
            <w:tcW w:w="4530" w:type="dxa"/>
          </w:tcPr>
          <w:p w14:paraId="2CC7A901" w14:textId="77777777" w:rsidR="00FD4E55" w:rsidRPr="004B6494" w:rsidRDefault="00FD4E55" w:rsidP="00FD4E55">
            <w:pPr>
              <w:rPr>
                <w:rFonts w:ascii="Arial" w:hAnsi="Arial" w:cs="Arial"/>
                <w:szCs w:val="20"/>
              </w:rPr>
            </w:pPr>
            <w:r w:rsidRPr="004B6494">
              <w:rPr>
                <w:rFonts w:ascii="Arial" w:hAnsi="Arial" w:cs="Arial"/>
                <w:szCs w:val="20"/>
              </w:rPr>
              <w:t>__________________________</w:t>
            </w:r>
          </w:p>
        </w:tc>
        <w:tc>
          <w:tcPr>
            <w:tcW w:w="4530" w:type="dxa"/>
          </w:tcPr>
          <w:p w14:paraId="02AB57B8" w14:textId="77777777" w:rsidR="00FD4E55" w:rsidRPr="004B6494" w:rsidRDefault="00FD4E55" w:rsidP="00FD4E55">
            <w:pPr>
              <w:rPr>
                <w:rFonts w:ascii="Arial" w:hAnsi="Arial" w:cs="Arial"/>
                <w:szCs w:val="20"/>
              </w:rPr>
            </w:pPr>
            <w:r w:rsidRPr="004B6494">
              <w:rPr>
                <w:rFonts w:ascii="Arial" w:hAnsi="Arial" w:cs="Arial"/>
                <w:szCs w:val="20"/>
              </w:rPr>
              <w:t>________________________</w:t>
            </w:r>
          </w:p>
        </w:tc>
      </w:tr>
      <w:tr w:rsidR="00FD4E55" w:rsidRPr="004B6494" w14:paraId="3ED4B619" w14:textId="77777777" w:rsidTr="00176909">
        <w:tc>
          <w:tcPr>
            <w:tcW w:w="4530" w:type="dxa"/>
          </w:tcPr>
          <w:p w14:paraId="7467F262" w14:textId="0E6719E3" w:rsidR="00FD4E55" w:rsidRPr="004B6494" w:rsidRDefault="00FD4E55" w:rsidP="00FD4E55">
            <w:pPr>
              <w:rPr>
                <w:rFonts w:ascii="Arial" w:hAnsi="Arial" w:cs="Arial"/>
                <w:szCs w:val="20"/>
              </w:rPr>
            </w:pPr>
            <w:r w:rsidRPr="004B6494">
              <w:rPr>
                <w:rFonts w:ascii="Arial" w:hAnsi="Arial" w:cs="Arial"/>
                <w:szCs w:val="20"/>
              </w:rPr>
              <w:t xml:space="preserve">Jméno:  RNDr. </w:t>
            </w:r>
            <w:r w:rsidR="005F598E" w:rsidRPr="004B6494">
              <w:rPr>
                <w:rFonts w:ascii="Arial" w:hAnsi="Arial" w:cs="Arial"/>
                <w:szCs w:val="20"/>
              </w:rPr>
              <w:t>Tomáš Přikryl, Ph.D.</w:t>
            </w:r>
          </w:p>
        </w:tc>
        <w:tc>
          <w:tcPr>
            <w:tcW w:w="4530" w:type="dxa"/>
          </w:tcPr>
          <w:p w14:paraId="52CA881E" w14:textId="1DB6919E" w:rsidR="00FD4E55" w:rsidRPr="004B6494" w:rsidRDefault="00FD4E55" w:rsidP="00FD4E55">
            <w:pPr>
              <w:rPr>
                <w:rFonts w:ascii="Arial" w:hAnsi="Arial" w:cs="Arial"/>
                <w:szCs w:val="20"/>
              </w:rPr>
            </w:pPr>
            <w:r w:rsidRPr="004B6494">
              <w:rPr>
                <w:rFonts w:ascii="Arial" w:hAnsi="Arial" w:cs="Arial"/>
                <w:szCs w:val="20"/>
              </w:rPr>
              <w:t>Jméno:</w:t>
            </w:r>
            <w:r w:rsidR="0037486C">
              <w:rPr>
                <w:rFonts w:ascii="Arial" w:hAnsi="Arial" w:cs="Arial"/>
                <w:szCs w:val="20"/>
              </w:rPr>
              <w:t xml:space="preserve"> Bohdan Sas</w:t>
            </w:r>
          </w:p>
        </w:tc>
      </w:tr>
      <w:tr w:rsidR="00FD4E55" w:rsidRPr="004B6494" w14:paraId="2A5B2A80" w14:textId="77777777" w:rsidTr="00176909">
        <w:tc>
          <w:tcPr>
            <w:tcW w:w="4530" w:type="dxa"/>
          </w:tcPr>
          <w:p w14:paraId="015AB6B3" w14:textId="77777777" w:rsidR="00FD4E55" w:rsidRPr="004B6494" w:rsidRDefault="00FD4E55" w:rsidP="00FD4E55">
            <w:pPr>
              <w:rPr>
                <w:rFonts w:ascii="Arial" w:hAnsi="Arial" w:cs="Arial"/>
                <w:szCs w:val="20"/>
              </w:rPr>
            </w:pPr>
            <w:r w:rsidRPr="004B6494">
              <w:rPr>
                <w:rFonts w:ascii="Arial" w:hAnsi="Arial" w:cs="Arial"/>
                <w:szCs w:val="20"/>
              </w:rPr>
              <w:t>Funkce: ředitel</w:t>
            </w:r>
          </w:p>
        </w:tc>
        <w:tc>
          <w:tcPr>
            <w:tcW w:w="4530" w:type="dxa"/>
          </w:tcPr>
          <w:p w14:paraId="101FADCC" w14:textId="0FFF5FF6" w:rsidR="00FD4E55" w:rsidRPr="004B6494" w:rsidRDefault="00FD4E55" w:rsidP="00FD4E55">
            <w:pPr>
              <w:rPr>
                <w:rFonts w:ascii="Arial" w:hAnsi="Arial" w:cs="Arial"/>
                <w:szCs w:val="20"/>
              </w:rPr>
            </w:pPr>
            <w:r w:rsidRPr="004B6494">
              <w:rPr>
                <w:rFonts w:ascii="Arial" w:hAnsi="Arial" w:cs="Arial"/>
                <w:szCs w:val="20"/>
              </w:rPr>
              <w:t>Funkce:</w:t>
            </w:r>
            <w:r w:rsidR="0037486C">
              <w:rPr>
                <w:rFonts w:ascii="Arial" w:hAnsi="Arial" w:cs="Arial"/>
                <w:szCs w:val="20"/>
              </w:rPr>
              <w:t xml:space="preserve"> jednatel</w:t>
            </w:r>
          </w:p>
        </w:tc>
      </w:tr>
    </w:tbl>
    <w:p w14:paraId="067A491B" w14:textId="77777777" w:rsidR="00FD4E55" w:rsidRPr="004B6494" w:rsidRDefault="00FD4E55" w:rsidP="00E559B6">
      <w:pPr>
        <w:rPr>
          <w:rFonts w:ascii="Arial" w:hAnsi="Arial" w:cs="Arial"/>
          <w:szCs w:val="20"/>
        </w:rPr>
      </w:pPr>
    </w:p>
    <w:p w14:paraId="1C534F6A" w14:textId="7220CECF" w:rsidR="007713E9" w:rsidRDefault="007713E9" w:rsidP="00597DA6">
      <w:pPr>
        <w:spacing w:after="160" w:line="259" w:lineRule="auto"/>
        <w:jc w:val="left"/>
        <w:rPr>
          <w:rFonts w:ascii="Arial" w:hAnsi="Arial" w:cs="Arial"/>
          <w:szCs w:val="20"/>
        </w:rPr>
      </w:pPr>
    </w:p>
    <w:p w14:paraId="6FAAC9B7" w14:textId="00308F11" w:rsidR="00AE4C1D" w:rsidRDefault="00AE4C1D" w:rsidP="00597DA6">
      <w:pPr>
        <w:spacing w:after="160" w:line="259" w:lineRule="auto"/>
        <w:jc w:val="left"/>
        <w:rPr>
          <w:rFonts w:ascii="Arial" w:hAnsi="Arial" w:cs="Arial"/>
          <w:szCs w:val="20"/>
        </w:rPr>
      </w:pPr>
    </w:p>
    <w:p w14:paraId="61ED3CFD" w14:textId="58F2AD6B" w:rsidR="00AE4C1D" w:rsidRDefault="00AE4C1D" w:rsidP="00597DA6">
      <w:pPr>
        <w:spacing w:after="160" w:line="259" w:lineRule="auto"/>
        <w:jc w:val="left"/>
        <w:rPr>
          <w:rFonts w:ascii="Arial" w:hAnsi="Arial" w:cs="Arial"/>
          <w:szCs w:val="20"/>
        </w:rPr>
      </w:pPr>
    </w:p>
    <w:p w14:paraId="70F3D568" w14:textId="3042B0DE" w:rsidR="00AE4C1D" w:rsidRDefault="00AE4C1D" w:rsidP="00597DA6">
      <w:pPr>
        <w:spacing w:after="160" w:line="259" w:lineRule="auto"/>
        <w:jc w:val="left"/>
        <w:rPr>
          <w:rFonts w:ascii="Arial" w:hAnsi="Arial" w:cs="Arial"/>
          <w:szCs w:val="20"/>
        </w:rPr>
      </w:pPr>
    </w:p>
    <w:sectPr w:rsidR="00AE4C1D" w:rsidSect="004B6494">
      <w:headerReference w:type="default" r:id="rId8"/>
      <w:footerReference w:type="default" r:id="rId9"/>
      <w:footerReference w:type="first" r:id="rId10"/>
      <w:type w:val="continuous"/>
      <w:pgSz w:w="11906" w:h="16838" w:code="9"/>
      <w:pgMar w:top="1417" w:right="1417" w:bottom="1417" w:left="1417" w:header="709" w:footer="5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23E054" w14:textId="77777777" w:rsidR="00430D0A" w:rsidRDefault="00430D0A" w:rsidP="006A4E7B">
      <w:r>
        <w:separator/>
      </w:r>
    </w:p>
  </w:endnote>
  <w:endnote w:type="continuationSeparator" w:id="0">
    <w:p w14:paraId="2258C039" w14:textId="77777777" w:rsidR="00430D0A" w:rsidRDefault="00430D0A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362BF949-CB46-44C3-A548-8FBE19FBFB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B58DD68-3B22-47C7-84DA-CD3782262DD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D93FA3A-0237-4791-A4A5-1BED3AA1D29D}"/>
    <w:embedBold r:id="rId4" w:fontKey="{43BDA6E2-04CC-473F-B427-D92031CC44D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8832753"/>
      <w:docPartObj>
        <w:docPartGallery w:val="Page Numbers (Bottom of Page)"/>
        <w:docPartUnique/>
      </w:docPartObj>
    </w:sdtPr>
    <w:sdtEndPr/>
    <w:sdtContent>
      <w:p w14:paraId="17E4678E" w14:textId="5AEE37D8" w:rsidR="00430D0A" w:rsidRDefault="00430D0A">
        <w:pPr>
          <w:pStyle w:val="Zpat"/>
          <w:jc w:val="center"/>
        </w:pPr>
        <w:r w:rsidRPr="00D061F3">
          <w:rPr>
            <w:sz w:val="20"/>
            <w:szCs w:val="20"/>
          </w:rPr>
          <w:fldChar w:fldCharType="begin"/>
        </w:r>
        <w:r w:rsidRPr="00D061F3">
          <w:rPr>
            <w:sz w:val="20"/>
            <w:szCs w:val="20"/>
          </w:rPr>
          <w:instrText>PAGE   \* MERGEFORMAT</w:instrText>
        </w:r>
        <w:r w:rsidRPr="00D061F3">
          <w:rPr>
            <w:sz w:val="20"/>
            <w:szCs w:val="20"/>
          </w:rPr>
          <w:fldChar w:fldCharType="separate"/>
        </w:r>
        <w:r w:rsidR="00E45A5B">
          <w:rPr>
            <w:noProof/>
            <w:sz w:val="20"/>
            <w:szCs w:val="20"/>
          </w:rPr>
          <w:t>2</w:t>
        </w:r>
        <w:r w:rsidRPr="00D061F3">
          <w:rPr>
            <w:sz w:val="20"/>
            <w:szCs w:val="20"/>
          </w:rPr>
          <w:fldChar w:fldCharType="end"/>
        </w:r>
      </w:p>
    </w:sdtContent>
  </w:sdt>
  <w:p w14:paraId="22E48536" w14:textId="77777777" w:rsidR="00430D0A" w:rsidRDefault="00430D0A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7558339"/>
      <w:docPartObj>
        <w:docPartGallery w:val="Page Numbers (Bottom of Page)"/>
        <w:docPartUnique/>
      </w:docPartObj>
    </w:sdtPr>
    <w:sdtEndPr/>
    <w:sdtContent>
      <w:p w14:paraId="0F9E6483" w14:textId="293EE258" w:rsidR="00430D0A" w:rsidRDefault="00430D0A">
        <w:pPr>
          <w:pStyle w:val="Zpat"/>
          <w:jc w:val="center"/>
        </w:pPr>
        <w:r w:rsidRPr="00D061F3">
          <w:rPr>
            <w:sz w:val="20"/>
            <w:szCs w:val="20"/>
          </w:rPr>
          <w:fldChar w:fldCharType="begin"/>
        </w:r>
        <w:r w:rsidRPr="00D061F3">
          <w:rPr>
            <w:sz w:val="20"/>
            <w:szCs w:val="20"/>
          </w:rPr>
          <w:instrText>PAGE   \* MERGEFORMAT</w:instrText>
        </w:r>
        <w:r w:rsidRPr="00D061F3">
          <w:rPr>
            <w:sz w:val="20"/>
            <w:szCs w:val="20"/>
          </w:rPr>
          <w:fldChar w:fldCharType="separate"/>
        </w:r>
        <w:r w:rsidR="0015797F">
          <w:rPr>
            <w:noProof/>
            <w:sz w:val="20"/>
            <w:szCs w:val="20"/>
          </w:rPr>
          <w:t>1</w:t>
        </w:r>
        <w:r w:rsidRPr="00D061F3">
          <w:rPr>
            <w:sz w:val="20"/>
            <w:szCs w:val="20"/>
          </w:rPr>
          <w:fldChar w:fldCharType="end"/>
        </w:r>
      </w:p>
    </w:sdtContent>
  </w:sdt>
  <w:p w14:paraId="4C4406E0" w14:textId="77777777" w:rsidR="00430D0A" w:rsidRDefault="00430D0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A9A1F" w14:textId="77777777" w:rsidR="00430D0A" w:rsidRDefault="00430D0A" w:rsidP="006A4E7B">
      <w:bookmarkStart w:id="0" w:name="_Hlk485237819"/>
      <w:bookmarkEnd w:id="0"/>
      <w:r>
        <w:separator/>
      </w:r>
    </w:p>
  </w:footnote>
  <w:footnote w:type="continuationSeparator" w:id="0">
    <w:p w14:paraId="5C99D7F5" w14:textId="77777777" w:rsidR="00430D0A" w:rsidRDefault="00430D0A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0427B" w14:textId="2E198C9C" w:rsidR="00430D0A" w:rsidRPr="00495C2D" w:rsidRDefault="00430D0A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117911C0" wp14:editId="2534073A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20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7D69A0AD" id="Paginace X 2,5 cm" o:spid="_x0000_s1026" style="position:absolute;z-index:25164288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6A4D4A04" wp14:editId="321D64E1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1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72F78B6D" id="Druhý řádek textu účaří 6,86 cm" o:spid="_x0000_s1026" style="position:absolute;z-index:25164902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CB3D505" wp14:editId="09FFED06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11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1AA9D8BD" id="První řádek textu účaří 6,3 cm" o:spid="_x0000_s1026" style="position:absolute;z-index:25165107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3A34A83E" wp14:editId="11271AAF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10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5C8DC801" id="Zápatí posl. ř. účaří 27,2 cm" o:spid="_x0000_s1026" style="position:absolute;z-index:25164083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4375BFB" wp14:editId="7AD06CB2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9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444A53C1" id="Zápatí 3. sl. 15,3 cm" o:spid="_x0000_s1026" style="position:absolute;z-index:25164492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8E6D191" wp14:editId="3A02668B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8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A75BB72" id="Zápatí 2. sl. 9,9 cm" o:spid="_x0000_s1026" style="position:absolute;z-index:25164697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924A530" wp14:editId="5DE1C8E0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4BC903AD" id="Záhlaví www účaří 3,25 cm" o:spid="_x0000_s1026" style="position:absolute;z-index:25165312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9E41A2F" wp14:editId="7ECD4A9F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4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4F905304" id="P okraj 2,5 cm (18,5 cm)" o:spid="_x0000_s1026" style="position:absolute;z-index:25165516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B4B5E4" wp14:editId="43B2B6AE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3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7935FD8D" id="L okraj 4,5 cm" o:spid="_x0000_s1026" style="position:absolute;z-index:25165721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" strokecolor="red" strokeweight=".5pt">
              <v:stroke joinstyle="miter"/>
              <w10:wrap anchorx="page" anchory="page"/>
            </v:line>
          </w:pict>
        </mc:Fallback>
      </mc:AlternateContent>
    </w:r>
    <w:r w:rsidRPr="00495C2D">
      <w:t xml:space="preserve"> </w:t>
    </w:r>
  </w:p>
  <w:p w14:paraId="63434837" w14:textId="77777777" w:rsidR="00430D0A" w:rsidRDefault="00430D0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E1F89FD8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cs="Arial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Arial" w:hAnsi="Arial" w:cs="Arial" w:hint="default"/>
        <w:b w:val="0"/>
        <w:i w:val="0"/>
        <w:strike w:val="0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9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DE0E2E"/>
    <w:multiLevelType w:val="hybridMultilevel"/>
    <w:tmpl w:val="CA76B452"/>
    <w:lvl w:ilvl="0" w:tplc="0E2C1EA4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9"/>
  </w:num>
  <w:num w:numId="5">
    <w:abstractNumId w:val="9"/>
  </w:num>
  <w:num w:numId="6">
    <w:abstractNumId w:val="9"/>
  </w:num>
  <w:num w:numId="7">
    <w:abstractNumId w:val="4"/>
  </w:num>
  <w:num w:numId="8">
    <w:abstractNumId w:val="5"/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4"/>
  </w:num>
  <w:num w:numId="12">
    <w:abstractNumId w:val="1"/>
  </w:num>
  <w:num w:numId="13">
    <w:abstractNumId w:val="1"/>
  </w:num>
  <w:num w:numId="14">
    <w:abstractNumId w:val="0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5"/>
  </w:num>
  <w:num w:numId="25">
    <w:abstractNumId w:val="3"/>
  </w:num>
  <w:num w:numId="26">
    <w:abstractNumId w:val="3"/>
  </w:num>
  <w:num w:numId="27">
    <w:abstractNumId w:val="2"/>
  </w:num>
  <w:num w:numId="28">
    <w:abstractNumId w:val="2"/>
  </w:num>
  <w:num w:numId="29">
    <w:abstractNumId w:val="6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0D"/>
    <w:rsid w:val="00002EB7"/>
    <w:rsid w:val="00006961"/>
    <w:rsid w:val="00013404"/>
    <w:rsid w:val="000154B9"/>
    <w:rsid w:val="00017B35"/>
    <w:rsid w:val="00030B42"/>
    <w:rsid w:val="000310FC"/>
    <w:rsid w:val="00035487"/>
    <w:rsid w:val="000363D8"/>
    <w:rsid w:val="00042F67"/>
    <w:rsid w:val="00044498"/>
    <w:rsid w:val="00044DD1"/>
    <w:rsid w:val="0005316C"/>
    <w:rsid w:val="00057EAD"/>
    <w:rsid w:val="00060922"/>
    <w:rsid w:val="0006108A"/>
    <w:rsid w:val="00061736"/>
    <w:rsid w:val="000626ED"/>
    <w:rsid w:val="00063127"/>
    <w:rsid w:val="0008303E"/>
    <w:rsid w:val="00083F9C"/>
    <w:rsid w:val="0009307D"/>
    <w:rsid w:val="000931DC"/>
    <w:rsid w:val="00096553"/>
    <w:rsid w:val="000A1E3E"/>
    <w:rsid w:val="000A39E6"/>
    <w:rsid w:val="000B0F33"/>
    <w:rsid w:val="000B2EA0"/>
    <w:rsid w:val="000B4008"/>
    <w:rsid w:val="000B460D"/>
    <w:rsid w:val="000C1969"/>
    <w:rsid w:val="000C5A16"/>
    <w:rsid w:val="000C6EEE"/>
    <w:rsid w:val="000D5E9D"/>
    <w:rsid w:val="000E02CA"/>
    <w:rsid w:val="000E246A"/>
    <w:rsid w:val="000E7118"/>
    <w:rsid w:val="000F104D"/>
    <w:rsid w:val="000F16C2"/>
    <w:rsid w:val="000F26AE"/>
    <w:rsid w:val="0010523D"/>
    <w:rsid w:val="00112BE3"/>
    <w:rsid w:val="00114E39"/>
    <w:rsid w:val="00125F2F"/>
    <w:rsid w:val="00127695"/>
    <w:rsid w:val="0013583A"/>
    <w:rsid w:val="0014134A"/>
    <w:rsid w:val="001416D1"/>
    <w:rsid w:val="0015797F"/>
    <w:rsid w:val="00163DE0"/>
    <w:rsid w:val="00174382"/>
    <w:rsid w:val="00176909"/>
    <w:rsid w:val="00180A92"/>
    <w:rsid w:val="00182CA1"/>
    <w:rsid w:val="00182DD4"/>
    <w:rsid w:val="00183A40"/>
    <w:rsid w:val="00186C5C"/>
    <w:rsid w:val="00187903"/>
    <w:rsid w:val="00191497"/>
    <w:rsid w:val="00197BC2"/>
    <w:rsid w:val="001A18FB"/>
    <w:rsid w:val="001A5F85"/>
    <w:rsid w:val="001A6002"/>
    <w:rsid w:val="001C7A24"/>
    <w:rsid w:val="001D09BF"/>
    <w:rsid w:val="001E0058"/>
    <w:rsid w:val="001E410A"/>
    <w:rsid w:val="002006E6"/>
    <w:rsid w:val="00211CD5"/>
    <w:rsid w:val="002141C4"/>
    <w:rsid w:val="00227D24"/>
    <w:rsid w:val="00231928"/>
    <w:rsid w:val="00234092"/>
    <w:rsid w:val="002353E7"/>
    <w:rsid w:val="002356CD"/>
    <w:rsid w:val="002360A7"/>
    <w:rsid w:val="00236639"/>
    <w:rsid w:val="002479D6"/>
    <w:rsid w:val="0026041A"/>
    <w:rsid w:val="00263763"/>
    <w:rsid w:val="002653B9"/>
    <w:rsid w:val="00265AD1"/>
    <w:rsid w:val="0027329E"/>
    <w:rsid w:val="00273519"/>
    <w:rsid w:val="0028376E"/>
    <w:rsid w:val="00297CFC"/>
    <w:rsid w:val="002A058B"/>
    <w:rsid w:val="002A19AD"/>
    <w:rsid w:val="002B3A17"/>
    <w:rsid w:val="002B4A4D"/>
    <w:rsid w:val="002B54F6"/>
    <w:rsid w:val="002C3634"/>
    <w:rsid w:val="002D0DD2"/>
    <w:rsid w:val="002D3ECE"/>
    <w:rsid w:val="002F0072"/>
    <w:rsid w:val="003025E9"/>
    <w:rsid w:val="00311681"/>
    <w:rsid w:val="00315342"/>
    <w:rsid w:val="00317A23"/>
    <w:rsid w:val="0032298C"/>
    <w:rsid w:val="00332065"/>
    <w:rsid w:val="00342F34"/>
    <w:rsid w:val="00343F39"/>
    <w:rsid w:val="00344582"/>
    <w:rsid w:val="00351E46"/>
    <w:rsid w:val="003646C0"/>
    <w:rsid w:val="0037486C"/>
    <w:rsid w:val="00380076"/>
    <w:rsid w:val="0038339F"/>
    <w:rsid w:val="00384B57"/>
    <w:rsid w:val="00387082"/>
    <w:rsid w:val="00390E54"/>
    <w:rsid w:val="003942C4"/>
    <w:rsid w:val="003A0A76"/>
    <w:rsid w:val="003A18C8"/>
    <w:rsid w:val="003A2C1C"/>
    <w:rsid w:val="003A36B8"/>
    <w:rsid w:val="003A3BF1"/>
    <w:rsid w:val="003C11E5"/>
    <w:rsid w:val="003C3D0E"/>
    <w:rsid w:val="003C473A"/>
    <w:rsid w:val="003F37A5"/>
    <w:rsid w:val="003F403C"/>
    <w:rsid w:val="003F5620"/>
    <w:rsid w:val="003F6C3A"/>
    <w:rsid w:val="00401E9E"/>
    <w:rsid w:val="00404A5A"/>
    <w:rsid w:val="00407016"/>
    <w:rsid w:val="004138E6"/>
    <w:rsid w:val="00414F4F"/>
    <w:rsid w:val="0042136B"/>
    <w:rsid w:val="00423064"/>
    <w:rsid w:val="00430D0A"/>
    <w:rsid w:val="004333DE"/>
    <w:rsid w:val="00441F32"/>
    <w:rsid w:val="00444E56"/>
    <w:rsid w:val="00450B3E"/>
    <w:rsid w:val="00450E9F"/>
    <w:rsid w:val="00460BCD"/>
    <w:rsid w:val="00467304"/>
    <w:rsid w:val="00480930"/>
    <w:rsid w:val="00487B44"/>
    <w:rsid w:val="00495C2D"/>
    <w:rsid w:val="00497719"/>
    <w:rsid w:val="00497E20"/>
    <w:rsid w:val="004A7522"/>
    <w:rsid w:val="004B6494"/>
    <w:rsid w:val="004C53A6"/>
    <w:rsid w:val="004D015B"/>
    <w:rsid w:val="004E0F69"/>
    <w:rsid w:val="004E4EF8"/>
    <w:rsid w:val="004E7851"/>
    <w:rsid w:val="004F4D72"/>
    <w:rsid w:val="00500CC5"/>
    <w:rsid w:val="005018D6"/>
    <w:rsid w:val="00503A97"/>
    <w:rsid w:val="0050508E"/>
    <w:rsid w:val="005077A3"/>
    <w:rsid w:val="0051420E"/>
    <w:rsid w:val="00515B20"/>
    <w:rsid w:val="0052541A"/>
    <w:rsid w:val="00543052"/>
    <w:rsid w:val="00547A4A"/>
    <w:rsid w:val="0055080D"/>
    <w:rsid w:val="00551B55"/>
    <w:rsid w:val="005653C1"/>
    <w:rsid w:val="00567889"/>
    <w:rsid w:val="00577423"/>
    <w:rsid w:val="005803B5"/>
    <w:rsid w:val="00584C03"/>
    <w:rsid w:val="00590A92"/>
    <w:rsid w:val="00591D86"/>
    <w:rsid w:val="00591E84"/>
    <w:rsid w:val="00597DA6"/>
    <w:rsid w:val="005A16AE"/>
    <w:rsid w:val="005A441E"/>
    <w:rsid w:val="005A4F91"/>
    <w:rsid w:val="005B1CE5"/>
    <w:rsid w:val="005D3E42"/>
    <w:rsid w:val="005E01DE"/>
    <w:rsid w:val="005E516C"/>
    <w:rsid w:val="005E7443"/>
    <w:rsid w:val="005E7A65"/>
    <w:rsid w:val="005E7E40"/>
    <w:rsid w:val="005F012B"/>
    <w:rsid w:val="005F0BB2"/>
    <w:rsid w:val="005F598E"/>
    <w:rsid w:val="005F5EA8"/>
    <w:rsid w:val="006051A6"/>
    <w:rsid w:val="00613CDB"/>
    <w:rsid w:val="00615E25"/>
    <w:rsid w:val="00626CF9"/>
    <w:rsid w:val="00630A46"/>
    <w:rsid w:val="00632096"/>
    <w:rsid w:val="00636C80"/>
    <w:rsid w:val="006455AB"/>
    <w:rsid w:val="0065367E"/>
    <w:rsid w:val="006571E7"/>
    <w:rsid w:val="00663219"/>
    <w:rsid w:val="00665373"/>
    <w:rsid w:val="00665B97"/>
    <w:rsid w:val="00670E9A"/>
    <w:rsid w:val="006756F4"/>
    <w:rsid w:val="006817AE"/>
    <w:rsid w:val="00681C46"/>
    <w:rsid w:val="00682E83"/>
    <w:rsid w:val="0068394A"/>
    <w:rsid w:val="006859B5"/>
    <w:rsid w:val="00687DA7"/>
    <w:rsid w:val="006A0E0A"/>
    <w:rsid w:val="006A4E7B"/>
    <w:rsid w:val="006C5494"/>
    <w:rsid w:val="006D260F"/>
    <w:rsid w:val="006D4A8E"/>
    <w:rsid w:val="006D6B59"/>
    <w:rsid w:val="006E01FC"/>
    <w:rsid w:val="006E4203"/>
    <w:rsid w:val="006F0E5A"/>
    <w:rsid w:val="006F4C77"/>
    <w:rsid w:val="00706390"/>
    <w:rsid w:val="00720C71"/>
    <w:rsid w:val="00721F0C"/>
    <w:rsid w:val="00722664"/>
    <w:rsid w:val="00725386"/>
    <w:rsid w:val="00731B42"/>
    <w:rsid w:val="0073367B"/>
    <w:rsid w:val="00737167"/>
    <w:rsid w:val="007503ED"/>
    <w:rsid w:val="007548CF"/>
    <w:rsid w:val="00756FCD"/>
    <w:rsid w:val="00763948"/>
    <w:rsid w:val="00766FB7"/>
    <w:rsid w:val="00770A2F"/>
    <w:rsid w:val="007713E9"/>
    <w:rsid w:val="00773BBE"/>
    <w:rsid w:val="00776A43"/>
    <w:rsid w:val="007917CF"/>
    <w:rsid w:val="007A28E6"/>
    <w:rsid w:val="007A3BAD"/>
    <w:rsid w:val="007A40A1"/>
    <w:rsid w:val="007A6FAF"/>
    <w:rsid w:val="007C009D"/>
    <w:rsid w:val="007C2095"/>
    <w:rsid w:val="007C2D84"/>
    <w:rsid w:val="007C71BD"/>
    <w:rsid w:val="007D1470"/>
    <w:rsid w:val="007D4546"/>
    <w:rsid w:val="007E0336"/>
    <w:rsid w:val="007E2228"/>
    <w:rsid w:val="007E43E4"/>
    <w:rsid w:val="007E6E9F"/>
    <w:rsid w:val="007F1D34"/>
    <w:rsid w:val="007F5D9C"/>
    <w:rsid w:val="008029C7"/>
    <w:rsid w:val="00805370"/>
    <w:rsid w:val="0081087F"/>
    <w:rsid w:val="00812A6F"/>
    <w:rsid w:val="00815B7A"/>
    <w:rsid w:val="00816189"/>
    <w:rsid w:val="008212BF"/>
    <w:rsid w:val="00821325"/>
    <w:rsid w:val="008214B9"/>
    <w:rsid w:val="00825F3A"/>
    <w:rsid w:val="00845F5F"/>
    <w:rsid w:val="00845FAA"/>
    <w:rsid w:val="00860201"/>
    <w:rsid w:val="00861825"/>
    <w:rsid w:val="00861D0F"/>
    <w:rsid w:val="008675C6"/>
    <w:rsid w:val="008747D9"/>
    <w:rsid w:val="0089213E"/>
    <w:rsid w:val="008B0387"/>
    <w:rsid w:val="008B139E"/>
    <w:rsid w:val="008B6BCA"/>
    <w:rsid w:val="008D39CE"/>
    <w:rsid w:val="008D674B"/>
    <w:rsid w:val="008D7C11"/>
    <w:rsid w:val="008E023B"/>
    <w:rsid w:val="008E1D7F"/>
    <w:rsid w:val="008E2D2D"/>
    <w:rsid w:val="008E2F41"/>
    <w:rsid w:val="008E6D34"/>
    <w:rsid w:val="008F5F85"/>
    <w:rsid w:val="008F74F5"/>
    <w:rsid w:val="00900513"/>
    <w:rsid w:val="009115B0"/>
    <w:rsid w:val="00911B23"/>
    <w:rsid w:val="009128DA"/>
    <w:rsid w:val="0091752D"/>
    <w:rsid w:val="00920D62"/>
    <w:rsid w:val="00921838"/>
    <w:rsid w:val="00921F97"/>
    <w:rsid w:val="00922583"/>
    <w:rsid w:val="00924E9F"/>
    <w:rsid w:val="009267B0"/>
    <w:rsid w:val="009334AB"/>
    <w:rsid w:val="00940CBC"/>
    <w:rsid w:val="0094298A"/>
    <w:rsid w:val="0095784A"/>
    <w:rsid w:val="00960163"/>
    <w:rsid w:val="00966369"/>
    <w:rsid w:val="00967021"/>
    <w:rsid w:val="009736F7"/>
    <w:rsid w:val="00974AF9"/>
    <w:rsid w:val="00981529"/>
    <w:rsid w:val="00981BBE"/>
    <w:rsid w:val="00981BF0"/>
    <w:rsid w:val="009B1FE7"/>
    <w:rsid w:val="009B4D29"/>
    <w:rsid w:val="009B765A"/>
    <w:rsid w:val="009D5DA8"/>
    <w:rsid w:val="009D616A"/>
    <w:rsid w:val="009F0F81"/>
    <w:rsid w:val="009F2CC0"/>
    <w:rsid w:val="00A064EE"/>
    <w:rsid w:val="00A12D14"/>
    <w:rsid w:val="00A17DA3"/>
    <w:rsid w:val="00A2186D"/>
    <w:rsid w:val="00A229CD"/>
    <w:rsid w:val="00A261B8"/>
    <w:rsid w:val="00A34B36"/>
    <w:rsid w:val="00A34D0A"/>
    <w:rsid w:val="00A3613F"/>
    <w:rsid w:val="00A41233"/>
    <w:rsid w:val="00A42D51"/>
    <w:rsid w:val="00A43FEB"/>
    <w:rsid w:val="00A45BD8"/>
    <w:rsid w:val="00A51903"/>
    <w:rsid w:val="00A559E4"/>
    <w:rsid w:val="00A857F1"/>
    <w:rsid w:val="00A95DCD"/>
    <w:rsid w:val="00A97D94"/>
    <w:rsid w:val="00AA4062"/>
    <w:rsid w:val="00AB2290"/>
    <w:rsid w:val="00AC4DD4"/>
    <w:rsid w:val="00AC61B4"/>
    <w:rsid w:val="00AC7A0E"/>
    <w:rsid w:val="00AD50F6"/>
    <w:rsid w:val="00AD7E31"/>
    <w:rsid w:val="00AE2D79"/>
    <w:rsid w:val="00AE4C1D"/>
    <w:rsid w:val="00B0228A"/>
    <w:rsid w:val="00B04DC4"/>
    <w:rsid w:val="00B10B9F"/>
    <w:rsid w:val="00B11C15"/>
    <w:rsid w:val="00B157A6"/>
    <w:rsid w:val="00B26DD3"/>
    <w:rsid w:val="00B34180"/>
    <w:rsid w:val="00B56893"/>
    <w:rsid w:val="00B61820"/>
    <w:rsid w:val="00B63637"/>
    <w:rsid w:val="00B75AC2"/>
    <w:rsid w:val="00B962F0"/>
    <w:rsid w:val="00BA2CE9"/>
    <w:rsid w:val="00BA4D0A"/>
    <w:rsid w:val="00BA547A"/>
    <w:rsid w:val="00BB45C1"/>
    <w:rsid w:val="00BB593B"/>
    <w:rsid w:val="00BC1F82"/>
    <w:rsid w:val="00BC4BE6"/>
    <w:rsid w:val="00BD44BD"/>
    <w:rsid w:val="00BD7AD3"/>
    <w:rsid w:val="00BE7EDE"/>
    <w:rsid w:val="00BF6346"/>
    <w:rsid w:val="00BF6B98"/>
    <w:rsid w:val="00C027FB"/>
    <w:rsid w:val="00C04328"/>
    <w:rsid w:val="00C04A59"/>
    <w:rsid w:val="00C10DC2"/>
    <w:rsid w:val="00C201FC"/>
    <w:rsid w:val="00C312D0"/>
    <w:rsid w:val="00C32473"/>
    <w:rsid w:val="00C42A1E"/>
    <w:rsid w:val="00C50559"/>
    <w:rsid w:val="00C67898"/>
    <w:rsid w:val="00C72347"/>
    <w:rsid w:val="00C74253"/>
    <w:rsid w:val="00C80578"/>
    <w:rsid w:val="00C84E4C"/>
    <w:rsid w:val="00C94B7C"/>
    <w:rsid w:val="00CB0C1B"/>
    <w:rsid w:val="00CB1119"/>
    <w:rsid w:val="00CC6983"/>
    <w:rsid w:val="00CD1698"/>
    <w:rsid w:val="00CD6D50"/>
    <w:rsid w:val="00CE0AE1"/>
    <w:rsid w:val="00CE6B4F"/>
    <w:rsid w:val="00CF40F1"/>
    <w:rsid w:val="00CF5B47"/>
    <w:rsid w:val="00D00804"/>
    <w:rsid w:val="00D061F3"/>
    <w:rsid w:val="00D06A6B"/>
    <w:rsid w:val="00D13B23"/>
    <w:rsid w:val="00D16DBE"/>
    <w:rsid w:val="00D32D2C"/>
    <w:rsid w:val="00D52DE6"/>
    <w:rsid w:val="00D54556"/>
    <w:rsid w:val="00D55B78"/>
    <w:rsid w:val="00D57F98"/>
    <w:rsid w:val="00D62E1F"/>
    <w:rsid w:val="00D63E74"/>
    <w:rsid w:val="00D6607C"/>
    <w:rsid w:val="00D72000"/>
    <w:rsid w:val="00D8159D"/>
    <w:rsid w:val="00D84B29"/>
    <w:rsid w:val="00D94A47"/>
    <w:rsid w:val="00DE0BD4"/>
    <w:rsid w:val="00DF71A4"/>
    <w:rsid w:val="00E0094F"/>
    <w:rsid w:val="00E01C88"/>
    <w:rsid w:val="00E03503"/>
    <w:rsid w:val="00E07CC6"/>
    <w:rsid w:val="00E13382"/>
    <w:rsid w:val="00E148CE"/>
    <w:rsid w:val="00E14D74"/>
    <w:rsid w:val="00E4051F"/>
    <w:rsid w:val="00E42231"/>
    <w:rsid w:val="00E44270"/>
    <w:rsid w:val="00E45A5B"/>
    <w:rsid w:val="00E4733B"/>
    <w:rsid w:val="00E559B6"/>
    <w:rsid w:val="00E55E33"/>
    <w:rsid w:val="00E64D95"/>
    <w:rsid w:val="00E660AD"/>
    <w:rsid w:val="00E72165"/>
    <w:rsid w:val="00E779A6"/>
    <w:rsid w:val="00E77C68"/>
    <w:rsid w:val="00E77F14"/>
    <w:rsid w:val="00E9384C"/>
    <w:rsid w:val="00EA2440"/>
    <w:rsid w:val="00EA531B"/>
    <w:rsid w:val="00EB1A29"/>
    <w:rsid w:val="00EB7A9A"/>
    <w:rsid w:val="00EC1D7D"/>
    <w:rsid w:val="00EC26C4"/>
    <w:rsid w:val="00ED308D"/>
    <w:rsid w:val="00EE616B"/>
    <w:rsid w:val="00EE73AF"/>
    <w:rsid w:val="00EF1086"/>
    <w:rsid w:val="00EF1E7D"/>
    <w:rsid w:val="00EF241E"/>
    <w:rsid w:val="00F0430B"/>
    <w:rsid w:val="00F0554A"/>
    <w:rsid w:val="00F152D8"/>
    <w:rsid w:val="00F3171A"/>
    <w:rsid w:val="00F32843"/>
    <w:rsid w:val="00F32E42"/>
    <w:rsid w:val="00F434B9"/>
    <w:rsid w:val="00F5238B"/>
    <w:rsid w:val="00F52A0B"/>
    <w:rsid w:val="00F67C53"/>
    <w:rsid w:val="00F71F17"/>
    <w:rsid w:val="00F94198"/>
    <w:rsid w:val="00F94472"/>
    <w:rsid w:val="00F95834"/>
    <w:rsid w:val="00F962D2"/>
    <w:rsid w:val="00FA5E5B"/>
    <w:rsid w:val="00FB1F45"/>
    <w:rsid w:val="00FB7689"/>
    <w:rsid w:val="00FB7FE2"/>
    <w:rsid w:val="00FC01F6"/>
    <w:rsid w:val="00FC42BC"/>
    <w:rsid w:val="00FC6EEE"/>
    <w:rsid w:val="00FD4ACB"/>
    <w:rsid w:val="00FD4E55"/>
    <w:rsid w:val="00FD5E4C"/>
    <w:rsid w:val="00FE42D2"/>
    <w:rsid w:val="00FF5F76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86E5FB5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uiPriority w:val="34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17B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17B35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17B3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17B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17B35"/>
    <w:rPr>
      <w:b/>
      <w:bCs/>
      <w:sz w:val="20"/>
      <w:szCs w:val="20"/>
    </w:rPr>
  </w:style>
  <w:style w:type="paragraph" w:styleId="Seznam2">
    <w:name w:val="List 2"/>
    <w:basedOn w:val="Normln"/>
    <w:uiPriority w:val="99"/>
    <w:unhideWhenUsed/>
    <w:rsid w:val="00F94472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74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C521B-A402-4B28-83F1-C3B8703E8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FZU-HeadPaper-A4-CZ_vicestranny.dotx</Template>
  <TotalTime>1</TotalTime>
  <Pages>2</Pages>
  <Words>257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Fišera Ladislav GEO</cp:lastModifiedBy>
  <cp:revision>3</cp:revision>
  <cp:lastPrinted>2021-12-03T12:21:00Z</cp:lastPrinted>
  <dcterms:created xsi:type="dcterms:W3CDTF">2022-06-24T15:43:00Z</dcterms:created>
  <dcterms:modified xsi:type="dcterms:W3CDTF">2022-06-24T15:43:00Z</dcterms:modified>
</cp:coreProperties>
</file>