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2AE" w:rsidRDefault="002E0329">
      <w:r>
        <w:t xml:space="preserve">Akceptace objednávky </w:t>
      </w:r>
    </w:p>
    <w:p w:rsidR="002E0329" w:rsidRDefault="002E0329"/>
    <w:p w:rsidR="002E0329" w:rsidRDefault="002E0329"/>
    <w:p w:rsidR="002E0329" w:rsidRDefault="00CD31C6">
      <w:r>
        <w:t>Objednávka</w:t>
      </w:r>
      <w:r w:rsidR="002E0329">
        <w:t xml:space="preserve"> byla akceptována protistranou.</w:t>
      </w:r>
      <w:r w:rsidR="007D2646">
        <w:t xml:space="preserve"> </w:t>
      </w:r>
      <w:r>
        <w:t>Cenová nabídka.</w:t>
      </w:r>
      <w:bookmarkStart w:id="0" w:name="_GoBack"/>
      <w:bookmarkEnd w:id="0"/>
    </w:p>
    <w:p w:rsidR="002E0329" w:rsidRDefault="002E0329"/>
    <w:sectPr w:rsidR="002E03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329"/>
    <w:rsid w:val="002E0329"/>
    <w:rsid w:val="007D2646"/>
    <w:rsid w:val="007E12AE"/>
    <w:rsid w:val="00CD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4125"/>
  <w15:chartTrackingRefBased/>
  <w15:docId w15:val="{8F0B3088-3CE9-46BF-A719-A702A9604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50859C17.dotm</Template>
  <TotalTime>17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ČVUT v Praze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Musil, Tomas</dc:creator>
  <cp:keywords/>
  <dc:description/>
  <cp:lastModifiedBy>Musil, Tomas</cp:lastModifiedBy>
  <cp:revision>1</cp:revision>
  <dcterms:created xsi:type="dcterms:W3CDTF">2017-04-24T12:29:00Z</dcterms:created>
  <dcterms:modified xsi:type="dcterms:W3CDTF">2017-04-24T13:13:00Z</dcterms:modified>
</cp:coreProperties>
</file>