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AE44" w14:textId="77777777" w:rsidR="00770BB4" w:rsidRDefault="00770BB4" w:rsidP="00770BB4">
      <w:r>
        <w:t>Odběratel:</w:t>
      </w:r>
    </w:p>
    <w:p w14:paraId="1A2E1747" w14:textId="77777777" w:rsidR="00770BB4" w:rsidRDefault="00770BB4" w:rsidP="00770BB4">
      <w:r>
        <w:t>Gymnázium, Jihlava, Jana Masaryka 1</w:t>
      </w:r>
      <w:r>
        <w:t xml:space="preserve">, </w:t>
      </w:r>
      <w:r>
        <w:t>IČ: 605 45</w:t>
      </w:r>
      <w:r>
        <w:t> </w:t>
      </w:r>
      <w:r>
        <w:t>984</w:t>
      </w:r>
      <w:r>
        <w:t xml:space="preserve">, </w:t>
      </w:r>
      <w:proofErr w:type="gramStart"/>
      <w:r>
        <w:t xml:space="preserve">zastoupený </w:t>
      </w:r>
      <w:r>
        <w:t xml:space="preserve"> ředitelem</w:t>
      </w:r>
      <w:proofErr w:type="gramEnd"/>
      <w:r>
        <w:t xml:space="preserve"> </w:t>
      </w:r>
      <w:r>
        <w:t>Mgr. Pavlem Sukem</w:t>
      </w:r>
    </w:p>
    <w:p w14:paraId="7187DDF6" w14:textId="77777777" w:rsidR="00770BB4" w:rsidRDefault="00770BB4" w:rsidP="00770BB4">
      <w:r>
        <w:t>a</w:t>
      </w:r>
    </w:p>
    <w:p w14:paraId="045B0BE6" w14:textId="77777777" w:rsidR="00770BB4" w:rsidRDefault="00770BB4" w:rsidP="00770BB4">
      <w:r>
        <w:t>Dodavatel:</w:t>
      </w:r>
    </w:p>
    <w:p w14:paraId="1C93EE29" w14:textId="7D77FBD9" w:rsidR="00770BB4" w:rsidRDefault="00770BB4" w:rsidP="00770BB4">
      <w:r>
        <w:t>Kemp U KUČERŮ Zlatá Koruna</w:t>
      </w:r>
      <w:r>
        <w:t xml:space="preserve">, </w:t>
      </w:r>
      <w:r>
        <w:t>Zlatá Koruna 150</w:t>
      </w:r>
      <w:r>
        <w:t xml:space="preserve">, </w:t>
      </w:r>
      <w:r>
        <w:t>382 02</w:t>
      </w:r>
      <w:r>
        <w:t xml:space="preserve">, </w:t>
      </w:r>
      <w:r>
        <w:t>IČ: 46619160,</w:t>
      </w:r>
      <w:r>
        <w:t xml:space="preserve"> zastoupený </w:t>
      </w:r>
      <w:r>
        <w:t>Ing.</w:t>
      </w:r>
      <w:r>
        <w:t> </w:t>
      </w:r>
      <w:r>
        <w:t>Romanem Kučerou</w:t>
      </w:r>
    </w:p>
    <w:p w14:paraId="185FD473" w14:textId="77777777" w:rsidR="00770BB4" w:rsidRDefault="00770BB4" w:rsidP="00770BB4"/>
    <w:p w14:paraId="01BB91CB" w14:textId="7F05B0E2" w:rsidR="00770BB4" w:rsidRDefault="00770BB4" w:rsidP="00770BB4">
      <w:r>
        <w:t>uzavírají spolu tuto</w:t>
      </w:r>
    </w:p>
    <w:p w14:paraId="65F63504" w14:textId="77777777" w:rsidR="00770BB4" w:rsidRDefault="00770BB4" w:rsidP="00770BB4">
      <w:pPr>
        <w:pStyle w:val="Heading1"/>
      </w:pPr>
      <w:r>
        <w:t xml:space="preserve">SMLOUVU S PROVOZOVATELEM ZAŘÍZENÍ </w:t>
      </w:r>
    </w:p>
    <w:p w14:paraId="315CD2CA" w14:textId="77777777" w:rsidR="00770BB4" w:rsidRDefault="00770BB4" w:rsidP="00770BB4">
      <w:pPr>
        <w:pStyle w:val="Heading3"/>
      </w:pPr>
      <w:r>
        <w:t>O ZAJIŠTĚNÍ SPORTOVNÍHO VODÁCKÉHO KURZU</w:t>
      </w:r>
    </w:p>
    <w:p w14:paraId="510F5E48" w14:textId="77777777" w:rsidR="00770BB4" w:rsidRDefault="00770BB4" w:rsidP="00770BB4"/>
    <w:p w14:paraId="55A0D442" w14:textId="77777777" w:rsidR="00770BB4" w:rsidRDefault="00770BB4" w:rsidP="00770BB4"/>
    <w:p w14:paraId="15FBDB98" w14:textId="4EE2175A" w:rsidR="00770BB4" w:rsidRDefault="00770BB4" w:rsidP="00770BB4">
      <w:pPr>
        <w:pStyle w:val="List"/>
      </w:pPr>
      <w:r>
        <w:t>1.</w:t>
      </w:r>
      <w:r>
        <w:tab/>
      </w:r>
      <w:r>
        <w:t>Dodavatel zajistí ubytování ve 13 ti chatkách (10+3) v termínu 5. 9. – 9. 9. 2022.</w:t>
      </w:r>
    </w:p>
    <w:p w14:paraId="009CE823" w14:textId="3D39005C" w:rsidR="00770BB4" w:rsidRDefault="00770BB4" w:rsidP="00770BB4">
      <w:pPr>
        <w:pStyle w:val="List"/>
      </w:pPr>
      <w:r>
        <w:t>2.</w:t>
      </w:r>
      <w:r>
        <w:tab/>
      </w:r>
      <w:r>
        <w:t xml:space="preserve">Cenová kalkulace za tyto služby </w:t>
      </w:r>
      <w:proofErr w:type="gramStart"/>
      <w:r>
        <w:t>900,</w:t>
      </w:r>
      <w:r>
        <w:t>–</w:t>
      </w:r>
      <w:proofErr w:type="gramEnd"/>
      <w:r>
        <w:t xml:space="preserve"> Kč, chata 4 lůžka/den – podle</w:t>
      </w:r>
      <w:r>
        <w:t xml:space="preserve"> </w:t>
      </w:r>
      <w:r>
        <w:t xml:space="preserve">skutečného počtu účastníků. Celkem 4 noci </w:t>
      </w:r>
      <w:r w:rsidR="00965E13">
        <w:t xml:space="preserve">do </w:t>
      </w:r>
      <w:r>
        <w:t xml:space="preserve">46 </w:t>
      </w:r>
      <w:proofErr w:type="gramStart"/>
      <w:r>
        <w:t>800,</w:t>
      </w:r>
      <w:r>
        <w:t>–</w:t>
      </w:r>
      <w:proofErr w:type="gramEnd"/>
      <w:r>
        <w:t xml:space="preserve"> Kč</w:t>
      </w:r>
      <w:r w:rsidR="00965E13">
        <w:t>.</w:t>
      </w:r>
    </w:p>
    <w:p w14:paraId="1D97D2F9" w14:textId="4B0F0C15" w:rsidR="00770BB4" w:rsidRDefault="00770BB4" w:rsidP="00770BB4">
      <w:pPr>
        <w:pStyle w:val="List"/>
      </w:pPr>
      <w:r>
        <w:t>3.</w:t>
      </w:r>
      <w:r>
        <w:tab/>
      </w:r>
      <w:r>
        <w:t>Pobyt školy v kempu:</w:t>
      </w:r>
    </w:p>
    <w:p w14:paraId="64854A5F" w14:textId="2719F208" w:rsidR="00770BB4" w:rsidRDefault="00770BB4" w:rsidP="00965E13">
      <w:pPr>
        <w:ind w:left="708"/>
      </w:pPr>
      <w:r>
        <w:t xml:space="preserve">nástup dne 5. 9. 2022 cca 12.00 hod   </w:t>
      </w:r>
    </w:p>
    <w:p w14:paraId="688311A3" w14:textId="30BB9398" w:rsidR="00770BB4" w:rsidRDefault="00770BB4" w:rsidP="00965E13">
      <w:pPr>
        <w:ind w:left="708"/>
      </w:pPr>
      <w:r>
        <w:t xml:space="preserve">ukončení   9. 9. 2022 v 10.00 hod </w:t>
      </w:r>
    </w:p>
    <w:p w14:paraId="6A4B9902" w14:textId="39057983" w:rsidR="00770BB4" w:rsidRDefault="00770BB4" w:rsidP="00965E13">
      <w:pPr>
        <w:pStyle w:val="List"/>
      </w:pPr>
      <w:r>
        <w:t>4.</w:t>
      </w:r>
      <w:r w:rsidR="00965E13">
        <w:tab/>
      </w:r>
      <w:r>
        <w:t xml:space="preserve"> Dodavatel prohlašuje, že uvedený objekt splňuje hygienické podmínky ubytovacího</w:t>
      </w:r>
      <w:r w:rsidR="00965E13">
        <w:t xml:space="preserve"> </w:t>
      </w:r>
      <w:r>
        <w:t>zařízení a podmínky pro zabezpečení výchovy. Pobyt účastníků sportovního kurzu zajistí</w:t>
      </w:r>
      <w:r w:rsidR="00965E13">
        <w:t xml:space="preserve"> </w:t>
      </w:r>
      <w:r>
        <w:t>dodavatel v</w:t>
      </w:r>
      <w:r w:rsidR="00965E13">
        <w:t> </w:t>
      </w:r>
      <w:r>
        <w:t>souladu s hygienickými předpisy vyhlášek č. 134/1993 Sb., č. 276/1993 Sb.</w:t>
      </w:r>
      <w:r w:rsidR="00965E13">
        <w:t xml:space="preserve"> </w:t>
      </w:r>
      <w:r>
        <w:t>a č. 20/1995 Sb.</w:t>
      </w:r>
    </w:p>
    <w:p w14:paraId="0BFD4537" w14:textId="5BDAC4AC" w:rsidR="00770BB4" w:rsidRDefault="00770BB4" w:rsidP="00965E13">
      <w:pPr>
        <w:pStyle w:val="List"/>
      </w:pPr>
      <w:r>
        <w:t>5.</w:t>
      </w:r>
      <w:r w:rsidR="00965E13">
        <w:tab/>
      </w:r>
      <w:r>
        <w:t>Úhrada pobytu bude fakturována po jeho ukončení. Dvě faktury zvlášť pro studenty</w:t>
      </w:r>
      <w:r w:rsidR="00965E13">
        <w:t xml:space="preserve"> </w:t>
      </w:r>
      <w:r>
        <w:t>a pedagogický doprovod.</w:t>
      </w:r>
    </w:p>
    <w:p w14:paraId="6484EAE3" w14:textId="77777777" w:rsidR="00965E13" w:rsidRDefault="00965E13" w:rsidP="00965E13"/>
    <w:p w14:paraId="0E55005D" w14:textId="2A0D8A71" w:rsidR="00770BB4" w:rsidRDefault="00770BB4" w:rsidP="00965E13">
      <w:r>
        <w:t xml:space="preserve">Smlouva je vyhotovena ve dvojím provedení, každý z účastníků </w:t>
      </w:r>
      <w:proofErr w:type="gramStart"/>
      <w:r>
        <w:t>obdrží</w:t>
      </w:r>
      <w:proofErr w:type="gramEnd"/>
      <w:r>
        <w:t xml:space="preserve"> jeden výtisk.</w:t>
      </w:r>
    </w:p>
    <w:p w14:paraId="6DFB97CB" w14:textId="68935E38" w:rsidR="00770BB4" w:rsidRDefault="00965E13" w:rsidP="00770BB4">
      <w:r>
        <w:t xml:space="preserve">Smlouva bude zveřejněna odběratelem v Registru smluv </w:t>
      </w:r>
      <w:r w:rsidRPr="00965E13">
        <w:t>https://smlouvy.gov.cz/</w:t>
      </w:r>
    </w:p>
    <w:p w14:paraId="67FB46CC" w14:textId="78928BF7" w:rsidR="00770BB4" w:rsidRDefault="00770BB4" w:rsidP="00770BB4"/>
    <w:p w14:paraId="29108C13" w14:textId="77777777" w:rsidR="00965E13" w:rsidRDefault="00965E13" w:rsidP="00770BB4"/>
    <w:p w14:paraId="2DD7EA49" w14:textId="3F8344A6" w:rsidR="00770BB4" w:rsidRDefault="00770BB4" w:rsidP="00770BB4">
      <w:r>
        <w:t>Datum: 9.</w:t>
      </w:r>
      <w:r w:rsidR="00965E13">
        <w:t xml:space="preserve"> </w:t>
      </w:r>
      <w:r>
        <w:t>5.</w:t>
      </w:r>
      <w:r w:rsidR="00965E13">
        <w:t xml:space="preserve"> </w:t>
      </w:r>
      <w:r>
        <w:t>2022</w:t>
      </w:r>
    </w:p>
    <w:p w14:paraId="4F43B4C1" w14:textId="77777777" w:rsidR="00770BB4" w:rsidRDefault="00770BB4" w:rsidP="00770BB4">
      <w:r>
        <w:t xml:space="preserve">         </w:t>
      </w:r>
    </w:p>
    <w:p w14:paraId="737A3FD4" w14:textId="77777777" w:rsidR="00770BB4" w:rsidRDefault="00770BB4" w:rsidP="00770BB4"/>
    <w:p w14:paraId="04929B7C" w14:textId="296C24E6" w:rsidR="00906DA5" w:rsidRDefault="00770BB4" w:rsidP="00965E13">
      <w:pPr>
        <w:tabs>
          <w:tab w:val="left" w:pos="4253"/>
        </w:tabs>
      </w:pPr>
      <w:r>
        <w:t>dodavatel</w:t>
      </w:r>
      <w:r w:rsidR="00965E13">
        <w:tab/>
      </w:r>
      <w:r>
        <w:t>objednatel</w:t>
      </w:r>
    </w:p>
    <w:p w14:paraId="34D0500A" w14:textId="77777777" w:rsidR="00965E13" w:rsidRPr="00906DA5" w:rsidRDefault="00965E13" w:rsidP="00965E13">
      <w:pPr>
        <w:tabs>
          <w:tab w:val="left" w:pos="4253"/>
        </w:tabs>
      </w:pPr>
    </w:p>
    <w:sectPr w:rsidR="00965E13" w:rsidRPr="00906DA5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85E6D" w14:textId="77777777" w:rsidR="00FC5504" w:rsidRDefault="00FC5504" w:rsidP="00581AD3">
      <w:r>
        <w:separator/>
      </w:r>
    </w:p>
  </w:endnote>
  <w:endnote w:type="continuationSeparator" w:id="0">
    <w:p w14:paraId="225BD033" w14:textId="77777777" w:rsidR="00FC5504" w:rsidRDefault="00FC5504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005C1D-2896-461B-9727-7AD5A6B28B4A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D9CFA150-81E9-48C6-8852-ED48A9FE8303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98648F02-1E64-4DA6-BB64-59B60B42EC5A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1FBFC006-7C83-49FD-82AC-FD5F57A55BA6}"/>
    <w:embedBold r:id="rId5" w:fontKey="{4B35BF51-A823-426D-8D5B-3A968C0277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1870EA5-3B3C-44ED-989E-858965435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CA17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6633E8D0" wp14:editId="70775125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38BFD" w14:textId="77777777" w:rsidR="00FC5504" w:rsidRDefault="00FC5504" w:rsidP="00581AD3">
      <w:r>
        <w:separator/>
      </w:r>
    </w:p>
  </w:footnote>
  <w:footnote w:type="continuationSeparator" w:id="0">
    <w:p w14:paraId="7E82BFEB" w14:textId="77777777" w:rsidR="00FC5504" w:rsidRDefault="00FC5504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FADFC" w14:textId="77777777"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EBFC1F" wp14:editId="5F33EDBA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D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E259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48B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0616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AACC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D020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24CD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1E9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5AA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A6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7322345">
    <w:abstractNumId w:val="9"/>
  </w:num>
  <w:num w:numId="2" w16cid:durableId="748230145">
    <w:abstractNumId w:val="7"/>
  </w:num>
  <w:num w:numId="3" w16cid:durableId="198860923">
    <w:abstractNumId w:val="6"/>
  </w:num>
  <w:num w:numId="4" w16cid:durableId="2026974425">
    <w:abstractNumId w:val="5"/>
  </w:num>
  <w:num w:numId="5" w16cid:durableId="254411109">
    <w:abstractNumId w:val="4"/>
  </w:num>
  <w:num w:numId="6" w16cid:durableId="1687831150">
    <w:abstractNumId w:val="8"/>
  </w:num>
  <w:num w:numId="7" w16cid:durableId="634721921">
    <w:abstractNumId w:val="3"/>
  </w:num>
  <w:num w:numId="8" w16cid:durableId="810057201">
    <w:abstractNumId w:val="2"/>
  </w:num>
  <w:num w:numId="9" w16cid:durableId="1173839348">
    <w:abstractNumId w:val="1"/>
  </w:num>
  <w:num w:numId="10" w16cid:durableId="1389958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04"/>
    <w:rsid w:val="00180DFF"/>
    <w:rsid w:val="001F5DAB"/>
    <w:rsid w:val="00227749"/>
    <w:rsid w:val="00320F76"/>
    <w:rsid w:val="00455830"/>
    <w:rsid w:val="00581AD3"/>
    <w:rsid w:val="00581CD6"/>
    <w:rsid w:val="005919F7"/>
    <w:rsid w:val="00712C3F"/>
    <w:rsid w:val="00770BB4"/>
    <w:rsid w:val="0084181F"/>
    <w:rsid w:val="008E559B"/>
    <w:rsid w:val="0090020B"/>
    <w:rsid w:val="00906DA5"/>
    <w:rsid w:val="009455D0"/>
    <w:rsid w:val="00965E13"/>
    <w:rsid w:val="00A45C82"/>
    <w:rsid w:val="00B445E3"/>
    <w:rsid w:val="00C40884"/>
    <w:rsid w:val="00DE3472"/>
    <w:rsid w:val="00FC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F0C48"/>
  <w15:chartTrackingRefBased/>
  <w15:docId w15:val="{09DEBFE8-1AA9-4A19-B692-33373795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BB4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BB4"/>
    <w:pPr>
      <w:keepNext/>
      <w:keepLines/>
      <w:spacing w:before="380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70BB4"/>
    <w:pPr>
      <w:spacing w:before="0"/>
      <w:ind w:left="425" w:hanging="425"/>
      <w:outlineLvl w:val="1"/>
    </w:pPr>
    <w:rPr>
      <w:rFonts w:ascii="Source Sans Pro Black" w:hAnsi="Source Sans Pro Black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455D0"/>
    <w:pPr>
      <w:spacing w:before="40"/>
      <w:outlineLvl w:val="2"/>
    </w:pPr>
    <w:rPr>
      <w:rFonts w:ascii="Source Sans Pro" w:hAnsi="Source Sans Pro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5919F7"/>
    <w:pPr>
      <w:outlineLvl w:val="3"/>
    </w:pPr>
    <w:rPr>
      <w:b w:val="0"/>
      <w:i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BB4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0BB4"/>
    <w:rPr>
      <w:rFonts w:ascii="Source Sans Pro Black" w:eastAsiaTheme="majorEastAsia" w:hAnsi="Source Sans Pro Black" w:cstheme="majorBidi"/>
      <w:sz w:val="28"/>
      <w:szCs w:val="26"/>
    </w:rPr>
  </w:style>
  <w:style w:type="paragraph" w:styleId="List">
    <w:name w:val="List"/>
    <w:basedOn w:val="Normal"/>
    <w:uiPriority w:val="99"/>
    <w:unhideWhenUsed/>
    <w:rsid w:val="00770BB4"/>
    <w:pPr>
      <w:ind w:left="170" w:hanging="17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55D0"/>
    <w:rPr>
      <w:rFonts w:ascii="Source Sans Pro" w:eastAsiaTheme="majorEastAsia" w:hAnsi="Source Sans Pro" w:cstheme="majorBidi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9F7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W9a4zirDaXI6Jcrr6Me3gzjEl2WeEj705e1Yd0M7AA8=</DigestValue>
    </Reference>
    <Reference Type="http://www.w3.org/2000/09/xmldsig#Object" URI="#idOfficeObject">
      <DigestMethod Algorithm="http://www.w3.org/2001/04/xmlenc#sha256"/>
      <DigestValue>5/Y+TqHtJicNiR2k55D6CLgC2kzUGw122UQWaD+T+Z0=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ronbYPBD3k/Q/w3qj+GKTu73FlNHJb9PyBHbKrsM4+A=</DigestValue>
    </Reference>
  </SignedInfo>
  <SignatureValue>W+NULZeqdONyw1+LOiJr4PztugojmjYHtTr3BSYKdHQBxkuiHQ6ILatO+PwAit6KU+vDRisr3g+P
kWIl0KsTRL6BKByEoBxH93JVKCoXAXGjjfpH3eTzrR2aLR3IpRi8gwMT4Jw1GbfDBzhzAIO9PSta
1TwGDA4sBabiWCXYZBlCNNUL4ELQqw8jnFagdY0shCYuPSQhTg4pnpac/uyYiBeWzU1E3wcjHcSy
ts9XX4zZUNiMUlaDxpbZCl7brohfKQhq12bvfOydm7MVRujza0X5UAk661HgvhWKXn2QBHypxQr0
HEa2+Qe31x7zPm9hvAgEYB7wWNe1skSt6QOyGQ==</SignatureValue>
  <KeyInfo>
    <X509Data>
      <X509Certificate>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bPxyvzC2E9e9JQsZcWXfjT2tIoCfKiGaY/hEMCnFxXg=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HqY4J8JlBzq35nnmi3KwN7YSk0IpcGZedkkMXod7NKM=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Pnj5XsRhdgF7uR+rJJZe77a5InmO8dwjV/watFSBFx4=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R8VWqRUpCTkdY2XVTJy4W9oVw/8KdLF8TP23NN0x5Jw=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gWk7pbsyPkBpLORi7M0JVPHtpQa0erAyCwnetDztlfY=</DigestValue>
      </Reference>
      <Reference URI="/word/document.xml?ContentType=application/vnd.openxmlformats-officedocument.wordprocessingml.document.main+xml">
        <DigestMethod Algorithm="http://www.w3.org/2001/04/xmlenc#sha256"/>
        <DigestValue>TUoign9iI52t/SH2GKKs3SZMMI9iCUYQNdQGLLGpruI=</DigestValue>
      </Reference>
      <Reference URI="/word/endnotes.xml?ContentType=application/vnd.openxmlformats-officedocument.wordprocessingml.endnotes+xml">
        <DigestMethod Algorithm="http://www.w3.org/2001/04/xmlenc#sha256"/>
        <DigestValue>lTAwpT12qgVs83pmsyOgklMfNrihwz/583xomQ+ye3s=</DigestValue>
      </Reference>
      <Reference URI="/word/fonts/font1.odttf?ContentType=application/vnd.openxmlformats-officedocument.obfuscatedFont">
        <DigestMethod Algorithm="http://www.w3.org/2001/04/xmlenc#sha256"/>
        <DigestValue>DiG4twFYfAHXBg1A0qY8gl8cqP4Tw2L9FU9ZLiNTOS4=</DigestValue>
      </Reference>
      <Reference URI="/word/fonts/font2.odttf?ContentType=application/vnd.openxmlformats-officedocument.obfuscatedFont">
        <DigestMethod Algorithm="http://www.w3.org/2001/04/xmlenc#sha256"/>
        <DigestValue>lQvCsyyOrEQ8ZxS3RV11wM9b89fGtsMhXPJz0dNWGOg=</DigestValue>
      </Reference>
      <Reference URI="/word/fonts/font3.odttf?ContentType=application/vnd.openxmlformats-officedocument.obfuscatedFont">
        <DigestMethod Algorithm="http://www.w3.org/2001/04/xmlenc#sha256"/>
        <DigestValue>IFHXhTAQrvCRmA0sb7bMWGxihZnE4mepyvDbVOiLtNc=</DigestValue>
      </Reference>
      <Reference URI="/word/fonts/font4.odttf?ContentType=application/vnd.openxmlformats-officedocument.obfuscatedFont">
        <DigestMethod Algorithm="http://www.w3.org/2001/04/xmlenc#sha256"/>
        <DigestValue>hyiELPN0OZVUfBCHMNQNDxp4v5m4RMsRjl+K5LGNxrE=</DigestValue>
      </Reference>
      <Reference URI="/word/fonts/font5.odttf?ContentType=application/vnd.openxmlformats-officedocument.obfuscatedFont">
        <DigestMethod Algorithm="http://www.w3.org/2001/04/xmlenc#sha256"/>
        <DigestValue>XP0o0wEUNh1V1qSXRb/rPgPt70S8Hlv+xyURA33XtXU=</DigestValue>
      </Reference>
      <Reference URI="/word/fonts/font6.odttf?ContentType=application/vnd.openxmlformats-officedocument.obfuscatedFont">
        <DigestMethod Algorithm="http://www.w3.org/2001/04/xmlenc#sha256"/>
        <DigestValue>8jWj+WVYQ7h+LkwhljQco4Z5Qt3TcJTWMbkOF/63KOs=</DigestValue>
      </Reference>
      <Reference URI="/word/fontTable.xml?ContentType=application/vnd.openxmlformats-officedocument.wordprocessingml.fontTable+xml">
        <DigestMethod Algorithm="http://www.w3.org/2001/04/xmlenc#sha256"/>
        <DigestValue>upBvmtK4Xzv83rQBvVUkESumEpf+DmMjcTro9CWJ+d8=</DigestValue>
      </Reference>
      <Reference URI="/word/footer1.xml?ContentType=application/vnd.openxmlformats-officedocument.wordprocessingml.footer+xml">
        <DigestMethod Algorithm="http://www.w3.org/2001/04/xmlenc#sha256"/>
        <DigestValue>Af0UEcdoYMyaY0gA5SOwX/YIW/y1T8U7D79htw10Kpw=</DigestValue>
      </Reference>
      <Reference URI="/word/footnotes.xml?ContentType=application/vnd.openxmlformats-officedocument.wordprocessingml.footnotes+xml">
        <DigestMethod Algorithm="http://www.w3.org/2001/04/xmlenc#sha256"/>
        <DigestValue>AOrLFy6e7Q35+IB1WSvexUdoxH0wGovHMdVIxjCvz8Q=</DigestValue>
      </Reference>
      <Reference URI="/word/header1.xml?ContentType=application/vnd.openxmlformats-officedocument.wordprocessingml.header+xml">
        <DigestMethod Algorithm="http://www.w3.org/2001/04/xmlenc#sha256"/>
        <DigestValue>QBvu/Z/ZBtHODz6O7DD9XtH8ib+qifyOe6Ntg3jwMBs=</DigestValue>
      </Reference>
      <Reference URI="/word/media/image1.emf?ContentType=image/x-emf">
        <DigestMethod Algorithm="http://www.w3.org/2001/04/xmlenc#sha256"/>
        <DigestValue>aemEhWh5b74lr/TOWooX+pBIF29jjFeJLOWWXCEDMFk=</DigestValue>
      </Reference>
      <Reference URI="/word/media/image2.emf?ContentType=image/x-emf">
        <DigestMethod Algorithm="http://www.w3.org/2001/04/xmlenc#sha256"/>
        <DigestValue>tPHSvG6fo1TXIW0wOOQoGg8w0PtRaE9AIykKlFB6aR4=</DigestValue>
      </Reference>
      <Reference URI="/word/numbering.xml?ContentType=application/vnd.openxmlformats-officedocument.wordprocessingml.numbering+xml">
        <DigestMethod Algorithm="http://www.w3.org/2001/04/xmlenc#sha256"/>
        <DigestValue>nzFoLuvRL7rFKMm7Kvi2qa1EpsAZGm1QXpLSvzPsxlo=</DigestValue>
      </Reference>
      <Reference URI="/word/settings.xml?ContentType=application/vnd.openxmlformats-officedocument.wordprocessingml.settings+xml">
        <DigestMethod Algorithm="http://www.w3.org/2001/04/xmlenc#sha256"/>
        <DigestValue>T895iUtSYNjCZGeNHtDTNMMZXaaDZtNrk8+hB0JLWlc=</DigestValue>
      </Reference>
      <Reference URI="/word/styles.xml?ContentType=application/vnd.openxmlformats-officedocument.wordprocessingml.styles+xml">
        <DigestMethod Algorithm="http://www.w3.org/2001/04/xmlenc#sha256"/>
        <DigestValue>nRS4+kP7UYSlzaQ5cWSlyUT9QkqnoC/Yts+we/hhjac=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2022-05-09T12:57:29Z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16.0.15128/23</OfficeVersion>
          <ApplicationVersion>16.0.15128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2022-05-09T12:57:29Z</xd:SigningTime>
          <xd:SigningCertificate>
            <xd:Cert>
              <xd:CertDigest>
                <DigestMethod Algorithm="http://www.w3.org/2001/04/xmlenc#sha256"/>
                <DigestValue>qLVRVXMYbRb/NMvJa8NeYx4/BRRncOHtk/ObVM2Nulo=</DigestValue>
              </xd:CertDigest>
              <xd:IssuerSerial>
                <X509IssuerName>SERIALNUMBER=NTRCZ-26439395, O="První certifikační autorita, a.s.", CN=I.CA Qualified 2 CA/RSA 02/2016, C=CZ</X509IssuerName>
                <X509SerialNumber>11921234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Dokument schválil</xd:Description>
            </xd:CommitmentTypeId>
            <xd:AllSignedDataObjects/>
          </xd:CommitmentTypeIndication>
        </xd:SignedDataObjectProperties>
      </xd:SignedProperties>
      <xd:UnsignedProperties>
        <xd:UnsignedSignatureProperties>
          <xd:CertificateValues>
            <xd:EncapsulatedX509Certificate>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</xd:EncapsulatedX509Certificate>
            <xd:EncapsulatedX509Certificate>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6</TotalTime>
  <Pages>1</Pages>
  <Words>177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2</cp:revision>
  <dcterms:created xsi:type="dcterms:W3CDTF">2022-05-09T12:28:00Z</dcterms:created>
  <dcterms:modified xsi:type="dcterms:W3CDTF">2022-05-09T12:34:00Z</dcterms:modified>
</cp:coreProperties>
</file>