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24130</wp:posOffset>
            </wp:positionV>
            <wp:extent cx="7526019" cy="1065784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26019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981968</wp:posOffset>
            </wp:positionV>
            <wp:extent cx="2500000" cy="711000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3656905</wp:posOffset>
            </wp:positionV>
            <wp:extent cx="2500000" cy="711000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6331842</wp:posOffset>
            </wp:positionV>
            <wp:extent cx="2500000" cy="71100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9006779</wp:posOffset>
            </wp:positionV>
            <wp:extent cx="2500000" cy="711000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981968</wp:posOffset>
            </wp:positionV>
            <wp:extent cx="2500000" cy="711000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3656905</wp:posOffset>
            </wp:positionV>
            <wp:extent cx="2500000" cy="711000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6331842</wp:posOffset>
            </wp:positionV>
            <wp:extent cx="2500000" cy="711000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9006779</wp:posOffset>
            </wp:positionV>
            <wp:extent cx="2500000" cy="711000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981968</wp:posOffset>
            </wp:positionV>
            <wp:extent cx="2500000" cy="711000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3656905</wp:posOffset>
            </wp:positionV>
            <wp:extent cx="2500000" cy="711000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6331842</wp:posOffset>
            </wp:positionV>
            <wp:extent cx="2500000" cy="711000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9006779</wp:posOffset>
            </wp:positionV>
            <wp:extent cx="2500000" cy="711000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24130</wp:posOffset>
            </wp:positionV>
            <wp:extent cx="7526019" cy="10657840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26019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981968</wp:posOffset>
            </wp:positionV>
            <wp:extent cx="2500000" cy="711000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3656905</wp:posOffset>
            </wp:positionV>
            <wp:extent cx="2500000" cy="711000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6331842</wp:posOffset>
            </wp:positionV>
            <wp:extent cx="2500000" cy="711000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9006779</wp:posOffset>
            </wp:positionV>
            <wp:extent cx="2500000" cy="711000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981968</wp:posOffset>
            </wp:positionV>
            <wp:extent cx="2500000" cy="711000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3656905</wp:posOffset>
            </wp:positionV>
            <wp:extent cx="2500000" cy="711000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6331842</wp:posOffset>
            </wp:positionV>
            <wp:extent cx="2500000" cy="711000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9006779</wp:posOffset>
            </wp:positionV>
            <wp:extent cx="2500000" cy="711000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981968</wp:posOffset>
            </wp:positionV>
            <wp:extent cx="2500000" cy="711000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3656905</wp:posOffset>
            </wp:positionV>
            <wp:extent cx="2500000" cy="711000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6331842</wp:posOffset>
            </wp:positionV>
            <wp:extent cx="2500000" cy="711000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9006779</wp:posOffset>
            </wp:positionV>
            <wp:extent cx="2500000" cy="711000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24130</wp:posOffset>
            </wp:positionV>
            <wp:extent cx="7526019" cy="10657840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26019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981968</wp:posOffset>
            </wp:positionV>
            <wp:extent cx="2500000" cy="711000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3656905</wp:posOffset>
            </wp:positionV>
            <wp:extent cx="2500000" cy="711000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6331842</wp:posOffset>
            </wp:positionV>
            <wp:extent cx="2500000" cy="711000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9006779</wp:posOffset>
            </wp:positionV>
            <wp:extent cx="2500000" cy="711000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981968</wp:posOffset>
            </wp:positionV>
            <wp:extent cx="2500000" cy="711000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3656905</wp:posOffset>
            </wp:positionV>
            <wp:extent cx="2500000" cy="711000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6331842</wp:posOffset>
            </wp:positionV>
            <wp:extent cx="2500000" cy="711000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9006779</wp:posOffset>
            </wp:positionV>
            <wp:extent cx="2500000" cy="711000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981968</wp:posOffset>
            </wp:positionV>
            <wp:extent cx="2500000" cy="711000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3656905</wp:posOffset>
            </wp:positionV>
            <wp:extent cx="2500000" cy="711000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6331842</wp:posOffset>
            </wp:positionV>
            <wp:extent cx="2500000" cy="711000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9006779</wp:posOffset>
            </wp:positionV>
            <wp:extent cx="2500000" cy="711000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24130</wp:posOffset>
            </wp:positionV>
            <wp:extent cx="7526019" cy="10657840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26019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981968</wp:posOffset>
            </wp:positionV>
            <wp:extent cx="2500000" cy="711000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3656905</wp:posOffset>
            </wp:positionV>
            <wp:extent cx="2500000" cy="711000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6331842</wp:posOffset>
            </wp:positionV>
            <wp:extent cx="2500000" cy="711000"/>
            <wp:effectExtent l="0" t="0" r="0" b="0"/>
            <wp:wrapNone/>
            <wp:docPr id="142" name="Freeform 14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10475</wp:posOffset>
            </wp:positionH>
            <wp:positionV relativeFrom="page">
              <wp:posOffset>9006779</wp:posOffset>
            </wp:positionV>
            <wp:extent cx="2500000" cy="711000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981968</wp:posOffset>
            </wp:positionV>
            <wp:extent cx="2500000" cy="711000"/>
            <wp:effectExtent l="0" t="0" r="0" b="0"/>
            <wp:wrapNone/>
            <wp:docPr id="144" name="Freeform 14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3656905</wp:posOffset>
            </wp:positionV>
            <wp:extent cx="2500000" cy="711000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6331842</wp:posOffset>
            </wp:positionV>
            <wp:extent cx="2500000" cy="711000"/>
            <wp:effectExtent l="0" t="0" r="0" b="0"/>
            <wp:wrapNone/>
            <wp:docPr id="146" name="Freeform 14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2531425</wp:posOffset>
            </wp:positionH>
            <wp:positionV relativeFrom="page">
              <wp:posOffset>9006779</wp:posOffset>
            </wp:positionV>
            <wp:extent cx="2500000" cy="711000"/>
            <wp:effectExtent l="0" t="0" r="0" b="0"/>
            <wp:wrapNone/>
            <wp:docPr id="147" name="Freeform 14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981968</wp:posOffset>
            </wp:positionV>
            <wp:extent cx="2500000" cy="711000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3656905</wp:posOffset>
            </wp:positionV>
            <wp:extent cx="2500000" cy="711000"/>
            <wp:effectExtent l="0" t="0" r="0" b="0"/>
            <wp:wrapNone/>
            <wp:docPr id="149" name="Freeform 14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6331842</wp:posOffset>
            </wp:positionV>
            <wp:extent cx="2500000" cy="711000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5052375</wp:posOffset>
            </wp:positionH>
            <wp:positionV relativeFrom="page">
              <wp:posOffset>9006779</wp:posOffset>
            </wp:positionV>
            <wp:extent cx="2500000" cy="711000"/>
            <wp:effectExtent l="0" t="0" r="0" b="0"/>
            <wp:wrapNone/>
            <wp:docPr id="151" name="Freeform 15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 w:cryptProviderType="rsaAES" w:cryptAlgorithmClass="hash" w:cryptAlgorithmType="typeAny" w:cryptAlgorithmSid="14" w:cryptSpinCount="100000" w:salt="qBTZwsIAJBvlDelU4YFW0A==" w:hash="02K2abNVJPeoeOlrNYUfHj5d9YvT1YhR4HLvl+uAxg6Sr6EFwwET6PSiHbY/dX8+7nytfVaE9T17neQX14HPSA=="/>
  <w:documentProtection w:edit="readOnly" w:enforcement="1" w:cryptProviderType="rsaAES" w:cryptAlgorithmClass="hash" w:cryptAlgorithmType="typeAny" w:cryptAlgorithmSid="14" w:cryptSpinCount="100000" w:salt="qBTZwsIAJBvlDelU4YFW0A==" w:hash="02K2abNVJPeoeOlrNYUfHj5d9YvT1YhR4HLvl+uAxg6Sr6EFwwET6PSiHbY/dX8+7nytfVaE9T17neQX14HPSA=="/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13" Type="http://schemas.openxmlformats.org/officeDocument/2006/relationships/image" Target="media/image113.png"/><Relationship Id="rId126" Type="http://schemas.openxmlformats.org/officeDocument/2006/relationships/image" Target="media/image126.png"/><Relationship Id="rId139" Type="http://schemas.openxmlformats.org/officeDocument/2006/relationships/image" Target="media/image1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2022-01-28T08:35:04Z</dcterms:created>
  <dcterms:modified xsi:type="dcterms:W3CDTF">2022-01-28T08:35:04Z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