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92EC4" w14:textId="77777777"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14:paraId="5D03F902" w14:textId="25DEF657"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8901F5">
            <w:rPr>
              <w:rStyle w:val="smlouvy"/>
            </w:rPr>
            <w:t>220084</w:t>
          </w:r>
        </w:sdtContent>
      </w:sdt>
    </w:p>
    <w:p w14:paraId="7C749977" w14:textId="77777777"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20305EF9" w14:textId="77777777"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7AB829EE" w14:textId="0FC85C00" w:rsidR="00541A18" w:rsidRPr="007B0E89" w:rsidRDefault="006E73B7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sdt>
                <w:sdtPr>
                  <w:rPr>
                    <w:rStyle w:val="Smlouvatun"/>
                    <w:b/>
                    <w:i w:val="0"/>
                  </w:rPr>
                  <w:id w:val="1856383145"/>
                  <w:placeholder>
                    <w:docPart w:val="7BD052DDD68B400E846ABA375E852595"/>
                  </w:placeholder>
                </w:sdtPr>
                <w:sdtEndPr>
                  <w:rPr>
                    <w:rStyle w:val="Standardnpsmoodstavce"/>
                    <w:rFonts w:ascii="Times New Roman" w:hAnsi="Times New Roman" w:cs="Arial"/>
                    <w:b w:val="0"/>
                    <w:sz w:val="26"/>
                  </w:rPr>
                </w:sdtEndPr>
                <w:sdtContent>
                  <w:r w:rsidR="00DE728A">
                    <w:rPr>
                      <w:rStyle w:val="Smlouvatun"/>
                      <w:b/>
                      <w:i w:val="0"/>
                    </w:rPr>
                    <w:t>NÁRODNÍ MUZEUM</w:t>
                  </w:r>
                </w:sdtContent>
              </w:sdt>
            </w:sdtContent>
          </w:sdt>
        </w:sdtContent>
      </w:sdt>
    </w:p>
    <w:p w14:paraId="062D8780" w14:textId="357A7F98"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105728043"/>
              <w:placeholder>
                <w:docPart w:val="1782FAE10B4C492D8C58988CE984BCFD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122B53">
                <w:rPr>
                  <w:rStyle w:val="Smlouva"/>
                </w:rPr>
                <w:t>Václavské náměstí 68, 110 00, Praha 1</w:t>
              </w:r>
            </w:sdtContent>
          </w:sdt>
        </w:sdtContent>
      </w:sdt>
    </w:p>
    <w:p w14:paraId="1BB3ECAE" w14:textId="1927D9EB"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871047684"/>
              <w:placeholder>
                <w:docPart w:val="9EF905B643724E2E8F13629F70627128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5C4F91">
                <w:rPr>
                  <w:rStyle w:val="Smlouva"/>
                </w:rPr>
                <w:t>Ing. Rudolfem Pohlem, provozním náměstkem</w:t>
              </w:r>
            </w:sdtContent>
          </w:sdt>
        </w:sdtContent>
      </w:sdt>
    </w:p>
    <w:p w14:paraId="608B8502" w14:textId="4504571C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1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616050481"/>
              <w:placeholder>
                <w:docPart w:val="AFF3D3EE15DE4A24AF3D9EE7345B001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A0419">
                <w:rPr>
                  <w:rStyle w:val="Smlouva"/>
                </w:rPr>
                <w:t>00023272</w:t>
              </w:r>
            </w:sdtContent>
          </w:sdt>
        </w:sdtContent>
      </w:sdt>
    </w:p>
    <w:p w14:paraId="637A8799" w14:textId="0CA49648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916868000"/>
              <w:placeholder>
                <w:docPart w:val="48CDA4B0C5E44FA195538A3C7D7D03C0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F73B9">
                <w:rPr>
                  <w:rStyle w:val="Smlouva"/>
                </w:rPr>
                <w:t>CZ00023272</w:t>
              </w:r>
            </w:sdtContent>
          </w:sdt>
        </w:sdtContent>
      </w:sdt>
    </w:p>
    <w:p w14:paraId="6EB0EBAB" w14:textId="0A38E974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877D33">
            <w:rPr>
              <w:rStyle w:val="Smlouva"/>
            </w:rPr>
            <w:t>xxx</w:t>
          </w:r>
          <w:proofErr w:type="spellEnd"/>
        </w:sdtContent>
      </w:sdt>
    </w:p>
    <w:p w14:paraId="144DFF54" w14:textId="61F36943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-1168547978"/>
              <w:placeholder>
                <w:docPart w:val="40468BB9D4724A18B080BCADDF99CA40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proofErr w:type="spellStart"/>
              <w:r w:rsidR="00877D33">
                <w:rPr>
                  <w:rStyle w:val="Smlouva"/>
                </w:rPr>
                <w:t>xxxxxxxxxxxxx</w:t>
              </w:r>
              <w:proofErr w:type="spellEnd"/>
            </w:sdtContent>
          </w:sdt>
        </w:sdtContent>
      </w:sdt>
    </w:p>
    <w:p w14:paraId="0F48E4E7" w14:textId="211FC555"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633996972"/>
              <w:placeholder>
                <w:docPart w:val="34596C3FC5DB4035BFD106020A499613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798800539"/>
                  <w:placeholder>
                    <w:docPart w:val="744D08476B0148699E535E4D1F9F23D1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proofErr w:type="spellStart"/>
                  <w:r w:rsidR="00877D33">
                    <w:rPr>
                      <w:rStyle w:val="Smlouva"/>
                    </w:rPr>
                    <w:t>xxxxxxxxxxx</w:t>
                  </w:r>
                  <w:proofErr w:type="spellEnd"/>
                </w:sdtContent>
              </w:sdt>
            </w:sdtContent>
          </w:sdt>
        </w:sdtContent>
      </w:sdt>
    </w:p>
    <w:p w14:paraId="7A822BE9" w14:textId="5E70B7EF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1813704116"/>
              <w:placeholder>
                <w:docPart w:val="DF0D541640054FBFA0CA7A5A19747AC1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2124037287"/>
                  <w:placeholder>
                    <w:docPart w:val="E9110D0AEE1B4FC7A0F890CFB79E54E4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proofErr w:type="spellStart"/>
                  <w:r w:rsidR="00877D33">
                    <w:rPr>
                      <w:rStyle w:val="Smlouva"/>
                    </w:rPr>
                    <w:t>xxxxxxxxxxxx</w:t>
                  </w:r>
                  <w:proofErr w:type="spellEnd"/>
                </w:sdtContent>
              </w:sdt>
            </w:sdtContent>
          </w:sdt>
        </w:sdtContent>
      </w:sdt>
    </w:p>
    <w:p w14:paraId="6EDB7A1C" w14:textId="43679833"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="00344CC6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1164739543"/>
          <w:placeholder>
            <w:docPart w:val="17872DAC10C6472C9A62F8518633813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61374818"/>
              <w:placeholder>
                <w:docPart w:val="1D51B64D77324ABE9FB04A19928A8D0F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179638594"/>
                  <w:placeholder>
                    <w:docPart w:val="301FECFAB09F44AC82F7C9411EACE4C5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proofErr w:type="spellStart"/>
                  <w:r w:rsidR="009C0663">
                    <w:rPr>
                      <w:rStyle w:val="Smlouva"/>
                    </w:rPr>
                    <w:t>xxxxxxxxxxxx</w:t>
                  </w:r>
                  <w:proofErr w:type="spellEnd"/>
                </w:sdtContent>
              </w:sdt>
            </w:sdtContent>
          </w:sdt>
        </w:sdtContent>
      </w:sdt>
    </w:p>
    <w:p w14:paraId="74E876BC" w14:textId="4009FF35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proofErr w:type="spellStart"/>
          <w:r w:rsidR="009C0663">
            <w:rPr>
              <w:rStyle w:val="Smlouva"/>
            </w:rPr>
            <w:t>xxxxxxxxxxxxx</w:t>
          </w:r>
          <w:proofErr w:type="spellEnd"/>
        </w:sdtContent>
      </w:sdt>
    </w:p>
    <w:p w14:paraId="15200029" w14:textId="1189C3F9" w:rsidR="00344CC6" w:rsidRPr="00344CC6" w:rsidRDefault="00541A18" w:rsidP="00344CC6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44CC6">
        <w:rPr>
          <w:rFonts w:ascii="Garamond" w:hAnsi="Garamond"/>
          <w:color w:val="000000"/>
          <w:lang w:val="cs-CZ"/>
        </w:rPr>
        <w:t>datová schránka:</w:t>
      </w:r>
      <w:r w:rsidR="00344CC6" w:rsidRPr="00344CC6">
        <w:rPr>
          <w:rFonts w:ascii="Garamond" w:hAnsi="Garamond"/>
          <w:color w:val="000000"/>
          <w:lang w:val="cs-CZ"/>
        </w:rPr>
        <w:tab/>
      </w:r>
      <w:sdt>
        <w:sdtPr>
          <w:rPr>
            <w:rStyle w:val="Smlouva"/>
          </w:rPr>
          <w:id w:val="2082712893"/>
          <w:placeholder>
            <w:docPart w:val="26FBA13BD9B64AF5ACBE7F4AEED4D76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9C0663">
            <w:rPr>
              <w:rStyle w:val="Smlouva"/>
            </w:rPr>
            <w:t>xxxxxxxxx</w:t>
          </w:r>
          <w:proofErr w:type="spellEnd"/>
        </w:sdtContent>
      </w:sdt>
    </w:p>
    <w:p w14:paraId="07B2F419" w14:textId="77777777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ab/>
      </w:r>
    </w:p>
    <w:p w14:paraId="774B1654" w14:textId="77777777"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14:paraId="16A49E03" w14:textId="77777777"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14:paraId="444E988E" w14:textId="77777777" w:rsidR="00F55225" w:rsidRPr="00184546" w:rsidRDefault="006E73B7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</w:rPr>
      </w:pPr>
      <w:sdt>
        <w:sdtPr>
          <w:rPr>
            <w:rFonts w:ascii="Garamond" w:hAnsi="Garamond"/>
            <w:b/>
          </w:rPr>
          <w:id w:val="357706996"/>
          <w:placeholder>
            <w:docPart w:val="03BAD8D030E34298922DA0D44AD1FA17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/>
        <w:sdtContent>
          <w:r w:rsidR="00F55225">
            <w:rPr>
              <w:rFonts w:ascii="Garamond" w:hAnsi="Garamond"/>
              <w:b/>
            </w:rPr>
            <w:t>Obchodní firma</w:t>
          </w:r>
        </w:sdtContent>
      </w:sdt>
      <w:r w:rsidR="00F55225" w:rsidRPr="00184546">
        <w:rPr>
          <w:rFonts w:ascii="Garamond" w:hAnsi="Garamond" w:cs="Arial"/>
        </w:rPr>
        <w:tab/>
      </w:r>
      <w:sdt>
        <w:sdtPr>
          <w:rPr>
            <w:rFonts w:ascii="Garamond" w:hAnsi="Garamond"/>
            <w:b/>
          </w:rPr>
          <w:id w:val="357706862"/>
          <w:placeholder>
            <w:docPart w:val="5656B0D98A824E189279AD927AB88E65"/>
          </w:placeholder>
        </w:sdtPr>
        <w:sdtEndPr>
          <w:rPr>
            <w:rFonts w:ascii="Calibri" w:hAnsi="Calibri" w:cs="Arial"/>
            <w:b w:val="0"/>
          </w:rPr>
        </w:sdtEndPr>
        <w:sdtContent>
          <w:sdt>
            <w:sdtPr>
              <w:rPr>
                <w:rStyle w:val="Smlouva"/>
              </w:rPr>
              <w:id w:val="472728070"/>
              <w:placeholder>
                <w:docPart w:val="1752C3EBA12B4115B8C4C34041621D8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MASANTA s.r.o.</w:t>
              </w:r>
            </w:sdtContent>
          </w:sdt>
        </w:sdtContent>
      </w:sdt>
    </w:p>
    <w:p w14:paraId="163F53A9" w14:textId="77777777" w:rsidR="00541A18" w:rsidRPr="00406A43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Style w:val="Smlouva"/>
        </w:rPr>
        <w:t xml:space="preserve"> </w:t>
      </w:r>
      <w:sdt>
        <w:sdtPr>
          <w:rPr>
            <w:rStyle w:val="Smlouva"/>
          </w:rPr>
          <w:id w:val="-247968519"/>
          <w:placeholder>
            <w:docPart w:val="DefaultPlaceholder_-1854013440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290814062"/>
                  <w:placeholder>
                    <w:docPart w:val="48F84E12D162451FBB18DC98C990787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E13ED5" w:rsidRPr="00462827">
                    <w:rPr>
                      <w:rStyle w:val="Smlouva"/>
                    </w:rPr>
                    <w:t>Dolnocholupická 915/65, Modřany, 143 00 Praha 4</w:t>
                  </w:r>
                </w:sdtContent>
              </w:sdt>
              <w:r w:rsidR="00E13ED5">
                <w:rPr>
                  <w:rFonts w:cs="Arial"/>
                </w:rPr>
                <w:t xml:space="preserve"> </w:t>
              </w:r>
            </w:sdtContent>
          </w:sdt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>
                <w:rPr>
                  <w:rStyle w:val="Smlouva"/>
                </w:rPr>
                <w:t xml:space="preserve"> </w:t>
              </w:r>
            </w:sdtContent>
          </w:sdt>
        </w:sdtContent>
      </w:sdt>
    </w:p>
    <w:p w14:paraId="1679263B" w14:textId="77777777" w:rsidR="00541A18" w:rsidRPr="00827137" w:rsidRDefault="006E73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180320336"/>
              <w:placeholder>
                <w:docPart w:val="4932E83A028045D6AFF2AA55BD2537C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C 65055 vedená u Městského soudu v Praze</w:t>
              </w:r>
            </w:sdtContent>
          </w:sdt>
        </w:sdtContent>
      </w:sdt>
    </w:p>
    <w:p w14:paraId="40BC62E0" w14:textId="77777777" w:rsidR="00541A18" w:rsidRPr="00827137" w:rsidRDefault="006E73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72383513"/>
              <w:placeholder>
                <w:docPart w:val="421878E3274F4FCB9FEB63A588551F7B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 xml:space="preserve">Mgr. Martinem </w:t>
              </w:r>
              <w:r w:rsidR="00E13ED5">
                <w:rPr>
                  <w:rStyle w:val="Smlouva"/>
                  <w:noProof/>
                </w:rPr>
                <w:t>Ladyrem</w:t>
              </w:r>
              <w:r w:rsidR="00E13ED5">
                <w:rPr>
                  <w:rStyle w:val="Smlouva"/>
                </w:rPr>
                <w:t>, jednatelem</w:t>
              </w:r>
            </w:sdtContent>
          </w:sdt>
        </w:sdtContent>
      </w:sdt>
    </w:p>
    <w:p w14:paraId="162A031E" w14:textId="77777777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50984972"/>
              <w:placeholder>
                <w:docPart w:val="025768B2E71F480693DAAD8ED684186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14:paraId="64C66446" w14:textId="77777777" w:rsidR="00F55225" w:rsidRPr="00184546" w:rsidRDefault="00F55225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</w:rPr>
      </w:pPr>
      <w:r w:rsidRPr="00184546">
        <w:rPr>
          <w:rFonts w:ascii="Garamond" w:hAnsi="Garamond" w:cs="Arial"/>
        </w:rPr>
        <w:t>DIČ:</w:t>
      </w:r>
      <w:r w:rsidRPr="00184546">
        <w:rPr>
          <w:rFonts w:ascii="Garamond" w:hAnsi="Garamond" w:cs="Arial"/>
        </w:rPr>
        <w:tab/>
      </w:r>
      <w:sdt>
        <w:sdtPr>
          <w:rPr>
            <w:rFonts w:ascii="Garamond" w:hAnsi="Garamond"/>
          </w:rPr>
          <w:id w:val="357706970"/>
          <w:placeholder>
            <w:docPart w:val="DB6B7D6439644C388E3C85A77D95290B"/>
          </w:placeholder>
        </w:sdtPr>
        <w:sdtEndPr>
          <w:rPr>
            <w:rFonts w:ascii="Calibri" w:hAnsi="Calibri" w:cs="Arial"/>
          </w:rPr>
        </w:sdtEndPr>
        <w:sdtContent>
          <w:sdt>
            <w:sdtPr>
              <w:rPr>
                <w:rStyle w:val="Smlouva"/>
              </w:rPr>
              <w:id w:val="-1181359605"/>
              <w:placeholder>
                <w:docPart w:val="52822C007697419996FC7AE8CC56C39D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>CZ</w:t>
              </w:r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14:paraId="2A01AB1F" w14:textId="314E9641" w:rsidR="00541A18" w:rsidRPr="00827137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 </w:t>
      </w:r>
      <w:r w:rsidR="00C47AB7"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859741902"/>
              <w:placeholder>
                <w:docPart w:val="90638A3F5BDF403E8AFA1B0C564EB40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proofErr w:type="spellStart"/>
              <w:r w:rsidR="009C0663">
                <w:rPr>
                  <w:rStyle w:val="Smlouva"/>
                </w:rPr>
                <w:t>xxxxxxxxxxxxxxxxx</w:t>
              </w:r>
              <w:proofErr w:type="spellEnd"/>
            </w:sdtContent>
          </w:sdt>
        </w:sdtContent>
      </w:sdt>
    </w:p>
    <w:p w14:paraId="1D0E8800" w14:textId="262518CF"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9C0663">
            <w:rPr>
              <w:rStyle w:val="Smlouva"/>
            </w:rPr>
            <w:t>xxxxxxxxxxxxxxxxx</w:t>
          </w:r>
          <w:proofErr w:type="spellEnd"/>
        </w:sdtContent>
      </w:sdt>
    </w:p>
    <w:p w14:paraId="51842344" w14:textId="100019FC"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987371917"/>
              <w:placeholder>
                <w:docPart w:val="F7B5193CD57D4CDB9553CB3B4A297CF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proofErr w:type="spellStart"/>
              <w:r w:rsidR="009C0663">
                <w:rPr>
                  <w:rStyle w:val="Smlouva"/>
                </w:rPr>
                <w:t>xxxxxxxxxxxxxxxxx</w:t>
              </w:r>
              <w:proofErr w:type="spellEnd"/>
            </w:sdtContent>
          </w:sdt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14:paraId="5549DB8B" w14:textId="7777F152"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452559005"/>
                  <w:placeholder>
                    <w:docPart w:val="DA32E834382648DCBE42B3D6E734C8A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proofErr w:type="spellStart"/>
                  <w:r w:rsidR="009C0663">
                    <w:rPr>
                      <w:rStyle w:val="Smlouva"/>
                    </w:rPr>
                    <w:t>xxxxxxxxxxxxxxx</w:t>
                  </w:r>
                  <w:proofErr w:type="spellEnd"/>
                </w:sdtContent>
              </w:sdt>
            </w:sdtContent>
          </w:sdt>
        </w:p>
      </w:sdtContent>
    </w:sdt>
    <w:p w14:paraId="0D78364C" w14:textId="2D3EC47D" w:rsidR="00F55225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56ECCD2EF5204F748CC76FCD44145D6B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9C0663">
            <w:rPr>
              <w:rStyle w:val="Smlouva"/>
            </w:rPr>
            <w:t>xxxxxxxxxxx</w:t>
          </w:r>
          <w:proofErr w:type="spellEnd"/>
        </w:sdtContent>
      </w:sdt>
      <w:r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B5B421B4EE7C438FB51A91F387476E5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9C0663">
            <w:rPr>
              <w:rStyle w:val="Smlouva"/>
            </w:rPr>
            <w:t>xxxxxx</w:t>
          </w:r>
          <w:proofErr w:type="spellEnd"/>
        </w:sdtContent>
      </w:sdt>
    </w:p>
    <w:p w14:paraId="57C7AA12" w14:textId="1CC2B10A" w:rsidR="00541A18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datová schránka: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619373513"/>
                  <w:placeholder>
                    <w:docPart w:val="933AAD935D5348C7A7E5106E612CA8A0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proofErr w:type="spellStart"/>
                  <w:r w:rsidR="009C0663">
                    <w:rPr>
                      <w:rStyle w:val="Smlouva"/>
                    </w:rPr>
                    <w:t>xxxxxxxxxxxx</w:t>
                  </w:r>
                  <w:proofErr w:type="spellEnd"/>
                </w:sdtContent>
              </w:sdt>
            </w:sdtContent>
          </w:sdt>
        </w:sdtContent>
      </w:sdt>
    </w:p>
    <w:p w14:paraId="21D451AD" w14:textId="77777777"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14:paraId="694E2B38" w14:textId="77777777"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14:paraId="76DCE738" w14:textId="77777777"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139F546B" w14:textId="77777777" w:rsidR="00541A18" w:rsidRPr="00AF2AF0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AF2AF0">
        <w:rPr>
          <w:rFonts w:ascii="Garamond" w:hAnsi="Garamond" w:cs="Arial"/>
          <w:b/>
          <w:lang w:val="cs-CZ"/>
        </w:rPr>
        <w:t>Účel smlouvy</w:t>
      </w:r>
    </w:p>
    <w:p w14:paraId="62765720" w14:textId="77777777"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F2AF0">
        <w:rPr>
          <w:rFonts w:ascii="Garamond" w:hAnsi="Garamond" w:cs="Arial"/>
          <w:lang w:val="cs-CZ"/>
        </w:rPr>
        <w:t>Účelem smlouvy je koupě věci specifikované blíže</w:t>
      </w:r>
      <w:r w:rsidR="00A319F2" w:rsidRPr="00AF2AF0">
        <w:rPr>
          <w:rFonts w:ascii="Garamond" w:hAnsi="Garamond" w:cs="Arial"/>
          <w:lang w:val="cs-CZ"/>
        </w:rPr>
        <w:t xml:space="preserve"> v </w:t>
      </w:r>
      <w:r w:rsidR="00F7169A" w:rsidRPr="00AF2AF0">
        <w:rPr>
          <w:rFonts w:ascii="Garamond" w:hAnsi="Garamond" w:cs="Arial"/>
          <w:lang w:val="cs-CZ"/>
        </w:rPr>
        <w:t>čl. </w:t>
      </w:r>
      <w:r w:rsidRPr="00AF2AF0">
        <w:rPr>
          <w:rFonts w:ascii="Garamond" w:hAnsi="Garamond" w:cs="Arial"/>
          <w:lang w:val="cs-CZ"/>
        </w:rPr>
        <w:t xml:space="preserve">II této smlouvy </w:t>
      </w:r>
      <w:r w:rsidR="00EF368A" w:rsidRPr="00AF2AF0">
        <w:rPr>
          <w:rFonts w:ascii="Garamond" w:hAnsi="Garamond" w:cs="Arial"/>
          <w:lang w:val="cs-CZ"/>
        </w:rPr>
        <w:t>na základě</w:t>
      </w:r>
      <w:r w:rsidR="00054F2C" w:rsidRPr="00AF2AF0">
        <w:rPr>
          <w:rFonts w:ascii="Garamond" w:hAnsi="Garamond" w:cs="Arial"/>
          <w:lang w:val="cs-CZ"/>
        </w:rPr>
        <w:t xml:space="preserve"> Smlouvy o</w:t>
      </w:r>
      <w:r w:rsidR="00455DD2">
        <w:rPr>
          <w:rFonts w:ascii="Garamond" w:hAnsi="Garamond" w:cs="Arial"/>
          <w:lang w:val="cs-CZ"/>
        </w:rPr>
        <w:t> </w:t>
      </w:r>
      <w:r w:rsidR="00054F2C" w:rsidRPr="00AF2AF0">
        <w:rPr>
          <w:rFonts w:ascii="Garamond" w:hAnsi="Garamond" w:cs="Arial"/>
          <w:lang w:val="cs-CZ"/>
        </w:rPr>
        <w:t>centralizovaném zadávání uzavřené mezi Správou státních hmotných rezerv jako Centrálním zadavatelem a kupujícím jako Pověřujícím zadavatelem a na základě</w:t>
      </w:r>
      <w:r w:rsidR="00EF368A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>U</w:t>
      </w:r>
      <w:r w:rsidR="003E0DD7" w:rsidRPr="00AF2AF0">
        <w:rPr>
          <w:rFonts w:ascii="Garamond" w:hAnsi="Garamond" w:cs="Arial"/>
          <w:lang w:val="cs-CZ"/>
        </w:rPr>
        <w:t xml:space="preserve">snesení vlády České republiky ze dne </w:t>
      </w:r>
      <w:r w:rsidR="006479BB" w:rsidRPr="00AF2AF0">
        <w:rPr>
          <w:rFonts w:ascii="Garamond" w:hAnsi="Garamond" w:cs="Arial"/>
          <w:lang w:val="cs-CZ"/>
        </w:rPr>
        <w:t>5. ledna 2022</w:t>
      </w:r>
      <w:r w:rsidR="00E75132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 xml:space="preserve">č. </w:t>
      </w:r>
      <w:r w:rsidR="00455DD2">
        <w:rPr>
          <w:rFonts w:ascii="Garamond" w:hAnsi="Garamond" w:cs="Arial"/>
          <w:lang w:val="cs-CZ"/>
        </w:rPr>
        <w:t>5</w:t>
      </w:r>
      <w:r w:rsidR="00AF2AF0">
        <w:rPr>
          <w:rFonts w:ascii="Garamond" w:hAnsi="Garamond" w:cs="Arial"/>
          <w:lang w:val="cs-CZ"/>
        </w:rPr>
        <w:t xml:space="preserve"> </w:t>
      </w:r>
      <w:r w:rsidR="003E0DD7" w:rsidRPr="00AF2AF0">
        <w:rPr>
          <w:rFonts w:ascii="Garamond" w:hAnsi="Garamond" w:cs="Arial"/>
          <w:lang w:val="cs-CZ"/>
        </w:rPr>
        <w:t>k pořízení testovacích sad antigenních testů na přítomnost onemocnění COVID-19 za účelem samotestování zaměstnanců státního sektoru.</w:t>
      </w:r>
    </w:p>
    <w:p w14:paraId="70F940B0" w14:textId="77777777"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14:paraId="2533868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14:paraId="44BC430E" w14:textId="2B698F89" w:rsidR="003233B4" w:rsidRPr="002761A6" w:rsidRDefault="006E73B7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437F0B">
                <w:rPr>
                  <w:rStyle w:val="Smlouvatun"/>
                  <w:lang w:val="cs-CZ"/>
                </w:rPr>
                <w:t>7500</w:t>
              </w:r>
              <w:r w:rsidR="004171AA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Style w:val="Smlouvatun"/>
                <w:color w:val="FF0000"/>
                <w:highlight w:val="yellow"/>
              </w:rPr>
              <w:id w:val="-1805462478"/>
              <w:placeholder>
                <w:docPart w:val="7A8AA26DF2BA412FBBF0C159079631AF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proofErr w:type="spellStart"/>
              <w:r w:rsidR="00E13ED5" w:rsidRPr="005135BD">
                <w:rPr>
                  <w:rFonts w:ascii="Garamond" w:hAnsi="Garamond" w:cs="Arial"/>
                  <w:b/>
                </w:rPr>
                <w:t>Singclean</w:t>
              </w:r>
              <w:proofErr w:type="spellEnd"/>
              <w:r w:rsidR="00E13ED5" w:rsidRPr="00174393">
                <w:rPr>
                  <w:rFonts w:ascii="Garamond" w:hAnsi="Garamond" w:cs="Arial"/>
                  <w:b/>
                  <w:vertAlign w:val="superscript"/>
                </w:rPr>
                <w:t>®</w:t>
              </w:r>
              <w:r w:rsidR="00E13ED5" w:rsidRPr="005135BD">
                <w:rPr>
                  <w:rFonts w:ascii="Garamond" w:hAnsi="Garamond" w:cs="Arial"/>
                  <w:b/>
                </w:rPr>
                <w:t xml:space="preserve"> COVID-19 </w:t>
              </w:r>
              <w:proofErr w:type="spellStart"/>
              <w:r w:rsidR="00E13ED5" w:rsidRPr="005135BD">
                <w:rPr>
                  <w:rFonts w:ascii="Garamond" w:hAnsi="Garamond" w:cs="Arial"/>
                  <w:b/>
                </w:rPr>
                <w:t>testovací</w:t>
              </w:r>
              <w:proofErr w:type="spellEnd"/>
              <w:r w:rsidR="00E13ED5" w:rsidRPr="005135BD">
                <w:rPr>
                  <w:rFonts w:ascii="Garamond" w:hAnsi="Garamond" w:cs="Arial"/>
                  <w:b/>
                </w:rPr>
                <w:t xml:space="preserve"> </w:t>
              </w:r>
              <w:proofErr w:type="spellStart"/>
              <w:r w:rsidR="00E13ED5" w:rsidRPr="00174393">
                <w:rPr>
                  <w:rFonts w:ascii="Garamond" w:hAnsi="Garamond" w:cs="Arial"/>
                  <w:b/>
                </w:rPr>
                <w:t>sada</w:t>
              </w:r>
              <w:proofErr w:type="spellEnd"/>
              <w:r w:rsidR="00E13ED5" w:rsidRPr="00174393">
                <w:rPr>
                  <w:rFonts w:ascii="Garamond" w:hAnsi="Garamond" w:cs="Arial"/>
                  <w:b/>
                </w:rPr>
                <w:t xml:space="preserve"> (</w:t>
              </w:r>
              <w:proofErr w:type="spellStart"/>
              <w:r w:rsidR="00E13ED5" w:rsidRPr="00174393">
                <w:rPr>
                  <w:rFonts w:ascii="Garamond" w:hAnsi="Garamond" w:cs="Arial"/>
                  <w:b/>
                </w:rPr>
                <w:t>metoda</w:t>
              </w:r>
              <w:proofErr w:type="spellEnd"/>
              <w:r w:rsidR="00E13ED5" w:rsidRPr="00174393">
                <w:rPr>
                  <w:rFonts w:ascii="Garamond" w:hAnsi="Garamond" w:cs="Arial"/>
                  <w:b/>
                </w:rPr>
                <w:t xml:space="preserve"> </w:t>
              </w:r>
              <w:proofErr w:type="spellStart"/>
              <w:r w:rsidR="00E13ED5" w:rsidRPr="00174393">
                <w:rPr>
                  <w:rFonts w:ascii="Garamond" w:hAnsi="Garamond" w:cs="Arial"/>
                  <w:b/>
                </w:rPr>
                <w:t>koloidního</w:t>
              </w:r>
              <w:proofErr w:type="spellEnd"/>
              <w:r w:rsidR="00E13ED5" w:rsidRPr="00174393">
                <w:rPr>
                  <w:rFonts w:ascii="Garamond" w:hAnsi="Garamond" w:cs="Arial"/>
                  <w:b/>
                </w:rPr>
                <w:t xml:space="preserve"> </w:t>
              </w:r>
              <w:proofErr w:type="spellStart"/>
              <w:r w:rsidR="00E13ED5" w:rsidRPr="00174393">
                <w:rPr>
                  <w:rFonts w:ascii="Garamond" w:hAnsi="Garamond" w:cs="Arial"/>
                  <w:b/>
                </w:rPr>
                <w:t>zlata</w:t>
              </w:r>
              <w:proofErr w:type="spellEnd"/>
              <w:r w:rsidR="00E13ED5" w:rsidRPr="00174393">
                <w:rPr>
                  <w:rFonts w:ascii="Garamond" w:hAnsi="Garamond" w:cs="Arial"/>
                  <w:b/>
                </w:rPr>
                <w:t>)</w:t>
              </w:r>
            </w:sdtContent>
          </w:sdt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2D447E">
            <w:rPr>
              <w:rFonts w:ascii="Garamond" w:hAnsi="Garamond" w:cs="Arial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C0722E">
            <w:rPr>
              <w:rFonts w:ascii="Garamond" w:hAnsi="Garamond" w:cs="Arial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14:paraId="05654668" w14:textId="77777777"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14:paraId="194AC0DA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14:paraId="63D52018" w14:textId="77777777"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14:paraId="023D1BB4" w14:textId="77777777"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14:paraId="7D5C79D7" w14:textId="4BDA3EFB"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B43857">
                    <w:rPr>
                      <w:rStyle w:val="Smlouva"/>
                    </w:rPr>
                    <w:t>7500</w:t>
                  </w:r>
                </w:sdtContent>
              </w:sdt>
              <w:r w:rsidR="00213B55">
                <w:rPr>
                  <w:rStyle w:val="Smlouva"/>
                </w:rPr>
                <w:t xml:space="preserve"> ks</w:t>
              </w:r>
            </w:sdtContent>
          </w:sdt>
        </w:p>
        <w:p w14:paraId="5FBB28D0" w14:textId="77777777"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14:paraId="2A19A023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14:paraId="342119C2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14:paraId="74E60668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14:paraId="3790C94E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14:paraId="48878330" w14:textId="77777777"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14:paraId="11C097B7" w14:textId="77777777"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14:paraId="248901B4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14:paraId="37130F0A" w14:textId="77777777"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 xml:space="preserve">Prohlášením o shodě spolu s certifikátem vydaným oznámeným subjektem pro diagnostický zdravotnický prostředek in vitro určený pro </w:t>
          </w:r>
          <w:proofErr w:type="spellStart"/>
          <w:r w:rsidRPr="00EB6EF6">
            <w:rPr>
              <w:rFonts w:ascii="Garamond" w:eastAsiaTheme="minorEastAsia" w:hAnsi="Garamond" w:cs="Calibri-Italic"/>
              <w:iCs/>
            </w:rPr>
            <w:t>sebetestování</w:t>
          </w:r>
          <w:proofErr w:type="spellEnd"/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14:paraId="7134B265" w14:textId="77777777"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 xml:space="preserve">Návod k použití, který musí odpovídat požadavkům na návod diagnostických zdravotnických prostředků in vitro určených pro </w:t>
          </w:r>
          <w:proofErr w:type="spellStart"/>
          <w:r w:rsidRPr="0089556D">
            <w:rPr>
              <w:rStyle w:val="Smlouva"/>
              <w:rFonts w:cs="Arial"/>
              <w:lang w:bidi="cs-CZ"/>
            </w:rPr>
            <w:t>s</w:t>
          </w:r>
          <w:r w:rsidR="00ED2773">
            <w:rPr>
              <w:rStyle w:val="Smlouva"/>
              <w:rFonts w:cs="Arial"/>
              <w:lang w:bidi="cs-CZ"/>
            </w:rPr>
            <w:t>ebe</w:t>
          </w:r>
          <w:r w:rsidRPr="0089556D">
            <w:rPr>
              <w:rStyle w:val="Smlouva"/>
              <w:rFonts w:cs="Arial"/>
              <w:lang w:bidi="cs-CZ"/>
            </w:rPr>
            <w:t>testování</w:t>
          </w:r>
          <w:proofErr w:type="spellEnd"/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14:paraId="0DACBCA3" w14:textId="77777777"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14:paraId="36CD7B14" w14:textId="77777777"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14:paraId="03F77B25" w14:textId="77777777"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14:paraId="483BFBDB" w14:textId="77777777" w:rsidR="00541A18" w:rsidRPr="000422FC" w:rsidRDefault="006E73B7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14:paraId="4039C9FD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14:paraId="0406C90E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14:paraId="135BBEE8" w14:textId="77777777"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14:paraId="41B79330" w14:textId="77777777"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14:paraId="3A966829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E13ED5" w:rsidRPr="00E13ED5">
                <w:rPr>
                  <w:rStyle w:val="Smlouvatun"/>
                </w:rPr>
                <w:t>16,48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3726D0ED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</w:t>
          </w:r>
          <w:r w:rsidRPr="00E13ED5">
            <w:rPr>
              <w:rFonts w:ascii="Garamond" w:hAnsi="Garamond" w:cs="Arial"/>
              <w:szCs w:val="24"/>
            </w:rPr>
            <w:t>slovy</w:t>
          </w:r>
          <w:r w:rsidR="00E13ED5" w:rsidRPr="00E13ED5">
            <w:rPr>
              <w:rFonts w:ascii="Garamond" w:hAnsi="Garamond" w:cs="Arial"/>
              <w:szCs w:val="24"/>
            </w:rPr>
            <w:t xml:space="preserve"> </w:t>
          </w:r>
          <w:r w:rsidR="00E13ED5" w:rsidRPr="00E13ED5">
            <w:rPr>
              <w:rStyle w:val="Smlouva"/>
            </w:rPr>
            <w:t xml:space="preserve">šestnáct </w:t>
          </w:r>
          <w:r w:rsidR="00F2490C" w:rsidRPr="00E13ED5">
            <w:rPr>
              <w:rFonts w:ascii="Garamond" w:hAnsi="Garamond" w:cs="Arial"/>
              <w:szCs w:val="24"/>
            </w:rPr>
            <w:t>korun českých</w:t>
          </w:r>
          <w:r w:rsidR="00E13ED5" w:rsidRPr="00E13ED5">
            <w:rPr>
              <w:rFonts w:ascii="Garamond" w:hAnsi="Garamond" w:cs="Arial"/>
              <w:szCs w:val="24"/>
            </w:rPr>
            <w:t xml:space="preserve"> čtyřicet osm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14:paraId="6729DA61" w14:textId="023BB8C0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DF4B55">
                <w:rPr>
                  <w:rStyle w:val="Smlouvatun"/>
                </w:rPr>
                <w:t>123.600,-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4BABA39D" w14:textId="257B2DE6"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DF4B55">
            <w:rPr>
              <w:rFonts w:ascii="Garamond" w:hAnsi="Garamond" w:cs="Arial"/>
              <w:szCs w:val="24"/>
            </w:rPr>
            <w:t>Jedno</w:t>
          </w:r>
          <w:r w:rsidR="00DA7AA2">
            <w:rPr>
              <w:rFonts w:ascii="Garamond" w:hAnsi="Garamond" w:cs="Arial"/>
              <w:szCs w:val="24"/>
            </w:rPr>
            <w:t xml:space="preserve"> </w:t>
          </w:r>
          <w:r w:rsidR="00DF4B55">
            <w:rPr>
              <w:rFonts w:ascii="Garamond" w:hAnsi="Garamond" w:cs="Arial"/>
              <w:szCs w:val="24"/>
            </w:rPr>
            <w:t>sto</w:t>
          </w:r>
          <w:r w:rsidR="00DA7AA2">
            <w:rPr>
              <w:rFonts w:ascii="Garamond" w:hAnsi="Garamond" w:cs="Arial"/>
              <w:szCs w:val="24"/>
            </w:rPr>
            <w:t xml:space="preserve"> </w:t>
          </w:r>
          <w:r w:rsidR="00DF4B55">
            <w:rPr>
              <w:rFonts w:ascii="Garamond" w:hAnsi="Garamond" w:cs="Arial"/>
              <w:szCs w:val="24"/>
            </w:rPr>
            <w:t>dvacet</w:t>
          </w:r>
          <w:r w:rsidR="00DA7AA2">
            <w:rPr>
              <w:rFonts w:ascii="Garamond" w:hAnsi="Garamond" w:cs="Arial"/>
              <w:szCs w:val="24"/>
            </w:rPr>
            <w:t xml:space="preserve"> </w:t>
          </w:r>
          <w:r w:rsidR="00922797">
            <w:rPr>
              <w:rFonts w:ascii="Garamond" w:hAnsi="Garamond" w:cs="Arial"/>
              <w:szCs w:val="24"/>
            </w:rPr>
            <w:t>tři tisíc šest</w:t>
          </w:r>
          <w:r w:rsidR="00DA7AA2">
            <w:rPr>
              <w:rFonts w:ascii="Garamond" w:hAnsi="Garamond" w:cs="Arial"/>
              <w:szCs w:val="24"/>
            </w:rPr>
            <w:t xml:space="preserve"> </w:t>
          </w:r>
          <w:r w:rsidR="00922797">
            <w:rPr>
              <w:rFonts w:ascii="Garamond" w:hAnsi="Garamond" w:cs="Arial"/>
              <w:szCs w:val="24"/>
            </w:rPr>
            <w:t>set k</w:t>
          </w:r>
          <w:r w:rsidRPr="00827137">
            <w:rPr>
              <w:rFonts w:ascii="Garamond" w:hAnsi="Garamond" w:cs="Arial"/>
              <w:szCs w:val="24"/>
            </w:rPr>
            <w:t>orun českých)</w:t>
          </w:r>
        </w:p>
        <w:p w14:paraId="12B098DA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1BE49C5E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14:paraId="2C4F8C54" w14:textId="779C058C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AF61FF">
                <w:rPr>
                  <w:rStyle w:val="Smlouvatun"/>
                </w:rPr>
                <w:t>123.600,-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02C7459D" w14:textId="3CD55942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AF61FF">
                <w:rPr>
                  <w:rFonts w:ascii="Garamond" w:hAnsi="Garamond" w:cs="Arial"/>
                  <w:szCs w:val="24"/>
                </w:rPr>
                <w:t>Jedno sto dvacet tři tisíc šest set k</w:t>
              </w:r>
              <w:r w:rsidR="00AF61FF" w:rsidRPr="00827137">
                <w:rPr>
                  <w:rFonts w:ascii="Garamond" w:hAnsi="Garamond" w:cs="Arial"/>
                  <w:szCs w:val="24"/>
                </w:rPr>
                <w:t>orun českých</w:t>
              </w:r>
              <w:r w:rsidR="00AF61FF" w:rsidRPr="00455DD2">
                <w:rPr>
                  <w:rStyle w:val="Smlouva"/>
                </w:rPr>
                <w:t xml:space="preserve"> 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14:paraId="31C65C5F" w14:textId="1C2C130C"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AF61FF">
                <w:rPr>
                  <w:rStyle w:val="Smlouvatun"/>
                </w:rPr>
                <w:t>123.600,-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r w:rsidR="00AF61FF">
                <w:rPr>
                  <w:rFonts w:ascii="Garamond" w:hAnsi="Garamond" w:cs="Arial"/>
                </w:rPr>
                <w:t>Jedno sto dvacet tři tisíc šest set k</w:t>
              </w:r>
              <w:r w:rsidR="00AF61FF" w:rsidRPr="00827137">
                <w:rPr>
                  <w:rFonts w:ascii="Garamond" w:hAnsi="Garamond" w:cs="Arial"/>
                </w:rPr>
                <w:t>orun českých</w:t>
              </w:r>
              <w:r w:rsidR="00AF61FF" w:rsidRPr="00455DD2">
                <w:rPr>
                  <w:rStyle w:val="Smlouva"/>
                </w:rPr>
                <w:t xml:space="preserve"> 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14:paraId="21D2752B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21E5B622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14:paraId="04890315" w14:textId="77777777"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 xml:space="preserve">dokladů podle této </w:t>
      </w:r>
      <w:r w:rsidRPr="00827137">
        <w:rPr>
          <w:rFonts w:ascii="Garamond" w:hAnsi="Garamond" w:cs="Arial"/>
          <w:lang w:val="cs-CZ"/>
        </w:rPr>
        <w:lastRenderedPageBreak/>
        <w:t>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1747F01C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14:paraId="3DD30D7B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14:paraId="64B90112" w14:textId="77777777"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14:paraId="286B0421" w14:textId="3371E578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proofErr w:type="spellStart"/>
          <w:r w:rsidR="002F4B05">
            <w:rPr>
              <w:rStyle w:val="Smlouva"/>
            </w:rPr>
            <w:t>xxxxxxxxxxxxxx</w:t>
          </w:r>
          <w:proofErr w:type="spellEnd"/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14:paraId="2C8A31BE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14:paraId="4CA31200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14:paraId="26F66AE2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14:paraId="566F349F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14:paraId="03428D69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2B3799DC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14:paraId="0F1666EB" w14:textId="77777777"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5D0812" w:rsidRPr="005D0812">
            <w:rPr>
              <w:rStyle w:val="Smlouvatun"/>
              <w:lang w:val="cs-CZ"/>
            </w:rPr>
            <w:t>2</w:t>
          </w:r>
          <w:r w:rsidR="0003203D">
            <w:rPr>
              <w:rStyle w:val="Smlouvatun"/>
              <w:lang w:val="cs-CZ"/>
            </w:rPr>
            <w:t>1</w:t>
          </w:r>
          <w:r w:rsidR="00C46EA1" w:rsidRPr="005D0812">
            <w:rPr>
              <w:rStyle w:val="Smlouvatun"/>
              <w:lang w:val="cs-CZ"/>
            </w:rPr>
            <w:t>. 1. </w:t>
          </w:r>
          <w:r w:rsidR="00213B55" w:rsidRPr="005D0812">
            <w:rPr>
              <w:rStyle w:val="Smlouvatun"/>
              <w:lang w:val="cs-CZ"/>
            </w:rPr>
            <w:t>202</w:t>
          </w:r>
          <w:r w:rsidR="005D0812" w:rsidRPr="005D0812">
            <w:rPr>
              <w:rStyle w:val="Smlouvatun"/>
              <w:lang w:val="cs-CZ"/>
            </w:rPr>
            <w:t>2</w:t>
          </w:r>
          <w:r w:rsidR="00910424">
            <w:rPr>
              <w:rStyle w:val="Smlouvatun"/>
              <w:lang w:val="cs-CZ"/>
            </w:rPr>
            <w:t xml:space="preserve">, </w:t>
          </w:r>
          <w:r w:rsidR="00910424" w:rsidRPr="00B210E0">
            <w:rPr>
              <w:rStyle w:val="Smlouvatun"/>
              <w:b w:val="0"/>
              <w:lang w:val="cs-CZ"/>
            </w:rPr>
            <w:t>s tím, že pokud nedojde k uzavření kupní smlouvy do 18.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FD20C6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 xml:space="preserve"> z důvodu prodlení vzniklého na straně kupujícího, prodlužuje se termín dodání o dobu </w:t>
          </w:r>
          <w:r w:rsidR="00951202" w:rsidRPr="00B210E0">
            <w:rPr>
              <w:rStyle w:val="Smlouvatun"/>
              <w:b w:val="0"/>
              <w:lang w:val="cs-CZ"/>
            </w:rPr>
            <w:t xml:space="preserve">výše uvedeného prodlení </w:t>
          </w:r>
          <w:r w:rsidR="00910424" w:rsidRPr="00B210E0">
            <w:rPr>
              <w:rStyle w:val="Smlouvatun"/>
              <w:b w:val="0"/>
              <w:lang w:val="cs-CZ"/>
            </w:rPr>
            <w:t>s uzavřením smlouvy. Maximální doba prodloužení</w:t>
          </w:r>
          <w:r w:rsidR="00B210E0">
            <w:rPr>
              <w:rStyle w:val="Smlouvatun"/>
              <w:b w:val="0"/>
              <w:lang w:val="cs-CZ"/>
            </w:rPr>
            <w:t xml:space="preserve"> termínu dodání</w:t>
          </w:r>
          <w:r w:rsidR="00910424" w:rsidRPr="00B210E0">
            <w:rPr>
              <w:rStyle w:val="Smlouvatun"/>
              <w:b w:val="0"/>
              <w:lang w:val="cs-CZ"/>
            </w:rPr>
            <w:t xml:space="preserve"> však může odpovídat pouze </w:t>
          </w:r>
          <w:r w:rsidR="00B210E0">
            <w:rPr>
              <w:rStyle w:val="Smlouvatun"/>
              <w:b w:val="0"/>
              <w:lang w:val="cs-CZ"/>
            </w:rPr>
            <w:t>prodlení s uzavřením smlouvy na straně kupujícího</w:t>
          </w:r>
          <w:r w:rsidR="00910424" w:rsidRPr="00B210E0">
            <w:rPr>
              <w:rStyle w:val="Smlouvatun"/>
              <w:b w:val="0"/>
              <w:lang w:val="cs-CZ"/>
            </w:rPr>
            <w:t xml:space="preserve"> v případě uzavření smlouvy</w:t>
          </w:r>
          <w:r w:rsidR="00A83994">
            <w:rPr>
              <w:rStyle w:val="Smlouvatun"/>
              <w:b w:val="0"/>
              <w:lang w:val="cs-CZ"/>
            </w:rPr>
            <w:t xml:space="preserve"> </w:t>
          </w:r>
          <w:r w:rsidR="00B210E0">
            <w:rPr>
              <w:rStyle w:val="Smlouvatun"/>
              <w:b w:val="0"/>
              <w:lang w:val="cs-CZ"/>
            </w:rPr>
            <w:t xml:space="preserve">nejpozději </w:t>
          </w:r>
          <w:r w:rsidR="00A83994">
            <w:rPr>
              <w:rStyle w:val="Smlouvatun"/>
              <w:b w:val="0"/>
              <w:lang w:val="cs-CZ"/>
            </w:rPr>
            <w:t>dne</w:t>
          </w:r>
          <w:r w:rsidR="00910424" w:rsidRPr="00B210E0">
            <w:rPr>
              <w:rStyle w:val="Smlouvatun"/>
              <w:b w:val="0"/>
              <w:lang w:val="cs-CZ"/>
            </w:rPr>
            <w:t xml:space="preserve"> 21.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435378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>.</w:t>
          </w:r>
          <w:r w:rsidR="00213B55" w:rsidRPr="00213B55">
            <w:rPr>
              <w:rStyle w:val="Smlouvatun"/>
              <w:lang w:val="cs-CZ"/>
            </w:rPr>
            <w:t xml:space="preserve"> </w:t>
          </w:r>
          <w:r w:rsidR="00910424">
            <w:rPr>
              <w:rStyle w:val="Smlouvatun"/>
              <w:lang w:val="cs-CZ"/>
            </w:rPr>
            <w:t xml:space="preserve">Prodávající </w:t>
          </w:r>
          <w:r w:rsidR="00213B55" w:rsidRPr="00213B55">
            <w:rPr>
              <w:rStyle w:val="Smlouvatun"/>
              <w:lang w:val="cs-CZ"/>
            </w:rPr>
            <w:t>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14:paraId="6976EF41" w14:textId="77777777"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smluvní strany si </w:t>
      </w:r>
      <w:r w:rsidRPr="00827137">
        <w:rPr>
          <w:rFonts w:ascii="Garamond" w:hAnsi="Garamond" w:cs="Arial"/>
          <w:color w:val="000000"/>
          <w:lang w:val="cs-CZ" w:eastAsia="cs-CZ"/>
        </w:rPr>
        <w:lastRenderedPageBreak/>
        <w:t>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14:paraId="12C57F10" w14:textId="77777777"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</w:rPr>
          </w:sdtEndPr>
          <w:sdtContent>
            <w:sdt>
              <w:sdtPr>
                <w:rPr>
                  <w:rStyle w:val="Smlouva"/>
                </w:rPr>
                <w:id w:val="997694720"/>
                <w:placeholder>
                  <w:docPart w:val="E548E9DB4E5A46EDBC4D7A04071FF4A9"/>
                </w:placeholder>
              </w:sdtPr>
              <w:sdtEndPr>
                <w:rPr>
                  <w:rStyle w:val="Standardnpsmoodstavce"/>
                  <w:rFonts w:ascii="Times New Roman" w:hAnsi="Times New Roman" w:cs="Arial"/>
                  <w:highlight w:val="yellow"/>
                </w:rPr>
              </w:sdtEndPr>
              <w:sdtContent>
                <w:p w14:paraId="4D017189" w14:textId="2066AAE7" w:rsidR="0055312A" w:rsidRPr="0028373B" w:rsidRDefault="006D3724" w:rsidP="0028373B">
                  <w:pPr>
                    <w:pStyle w:val="Zkladntext3"/>
                    <w:spacing w:before="120" w:after="120"/>
                    <w:ind w:left="284"/>
                    <w:jc w:val="both"/>
                    <w:rPr>
                      <w:color w:val="1F497D"/>
                      <w:lang w:val="en-US"/>
                    </w:rPr>
                  </w:pPr>
                  <w:r>
                    <w:rPr>
                      <w:rStyle w:val="Smlouva"/>
                    </w:rPr>
                    <w:t>xxxxxxxxxxxxxxxxxxxxxxxxxxxxxxxxxxxx</w:t>
                  </w:r>
                </w:p>
              </w:sdtContent>
            </w:sdt>
          </w:sdtContent>
        </w:sdt>
      </w:sdtContent>
    </w:sdt>
    <w:p w14:paraId="4B6D81F1" w14:textId="77777777"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14:paraId="431EC6FA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0EC4492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14:paraId="1B3718F7" w14:textId="77777777"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2BC56D42" w14:textId="77777777"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14:paraId="4FFD594A" w14:textId="77777777"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45573D5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14:paraId="3ED8AA5D" w14:textId="77777777"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14:paraId="190C8C60" w14:textId="77777777"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14:paraId="11720982" w14:textId="77777777"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14:paraId="5EE37067" w14:textId="77777777"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14:paraId="565C17C0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14:paraId="26081604" w14:textId="77777777"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14:paraId="1F415532" w14:textId="77777777"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6" w:name="_Toc380061324"/>
    </w:p>
    <w:p w14:paraId="286E2C6B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14:paraId="25AAC2C4" w14:textId="77777777"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14:paraId="22FE8E08" w14:textId="77777777"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14:paraId="1A9B7E8F" w14:textId="77777777"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14:paraId="5A52E986" w14:textId="77777777"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14:paraId="39D58EA6" w14:textId="77777777"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14:paraId="50CE4F65" w14:textId="77777777"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14:paraId="15C8AE69" w14:textId="77777777"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14:paraId="4ED7A804" w14:textId="77777777"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4255924C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14:paraId="67DA3636" w14:textId="77777777"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14:paraId="395EB632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14:paraId="01806A52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14:paraId="367B6A36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14:paraId="37A669B8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14:paraId="06327D75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14:paraId="5A039B2A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14:paraId="576473CC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14:paraId="43BB3545" w14:textId="77777777"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7FF781F0" w14:textId="77777777"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14:paraId="5540C747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14:paraId="3129C8A2" w14:textId="77777777"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14:paraId="2B02C086" w14:textId="77777777"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6"/>
    <w:p w14:paraId="23A0AE12" w14:textId="77777777"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14:paraId="6642B6C3" w14:textId="77777777"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14:paraId="286A48F5" w14:textId="77777777"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14:paraId="107DAAFC" w14:textId="06B47124" w:rsidR="00667230" w:rsidRPr="00C84A40" w:rsidRDefault="00667230" w:rsidP="00C84A40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bookmarkStart w:id="7" w:name="_Hlk93316709"/>
      <w:r w:rsidRPr="00C84A40">
        <w:rPr>
          <w:rFonts w:ascii="Garamond" w:hAnsi="Garamond" w:cs="Arial"/>
          <w:color w:val="000000"/>
          <w:lang w:val="cs-CZ"/>
        </w:rPr>
        <w:t>Prodávající souhlasí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s </w:t>
      </w:r>
      <w:r w:rsidRPr="00C84A40">
        <w:rPr>
          <w:rFonts w:ascii="Garamond" w:hAnsi="Garamond" w:cs="Arial"/>
          <w:color w:val="000000"/>
          <w:lang w:val="cs-CZ"/>
        </w:rPr>
        <w:t>tím, aby tato smlouva, včetně jejích případných dodatků, byla uveřejněna na internetových stránkách kupujícího. Údaje ve smyslu §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 w:cs="Arial"/>
          <w:color w:val="000000"/>
          <w:lang w:val="cs-CZ"/>
        </w:rPr>
        <w:t xml:space="preserve">218 </w:t>
      </w:r>
      <w:r w:rsidR="00A319F2" w:rsidRPr="00C84A40">
        <w:rPr>
          <w:rFonts w:ascii="Garamond" w:hAnsi="Garamond" w:cs="Arial"/>
          <w:color w:val="000000"/>
          <w:lang w:val="cs-CZ"/>
        </w:rPr>
        <w:t>odst. </w:t>
      </w:r>
      <w:r w:rsidRPr="00C84A40">
        <w:rPr>
          <w:rFonts w:ascii="Garamond" w:hAnsi="Garamond" w:cs="Arial"/>
          <w:color w:val="000000"/>
          <w:lang w:val="cs-CZ"/>
        </w:rPr>
        <w:t>3 zákona č.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/>
          <w:lang w:val="cs-CZ"/>
        </w:rPr>
        <w:t>134/2016 Sb.</w:t>
      </w:r>
      <w:r w:rsidRPr="00C84A40">
        <w:rPr>
          <w:rStyle w:val="h1a2"/>
          <w:rFonts w:ascii="Garamond" w:hAnsi="Garamond"/>
          <w:lang w:val="cs-CZ"/>
          <w:specVanish w:val="0"/>
        </w:rPr>
        <w:t>,</w:t>
      </w:r>
      <w:r w:rsidR="00A319F2" w:rsidRPr="00C84A40">
        <w:rPr>
          <w:rStyle w:val="h1a2"/>
          <w:rFonts w:ascii="Garamond" w:hAnsi="Garamond"/>
          <w:lang w:val="cs-CZ"/>
          <w:specVanish w:val="0"/>
        </w:rPr>
        <w:t xml:space="preserve"> o </w:t>
      </w:r>
      <w:r w:rsidRPr="00C84A40">
        <w:rPr>
          <w:rStyle w:val="h1a2"/>
          <w:rFonts w:ascii="Garamond" w:hAnsi="Garamond"/>
          <w:lang w:val="cs-CZ"/>
          <w:specVanish w:val="0"/>
        </w:rPr>
        <w:t>zadávání veřejných zakázek, ve znění pozdějších předpisů,</w:t>
      </w:r>
      <w:r w:rsidRPr="00C84A40">
        <w:rPr>
          <w:rFonts w:ascii="Garamond" w:hAnsi="Garamond" w:cs="Arial"/>
          <w:color w:val="000000"/>
          <w:lang w:val="cs-CZ"/>
        </w:rPr>
        <w:t xml:space="preserve"> budou znečitelněny (ochrana informací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a </w:t>
      </w:r>
      <w:r w:rsidRPr="00C84A40">
        <w:rPr>
          <w:rFonts w:ascii="Garamond" w:hAnsi="Garamond" w:cs="Arial"/>
          <w:color w:val="000000"/>
          <w:lang w:val="cs-CZ"/>
        </w:rPr>
        <w:t>údajů dle zvláštních právních předpisů)</w:t>
      </w:r>
      <w:sdt>
        <w:sdtPr>
          <w:rPr>
            <w:rFonts w:ascii="Garamond" w:hAnsi="Garamond" w:cs="Arial"/>
            <w:lang w:val="cs-CZ"/>
          </w:rPr>
          <w:id w:val="-2078274762"/>
          <w:placeholder>
            <w:docPart w:val="BDECC4BC85C94408B56C0DAE15B26EEA"/>
          </w:placeholder>
        </w:sdtPr>
        <w:sdtEndPr/>
        <w:sdtContent>
          <w:sdt>
            <w:sdtPr>
              <w:rPr>
                <w:rStyle w:val="Smlouva"/>
              </w:rPr>
              <w:id w:val="1539398259"/>
              <w:placeholder>
                <w:docPart w:val="67AAFA2848404552A0D0AFC3FBB9BFE7"/>
              </w:placeholder>
              <w:dropDownList>
                <w:listItem w:value="vybrat vhodnou variantu"/>
                <w:listItem w:displayText="." w:value="."/>
                <w:listItem w:displayText=". Smlouva se vkládá do registru smluv vedeného podle zákona č. 340/2015 Sb., o zvláštních podmínkách účinnosti některých smluv, uveřejňování těchto smluv a o registru smluv, (zákon o registru smluv). Uveřejnění smlouvy zajišťuje kupující." w:value=". Smlouva se vkládá do registru smluv vedeného podle zákona č. 340/2015 Sb., o zvláštních podmínkách účinnosti některých smluv, uveřejňování těchto smluv a o registru smluv, (zákon o registru smluv). Uveřejnění smlouvy zajišťuje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FE25C7">
                <w:rPr>
                  <w:rStyle w:val="Smlouva"/>
                </w:rPr>
                <w:t>. Smlouva se vkládá do registru smluv vedeného podle zákona č. 340/2015 Sb., o zvláštních podmínkách účinnosti některých smluv, uveřejňování těchto smluv a o registru smluv, (zákon o registru smluv). Uveřejnění smlouvy zajišťuje kupující.</w:t>
              </w:r>
            </w:sdtContent>
          </w:sdt>
        </w:sdtContent>
      </w:sdt>
    </w:p>
    <w:bookmarkEnd w:id="7"/>
    <w:p w14:paraId="40154011" w14:textId="77777777"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14:paraId="0A47A0B3" w14:textId="77777777"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14:paraId="78ECA24E" w14:textId="77777777"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14:paraId="291B7BC7" w14:textId="09C585EE" w:rsidR="00BC43FC" w:rsidRPr="004F6A4C" w:rsidRDefault="006E73B7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8625EB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14:paraId="1E685B6F" w14:textId="6B1B7B23" w:rsidR="000A1316" w:rsidRDefault="006E73B7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sdt>
        <w:sdtPr>
          <w:rPr>
            <w:rStyle w:val="Smlouva"/>
          </w:rPr>
          <w:id w:val="163436861"/>
          <w:placeholder>
            <w:docPart w:val="2BBAF5E637374DE58F80CD37E68FAF7E"/>
          </w:placeholder>
          <w:dropDownList>
            <w:listItem w:value="vybrat vhodnou variantu"/>
            <w:listItem w:displayText="Tato smlouva je platná ode dne, kdy podpis připojí smluvní strana, která ji podepisuje jako poslední a účinná jejím zveřejněním v registru smluv." w:value="Tato smlouva je platná ode dne, kdy podpis připojí smluvní strana, která ji podepisuje jako poslední a účinná jejím zveřejněním v registru smluv."/>
            <w:listItem w:displayText="Tato smlouva je platná a účinná ode dne, kdy podpis připojí smluvní strana, která ji podepisuje jako poslední." w:value="Tato smlouva je platná a účinná ode dne, kdy podpis připojí smluvní strana, která ji podepisuje jako poslední."/>
          </w:dropDownList>
        </w:sdtPr>
        <w:sdtEndPr>
          <w:rPr>
            <w:rStyle w:val="Smlouvatun"/>
            <w:b/>
          </w:rPr>
        </w:sdtEndPr>
        <w:sdtContent>
          <w:r w:rsidR="0042315C">
            <w:rPr>
              <w:rStyle w:val="Smlouva"/>
            </w:rPr>
            <w:t>Tato smlouva je platná ode dne, kdy podpis připojí smluvní strana, která ji podepisuje jako poslední a účinná jejím zveřejněním v registru smluv.</w:t>
          </w:r>
        </w:sdtContent>
      </w:sdt>
      <w:r w:rsidR="00C84A40" w:rsidRPr="00827137">
        <w:rPr>
          <w:rFonts w:ascii="Garamond" w:hAnsi="Garamond" w:cs="Arial"/>
          <w:szCs w:val="24"/>
        </w:rPr>
        <w:t xml:space="preserve"> 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14:paraId="24887882" w14:textId="77777777"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14:paraId="2283DC22" w14:textId="77777777"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14:paraId="37A0D413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8" w:name="_Příloha_č._3"/>
      <w:bookmarkEnd w:id="8"/>
      <w:r w:rsidRPr="00C0722E">
        <w:rPr>
          <w:rFonts w:ascii="Garamond" w:hAnsi="Garamond" w:cs="Arial"/>
          <w:szCs w:val="24"/>
        </w:rPr>
        <w:t>Příloha č. 1 – Technická specifikace věci</w:t>
      </w:r>
    </w:p>
    <w:p w14:paraId="2FF4C0EF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14:paraId="5B9A571B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14:paraId="4B0C8F2F" w14:textId="77777777"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14:paraId="3BDDD8E3" w14:textId="77777777"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9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9"/>
    </w:p>
    <w:p w14:paraId="48D65C00" w14:textId="77777777"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0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0"/>
    </w:p>
    <w:p w14:paraId="6294362D" w14:textId="77777777"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  <w:showingPlcHdr/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FB3C61" w:rsidRPr="00D25391">
                <w:rPr>
                  <w:rFonts w:ascii="Garamond" w:hAnsi="Garamond" w:cs="Arial"/>
                  <w:lang w:val="cs-CZ"/>
                </w:rPr>
                <w:t>………………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14:paraId="6AEF55CE" w14:textId="77777777" w:rsidR="00E13ED5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14:paraId="7ABBAA88" w14:textId="77777777"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E13ED5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54F2C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14:paraId="0C8A166D" w14:textId="12B1776C"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632CB7">
            <w:rPr>
              <w:rStyle w:val="Smlouvatun"/>
            </w:rPr>
            <w:t>N</w:t>
          </w:r>
          <w:r w:rsidR="003E6194">
            <w:rPr>
              <w:rStyle w:val="Smlouvatun"/>
            </w:rPr>
            <w:t>Á</w:t>
          </w:r>
          <w:r w:rsidR="00632CB7">
            <w:rPr>
              <w:rStyle w:val="Smlouvatun"/>
            </w:rPr>
            <w:t>RODNÍ MUZEUM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 w:rsidRPr="008D2AFE">
            <w:rPr>
              <w:rFonts w:ascii="Garamond" w:hAnsi="Garamond" w:cs="Arial"/>
              <w:b/>
              <w:lang w:val="cs-CZ"/>
            </w:rPr>
            <w:t>MASANTA s.r.o.</w:t>
          </w:r>
        </w:sdtContent>
      </w:sdt>
    </w:p>
    <w:p w14:paraId="288B002F" w14:textId="77777777"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56254D32" wp14:editId="700F5C7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7792C178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541513DA" w14:textId="41517BDE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42315C">
            <w:rPr>
              <w:rStyle w:val="Smlouvatun"/>
            </w:rPr>
            <w:t>Ing. Rudolf Pohl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>
            <w:rPr>
              <w:rStyle w:val="Smlouva"/>
            </w:rPr>
            <w:t xml:space="preserve">Mgr. Martin </w:t>
          </w:r>
          <w:r w:rsidR="00E13ED5">
            <w:rPr>
              <w:rStyle w:val="Smlouva"/>
              <w:noProof/>
            </w:rPr>
            <w:t>Ladyr</w:t>
          </w:r>
        </w:sdtContent>
      </w:sdt>
    </w:p>
    <w:p w14:paraId="47A76464" w14:textId="49875AFE"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8D2013">
            <w:rPr>
              <w:rStyle w:val="Smlouvamalnetun"/>
              <w:lang w:val="cs-CZ"/>
            </w:rPr>
            <w:t>provozní náměstek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14:paraId="7BC33421" w14:textId="77777777"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14:paraId="0AB3D419" w14:textId="77777777"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14:paraId="2FDC6B2C" w14:textId="77777777"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14:paraId="36083148" w14:textId="77777777" w:rsidR="006D116D" w:rsidRPr="00502FD8" w:rsidRDefault="00455DD2" w:rsidP="00944701">
      <w:pPr>
        <w:jc w:val="right"/>
        <w:rPr>
          <w:rFonts w:ascii="Garamond" w:hAnsi="Garamond"/>
          <w:b/>
          <w:sz w:val="22"/>
          <w:lang w:val="cs-CZ"/>
        </w:rPr>
      </w:pPr>
      <w:r w:rsidRPr="00455DD2">
        <w:rPr>
          <w:rFonts w:ascii="Garamond" w:hAnsi="Garamond"/>
          <w:noProof/>
          <w:sz w:val="22"/>
          <w:lang w:val="cs-CZ"/>
        </w:rPr>
        <w:lastRenderedPageBreak/>
        <w:drawing>
          <wp:anchor distT="0" distB="0" distL="114300" distR="114300" simplePos="0" relativeHeight="251660288" behindDoc="1" locked="0" layoutInCell="1" allowOverlap="1" wp14:anchorId="185B3140" wp14:editId="7D7D2D00">
            <wp:simplePos x="0" y="0"/>
            <wp:positionH relativeFrom="margin">
              <wp:posOffset>-448944</wp:posOffset>
            </wp:positionH>
            <wp:positionV relativeFrom="paragraph">
              <wp:posOffset>-546735</wp:posOffset>
            </wp:positionV>
            <wp:extent cx="6664990" cy="9369425"/>
            <wp:effectExtent l="0" t="0" r="254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00" cy="94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701" w:rsidRPr="00502FD8">
        <w:rPr>
          <w:rFonts w:ascii="Garamond" w:hAnsi="Garamond" w:cs="Arial"/>
          <w:b/>
          <w:lang w:val="cs-CZ"/>
        </w:rPr>
        <w:t>Příloha č. 1 – Technická specifikace věci</w:t>
      </w:r>
    </w:p>
    <w:p w14:paraId="735756C4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78A8A592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78E4C25A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7B0101AF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70AA94AD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5B16A5A9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0EDE2521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7B432991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5A9EA3EC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13038581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9256781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7B0077D5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C021A84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57C028C5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1E90036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62B9C7A5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0C2CEF58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32E6CAC0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5AFD020A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37440EC1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48F6C2C7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3D9B1CC4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02AB6831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04C8E33D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29C260EC" w14:textId="77777777" w:rsidR="00944701" w:rsidRDefault="00944701" w:rsidP="006D116D">
      <w:pPr>
        <w:rPr>
          <w:rFonts w:ascii="Garamond" w:hAnsi="Garamond"/>
          <w:sz w:val="22"/>
          <w:lang w:val="cs-CZ"/>
        </w:rPr>
      </w:pPr>
    </w:p>
    <w:p w14:paraId="210D0C54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0C9EAB81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3E261971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1312" behindDoc="1" locked="0" layoutInCell="1" allowOverlap="1" wp14:anchorId="46346783" wp14:editId="6373F902">
            <wp:simplePos x="0" y="0"/>
            <wp:positionH relativeFrom="column">
              <wp:posOffset>-652145</wp:posOffset>
            </wp:positionH>
            <wp:positionV relativeFrom="paragraph">
              <wp:posOffset>-635635</wp:posOffset>
            </wp:positionV>
            <wp:extent cx="6788150" cy="956353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57" cy="95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56AACE44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2336" behindDoc="1" locked="0" layoutInCell="1" allowOverlap="1" wp14:anchorId="7324BB8F" wp14:editId="633C4420">
            <wp:simplePos x="0" y="0"/>
            <wp:positionH relativeFrom="column">
              <wp:posOffset>-372745</wp:posOffset>
            </wp:positionH>
            <wp:positionV relativeFrom="paragraph">
              <wp:posOffset>-521335</wp:posOffset>
            </wp:positionV>
            <wp:extent cx="6705600" cy="9311116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11" cy="93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71B7F080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3360" behindDoc="1" locked="0" layoutInCell="1" allowOverlap="1" wp14:anchorId="1A0E5E1D" wp14:editId="343D33E3">
            <wp:simplePos x="0" y="0"/>
            <wp:positionH relativeFrom="column">
              <wp:posOffset>-340995</wp:posOffset>
            </wp:positionH>
            <wp:positionV relativeFrom="paragraph">
              <wp:posOffset>-476885</wp:posOffset>
            </wp:positionV>
            <wp:extent cx="6619019" cy="91821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8" cy="92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24A9F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14:paraId="5F4593CC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4384" behindDoc="1" locked="0" layoutInCell="1" allowOverlap="1" wp14:anchorId="2AFC4B88" wp14:editId="2BEA5F7F">
            <wp:simplePos x="0" y="0"/>
            <wp:positionH relativeFrom="column">
              <wp:posOffset>-484848</wp:posOffset>
            </wp:positionH>
            <wp:positionV relativeFrom="paragraph">
              <wp:posOffset>-502285</wp:posOffset>
            </wp:positionV>
            <wp:extent cx="6736423" cy="929640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80" cy="9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0B43D161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5408" behindDoc="1" locked="0" layoutInCell="1" allowOverlap="1" wp14:anchorId="595E62BA" wp14:editId="14FE6060">
            <wp:simplePos x="0" y="0"/>
            <wp:positionH relativeFrom="margin">
              <wp:posOffset>-455295</wp:posOffset>
            </wp:positionH>
            <wp:positionV relativeFrom="paragraph">
              <wp:posOffset>-622935</wp:posOffset>
            </wp:positionV>
            <wp:extent cx="6912805" cy="9461500"/>
            <wp:effectExtent l="0" t="0" r="254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10" cy="94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43C428AA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6432" behindDoc="1" locked="0" layoutInCell="1" allowOverlap="1" wp14:anchorId="7DC3FE71" wp14:editId="63051E66">
            <wp:simplePos x="0" y="0"/>
            <wp:positionH relativeFrom="margin">
              <wp:posOffset>-387213</wp:posOffset>
            </wp:positionH>
            <wp:positionV relativeFrom="paragraph">
              <wp:posOffset>-470535</wp:posOffset>
            </wp:positionV>
            <wp:extent cx="6741024" cy="9302750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05" cy="93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5758E4F6" w14:textId="77777777"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/>
        </w:rPr>
        <w:lastRenderedPageBreak/>
        <w:drawing>
          <wp:anchor distT="0" distB="0" distL="114300" distR="114300" simplePos="0" relativeHeight="251667456" behindDoc="1" locked="0" layoutInCell="1" allowOverlap="1" wp14:anchorId="566C17E1" wp14:editId="0BDCF100">
            <wp:simplePos x="0" y="0"/>
            <wp:positionH relativeFrom="column">
              <wp:posOffset>-328295</wp:posOffset>
            </wp:positionH>
            <wp:positionV relativeFrom="paragraph">
              <wp:posOffset>-457835</wp:posOffset>
            </wp:positionV>
            <wp:extent cx="6590609" cy="9163050"/>
            <wp:effectExtent l="0" t="0" r="127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13" cy="91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14:paraId="08549E18" w14:textId="77777777"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14:paraId="3141A156" w14:textId="77777777" w:rsidR="006D116D" w:rsidRDefault="000E2B6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0E2B66">
        <w:rPr>
          <w:rFonts w:ascii="Garamond" w:hAnsi="Garamond"/>
          <w:noProof/>
          <w:sz w:val="22"/>
          <w:lang w:val="cs-CZ"/>
        </w:rPr>
        <w:drawing>
          <wp:inline distT="0" distB="0" distL="0" distR="0" wp14:anchorId="361653CF" wp14:editId="1199F8A1">
            <wp:extent cx="5760720" cy="8070001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3C5">
        <w:rPr>
          <w:rFonts w:ascii="Garamond" w:hAnsi="Garamond"/>
          <w:sz w:val="22"/>
          <w:lang w:val="cs-CZ"/>
        </w:rPr>
        <w:tab/>
      </w:r>
    </w:p>
    <w:p w14:paraId="3DD736EF" w14:textId="77777777"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lastRenderedPageBreak/>
        <w:drawing>
          <wp:inline distT="0" distB="0" distL="0" distR="0" wp14:anchorId="5AE3F674" wp14:editId="7672A24B">
            <wp:extent cx="5760720" cy="812280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4EBD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70D048F4" w14:textId="77777777"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lastRenderedPageBreak/>
        <w:drawing>
          <wp:inline distT="0" distB="0" distL="0" distR="0" wp14:anchorId="26C91581" wp14:editId="0B4AABE4">
            <wp:extent cx="5760720" cy="808511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9D80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6425D77E" w14:textId="77777777" w:rsidR="00957BA7" w:rsidRDefault="00957BA7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1AC8EC1F" w14:textId="77777777"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lastRenderedPageBreak/>
        <w:drawing>
          <wp:inline distT="0" distB="0" distL="0" distR="0" wp14:anchorId="4AB0FBE1" wp14:editId="02BBCD78">
            <wp:extent cx="5760720" cy="7937268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1D0E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76C279F9" w14:textId="77777777" w:rsidR="006933C5" w:rsidRDefault="006933C5" w:rsidP="00957BA7">
      <w:pPr>
        <w:jc w:val="center"/>
        <w:rPr>
          <w:rFonts w:ascii="Garamond" w:hAnsi="Garamond"/>
          <w:sz w:val="22"/>
          <w:lang w:val="cs-CZ"/>
        </w:rPr>
      </w:pPr>
    </w:p>
    <w:p w14:paraId="1DCE4822" w14:textId="77777777" w:rsidR="00957BA7" w:rsidRDefault="00344CC6" w:rsidP="00957BA7">
      <w:pPr>
        <w:jc w:val="center"/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lastRenderedPageBreak/>
        <w:drawing>
          <wp:inline distT="0" distB="0" distL="0" distR="0" wp14:anchorId="79C62931" wp14:editId="42272A46">
            <wp:extent cx="5760720" cy="80075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11CD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0361A9F6" w14:textId="77777777" w:rsidR="00344CC6" w:rsidRDefault="00344CC6">
      <w:pPr>
        <w:spacing w:after="160" w:line="259" w:lineRule="auto"/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br w:type="page"/>
      </w:r>
    </w:p>
    <w:p w14:paraId="54C1F697" w14:textId="77777777"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14:paraId="301DEFD9" w14:textId="77777777"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drawing>
          <wp:inline distT="0" distB="0" distL="0" distR="0" wp14:anchorId="738D985E" wp14:editId="1A1B3F4B">
            <wp:extent cx="3492090" cy="8102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8" cy="81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2E61" w14:textId="77777777" w:rsidR="00344CC6" w:rsidRDefault="00344CC6" w:rsidP="00344CC6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/>
        </w:rPr>
        <w:lastRenderedPageBreak/>
        <w:drawing>
          <wp:inline distT="0" distB="0" distL="0" distR="0" wp14:anchorId="2257DE83" wp14:editId="20001F42">
            <wp:extent cx="3765550" cy="86868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lang w:val="cs-CZ"/>
        </w:rPr>
        <w:br w:type="page"/>
      </w:r>
    </w:p>
    <w:p w14:paraId="680AEAD8" w14:textId="77777777" w:rsidR="00BE1F73" w:rsidRP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14:paraId="05E055BC" w14:textId="77777777" w:rsidR="00BE1F73" w:rsidRDefault="00BE1F73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tab/>
      </w:r>
      <w:r w:rsidR="00344CC6" w:rsidRPr="00344CC6">
        <w:rPr>
          <w:rFonts w:ascii="Garamond" w:hAnsi="Garamond"/>
          <w:b/>
          <w:noProof/>
          <w:sz w:val="22"/>
          <w:lang w:val="cs-CZ"/>
        </w:rPr>
        <w:drawing>
          <wp:inline distT="0" distB="0" distL="0" distR="0" wp14:anchorId="3FBBEE62" wp14:editId="27B5036A">
            <wp:extent cx="5760720" cy="7999278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CB0B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/>
        </w:rPr>
        <w:lastRenderedPageBreak/>
        <w:drawing>
          <wp:inline distT="0" distB="0" distL="0" distR="0" wp14:anchorId="6650BCDE" wp14:editId="426A75CD">
            <wp:extent cx="5760720" cy="78185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0BE3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1B53C15C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72D9B3E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/>
        </w:rPr>
        <w:lastRenderedPageBreak/>
        <w:drawing>
          <wp:inline distT="0" distB="0" distL="0" distR="0" wp14:anchorId="09361B8F" wp14:editId="7BCBE781">
            <wp:extent cx="5760720" cy="76396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9BE6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4CEA27E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63C90BE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C89A21C" w14:textId="77777777"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/>
        </w:rPr>
        <w:lastRenderedPageBreak/>
        <w:drawing>
          <wp:inline distT="0" distB="0" distL="0" distR="0" wp14:anchorId="587D46A8" wp14:editId="590C928A">
            <wp:extent cx="5760720" cy="791097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0B40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4045727D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4345EFE4" w14:textId="77777777" w:rsidR="00344CC6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/>
        </w:rPr>
        <w:lastRenderedPageBreak/>
        <w:drawing>
          <wp:inline distT="0" distB="0" distL="0" distR="0" wp14:anchorId="525EAD78" wp14:editId="1531BFAB">
            <wp:extent cx="5746750" cy="805815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C66E" w14:textId="77777777" w:rsidR="00344CC6" w:rsidRDefault="00344CC6">
      <w:pPr>
        <w:spacing w:after="160" w:line="259" w:lineRule="auto"/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br w:type="page"/>
      </w:r>
    </w:p>
    <w:p w14:paraId="37996A8A" w14:textId="77777777"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14:paraId="1398FE49" w14:textId="77777777" w:rsidR="00344CC6" w:rsidRDefault="00344CC6">
      <w:pPr>
        <w:spacing w:after="160" w:line="259" w:lineRule="auto"/>
        <w:rPr>
          <w:rFonts w:ascii="Garamond" w:hAnsi="Garamond"/>
          <w:b/>
          <w:lang w:val="cs-CZ"/>
        </w:rPr>
      </w:pPr>
      <w:r w:rsidRPr="00344CC6">
        <w:rPr>
          <w:rFonts w:ascii="Garamond" w:hAnsi="Garamond"/>
          <w:b/>
          <w:noProof/>
          <w:lang w:val="cs-CZ"/>
        </w:rPr>
        <w:drawing>
          <wp:inline distT="0" distB="0" distL="0" distR="0" wp14:anchorId="3092CC41" wp14:editId="0AB297E2">
            <wp:extent cx="5760720" cy="7559846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FB4D" w14:textId="77777777" w:rsidR="00502FD8" w:rsidRDefault="00502FD8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14:paraId="5038AF6F" w14:textId="77777777" w:rsidR="00502FD8" w:rsidRDefault="00502FD8" w:rsidP="00502FD8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lastRenderedPageBreak/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14:paraId="29AF15E9" w14:textId="77777777"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/>
        </w:rPr>
        <w:drawing>
          <wp:inline distT="0" distB="0" distL="0" distR="0" wp14:anchorId="00796A69" wp14:editId="4CF3DF30">
            <wp:extent cx="5760720" cy="7426611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444A" w14:textId="77777777" w:rsidR="00BE1F73" w:rsidRDefault="00BE1F73" w:rsidP="00BE1F73">
      <w:pPr>
        <w:rPr>
          <w:rFonts w:ascii="Garamond" w:hAnsi="Garamond"/>
          <w:lang w:val="cs-CZ"/>
        </w:rPr>
      </w:pPr>
    </w:p>
    <w:p w14:paraId="3590B103" w14:textId="77777777" w:rsidR="00BE1F73" w:rsidRDefault="00BE1F73" w:rsidP="00BE1F73">
      <w:pPr>
        <w:rPr>
          <w:rFonts w:ascii="Garamond" w:hAnsi="Garamond"/>
          <w:lang w:val="cs-CZ"/>
        </w:rPr>
      </w:pPr>
    </w:p>
    <w:p w14:paraId="0AE389AC" w14:textId="77777777"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/>
        </w:rPr>
        <w:lastRenderedPageBreak/>
        <w:drawing>
          <wp:inline distT="0" distB="0" distL="0" distR="0" wp14:anchorId="42C61240" wp14:editId="43B6F013">
            <wp:extent cx="5760720" cy="7176145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F73" w:rsidSect="003C5D9C"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E72E" w14:textId="77777777" w:rsidR="00C911D3" w:rsidRDefault="00C911D3">
      <w:pPr>
        <w:spacing w:after="0" w:line="240" w:lineRule="auto"/>
      </w:pPr>
      <w:r>
        <w:separator/>
      </w:r>
    </w:p>
  </w:endnote>
  <w:endnote w:type="continuationSeparator" w:id="0">
    <w:p w14:paraId="4E51283F" w14:textId="77777777" w:rsidR="00C911D3" w:rsidRDefault="00C9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2D06" w14:textId="77777777"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D0E8" w14:textId="77777777" w:rsidR="00E162AF" w:rsidRPr="008E7F59" w:rsidRDefault="006E73B7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37BB70A9">
        <v:rect id="_x0000_i1025" style="width:453.6pt;height:2pt" o:hralign="center" o:hrstd="t" o:hrnoshade="t" o:hr="t" fillcolor="#0f243e" stroked="f"/>
      </w:pict>
    </w:r>
  </w:p>
  <w:p w14:paraId="7FEF36A9" w14:textId="77777777"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1D0332" w:rsidRPr="001D0332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9F6C7" w14:textId="77777777"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558D1ED0" w14:textId="77777777"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14:paraId="21E3E855" w14:textId="77777777"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F54C564" w14:textId="77777777"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52521" w14:textId="77777777" w:rsidR="00C911D3" w:rsidRDefault="00C911D3">
      <w:pPr>
        <w:spacing w:after="0" w:line="240" w:lineRule="auto"/>
      </w:pPr>
      <w:r>
        <w:separator/>
      </w:r>
    </w:p>
  </w:footnote>
  <w:footnote w:type="continuationSeparator" w:id="0">
    <w:p w14:paraId="313A1A57" w14:textId="77777777" w:rsidR="00C911D3" w:rsidRDefault="00C91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CDBF" w14:textId="77777777"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2CDDD033" wp14:editId="5488EEF8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216A1153" w14:textId="77777777"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Ay7I5MC18FtGKfDeTdAp7C8vpMK9bSDN/mNOscyHp53zi53axSdWzRwWsNpC7ngXaj4XSnkcZoQbykmI8SyjOA==" w:salt="NIs+q9UDeYP61f9jcSgGtA=="/>
  <w:defaultTabStop w:val="709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0DFB"/>
    <w:rsid w:val="0003203D"/>
    <w:rsid w:val="00033D85"/>
    <w:rsid w:val="00035F92"/>
    <w:rsid w:val="00040396"/>
    <w:rsid w:val="000422FC"/>
    <w:rsid w:val="0004326A"/>
    <w:rsid w:val="00054F2C"/>
    <w:rsid w:val="00055B2D"/>
    <w:rsid w:val="000624C3"/>
    <w:rsid w:val="00064175"/>
    <w:rsid w:val="0007006E"/>
    <w:rsid w:val="00070A65"/>
    <w:rsid w:val="0007643B"/>
    <w:rsid w:val="00080305"/>
    <w:rsid w:val="000A1316"/>
    <w:rsid w:val="000A5011"/>
    <w:rsid w:val="000A6FDF"/>
    <w:rsid w:val="000A769F"/>
    <w:rsid w:val="000C39C3"/>
    <w:rsid w:val="000C4D98"/>
    <w:rsid w:val="000C5747"/>
    <w:rsid w:val="000D00DB"/>
    <w:rsid w:val="000D02A0"/>
    <w:rsid w:val="000D1E75"/>
    <w:rsid w:val="000D5088"/>
    <w:rsid w:val="000E23FA"/>
    <w:rsid w:val="000E2439"/>
    <w:rsid w:val="000E2B66"/>
    <w:rsid w:val="000F0E1C"/>
    <w:rsid w:val="000F6673"/>
    <w:rsid w:val="00115D5E"/>
    <w:rsid w:val="00116C30"/>
    <w:rsid w:val="00122B53"/>
    <w:rsid w:val="00123BC1"/>
    <w:rsid w:val="0012779A"/>
    <w:rsid w:val="00132C01"/>
    <w:rsid w:val="00136EF5"/>
    <w:rsid w:val="00142DAA"/>
    <w:rsid w:val="00161F6E"/>
    <w:rsid w:val="00165598"/>
    <w:rsid w:val="001700DD"/>
    <w:rsid w:val="001719D0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373B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2F4B05"/>
    <w:rsid w:val="00302BC8"/>
    <w:rsid w:val="00317930"/>
    <w:rsid w:val="00317F4D"/>
    <w:rsid w:val="003233B4"/>
    <w:rsid w:val="00332D5A"/>
    <w:rsid w:val="00344CC6"/>
    <w:rsid w:val="003464A1"/>
    <w:rsid w:val="00355B0C"/>
    <w:rsid w:val="00356707"/>
    <w:rsid w:val="003628AA"/>
    <w:rsid w:val="00365571"/>
    <w:rsid w:val="00372CF0"/>
    <w:rsid w:val="0038176A"/>
    <w:rsid w:val="00385201"/>
    <w:rsid w:val="003862C6"/>
    <w:rsid w:val="00392AB7"/>
    <w:rsid w:val="0039723B"/>
    <w:rsid w:val="003A1E38"/>
    <w:rsid w:val="003C5D9C"/>
    <w:rsid w:val="003D2A09"/>
    <w:rsid w:val="003E0BA3"/>
    <w:rsid w:val="003E0DD7"/>
    <w:rsid w:val="003E5355"/>
    <w:rsid w:val="003E6194"/>
    <w:rsid w:val="003F42F8"/>
    <w:rsid w:val="003F69D1"/>
    <w:rsid w:val="0040036C"/>
    <w:rsid w:val="00406A43"/>
    <w:rsid w:val="004073C4"/>
    <w:rsid w:val="004171AA"/>
    <w:rsid w:val="0042315C"/>
    <w:rsid w:val="00435378"/>
    <w:rsid w:val="00437F0B"/>
    <w:rsid w:val="00445FC3"/>
    <w:rsid w:val="004509CE"/>
    <w:rsid w:val="00452E09"/>
    <w:rsid w:val="004545AC"/>
    <w:rsid w:val="00455DD2"/>
    <w:rsid w:val="00461A04"/>
    <w:rsid w:val="00461E6E"/>
    <w:rsid w:val="00462008"/>
    <w:rsid w:val="00463F3E"/>
    <w:rsid w:val="00464961"/>
    <w:rsid w:val="004731E9"/>
    <w:rsid w:val="0048539C"/>
    <w:rsid w:val="00487E3A"/>
    <w:rsid w:val="004975C6"/>
    <w:rsid w:val="004A0419"/>
    <w:rsid w:val="004A45D6"/>
    <w:rsid w:val="004B2BD4"/>
    <w:rsid w:val="004B4785"/>
    <w:rsid w:val="004C019A"/>
    <w:rsid w:val="004C2CD2"/>
    <w:rsid w:val="004D1C52"/>
    <w:rsid w:val="004D6B8C"/>
    <w:rsid w:val="004D755F"/>
    <w:rsid w:val="004E0851"/>
    <w:rsid w:val="004E5924"/>
    <w:rsid w:val="004E7711"/>
    <w:rsid w:val="004E7A57"/>
    <w:rsid w:val="004F4B74"/>
    <w:rsid w:val="004F6A4C"/>
    <w:rsid w:val="00502FD8"/>
    <w:rsid w:val="00506C5B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B7ED1"/>
    <w:rsid w:val="005C015B"/>
    <w:rsid w:val="005C4719"/>
    <w:rsid w:val="005C4F91"/>
    <w:rsid w:val="005C69E5"/>
    <w:rsid w:val="005D0812"/>
    <w:rsid w:val="005D0B9D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2CB7"/>
    <w:rsid w:val="00634A14"/>
    <w:rsid w:val="006479BB"/>
    <w:rsid w:val="00667230"/>
    <w:rsid w:val="006728B6"/>
    <w:rsid w:val="006859A3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D3724"/>
    <w:rsid w:val="006E3730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25EB"/>
    <w:rsid w:val="008633CF"/>
    <w:rsid w:val="00864B68"/>
    <w:rsid w:val="00865506"/>
    <w:rsid w:val="0086608F"/>
    <w:rsid w:val="00877D33"/>
    <w:rsid w:val="0088206A"/>
    <w:rsid w:val="00883B14"/>
    <w:rsid w:val="008901F5"/>
    <w:rsid w:val="00891998"/>
    <w:rsid w:val="0089556D"/>
    <w:rsid w:val="008B1306"/>
    <w:rsid w:val="008B51D1"/>
    <w:rsid w:val="008C21DD"/>
    <w:rsid w:val="008D1A56"/>
    <w:rsid w:val="008D2013"/>
    <w:rsid w:val="008E7F59"/>
    <w:rsid w:val="008F57AD"/>
    <w:rsid w:val="008F5C34"/>
    <w:rsid w:val="008F7C7F"/>
    <w:rsid w:val="008F7E46"/>
    <w:rsid w:val="00902814"/>
    <w:rsid w:val="00904BBB"/>
    <w:rsid w:val="00907893"/>
    <w:rsid w:val="00910424"/>
    <w:rsid w:val="009200E0"/>
    <w:rsid w:val="00922797"/>
    <w:rsid w:val="00930B9E"/>
    <w:rsid w:val="009353DE"/>
    <w:rsid w:val="00944701"/>
    <w:rsid w:val="00945BAA"/>
    <w:rsid w:val="00947754"/>
    <w:rsid w:val="00950551"/>
    <w:rsid w:val="00950C1D"/>
    <w:rsid w:val="00951202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2213"/>
    <w:rsid w:val="009B4CE5"/>
    <w:rsid w:val="009B6F85"/>
    <w:rsid w:val="009C0663"/>
    <w:rsid w:val="009C3E4E"/>
    <w:rsid w:val="009C469A"/>
    <w:rsid w:val="009C4BF3"/>
    <w:rsid w:val="009D601A"/>
    <w:rsid w:val="009F1E53"/>
    <w:rsid w:val="009F34AF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1CB3"/>
    <w:rsid w:val="00A764B4"/>
    <w:rsid w:val="00A800E7"/>
    <w:rsid w:val="00A82DCD"/>
    <w:rsid w:val="00A83994"/>
    <w:rsid w:val="00A84B18"/>
    <w:rsid w:val="00A850BE"/>
    <w:rsid w:val="00A9011C"/>
    <w:rsid w:val="00A91519"/>
    <w:rsid w:val="00AA368F"/>
    <w:rsid w:val="00AB2FC2"/>
    <w:rsid w:val="00AB593A"/>
    <w:rsid w:val="00AC73FE"/>
    <w:rsid w:val="00AD6643"/>
    <w:rsid w:val="00AD7986"/>
    <w:rsid w:val="00AE384C"/>
    <w:rsid w:val="00AE75C9"/>
    <w:rsid w:val="00AF2AF0"/>
    <w:rsid w:val="00AF4C63"/>
    <w:rsid w:val="00AF56BE"/>
    <w:rsid w:val="00AF5D08"/>
    <w:rsid w:val="00AF61FF"/>
    <w:rsid w:val="00AF73B9"/>
    <w:rsid w:val="00B06FC4"/>
    <w:rsid w:val="00B16327"/>
    <w:rsid w:val="00B210E0"/>
    <w:rsid w:val="00B33BBD"/>
    <w:rsid w:val="00B36B1B"/>
    <w:rsid w:val="00B407F3"/>
    <w:rsid w:val="00B43857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0603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0782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6336"/>
    <w:rsid w:val="00C84A40"/>
    <w:rsid w:val="00C911D3"/>
    <w:rsid w:val="00C92220"/>
    <w:rsid w:val="00C9408B"/>
    <w:rsid w:val="00C95FAE"/>
    <w:rsid w:val="00C97D8A"/>
    <w:rsid w:val="00CA0545"/>
    <w:rsid w:val="00CA2FEB"/>
    <w:rsid w:val="00CB4F4D"/>
    <w:rsid w:val="00CB78E1"/>
    <w:rsid w:val="00CD1378"/>
    <w:rsid w:val="00CD2933"/>
    <w:rsid w:val="00CE278A"/>
    <w:rsid w:val="00CE385E"/>
    <w:rsid w:val="00CE4839"/>
    <w:rsid w:val="00CF324B"/>
    <w:rsid w:val="00D0374D"/>
    <w:rsid w:val="00D06DEF"/>
    <w:rsid w:val="00D16964"/>
    <w:rsid w:val="00D1762D"/>
    <w:rsid w:val="00D22A23"/>
    <w:rsid w:val="00D30144"/>
    <w:rsid w:val="00D3444D"/>
    <w:rsid w:val="00D434C1"/>
    <w:rsid w:val="00D840F8"/>
    <w:rsid w:val="00D8547A"/>
    <w:rsid w:val="00D937B8"/>
    <w:rsid w:val="00D94E53"/>
    <w:rsid w:val="00DA2598"/>
    <w:rsid w:val="00DA4D2F"/>
    <w:rsid w:val="00DA7AA2"/>
    <w:rsid w:val="00DB75DE"/>
    <w:rsid w:val="00DC033E"/>
    <w:rsid w:val="00DC535C"/>
    <w:rsid w:val="00DD3080"/>
    <w:rsid w:val="00DD63DA"/>
    <w:rsid w:val="00DE728A"/>
    <w:rsid w:val="00DF0BC4"/>
    <w:rsid w:val="00DF4B55"/>
    <w:rsid w:val="00E13ED5"/>
    <w:rsid w:val="00E162AF"/>
    <w:rsid w:val="00E16F6B"/>
    <w:rsid w:val="00E216CE"/>
    <w:rsid w:val="00E3479C"/>
    <w:rsid w:val="00E352A9"/>
    <w:rsid w:val="00E44ED5"/>
    <w:rsid w:val="00E5146E"/>
    <w:rsid w:val="00E637FE"/>
    <w:rsid w:val="00E75132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773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522D0"/>
    <w:rsid w:val="00F5432D"/>
    <w:rsid w:val="00F5514C"/>
    <w:rsid w:val="00F55225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D20C6"/>
    <w:rsid w:val="00FE25C7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75EEEA7D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oter" Target="footer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D6E99" w:rsidP="00CD6E99">
          <w:pPr>
            <w:pStyle w:val="1A5D42A275884203BD5FC75440552766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D6E99" w:rsidP="00CD6E99">
          <w:pPr>
            <w:pStyle w:val="10E8C3508210477483955EF52B561763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3BAD8D030E34298922DA0D44AD1FA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168EBE-48AB-48B3-B1B0-11C6D4D77B2C}"/>
      </w:docPartPr>
      <w:docPartBody>
        <w:p w:rsidR="003F03DA" w:rsidRDefault="009A6876" w:rsidP="009A6876">
          <w:pPr>
            <w:pStyle w:val="03BAD8D030E34298922DA0D44AD1FA17"/>
          </w:pPr>
          <w:r w:rsidRPr="00F21749">
            <w:rPr>
              <w:rStyle w:val="Zstupntext"/>
              <w:color w:val="FF0000"/>
            </w:rPr>
            <w:t>Vyberte zda PO či FO</w:t>
          </w:r>
        </w:p>
      </w:docPartBody>
    </w:docPart>
    <w:docPart>
      <w:docPartPr>
        <w:name w:val="5656B0D98A824E189279AD927AB88E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8E7BD5-DE6D-4CCF-9F5B-9C78B695E125}"/>
      </w:docPartPr>
      <w:docPartBody>
        <w:p w:rsidR="003F03DA" w:rsidRDefault="009A6876" w:rsidP="009A6876">
          <w:pPr>
            <w:pStyle w:val="5656B0D98A824E189279AD927AB88E65"/>
          </w:pPr>
          <w:r w:rsidRPr="00F21749">
            <w:rPr>
              <w:rStyle w:val="Zstupntext"/>
              <w:color w:val="FF0000"/>
            </w:rPr>
            <w:t>zadejte název včetně dodatku např. s. r. o. apod. nebo jméno</w:t>
          </w:r>
        </w:p>
      </w:docPartBody>
    </w:docPart>
    <w:docPart>
      <w:docPartPr>
        <w:name w:val="DB6B7D6439644C388E3C85A77D9529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7A65D-0C68-4FE1-90C3-DC98EDCE2CD9}"/>
      </w:docPartPr>
      <w:docPartBody>
        <w:p w:rsidR="003F03DA" w:rsidRDefault="009A6876" w:rsidP="009A6876">
          <w:pPr>
            <w:pStyle w:val="DB6B7D6439644C388E3C85A77D95290B"/>
          </w:pPr>
          <w:r w:rsidRPr="00F21749">
            <w:rPr>
              <w:rStyle w:val="Zstupntext"/>
              <w:color w:val="FF0000"/>
            </w:rPr>
            <w:t>DIČ – neplátce DPH stisknout jedenkrát mezerník</w:t>
          </w:r>
        </w:p>
      </w:docPartBody>
    </w:docPart>
    <w:docPart>
      <w:docPartPr>
        <w:name w:val="56ECCD2EF5204F748CC76FCD44145D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7DD2F7-226D-4765-A952-F1B6B7CCDBDC}"/>
      </w:docPartPr>
      <w:docPartBody>
        <w:p w:rsidR="003F03DA" w:rsidRDefault="009A6876" w:rsidP="009A6876">
          <w:pPr>
            <w:pStyle w:val="56ECCD2EF5204F748CC76FCD44145D6B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před @</w:t>
          </w:r>
        </w:p>
      </w:docPartBody>
    </w:docPart>
    <w:docPart>
      <w:docPartPr>
        <w:name w:val="B5B421B4EE7C438FB51A91F387476E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E4030E-CA79-4ABE-B81F-7AC736D08652}"/>
      </w:docPartPr>
      <w:docPartBody>
        <w:p w:rsidR="003F03DA" w:rsidRDefault="009A6876" w:rsidP="009A6876">
          <w:pPr>
            <w:pStyle w:val="B5B421B4EE7C438FB51A91F387476E5A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po @</w:t>
          </w:r>
        </w:p>
      </w:docPartBody>
    </w:docPart>
    <w:docPart>
      <w:docPartPr>
        <w:name w:val="BDECC4BC85C94408B56C0DAE15B26E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2A1102-8955-41E5-A8ED-591184D0409B}"/>
      </w:docPartPr>
      <w:docPartBody>
        <w:p w:rsidR="00FF32BA" w:rsidRDefault="00BF3175" w:rsidP="00BF3175">
          <w:pPr>
            <w:pStyle w:val="BDECC4BC85C94408B56C0DAE15B26EEA"/>
          </w:pPr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7AAFA2848404552A0D0AFC3FBB9BF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00F8A3-7073-4AAD-9AF4-D7B3E3530074}"/>
      </w:docPartPr>
      <w:docPartBody>
        <w:p w:rsidR="00FF32BA" w:rsidRDefault="00BF3175" w:rsidP="00BF3175">
          <w:pPr>
            <w:pStyle w:val="67AAFA2848404552A0D0AFC3FBB9BFE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BBAF5E637374DE58F80CD37E68FAF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A743C0-5315-4A78-A7EA-95E535373550}"/>
      </w:docPartPr>
      <w:docPartBody>
        <w:p w:rsidR="00FF32BA" w:rsidRDefault="00BF3175" w:rsidP="00BF3175">
          <w:pPr>
            <w:pStyle w:val="2BBAF5E637374DE58F80CD37E68FAF7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752C3EBA12B4115B8C4C34041621D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2F346C-5989-4E90-8BA0-F2DEA8C6A807}"/>
      </w:docPartPr>
      <w:docPartBody>
        <w:p w:rsidR="00BB7EA0" w:rsidRDefault="00FF32BA" w:rsidP="00FF32BA">
          <w:pPr>
            <w:pStyle w:val="1752C3EBA12B4115B8C4C34041621D8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8F84E12D162451FBB18DC98C99078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922BB6-CAC5-456C-BA42-AB59F0BA4F20}"/>
      </w:docPartPr>
      <w:docPartBody>
        <w:p w:rsidR="00BB7EA0" w:rsidRDefault="00FF32BA" w:rsidP="00FF32BA">
          <w:pPr>
            <w:pStyle w:val="48F84E12D162451FBB18DC98C990787E"/>
          </w:pPr>
          <w:r w:rsidRPr="00C0722E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932E83A028045D6AFF2AA55BD2537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8D9CF9-CC7E-4CB7-94BD-5C45977891FB}"/>
      </w:docPartPr>
      <w:docPartBody>
        <w:p w:rsidR="00BB7EA0" w:rsidRDefault="00FF32BA" w:rsidP="00FF32BA">
          <w:pPr>
            <w:pStyle w:val="4932E83A028045D6AFF2AA55BD2537CF"/>
          </w:pPr>
          <w:r w:rsidRPr="00356707">
            <w:rPr>
              <w:rStyle w:val="Zstupntext"/>
              <w:rFonts w:ascii="Garamond" w:hAnsi="Garamond"/>
              <w:color w:val="FF0000"/>
            </w:rPr>
            <w:t>X 0000 vedená u</w:t>
          </w:r>
          <w:r>
            <w:rPr>
              <w:rStyle w:val="Zstupntext"/>
              <w:rFonts w:ascii="Garamond" w:hAnsi="Garamond"/>
              <w:color w:val="FF0000"/>
            </w:rPr>
            <w:t xml:space="preserve"> …nebo v případě FO datum zápisu do ŽR</w:t>
          </w:r>
        </w:p>
      </w:docPartBody>
    </w:docPart>
    <w:docPart>
      <w:docPartPr>
        <w:name w:val="421878E3274F4FCB9FEB63A588551F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9AD888-149E-4C46-A6B4-C3707E6408E4}"/>
      </w:docPartPr>
      <w:docPartBody>
        <w:p w:rsidR="00BB7EA0" w:rsidRDefault="00FF32BA" w:rsidP="00FF32BA">
          <w:pPr>
            <w:pStyle w:val="421878E3274F4FCB9FEB63A588551F7B"/>
          </w:pPr>
          <w:r>
            <w:rPr>
              <w:rStyle w:val="Zstupntext"/>
              <w:rFonts w:ascii="Garamond" w:hAnsi="Garamond"/>
              <w:color w:val="FF0000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</w:rPr>
            <w:t>město</w:t>
          </w:r>
          <w:r w:rsidRPr="008339D0">
            <w:rPr>
              <w:rFonts w:ascii="Garamond" w:hAnsi="Garamond" w:cs="Arial"/>
              <w:color w:val="FF0000"/>
            </w:rPr>
            <w:t>; evidenční číslo, číslo jednací ŽL</w:t>
          </w:r>
        </w:p>
      </w:docPartBody>
    </w:docPart>
    <w:docPart>
      <w:docPartPr>
        <w:name w:val="025768B2E71F480693DAAD8ED68418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DC80AB-C00E-43C2-B8DE-3021439A4AEF}"/>
      </w:docPartPr>
      <w:docPartBody>
        <w:p w:rsidR="00BB7EA0" w:rsidRDefault="00FF32BA" w:rsidP="00FF32BA">
          <w:pPr>
            <w:pStyle w:val="025768B2E71F480693DAAD8ED684186E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52822C007697419996FC7AE8CC56C3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C4F0DD-88F0-47DD-A831-C1EAE1250B42}"/>
      </w:docPartPr>
      <w:docPartBody>
        <w:p w:rsidR="00BB7EA0" w:rsidRDefault="00FF32BA" w:rsidP="00FF32BA">
          <w:pPr>
            <w:pStyle w:val="52822C007697419996FC7AE8CC56C39D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90638A3F5BDF403E8AFA1B0C564EB4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624422-6BC4-46FB-B0DB-D1637959B2C3}"/>
      </w:docPartPr>
      <w:docPartBody>
        <w:p w:rsidR="00BB7EA0" w:rsidRDefault="00FF32BA" w:rsidP="00FF32BA">
          <w:pPr>
            <w:pStyle w:val="90638A3F5BDF403E8AFA1B0C564EB40F"/>
          </w:pPr>
          <w:r>
            <w:rPr>
              <w:rStyle w:val="Zstupntext"/>
              <w:rFonts w:ascii="Garamond" w:hAnsi="Garamond"/>
              <w:color w:val="FF0000"/>
            </w:rPr>
            <w:t>bankovní ústav</w:t>
          </w:r>
        </w:p>
      </w:docPartBody>
    </w:docPart>
    <w:docPart>
      <w:docPartPr>
        <w:name w:val="F7B5193CD57D4CDB9553CB3B4A297C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1864C2-1CDD-4846-ADF8-C3529FA67915}"/>
      </w:docPartPr>
      <w:docPartBody>
        <w:p w:rsidR="00BB7EA0" w:rsidRDefault="00FF32BA" w:rsidP="00FF32BA">
          <w:pPr>
            <w:pStyle w:val="F7B5193CD57D4CDB9553CB3B4A297CF7"/>
          </w:pPr>
          <w:r>
            <w:rPr>
              <w:rStyle w:val="Zstupntext"/>
              <w:rFonts w:ascii="Garamond" w:hAnsi="Garamond"/>
              <w:color w:val="FF0000"/>
            </w:rPr>
            <w:t>zadejte kontaktní osobu</w:t>
          </w:r>
        </w:p>
      </w:docPartBody>
    </w:docPart>
    <w:docPart>
      <w:docPartPr>
        <w:name w:val="DA32E834382648DCBE42B3D6E734C8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1B723C-D75A-47AB-8DC2-FCE74E264723}"/>
      </w:docPartPr>
      <w:docPartBody>
        <w:p w:rsidR="00BB7EA0" w:rsidRDefault="00FF32BA" w:rsidP="00FF32BA">
          <w:pPr>
            <w:pStyle w:val="DA32E834382648DCBE42B3D6E734C8AE"/>
          </w:pPr>
          <w:r>
            <w:rPr>
              <w:rStyle w:val="Zstupntext"/>
              <w:rFonts w:ascii="Garamond" w:hAnsi="Garamond"/>
              <w:color w:val="FF0000"/>
            </w:rPr>
            <w:t>zadejte kontaktní telefon</w:t>
          </w:r>
        </w:p>
      </w:docPartBody>
    </w:docPart>
    <w:docPart>
      <w:docPartPr>
        <w:name w:val="933AAD935D5348C7A7E5106E612CA8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44118-CDAF-4775-8A3D-271178F14514}"/>
      </w:docPartPr>
      <w:docPartBody>
        <w:p w:rsidR="00BB7EA0" w:rsidRDefault="00FF32BA" w:rsidP="00FF32BA">
          <w:pPr>
            <w:pStyle w:val="933AAD935D5348C7A7E5106E612CA8A0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7A8AA26DF2BA412FBBF0C159079631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4517A-3003-4D5E-8936-4DF502AF8299}"/>
      </w:docPartPr>
      <w:docPartBody>
        <w:p w:rsidR="00BB7EA0" w:rsidRDefault="00FF32BA" w:rsidP="00FF32BA">
          <w:pPr>
            <w:pStyle w:val="7A8AA26DF2BA412FBBF0C159079631AF"/>
          </w:pPr>
          <w:r w:rsidRPr="00C072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6FBA13BD9B64AF5ACBE7F4AEED4D7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E2B672-63DB-42F7-81BE-7020CEBAC5C8}"/>
      </w:docPartPr>
      <w:docPartBody>
        <w:p w:rsidR="00C5048C" w:rsidRDefault="00BB7EA0" w:rsidP="00BB7EA0">
          <w:pPr>
            <w:pStyle w:val="26FBA13BD9B64AF5ACBE7F4AEED4D76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17872DAC10C6472C9A62F851863381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C14B3B-5D92-4232-8779-9587AEDD3ADA}"/>
      </w:docPartPr>
      <w:docPartBody>
        <w:p w:rsidR="00C5048C" w:rsidRDefault="00BB7EA0" w:rsidP="00BB7EA0">
          <w:pPr>
            <w:pStyle w:val="17872DAC10C6472C9A62F8518633813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7BD052DDD68B400E846ABA375E8525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519733-0336-4F19-924C-EB54503857AB}"/>
      </w:docPartPr>
      <w:docPartBody>
        <w:p w:rsidR="00D2044F" w:rsidRDefault="009F0173" w:rsidP="009F0173">
          <w:pPr>
            <w:pStyle w:val="7BD052DDD68B400E846ABA375E852595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1782FAE10B4C492D8C58988CE984BC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CA5FBBF-8FF0-4B88-A660-E3ED4BC8196A}"/>
      </w:docPartPr>
      <w:docPartBody>
        <w:p w:rsidR="00D2044F" w:rsidRDefault="009F0173" w:rsidP="009F0173">
          <w:pPr>
            <w:pStyle w:val="1782FAE10B4C492D8C58988CE984BCFD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9EF905B643724E2E8F13629F706271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CF5E3C-1C1D-48F3-86F1-EB833783F76A}"/>
      </w:docPartPr>
      <w:docPartBody>
        <w:p w:rsidR="00D2044F" w:rsidRDefault="009F0173" w:rsidP="009F0173">
          <w:pPr>
            <w:pStyle w:val="9EF905B643724E2E8F13629F70627128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AFF3D3EE15DE4A24AF3D9EE7345B00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439E60-8C74-4ABA-8EAB-439794666A83}"/>
      </w:docPartPr>
      <w:docPartBody>
        <w:p w:rsidR="00D2044F" w:rsidRDefault="009F0173" w:rsidP="009F0173">
          <w:pPr>
            <w:pStyle w:val="AFF3D3EE15DE4A24AF3D9EE7345B001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8CDA4B0C5E44FA195538A3C7D7D03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6E305-E823-40C1-BE8C-ACB96E83C750}"/>
      </w:docPartPr>
      <w:docPartBody>
        <w:p w:rsidR="00D2044F" w:rsidRDefault="009F0173" w:rsidP="009F0173">
          <w:pPr>
            <w:pStyle w:val="48CDA4B0C5E44FA195538A3C7D7D03C0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0468BB9D4724A18B080BCADDF99CA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9B915D-14F4-44FC-91E7-36E0C3A19BBA}"/>
      </w:docPartPr>
      <w:docPartBody>
        <w:p w:rsidR="00D2044F" w:rsidRDefault="009F0173" w:rsidP="009F0173">
          <w:pPr>
            <w:pStyle w:val="40468BB9D4724A18B080BCADDF99CA40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4596C3FC5DB4035BFD106020A4996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A71301-D2D7-4FBA-8264-AB51DC4F4CF7}"/>
      </w:docPartPr>
      <w:docPartBody>
        <w:p w:rsidR="00D2044F" w:rsidRDefault="009F0173" w:rsidP="009F0173">
          <w:pPr>
            <w:pStyle w:val="34596C3FC5DB4035BFD106020A499613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44D08476B0148699E535E4D1F9F23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F89D58-3BBB-43C7-A0B8-400156176C5B}"/>
      </w:docPartPr>
      <w:docPartBody>
        <w:p w:rsidR="00D2044F" w:rsidRDefault="009F0173" w:rsidP="009F0173">
          <w:pPr>
            <w:pStyle w:val="744D08476B0148699E535E4D1F9F23D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F0D541640054FBFA0CA7A5A19747A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198DC3-73A7-4913-9E49-976F01B80DB9}"/>
      </w:docPartPr>
      <w:docPartBody>
        <w:p w:rsidR="00D2044F" w:rsidRDefault="009F0173" w:rsidP="009F0173">
          <w:pPr>
            <w:pStyle w:val="DF0D541640054FBFA0CA7A5A19747AC1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E9110D0AEE1B4FC7A0F890CFB79E54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282AB3-32A1-4C3D-B418-BF68EF3A5092}"/>
      </w:docPartPr>
      <w:docPartBody>
        <w:p w:rsidR="00D2044F" w:rsidRDefault="009F0173" w:rsidP="009F0173">
          <w:pPr>
            <w:pStyle w:val="E9110D0AEE1B4FC7A0F890CFB79E54E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1D51B64D77324ABE9FB04A19928A8D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ACAE2F-4342-4020-8BCA-C1E47942E955}"/>
      </w:docPartPr>
      <w:docPartBody>
        <w:p w:rsidR="00D2044F" w:rsidRDefault="009F0173" w:rsidP="009F0173">
          <w:pPr>
            <w:pStyle w:val="1D51B64D77324ABE9FB04A19928A8D0F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301FECFAB09F44AC82F7C9411EACE4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B1675E-CEAD-41B3-AFEF-E2838B03C191}"/>
      </w:docPartPr>
      <w:docPartBody>
        <w:p w:rsidR="00D2044F" w:rsidRDefault="009F0173" w:rsidP="009F0173">
          <w:pPr>
            <w:pStyle w:val="301FECFAB09F44AC82F7C9411EACE4C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548E9DB4E5A46EDBC4D7A04071FF4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FCA380-3CBC-4E04-BE85-1F25C072E2EB}"/>
      </w:docPartPr>
      <w:docPartBody>
        <w:p w:rsidR="00D2044F" w:rsidRDefault="009F0173" w:rsidP="009F0173">
          <w:pPr>
            <w:pStyle w:val="E548E9DB4E5A46EDBC4D7A04071FF4A9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520A"/>
    <w:rsid w:val="003E2B6B"/>
    <w:rsid w:val="003F03DA"/>
    <w:rsid w:val="00415E29"/>
    <w:rsid w:val="004519F3"/>
    <w:rsid w:val="004F4FA1"/>
    <w:rsid w:val="00510572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226BB"/>
    <w:rsid w:val="007354F6"/>
    <w:rsid w:val="00735EDF"/>
    <w:rsid w:val="00774A51"/>
    <w:rsid w:val="007808FB"/>
    <w:rsid w:val="00794837"/>
    <w:rsid w:val="007973E0"/>
    <w:rsid w:val="007E2159"/>
    <w:rsid w:val="00810172"/>
    <w:rsid w:val="00812690"/>
    <w:rsid w:val="00830914"/>
    <w:rsid w:val="00850F60"/>
    <w:rsid w:val="008625C0"/>
    <w:rsid w:val="0088451C"/>
    <w:rsid w:val="008A2E2E"/>
    <w:rsid w:val="008A499E"/>
    <w:rsid w:val="008A7159"/>
    <w:rsid w:val="008D0D1D"/>
    <w:rsid w:val="009341F7"/>
    <w:rsid w:val="009342BD"/>
    <w:rsid w:val="00952D71"/>
    <w:rsid w:val="00980902"/>
    <w:rsid w:val="00991FDF"/>
    <w:rsid w:val="00995B49"/>
    <w:rsid w:val="009A6876"/>
    <w:rsid w:val="009E5632"/>
    <w:rsid w:val="009F0173"/>
    <w:rsid w:val="00A21848"/>
    <w:rsid w:val="00A4380A"/>
    <w:rsid w:val="00A61E43"/>
    <w:rsid w:val="00A71972"/>
    <w:rsid w:val="00A7698E"/>
    <w:rsid w:val="00A914C2"/>
    <w:rsid w:val="00A9419F"/>
    <w:rsid w:val="00AD4CD5"/>
    <w:rsid w:val="00BA784A"/>
    <w:rsid w:val="00BB7EA0"/>
    <w:rsid w:val="00BC2064"/>
    <w:rsid w:val="00BC2709"/>
    <w:rsid w:val="00BD5C6C"/>
    <w:rsid w:val="00BE6DB6"/>
    <w:rsid w:val="00BF037F"/>
    <w:rsid w:val="00BF3175"/>
    <w:rsid w:val="00BF440F"/>
    <w:rsid w:val="00C03054"/>
    <w:rsid w:val="00C21BCF"/>
    <w:rsid w:val="00C305FD"/>
    <w:rsid w:val="00C32A19"/>
    <w:rsid w:val="00C379EF"/>
    <w:rsid w:val="00C44FF2"/>
    <w:rsid w:val="00C5048C"/>
    <w:rsid w:val="00C622FA"/>
    <w:rsid w:val="00CC59E6"/>
    <w:rsid w:val="00CC7940"/>
    <w:rsid w:val="00CD6E99"/>
    <w:rsid w:val="00CE3878"/>
    <w:rsid w:val="00D0688B"/>
    <w:rsid w:val="00D2044F"/>
    <w:rsid w:val="00D314C9"/>
    <w:rsid w:val="00D51636"/>
    <w:rsid w:val="00D6759E"/>
    <w:rsid w:val="00DB207D"/>
    <w:rsid w:val="00DE6B6C"/>
    <w:rsid w:val="00E625FE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F13C1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F0173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9F0173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7BD052DDD68B400E846ABA375E852595">
    <w:name w:val="7BD052DDD68B400E846ABA375E852595"/>
    <w:rsid w:val="009F0173"/>
    <w:pPr>
      <w:spacing w:after="160" w:line="259" w:lineRule="auto"/>
    </w:pPr>
  </w:style>
  <w:style w:type="paragraph" w:customStyle="1" w:styleId="1782FAE10B4C492D8C58988CE984BCFD">
    <w:name w:val="1782FAE10B4C492D8C58988CE984BCFD"/>
    <w:rsid w:val="009F0173"/>
    <w:pPr>
      <w:spacing w:after="160" w:line="259" w:lineRule="auto"/>
    </w:pPr>
  </w:style>
  <w:style w:type="paragraph" w:customStyle="1" w:styleId="9EF905B643724E2E8F13629F70627128">
    <w:name w:val="9EF905B643724E2E8F13629F70627128"/>
    <w:rsid w:val="009F0173"/>
    <w:pPr>
      <w:spacing w:after="160" w:line="259" w:lineRule="auto"/>
    </w:pPr>
  </w:style>
  <w:style w:type="paragraph" w:customStyle="1" w:styleId="AFF3D3EE15DE4A24AF3D9EE7345B0011">
    <w:name w:val="AFF3D3EE15DE4A24AF3D9EE7345B0011"/>
    <w:rsid w:val="009F0173"/>
    <w:pPr>
      <w:spacing w:after="160" w:line="259" w:lineRule="auto"/>
    </w:pPr>
  </w:style>
  <w:style w:type="paragraph" w:customStyle="1" w:styleId="48CDA4B0C5E44FA195538A3C7D7D03C0">
    <w:name w:val="48CDA4B0C5E44FA195538A3C7D7D03C0"/>
    <w:rsid w:val="009F0173"/>
    <w:pPr>
      <w:spacing w:after="160" w:line="259" w:lineRule="auto"/>
    </w:pPr>
  </w:style>
  <w:style w:type="paragraph" w:customStyle="1" w:styleId="439CD6F098F14A22A4618B5901007086">
    <w:name w:val="439CD6F098F14A22A4618B5901007086"/>
    <w:rsid w:val="009F0173"/>
    <w:pPr>
      <w:spacing w:after="160" w:line="259" w:lineRule="auto"/>
    </w:pPr>
  </w:style>
  <w:style w:type="paragraph" w:customStyle="1" w:styleId="40468BB9D4724A18B080BCADDF99CA40">
    <w:name w:val="40468BB9D4724A18B080BCADDF99CA40"/>
    <w:rsid w:val="009F0173"/>
    <w:pPr>
      <w:spacing w:after="160" w:line="259" w:lineRule="auto"/>
    </w:pPr>
  </w:style>
  <w:style w:type="paragraph" w:customStyle="1" w:styleId="34596C3FC5DB4035BFD106020A499613">
    <w:name w:val="34596C3FC5DB4035BFD106020A499613"/>
    <w:rsid w:val="009F0173"/>
    <w:pPr>
      <w:spacing w:after="160" w:line="259" w:lineRule="auto"/>
    </w:pPr>
  </w:style>
  <w:style w:type="paragraph" w:customStyle="1" w:styleId="744D08476B0148699E535E4D1F9F23D1">
    <w:name w:val="744D08476B0148699E535E4D1F9F23D1"/>
    <w:rsid w:val="009F0173"/>
    <w:pPr>
      <w:spacing w:after="160" w:line="259" w:lineRule="auto"/>
    </w:pPr>
  </w:style>
  <w:style w:type="paragraph" w:customStyle="1" w:styleId="DF0D541640054FBFA0CA7A5A19747AC1">
    <w:name w:val="DF0D541640054FBFA0CA7A5A19747AC1"/>
    <w:rsid w:val="009F0173"/>
    <w:pPr>
      <w:spacing w:after="160" w:line="259" w:lineRule="auto"/>
    </w:pPr>
  </w:style>
  <w:style w:type="paragraph" w:customStyle="1" w:styleId="E9110D0AEE1B4FC7A0F890CFB79E54E4">
    <w:name w:val="E9110D0AEE1B4FC7A0F890CFB79E54E4"/>
    <w:rsid w:val="009F0173"/>
    <w:pPr>
      <w:spacing w:after="160" w:line="259" w:lineRule="auto"/>
    </w:pPr>
  </w:style>
  <w:style w:type="paragraph" w:customStyle="1" w:styleId="4B5F0594114E40EF9D978356465EDB3F">
    <w:name w:val="4B5F0594114E40EF9D978356465EDB3F"/>
    <w:rsid w:val="009F0173"/>
    <w:pPr>
      <w:spacing w:after="160" w:line="259" w:lineRule="auto"/>
    </w:pPr>
  </w:style>
  <w:style w:type="paragraph" w:customStyle="1" w:styleId="36A8F09A713A4350BEEA9F6FCBEBABFB">
    <w:name w:val="36A8F09A713A4350BEEA9F6FCBEBABFB"/>
    <w:rsid w:val="009F0173"/>
    <w:pPr>
      <w:spacing w:after="160" w:line="259" w:lineRule="auto"/>
    </w:pPr>
  </w:style>
  <w:style w:type="paragraph" w:customStyle="1" w:styleId="1D51B64D77324ABE9FB04A19928A8D0F">
    <w:name w:val="1D51B64D77324ABE9FB04A19928A8D0F"/>
    <w:rsid w:val="009F0173"/>
    <w:pPr>
      <w:spacing w:after="160" w:line="259" w:lineRule="auto"/>
    </w:pPr>
  </w:style>
  <w:style w:type="paragraph" w:customStyle="1" w:styleId="301FECFAB09F44AC82F7C9411EACE4C5">
    <w:name w:val="301FECFAB09F44AC82F7C9411EACE4C5"/>
    <w:rsid w:val="009F0173"/>
    <w:pPr>
      <w:spacing w:after="160" w:line="259" w:lineRule="auto"/>
    </w:pPr>
  </w:style>
  <w:style w:type="paragraph" w:customStyle="1" w:styleId="E548E9DB4E5A46EDBC4D7A04071FF4A9">
    <w:name w:val="E548E9DB4E5A46EDBC4D7A04071FF4A9"/>
    <w:rsid w:val="009F0173"/>
    <w:pPr>
      <w:spacing w:after="160" w:line="259" w:lineRule="auto"/>
    </w:p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03BAD8D030E34298922DA0D44AD1FA17">
    <w:name w:val="03BAD8D030E34298922DA0D44AD1FA17"/>
    <w:rsid w:val="009A6876"/>
    <w:pPr>
      <w:spacing w:after="160" w:line="259" w:lineRule="auto"/>
    </w:pPr>
  </w:style>
  <w:style w:type="paragraph" w:customStyle="1" w:styleId="5656B0D98A824E189279AD927AB88E65">
    <w:name w:val="5656B0D98A824E189279AD927AB88E65"/>
    <w:rsid w:val="009A6876"/>
    <w:pPr>
      <w:spacing w:after="160" w:line="259" w:lineRule="auto"/>
    </w:pPr>
  </w:style>
  <w:style w:type="paragraph" w:customStyle="1" w:styleId="DB6B7D6439644C388E3C85A77D95290B">
    <w:name w:val="DB6B7D6439644C388E3C85A77D95290B"/>
    <w:rsid w:val="009A6876"/>
    <w:pPr>
      <w:spacing w:after="160" w:line="259" w:lineRule="auto"/>
    </w:pPr>
  </w:style>
  <w:style w:type="paragraph" w:customStyle="1" w:styleId="56ECCD2EF5204F748CC76FCD44145D6B">
    <w:name w:val="56ECCD2EF5204F748CC76FCD44145D6B"/>
    <w:rsid w:val="009A6876"/>
    <w:pPr>
      <w:spacing w:after="160" w:line="259" w:lineRule="auto"/>
    </w:pPr>
  </w:style>
  <w:style w:type="paragraph" w:customStyle="1" w:styleId="B5B421B4EE7C438FB51A91F387476E5A">
    <w:name w:val="B5B421B4EE7C438FB51A91F387476E5A"/>
    <w:rsid w:val="009A6876"/>
    <w:pPr>
      <w:spacing w:after="160" w:line="259" w:lineRule="auto"/>
    </w:pPr>
  </w:style>
  <w:style w:type="paragraph" w:customStyle="1" w:styleId="BDECC4BC85C94408B56C0DAE15B26EEA">
    <w:name w:val="BDECC4BC85C94408B56C0DAE15B26EEA"/>
    <w:rsid w:val="00BF3175"/>
    <w:pPr>
      <w:spacing w:after="160" w:line="259" w:lineRule="auto"/>
    </w:pPr>
  </w:style>
  <w:style w:type="paragraph" w:customStyle="1" w:styleId="67AAFA2848404552A0D0AFC3FBB9BFE7">
    <w:name w:val="67AAFA2848404552A0D0AFC3FBB9BFE7"/>
    <w:rsid w:val="00BF3175"/>
    <w:pPr>
      <w:spacing w:after="160" w:line="259" w:lineRule="auto"/>
    </w:pPr>
  </w:style>
  <w:style w:type="paragraph" w:customStyle="1" w:styleId="2BBAF5E637374DE58F80CD37E68FAF7E">
    <w:name w:val="2BBAF5E637374DE58F80CD37E68FAF7E"/>
    <w:rsid w:val="00BF3175"/>
    <w:pPr>
      <w:spacing w:after="160" w:line="259" w:lineRule="auto"/>
    </w:pPr>
  </w:style>
  <w:style w:type="paragraph" w:customStyle="1" w:styleId="1752C3EBA12B4115B8C4C34041621D81">
    <w:name w:val="1752C3EBA12B4115B8C4C34041621D81"/>
    <w:rsid w:val="00FF32BA"/>
    <w:pPr>
      <w:spacing w:after="160" w:line="259" w:lineRule="auto"/>
    </w:pPr>
  </w:style>
  <w:style w:type="paragraph" w:customStyle="1" w:styleId="48F84E12D162451FBB18DC98C990787E">
    <w:name w:val="48F84E12D162451FBB18DC98C990787E"/>
    <w:rsid w:val="00FF32BA"/>
    <w:pPr>
      <w:spacing w:after="160" w:line="259" w:lineRule="auto"/>
    </w:pPr>
  </w:style>
  <w:style w:type="paragraph" w:customStyle="1" w:styleId="4932E83A028045D6AFF2AA55BD2537CF">
    <w:name w:val="4932E83A028045D6AFF2AA55BD2537CF"/>
    <w:rsid w:val="00FF32BA"/>
    <w:pPr>
      <w:spacing w:after="160" w:line="259" w:lineRule="auto"/>
    </w:pPr>
  </w:style>
  <w:style w:type="paragraph" w:customStyle="1" w:styleId="421878E3274F4FCB9FEB63A588551F7B">
    <w:name w:val="421878E3274F4FCB9FEB63A588551F7B"/>
    <w:rsid w:val="00FF32BA"/>
    <w:pPr>
      <w:spacing w:after="160" w:line="259" w:lineRule="auto"/>
    </w:pPr>
  </w:style>
  <w:style w:type="paragraph" w:customStyle="1" w:styleId="025768B2E71F480693DAAD8ED684186E">
    <w:name w:val="025768B2E71F480693DAAD8ED684186E"/>
    <w:rsid w:val="00FF32BA"/>
    <w:pPr>
      <w:spacing w:after="160" w:line="259" w:lineRule="auto"/>
    </w:pPr>
  </w:style>
  <w:style w:type="paragraph" w:customStyle="1" w:styleId="52822C007697419996FC7AE8CC56C39D">
    <w:name w:val="52822C007697419996FC7AE8CC56C39D"/>
    <w:rsid w:val="00FF32BA"/>
    <w:pPr>
      <w:spacing w:after="160" w:line="259" w:lineRule="auto"/>
    </w:pPr>
  </w:style>
  <w:style w:type="paragraph" w:customStyle="1" w:styleId="90638A3F5BDF403E8AFA1B0C564EB40F">
    <w:name w:val="90638A3F5BDF403E8AFA1B0C564EB40F"/>
    <w:rsid w:val="00FF32BA"/>
    <w:pPr>
      <w:spacing w:after="160" w:line="259" w:lineRule="auto"/>
    </w:pPr>
  </w:style>
  <w:style w:type="paragraph" w:customStyle="1" w:styleId="F7B5193CD57D4CDB9553CB3B4A297CF7">
    <w:name w:val="F7B5193CD57D4CDB9553CB3B4A297CF7"/>
    <w:rsid w:val="00FF32BA"/>
    <w:pPr>
      <w:spacing w:after="160" w:line="259" w:lineRule="auto"/>
    </w:pPr>
  </w:style>
  <w:style w:type="paragraph" w:customStyle="1" w:styleId="DA32E834382648DCBE42B3D6E734C8AE">
    <w:name w:val="DA32E834382648DCBE42B3D6E734C8AE"/>
    <w:rsid w:val="00FF32BA"/>
    <w:pPr>
      <w:spacing w:after="160" w:line="259" w:lineRule="auto"/>
    </w:pPr>
  </w:style>
  <w:style w:type="paragraph" w:customStyle="1" w:styleId="4C1584F395A14CD3BE069A1916E8337A">
    <w:name w:val="4C1584F395A14CD3BE069A1916E8337A"/>
    <w:rsid w:val="00FF32BA"/>
    <w:pPr>
      <w:spacing w:after="160" w:line="259" w:lineRule="auto"/>
    </w:pPr>
  </w:style>
  <w:style w:type="paragraph" w:customStyle="1" w:styleId="933AAD935D5348C7A7E5106E612CA8A0">
    <w:name w:val="933AAD935D5348C7A7E5106E612CA8A0"/>
    <w:rsid w:val="00FF32BA"/>
    <w:pPr>
      <w:spacing w:after="160" w:line="259" w:lineRule="auto"/>
    </w:pPr>
  </w:style>
  <w:style w:type="paragraph" w:customStyle="1" w:styleId="7A8AA26DF2BA412FBBF0C159079631AF">
    <w:name w:val="7A8AA26DF2BA412FBBF0C159079631AF"/>
    <w:rsid w:val="00FF32BA"/>
    <w:pPr>
      <w:spacing w:after="160" w:line="259" w:lineRule="auto"/>
    </w:pPr>
  </w:style>
  <w:style w:type="paragraph" w:customStyle="1" w:styleId="26FBA13BD9B64AF5ACBE7F4AEED4D762">
    <w:name w:val="26FBA13BD9B64AF5ACBE7F4AEED4D762"/>
    <w:rsid w:val="00BB7EA0"/>
    <w:pPr>
      <w:spacing w:after="160" w:line="259" w:lineRule="auto"/>
    </w:pPr>
  </w:style>
  <w:style w:type="paragraph" w:customStyle="1" w:styleId="17872DAC10C6472C9A62F8518633813D">
    <w:name w:val="17872DAC10C6472C9A62F8518633813D"/>
    <w:rsid w:val="00BB7EA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3.xml><?xml version="1.0" encoding="utf-8"?>
<ds:datastoreItem xmlns:ds="http://schemas.openxmlformats.org/officeDocument/2006/customXml" ds:itemID="{47279C4B-1590-490D-9BFC-AA4197E81A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1</TotalTime>
  <Pages>31</Pages>
  <Words>2589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Lubovská Markéta</cp:lastModifiedBy>
  <cp:revision>2</cp:revision>
  <dcterms:created xsi:type="dcterms:W3CDTF">2022-01-20T13:17:00Z</dcterms:created>
  <dcterms:modified xsi:type="dcterms:W3CDTF">2022-01-20T13:17:00Z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