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bookmarkStart w:id="0" w:name="_GoBack"/>
          <w:r w:rsidR="00544A33">
            <w:rPr>
              <w:rStyle w:val="smlouvy"/>
            </w:rPr>
            <w:t>22/011-0</w:t>
          </w:r>
          <w:bookmarkEnd w:id="0"/>
        </w:sdtContent>
      </w:sdt>
    </w:p>
    <w:p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1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1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7B0E89" w:rsidRDefault="00A535A1" w:rsidP="00541A18">
      <w:pPr>
        <w:pStyle w:val="Nadpis5"/>
        <w:spacing w:before="0" w:after="0"/>
        <w:rPr>
          <w:rFonts w:ascii="Garamond" w:hAnsi="Garamond" w:cs="Arial"/>
          <w:b w:val="0"/>
          <w:i w:val="0"/>
          <w:sz w:val="24"/>
          <w:szCs w:val="24"/>
        </w:rPr>
      </w:pPr>
      <w:sdt>
        <w:sdtPr>
          <w:rPr>
            <w:rStyle w:val="Smlouvatun"/>
            <w:b/>
            <w:i w:val="0"/>
          </w:rPr>
          <w:id w:val="-142121968"/>
          <w:placeholder>
            <w:docPart w:val="00EFE8C9033848AB8299405CFA51302C"/>
          </w:placeholder>
        </w:sdtPr>
        <w:sdtEndPr>
          <w:rPr>
            <w:rStyle w:val="Standardnpsmoodstavce"/>
            <w:rFonts w:ascii="Times New Roman" w:hAnsi="Times New Roman" w:cs="Arial"/>
            <w:b w:val="0"/>
            <w:sz w:val="26"/>
          </w:rPr>
        </w:sdtEndPr>
        <w:sdtContent>
          <w:r w:rsidR="00980E8B">
            <w:rPr>
              <w:rStyle w:val="Smlouvatun"/>
              <w:b/>
              <w:i w:val="0"/>
            </w:rPr>
            <w:t>Česká republika – Úřad vlády ČR</w:t>
          </w:r>
        </w:sdtContent>
      </w:sdt>
    </w:p>
    <w:p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7B0E8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2121602551"/>
          <w:placeholder>
            <w:docPart w:val="E81AE7260A464B528A3D2B82FCFCE6F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80E8B">
            <w:rPr>
              <w:rStyle w:val="Smlouva"/>
            </w:rPr>
            <w:t>nábřeží E. Beneše 128/4, 118 01 Praha 1 – Malá Strana</w:t>
          </w:r>
        </w:sdtContent>
      </w:sdt>
    </w:p>
    <w:p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384563197"/>
          <w:placeholder>
            <w:docPart w:val="AD95032C9F0247EDB976FAFDED2E6C4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80E8B">
            <w:rPr>
              <w:rStyle w:val="Smlouva"/>
            </w:rPr>
            <w:t>Ing. Ivanou Hošťálkovou, ředitelkou Odboru technického a provozního, na základě vnitřního předpisu</w:t>
          </w:r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2" w:name="_Toc380061317"/>
      <w:r w:rsidRPr="00AD7986">
        <w:rPr>
          <w:rFonts w:ascii="Garamond" w:hAnsi="Garamond" w:cs="Arial"/>
          <w:lang w:val="cs-CZ"/>
        </w:rPr>
        <w:t>IČO:</w:t>
      </w:r>
      <w:r w:rsidR="0039723B">
        <w:rPr>
          <w:rFonts w:ascii="Garamond" w:hAnsi="Garamond" w:cs="Arial"/>
          <w:lang w:val="cs-CZ"/>
        </w:rPr>
        <w:tab/>
      </w:r>
      <w:bookmarkEnd w:id="2"/>
      <w:sdt>
        <w:sdtPr>
          <w:rPr>
            <w:rStyle w:val="Smlouva"/>
          </w:rPr>
          <w:id w:val="-1668320566"/>
          <w:placeholder>
            <w:docPart w:val="C24755A305164CF2B1EBD759F6E4876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80E8B">
            <w:rPr>
              <w:rStyle w:val="Smlouva"/>
            </w:rPr>
            <w:t>00006599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3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bookmarkEnd w:id="3"/>
      <w:sdt>
        <w:sdtPr>
          <w:rPr>
            <w:rStyle w:val="Smlouva"/>
          </w:rPr>
          <w:id w:val="1894150957"/>
          <w:placeholder>
            <w:docPart w:val="9C32C89ADC074D52A1E0E3ED87031E0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80E8B">
            <w:rPr>
              <w:rStyle w:val="Smlouva"/>
            </w:rPr>
            <w:t>CZ00006599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4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</w:r>
      <w:bookmarkEnd w:id="4"/>
      <w:sdt>
        <w:sdtPr>
          <w:rPr>
            <w:rStyle w:val="Smlouva"/>
          </w:rPr>
          <w:id w:val="2145230796"/>
          <w:placeholder>
            <w:docPart w:val="D8E2707E83AA4C88859BD9D5944CF61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80E8B">
            <w:rPr>
              <w:rStyle w:val="Smlouva"/>
            </w:rPr>
            <w:t>ČNB Praha</w:t>
          </w:r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804846531"/>
          <w:placeholder>
            <w:docPart w:val="9C53C864AE4D49F0831F994813925F15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980E8B">
            <w:rPr>
              <w:rStyle w:val="Smlouva"/>
            </w:rPr>
            <w:t>4320001/0710</w:t>
          </w:r>
        </w:sdtContent>
      </w:sdt>
    </w:p>
    <w:p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8835086"/>
          <w:placeholder>
            <w:docPart w:val="AA84FEF15D8149238826B44B36602536"/>
          </w:placeholder>
        </w:sdtPr>
        <w:sdtEndPr>
          <w:rPr>
            <w:rStyle w:val="Smlouva"/>
          </w:rPr>
        </w:sdtEndPr>
        <w:sdtContent>
          <w:r w:rsidR="00980E8B">
            <w:rPr>
              <w:rStyle w:val="Smlouva"/>
            </w:rPr>
            <w:t>Ing. Renáta Rumlová</w:t>
          </w:r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901973337"/>
          <w:placeholder>
            <w:docPart w:val="70C29269FB744355A03F7859EA65E82E"/>
          </w:placeholder>
        </w:sdtPr>
        <w:sdtEndPr>
          <w:rPr>
            <w:rStyle w:val="Smlouva"/>
          </w:rPr>
        </w:sdtEndPr>
        <w:sdtContent>
          <w:r w:rsidR="001E3F05">
            <w:rPr>
              <w:rStyle w:val="Smlouva"/>
            </w:rPr>
            <w:t>XXXXXX</w:t>
          </w:r>
          <w:r w:rsidR="00980E8B">
            <w:rPr>
              <w:rStyle w:val="Smlouva"/>
            </w:rPr>
            <w:t xml:space="preserve"> nebo </w:t>
          </w:r>
          <w:r w:rsidR="001E3F05">
            <w:rPr>
              <w:rStyle w:val="Smlouva"/>
            </w:rPr>
            <w:t>XXXXXX</w:t>
          </w:r>
        </w:sdtContent>
      </w:sdt>
    </w:p>
    <w:p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="00344CC6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1164739543"/>
          <w:placeholder>
            <w:docPart w:val="17872DAC10C6472C9A62F8518633813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80E8B">
            <w:rPr>
              <w:rStyle w:val="Smlouva"/>
            </w:rPr>
            <w:t>--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02379544"/>
          <w:placeholder>
            <w:docPart w:val="D8811DCED5944A3E918C61BA02745378"/>
          </w:placeholder>
        </w:sdtPr>
        <w:sdtEndPr>
          <w:rPr>
            <w:rStyle w:val="Smlouva"/>
          </w:rPr>
        </w:sdtEndPr>
        <w:sdtContent>
          <w:r w:rsidR="001E3F05">
            <w:rPr>
              <w:rStyle w:val="Smlouva"/>
            </w:rPr>
            <w:t>XXXXXX</w:t>
          </w:r>
        </w:sdtContent>
      </w:sdt>
    </w:p>
    <w:p w:rsidR="00344CC6" w:rsidRPr="00344CC6" w:rsidRDefault="00541A18" w:rsidP="00344CC6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44CC6">
        <w:rPr>
          <w:rFonts w:ascii="Garamond" w:hAnsi="Garamond"/>
          <w:color w:val="000000"/>
          <w:lang w:val="cs-CZ"/>
        </w:rPr>
        <w:t>datová schránka:</w:t>
      </w:r>
      <w:r w:rsidR="00344CC6" w:rsidRPr="00344CC6">
        <w:rPr>
          <w:rFonts w:ascii="Garamond" w:hAnsi="Garamond"/>
          <w:color w:val="000000"/>
          <w:lang w:val="cs-CZ"/>
        </w:rPr>
        <w:tab/>
      </w:r>
      <w:sdt>
        <w:sdtPr>
          <w:rPr>
            <w:rStyle w:val="Smlouva"/>
          </w:rPr>
          <w:id w:val="2082712893"/>
          <w:placeholder>
            <w:docPart w:val="26FBA13BD9B64AF5ACBE7F4AEED4D76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80E8B">
            <w:rPr>
              <w:rStyle w:val="Smlouva"/>
            </w:rPr>
            <w:t>trfaa33</w:t>
          </w:r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ab/>
      </w:r>
    </w:p>
    <w:p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:rsidR="00F55225" w:rsidRPr="00184546" w:rsidRDefault="00A535A1" w:rsidP="00F55225">
      <w:pPr>
        <w:tabs>
          <w:tab w:val="left" w:pos="2694"/>
        </w:tabs>
        <w:spacing w:after="0"/>
        <w:ind w:left="2693" w:hanging="2693"/>
        <w:rPr>
          <w:rFonts w:ascii="Garamond" w:hAnsi="Garamond" w:cs="Arial"/>
        </w:rPr>
      </w:pPr>
      <w:sdt>
        <w:sdtPr>
          <w:rPr>
            <w:rFonts w:ascii="Garamond" w:hAnsi="Garamond"/>
            <w:b/>
          </w:rPr>
          <w:id w:val="357706996"/>
          <w:placeholder>
            <w:docPart w:val="03BAD8D030E34298922DA0D44AD1FA17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/>
        <w:sdtContent>
          <w:r w:rsidR="00F55225">
            <w:rPr>
              <w:rFonts w:ascii="Garamond" w:hAnsi="Garamond"/>
              <w:b/>
            </w:rPr>
            <w:t>Obchodní firma</w:t>
          </w:r>
        </w:sdtContent>
      </w:sdt>
      <w:r w:rsidR="00F55225" w:rsidRPr="00184546">
        <w:rPr>
          <w:rFonts w:ascii="Garamond" w:hAnsi="Garamond" w:cs="Arial"/>
        </w:rPr>
        <w:tab/>
      </w:r>
      <w:sdt>
        <w:sdtPr>
          <w:rPr>
            <w:rFonts w:ascii="Garamond" w:hAnsi="Garamond"/>
            <w:b/>
          </w:rPr>
          <w:id w:val="357706862"/>
          <w:placeholder>
            <w:docPart w:val="5656B0D98A824E189279AD927AB88E65"/>
          </w:placeholder>
        </w:sdtPr>
        <w:sdtEndPr>
          <w:rPr>
            <w:rFonts w:ascii="Calibri" w:hAnsi="Calibri" w:cs="Arial"/>
            <w:b w:val="0"/>
          </w:rPr>
        </w:sdtEndPr>
        <w:sdtContent>
          <w:sdt>
            <w:sdtPr>
              <w:rPr>
                <w:rStyle w:val="Smlouva"/>
              </w:rPr>
              <w:id w:val="472728070"/>
              <w:placeholder>
                <w:docPart w:val="1752C3EBA12B4115B8C4C34041621D81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MASANTA s.r.o.</w:t>
              </w:r>
            </w:sdtContent>
          </w:sdt>
        </w:sdtContent>
      </w:sdt>
    </w:p>
    <w:p w:rsidR="00541A18" w:rsidRPr="00406A43" w:rsidRDefault="00F55225" w:rsidP="00F55225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Style w:val="Smlouva"/>
        </w:rPr>
        <w:t xml:space="preserve"> </w:t>
      </w:r>
      <w:sdt>
        <w:sdtPr>
          <w:rPr>
            <w:rStyle w:val="Smlouva"/>
          </w:rPr>
          <w:id w:val="-247968519"/>
          <w:placeholder>
            <w:docPart w:val="DefaultPlaceholder_-1854013440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47754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3"/>
              <w:placeholder>
                <w:docPart w:val="1A5D42A275884203BD5FC75440552766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1290814062"/>
                  <w:placeholder>
                    <w:docPart w:val="48F84E12D162451FBB18DC98C990787E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E13ED5" w:rsidRPr="00462827">
                    <w:rPr>
                      <w:rStyle w:val="Smlouva"/>
                    </w:rPr>
                    <w:t>Dolnocholupická 915/65, Modřany, 143 00 Praha 4</w:t>
                  </w:r>
                </w:sdtContent>
              </w:sdt>
              <w:r w:rsidR="00E13ED5">
                <w:rPr>
                  <w:rFonts w:cs="Arial"/>
                </w:rPr>
                <w:t xml:space="preserve"> </w:t>
              </w:r>
            </w:sdtContent>
          </w:sdt>
          <w:r w:rsidR="00406A43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4"/>
              <w:placeholder>
                <w:docPart w:val="10E8C3508210477483955EF52B561763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47754">
                <w:rPr>
                  <w:rStyle w:val="Smlouva"/>
                </w:rPr>
                <w:t xml:space="preserve"> </w:t>
              </w:r>
            </w:sdtContent>
          </w:sdt>
        </w:sdtContent>
      </w:sdt>
    </w:p>
    <w:p w:rsidR="00541A18" w:rsidRPr="00827137" w:rsidRDefault="00A535A1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1180320336"/>
              <w:placeholder>
                <w:docPart w:val="4932E83A028045D6AFF2AA55BD2537CF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C 65055 vedená u Městského soudu v Praze</w:t>
              </w:r>
            </w:sdtContent>
          </w:sdt>
        </w:sdtContent>
      </w:sdt>
    </w:p>
    <w:p w:rsidR="00541A18" w:rsidRPr="00827137" w:rsidRDefault="00A535A1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172383513"/>
              <w:placeholder>
                <w:docPart w:val="421878E3274F4FCB9FEB63A588551F7B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>
                <w:rPr>
                  <w:rStyle w:val="Smlouva"/>
                </w:rPr>
                <w:t xml:space="preserve">Mgr. Martinem </w:t>
              </w:r>
              <w:r w:rsidR="00E13ED5">
                <w:rPr>
                  <w:rStyle w:val="Smlouva"/>
                  <w:noProof/>
                </w:rPr>
                <w:t>Ladyrem</w:t>
              </w:r>
              <w:r w:rsidR="00E13ED5">
                <w:rPr>
                  <w:rStyle w:val="Smlouva"/>
                </w:rPr>
                <w:t>, jednatelem</w:t>
              </w:r>
            </w:sdtContent>
          </w:sdt>
        </w:sdtContent>
      </w:sdt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50984972"/>
              <w:placeholder>
                <w:docPart w:val="025768B2E71F480693DAAD8ED684186E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25730533</w:t>
              </w:r>
            </w:sdtContent>
          </w:sdt>
        </w:sdtContent>
      </w:sdt>
    </w:p>
    <w:p w:rsidR="00F55225" w:rsidRPr="00184546" w:rsidRDefault="00F55225" w:rsidP="00F55225">
      <w:pPr>
        <w:tabs>
          <w:tab w:val="left" w:pos="2694"/>
        </w:tabs>
        <w:spacing w:after="0"/>
        <w:ind w:left="2693" w:hanging="2693"/>
        <w:rPr>
          <w:rFonts w:ascii="Garamond" w:hAnsi="Garamond" w:cs="Arial"/>
        </w:rPr>
      </w:pPr>
      <w:r w:rsidRPr="00184546">
        <w:rPr>
          <w:rFonts w:ascii="Garamond" w:hAnsi="Garamond" w:cs="Arial"/>
        </w:rPr>
        <w:t>DIČ:</w:t>
      </w:r>
      <w:r w:rsidRPr="00184546">
        <w:rPr>
          <w:rFonts w:ascii="Garamond" w:hAnsi="Garamond" w:cs="Arial"/>
        </w:rPr>
        <w:tab/>
      </w:r>
      <w:sdt>
        <w:sdtPr>
          <w:rPr>
            <w:rFonts w:ascii="Garamond" w:hAnsi="Garamond"/>
          </w:rPr>
          <w:id w:val="357706970"/>
          <w:placeholder>
            <w:docPart w:val="DB6B7D6439644C388E3C85A77D95290B"/>
          </w:placeholder>
        </w:sdtPr>
        <w:sdtEndPr>
          <w:rPr>
            <w:rFonts w:ascii="Calibri" w:hAnsi="Calibri" w:cs="Arial"/>
          </w:rPr>
        </w:sdtEndPr>
        <w:sdtContent>
          <w:sdt>
            <w:sdtPr>
              <w:rPr>
                <w:rStyle w:val="Smlouva"/>
              </w:rPr>
              <w:id w:val="-1181359605"/>
              <w:placeholder>
                <w:docPart w:val="52822C007697419996FC7AE8CC56C39D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>
                <w:rPr>
                  <w:rStyle w:val="Smlouva"/>
                </w:rPr>
                <w:t>CZ</w:t>
              </w:r>
              <w:r w:rsidR="00E13ED5" w:rsidRPr="00A10904">
                <w:rPr>
                  <w:rStyle w:val="Smlouva"/>
                </w:rPr>
                <w:t>25730533</w:t>
              </w:r>
            </w:sdtContent>
          </w:sdt>
        </w:sdtContent>
      </w:sdt>
    </w:p>
    <w:p w:rsidR="00541A18" w:rsidRPr="00827137" w:rsidRDefault="00F55225" w:rsidP="00F55225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 </w:t>
      </w:r>
      <w:r w:rsidR="00C47AB7"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859741902"/>
              <w:placeholder>
                <w:docPart w:val="90638A3F5BDF403E8AFA1B0C564EB40F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 w:rsidRPr="00A10904">
                <w:rPr>
                  <w:rStyle w:val="Smlouva"/>
                </w:rPr>
                <w:t>Fio banka, a.s.</w:t>
              </w:r>
            </w:sdtContent>
          </w:sdt>
        </w:sdtContent>
      </w:sdt>
    </w:p>
    <w:p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E13ED5" w:rsidRPr="00E13ED5">
            <w:rPr>
              <w:rStyle w:val="Smlouva"/>
            </w:rPr>
            <w:t>2800070591/2010</w:t>
          </w:r>
        </w:sdtContent>
      </w:sdt>
    </w:p>
    <w:p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987371917"/>
              <w:placeholder>
                <w:docPart w:val="F7B5193CD57D4CDB9553CB3B4A297CF7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E13ED5">
                <w:rPr>
                  <w:rStyle w:val="Smlouva"/>
                </w:rPr>
                <w:t>Mgr. Martin Ladyr</w:t>
              </w:r>
            </w:sdtContent>
          </w:sdt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:rsidR="00541A18" w:rsidRPr="00827137" w:rsidRDefault="00541A18" w:rsidP="00947754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7"/>
              <w:placeholder>
                <w:docPart w:val="D4889BF01EE24343AF62090FB880D41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452559005"/>
                  <w:placeholder>
                    <w:docPart w:val="DA32E834382648DCBE42B3D6E734C8AE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1E3F05">
                    <w:rPr>
                      <w:rStyle w:val="Smlouva"/>
                    </w:rPr>
                    <w:t>XXXXXX</w:t>
                  </w:r>
                </w:sdtContent>
              </w:sdt>
            </w:sdtContent>
          </w:sdt>
        </w:p>
      </w:sdtContent>
    </w:sdt>
    <w:p w:rsidR="00F55225" w:rsidRPr="00827137" w:rsidRDefault="00F55225" w:rsidP="00F55225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56ECCD2EF5204F748CC76FCD44145D6B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sdt>
            <w:sdtPr>
              <w:rPr>
                <w:rStyle w:val="Smlouva"/>
              </w:rPr>
              <w:id w:val="1622190318"/>
              <w:placeholder>
                <w:docPart w:val="4C1584F395A14CD3BE069A1916E8337A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1E3F05">
                <w:rPr>
                  <w:rStyle w:val="Smlouva"/>
                </w:rPr>
                <w:t>XXXXXX</w:t>
              </w:r>
            </w:sdtContent>
          </w:sdt>
        </w:sdtContent>
      </w:sdt>
      <w:r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B5B421B4EE7C438FB51A91F387476E5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E3F05">
            <w:rPr>
              <w:rStyle w:val="Smlouva"/>
            </w:rPr>
            <w:t>XXXXXX</w:t>
          </w:r>
        </w:sdtContent>
      </w:sdt>
    </w:p>
    <w:p w:rsidR="00541A18" w:rsidRPr="00827137" w:rsidRDefault="00F55225" w:rsidP="00F55225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 </w:t>
      </w:r>
      <w:r w:rsidR="00541A18" w:rsidRPr="00827137">
        <w:rPr>
          <w:rFonts w:ascii="Garamond" w:hAnsi="Garamond" w:cs="Arial"/>
          <w:lang w:val="cs-CZ"/>
        </w:rPr>
        <w:t>datová schránka: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019694867"/>
              <w:placeholder>
                <w:docPart w:val="42FD3732486E494B8ED9E9970173707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619373513"/>
                  <w:placeholder>
                    <w:docPart w:val="933AAD935D5348C7A7E5106E612CA8A0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E13ED5" w:rsidRPr="00A10904">
                    <w:rPr>
                      <w:rStyle w:val="Smlouva"/>
                    </w:rPr>
                    <w:t>ii4keig</w:t>
                  </w:r>
                </w:sdtContent>
              </w:sdt>
            </w:sdtContent>
          </w:sdt>
        </w:sdtContent>
      </w:sdt>
    </w:p>
    <w:p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AF2AF0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AF2AF0">
        <w:rPr>
          <w:rFonts w:ascii="Garamond" w:hAnsi="Garamond" w:cs="Arial"/>
          <w:b/>
          <w:lang w:val="cs-CZ"/>
        </w:rPr>
        <w:t>Účel smlouvy</w:t>
      </w:r>
    </w:p>
    <w:p w:rsidR="003233B4" w:rsidRPr="00827137" w:rsidRDefault="00541A18" w:rsidP="00CE483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F2AF0">
        <w:rPr>
          <w:rFonts w:ascii="Garamond" w:hAnsi="Garamond" w:cs="Arial"/>
          <w:lang w:val="cs-CZ"/>
        </w:rPr>
        <w:t>Účelem smlouvy je koupě věci specifikované blíže</w:t>
      </w:r>
      <w:r w:rsidR="00A319F2" w:rsidRPr="00AF2AF0">
        <w:rPr>
          <w:rFonts w:ascii="Garamond" w:hAnsi="Garamond" w:cs="Arial"/>
          <w:lang w:val="cs-CZ"/>
        </w:rPr>
        <w:t xml:space="preserve"> v </w:t>
      </w:r>
      <w:r w:rsidR="00F7169A" w:rsidRPr="00AF2AF0">
        <w:rPr>
          <w:rFonts w:ascii="Garamond" w:hAnsi="Garamond" w:cs="Arial"/>
          <w:lang w:val="cs-CZ"/>
        </w:rPr>
        <w:t>čl. </w:t>
      </w:r>
      <w:r w:rsidRPr="00AF2AF0">
        <w:rPr>
          <w:rFonts w:ascii="Garamond" w:hAnsi="Garamond" w:cs="Arial"/>
          <w:lang w:val="cs-CZ"/>
        </w:rPr>
        <w:t xml:space="preserve">II této smlouvy </w:t>
      </w:r>
      <w:r w:rsidR="00EF368A" w:rsidRPr="00AF2AF0">
        <w:rPr>
          <w:rFonts w:ascii="Garamond" w:hAnsi="Garamond" w:cs="Arial"/>
          <w:lang w:val="cs-CZ"/>
        </w:rPr>
        <w:t>na základě</w:t>
      </w:r>
      <w:r w:rsidR="00054F2C" w:rsidRPr="00AF2AF0">
        <w:rPr>
          <w:rFonts w:ascii="Garamond" w:hAnsi="Garamond" w:cs="Arial"/>
          <w:lang w:val="cs-CZ"/>
        </w:rPr>
        <w:t xml:space="preserve"> Smlouvy o</w:t>
      </w:r>
      <w:r w:rsidR="00455DD2">
        <w:rPr>
          <w:rFonts w:ascii="Garamond" w:hAnsi="Garamond" w:cs="Arial"/>
          <w:lang w:val="cs-CZ"/>
        </w:rPr>
        <w:t> </w:t>
      </w:r>
      <w:r w:rsidR="00054F2C" w:rsidRPr="00AF2AF0">
        <w:rPr>
          <w:rFonts w:ascii="Garamond" w:hAnsi="Garamond" w:cs="Arial"/>
          <w:lang w:val="cs-CZ"/>
        </w:rPr>
        <w:t>centralizovaném zadávání uzavřené mezi Správou státních hmotných rezerv jako Centrálním zadavatelem a kupujícím jako Pověřujícím zadavatelem a na základě</w:t>
      </w:r>
      <w:r w:rsidR="00EF368A" w:rsidRPr="00AF2AF0">
        <w:rPr>
          <w:rFonts w:ascii="Garamond" w:hAnsi="Garamond" w:cs="Arial"/>
          <w:lang w:val="cs-CZ"/>
        </w:rPr>
        <w:t xml:space="preserve"> </w:t>
      </w:r>
      <w:r w:rsidR="00752ECD" w:rsidRPr="00AF2AF0">
        <w:rPr>
          <w:rFonts w:ascii="Garamond" w:hAnsi="Garamond" w:cs="Arial"/>
          <w:lang w:val="cs-CZ"/>
        </w:rPr>
        <w:t>U</w:t>
      </w:r>
      <w:r w:rsidR="003E0DD7" w:rsidRPr="00AF2AF0">
        <w:rPr>
          <w:rFonts w:ascii="Garamond" w:hAnsi="Garamond" w:cs="Arial"/>
          <w:lang w:val="cs-CZ"/>
        </w:rPr>
        <w:t xml:space="preserve">snesení vlády České republiky ze dne </w:t>
      </w:r>
      <w:r w:rsidR="006479BB" w:rsidRPr="00AF2AF0">
        <w:rPr>
          <w:rFonts w:ascii="Garamond" w:hAnsi="Garamond" w:cs="Arial"/>
          <w:lang w:val="cs-CZ"/>
        </w:rPr>
        <w:t>5. ledna 2022</w:t>
      </w:r>
      <w:r w:rsidR="00E75132" w:rsidRPr="00AF2AF0">
        <w:rPr>
          <w:rFonts w:ascii="Garamond" w:hAnsi="Garamond" w:cs="Arial"/>
          <w:lang w:val="cs-CZ"/>
        </w:rPr>
        <w:t xml:space="preserve"> </w:t>
      </w:r>
      <w:r w:rsidR="00752ECD" w:rsidRPr="00AF2AF0">
        <w:rPr>
          <w:rFonts w:ascii="Garamond" w:hAnsi="Garamond" w:cs="Arial"/>
          <w:lang w:val="cs-CZ"/>
        </w:rPr>
        <w:t xml:space="preserve">č. </w:t>
      </w:r>
      <w:r w:rsidR="00455DD2">
        <w:rPr>
          <w:rFonts w:ascii="Garamond" w:hAnsi="Garamond" w:cs="Arial"/>
          <w:lang w:val="cs-CZ"/>
        </w:rPr>
        <w:t>5</w:t>
      </w:r>
      <w:r w:rsidR="00AF2AF0">
        <w:rPr>
          <w:rFonts w:ascii="Garamond" w:hAnsi="Garamond" w:cs="Arial"/>
          <w:lang w:val="cs-CZ"/>
        </w:rPr>
        <w:t xml:space="preserve"> </w:t>
      </w:r>
      <w:r w:rsidR="003E0DD7" w:rsidRPr="00AF2AF0">
        <w:rPr>
          <w:rFonts w:ascii="Garamond" w:hAnsi="Garamond" w:cs="Arial"/>
          <w:lang w:val="cs-CZ"/>
        </w:rPr>
        <w:t>k pořízení testovacích sad antigenních testů na přítomnost onemocnění COVID-19 za účelem samotestování zaměstnanců státního sektoru.</w:t>
      </w:r>
    </w:p>
    <w:p w:rsidR="003E0DD7" w:rsidRPr="003E0DD7" w:rsidRDefault="003E0DD7" w:rsidP="003E0DD7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5" w:name="_Toc380061322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5"/>
    </w:p>
    <w:p w:rsidR="003233B4" w:rsidRPr="002761A6" w:rsidRDefault="00A535A1" w:rsidP="002761A6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827137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723018">
                <w:rPr>
                  <w:rFonts w:ascii="Garamond" w:hAnsi="Garamond" w:cs="Arial"/>
                  <w:b/>
                  <w:color w:val="000000"/>
                  <w:spacing w:val="-4"/>
                </w:rPr>
                <w:t xml:space="preserve">10 000 </w:t>
              </w:r>
              <w:r w:rsidR="00517D8F" w:rsidRPr="00827518">
                <w:rPr>
                  <w:rStyle w:val="Smlouvatun"/>
                  <w:lang w:val="cs-CZ"/>
                </w:rPr>
                <w:t>ks testovacích sad antigenních testů</w:t>
              </w:r>
            </w:sdtContent>
          </w:sdt>
          <w:r w:rsidR="00F618CD" w:rsidRPr="00827518">
            <w:rPr>
              <w:rFonts w:ascii="Garamond" w:hAnsi="Garamond" w:cs="Arial"/>
              <w:lang w:val="cs-CZ"/>
            </w:rPr>
            <w:t xml:space="preserve"> </w:t>
          </w:r>
          <w:sdt>
            <w:sdtPr>
              <w:rPr>
                <w:rStyle w:val="Smlouvatun"/>
                <w:color w:val="FF0000"/>
                <w:highlight w:val="yellow"/>
              </w:rPr>
              <w:id w:val="-1805462478"/>
              <w:placeholder>
                <w:docPart w:val="7A8AA26DF2BA412FBBF0C159079631AF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E13ED5" w:rsidRPr="005135BD">
                <w:rPr>
                  <w:rFonts w:ascii="Garamond" w:hAnsi="Garamond" w:cs="Arial"/>
                  <w:b/>
                </w:rPr>
                <w:t>Singclean</w:t>
              </w:r>
              <w:r w:rsidR="00E13ED5" w:rsidRPr="00174393">
                <w:rPr>
                  <w:rFonts w:ascii="Garamond" w:hAnsi="Garamond" w:cs="Arial"/>
                  <w:b/>
                  <w:vertAlign w:val="superscript"/>
                </w:rPr>
                <w:t>®</w:t>
              </w:r>
              <w:r w:rsidR="00E13ED5" w:rsidRPr="005135BD">
                <w:rPr>
                  <w:rFonts w:ascii="Garamond" w:hAnsi="Garamond" w:cs="Arial"/>
                  <w:b/>
                </w:rPr>
                <w:t xml:space="preserve"> COVID-19 testovací </w:t>
              </w:r>
              <w:r w:rsidR="00E13ED5" w:rsidRPr="00174393">
                <w:rPr>
                  <w:rFonts w:ascii="Garamond" w:hAnsi="Garamond" w:cs="Arial"/>
                  <w:b/>
                </w:rPr>
                <w:t>sada (metoda koloidního zlata)</w:t>
              </w:r>
            </w:sdtContent>
          </w:sdt>
          <w:r w:rsidR="004F6A4C">
            <w:rPr>
              <w:rFonts w:ascii="Garamond" w:hAnsi="Garamond" w:cs="Arial"/>
              <w:lang w:val="cs-CZ"/>
            </w:rPr>
            <w:t xml:space="preserve"> </w:t>
          </w:r>
          <w:r w:rsidR="00F618CD" w:rsidRPr="00827518">
            <w:rPr>
              <w:rFonts w:ascii="Garamond" w:hAnsi="Garamond" w:cs="Arial"/>
              <w:lang w:val="cs-CZ"/>
            </w:rPr>
            <w:t>(dále také „věc“</w:t>
          </w:r>
          <w:r w:rsidR="002D447E" w:rsidRPr="002D447E">
            <w:rPr>
              <w:rFonts w:ascii="Garamond" w:hAnsi="Garamond" w:cs="Arial"/>
            </w:rPr>
            <w:t xml:space="preserve"> </w:t>
          </w:r>
          <w:r w:rsidR="002D447E" w:rsidRPr="006A0644">
            <w:rPr>
              <w:rFonts w:ascii="Garamond" w:hAnsi="Garamond" w:cs="Arial"/>
              <w:lang w:val="cs-CZ"/>
            </w:rPr>
            <w:t>nebo „testy“, „testovací sady</w:t>
          </w:r>
          <w:r w:rsidR="002D447E" w:rsidRPr="00C0722E">
            <w:rPr>
              <w:rFonts w:ascii="Garamond" w:hAnsi="Garamond" w:cs="Arial"/>
            </w:rPr>
            <w:t>“</w:t>
          </w:r>
          <w:r w:rsidR="00F618CD" w:rsidRPr="00827518">
            <w:rPr>
              <w:rFonts w:ascii="Garamond" w:hAnsi="Garamond" w:cs="Arial"/>
              <w:lang w:val="cs-CZ"/>
            </w:rPr>
            <w:t>) v množství, jakosti a provedení dle uje</w:t>
          </w:r>
          <w:r w:rsidR="00F618CD" w:rsidRPr="00827137">
            <w:rPr>
              <w:rFonts w:ascii="Garamond" w:hAnsi="Garamond" w:cs="Arial"/>
              <w:lang w:val="cs-CZ"/>
            </w:rPr>
            <w:t>dnání této smlouvy.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E162AF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1548036555"/>
              <w:placeholder>
                <w:docPart w:val="3689D1AC8E4D4177A305C39ADEDEA7D0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40671C">
                <w:rPr>
                  <w:rStyle w:val="Smlouva"/>
                </w:rPr>
                <w:t>10 000</w:t>
              </w:r>
              <w:r w:rsidR="00213B55">
                <w:rPr>
                  <w:rStyle w:val="Smlouva"/>
                </w:rPr>
                <w:t xml:space="preserve"> ks</w:t>
              </w:r>
            </w:sdtContent>
          </w:sdt>
        </w:p>
        <w:p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</w:t>
          </w:r>
          <w:r w:rsidR="002D447E">
            <w:rPr>
              <w:rStyle w:val="Smlouva"/>
            </w:rPr>
            <w:t xml:space="preserve">v rozsahu od jednoho po </w:t>
          </w:r>
          <w:r w:rsidRPr="0089556D">
            <w:rPr>
              <w:rStyle w:val="Smlouva"/>
            </w:rPr>
            <w:t>maximálně</w:t>
          </w:r>
          <w:r w:rsidR="002D447E">
            <w:rPr>
              <w:rStyle w:val="Smlouva"/>
            </w:rPr>
            <w:t xml:space="preserve"> </w:t>
          </w:r>
          <w:r w:rsidRPr="0089556D">
            <w:rPr>
              <w:rStyle w:val="Smlouva"/>
            </w:rPr>
            <w:t>30 kusech</w:t>
          </w:r>
          <w:r w:rsidR="002D447E">
            <w:rPr>
              <w:rStyle w:val="Smlouva"/>
            </w:rPr>
            <w:t xml:space="preserve"> v balení</w:t>
          </w:r>
          <w:r w:rsidRPr="0089556D">
            <w:rPr>
              <w:rStyle w:val="Smlouva"/>
            </w:rPr>
            <w:t>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lastRenderedPageBreak/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:rsidR="0089556D" w:rsidRPr="0089556D" w:rsidRDefault="002D447E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>
            <w:rPr>
              <w:rStyle w:val="Smlouva"/>
              <w:b/>
            </w:rPr>
            <w:t>Doba použitelnosti</w:t>
          </w:r>
          <w:r w:rsidR="0089556D" w:rsidRPr="0089556D">
            <w:rPr>
              <w:rStyle w:val="Smlouva"/>
              <w:b/>
            </w:rPr>
            <w:t>:</w:t>
          </w:r>
          <w:r w:rsidR="0089556D" w:rsidRPr="0089556D">
            <w:rPr>
              <w:rStyle w:val="Smlouva"/>
            </w:rPr>
            <w:t xml:space="preserve"> minimálně 9 měsíců od data dodání.</w:t>
          </w:r>
        </w:p>
        <w:p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t>Technická specifikace věci je uvedena v Příloze č. 1 této smlouvy. Příloha č. 1 je nedílnou součástí smlouvy.</w:t>
          </w:r>
        </w:p>
      </w:sdtContent>
    </w:sdt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:rsidR="0089556D" w:rsidRPr="00F2490C" w:rsidRDefault="00F2490C" w:rsidP="00F2490C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C0722E">
            <w:rPr>
              <w:rFonts w:ascii="Garamond" w:eastAsiaTheme="minorEastAsia" w:hAnsi="Garamond" w:cs="Calibri-Italic"/>
              <w:iCs/>
            </w:rPr>
            <w:t>Testy a jejich výrobce musí splňovat požadavky podle zákona č. 268/2014 Sb., o diagnostických zdravotnických prostředcích in vitro, ve znění pozdějších předpisů</w:t>
          </w:r>
          <w:r>
            <w:rPr>
              <w:rFonts w:ascii="Garamond" w:eastAsiaTheme="minorEastAsia" w:hAnsi="Garamond" w:cs="Calibri-Italic"/>
              <w:iCs/>
            </w:rPr>
            <w:t xml:space="preserve"> (dále jen „zákon č. 268/2014 Sb.“)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a požadavky dle nařízení vlády č. 56/2015 Sb., o technických požadavcích na diagnostické zdravotnické prostředky </w:t>
          </w:r>
          <w:r w:rsidRPr="00C0722E">
            <w:rPr>
              <w:rFonts w:ascii="Garamond" w:eastAsiaTheme="minorEastAsia" w:hAnsi="Garamond" w:cs="Calibri-Italic"/>
              <w:i/>
              <w:iCs/>
            </w:rPr>
            <w:t>in vitro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(dále jen „nařízení vlády č. 56/2015 Sb.“), což prodávající doloží</w:t>
          </w:r>
          <w:r>
            <w:rPr>
              <w:rFonts w:ascii="Garamond" w:eastAsiaTheme="minorEastAsia" w:hAnsi="Garamond" w:cs="Calibri-Italic"/>
              <w:iCs/>
            </w:rPr>
            <w:t xml:space="preserve"> </w:t>
          </w:r>
          <w:r w:rsidRPr="00EB6EF6">
            <w:rPr>
              <w:rFonts w:ascii="Garamond" w:eastAsiaTheme="minorEastAsia" w:hAnsi="Garamond" w:cs="Calibri-Italic"/>
              <w:iCs/>
            </w:rPr>
            <w:t>Prohlášením o shodě spolu s certifikátem vydaným oznámeným subjektem pro diagnostický zdravotnický prostředek in vitro určený pro sebetestování</w:t>
          </w:r>
          <w:r>
            <w:rPr>
              <w:rFonts w:ascii="Garamond" w:eastAsiaTheme="minorEastAsia" w:hAnsi="Garamond" w:cs="Calibri-Italic"/>
              <w:iCs/>
            </w:rPr>
            <w:t xml:space="preserve">. </w:t>
          </w:r>
        </w:p>
        <w:p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>Návod k použití, který musí odpovídat požadavkům na návod diagnostických zdravotnických prostředků in vitro určených pro s</w:t>
          </w:r>
          <w:r w:rsidR="00ED2773">
            <w:rPr>
              <w:rStyle w:val="Smlouva"/>
              <w:rFonts w:cs="Arial"/>
              <w:lang w:bidi="cs-CZ"/>
            </w:rPr>
            <w:t>ebe</w:t>
          </w:r>
          <w:r w:rsidRPr="0089556D">
            <w:rPr>
              <w:rStyle w:val="Smlouva"/>
              <w:rFonts w:cs="Arial"/>
              <w:lang w:bidi="cs-CZ"/>
            </w:rPr>
            <w:t>testování</w:t>
          </w:r>
          <w:r w:rsidR="00302BC8">
            <w:rPr>
              <w:rStyle w:val="Smlouva"/>
              <w:rFonts w:cs="Arial"/>
              <w:lang w:bidi="cs-CZ"/>
            </w:rPr>
            <w:t xml:space="preserve">. </w:t>
          </w:r>
          <w:r w:rsidRPr="0089556D">
            <w:rPr>
              <w:rStyle w:val="Smlouva"/>
              <w:rFonts w:cs="Arial"/>
              <w:lang w:bidi="cs-CZ"/>
            </w:rPr>
            <w:t>Návod k použití musí být součástí každého balení.</w:t>
          </w:r>
        </w:p>
        <w:p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</w:t>
          </w:r>
          <w:r w:rsidR="00CA2FEB">
            <w:rPr>
              <w:rStyle w:val="Smlouva"/>
              <w:rFonts w:cs="Arial"/>
              <w:lang w:bidi="cs-CZ"/>
            </w:rPr>
            <w:t> </w:t>
          </w:r>
          <w:r w:rsidRPr="00213B55">
            <w:rPr>
              <w:rStyle w:val="Smlouva"/>
              <w:rFonts w:cs="Arial"/>
              <w:lang w:bidi="cs-CZ"/>
            </w:rPr>
            <w:t>56/2015 Sb.</w:t>
          </w:r>
        </w:p>
        <w:p w:rsidR="00541A18" w:rsidRPr="000422FC" w:rsidRDefault="00A535A1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6"/>
    </w:p>
    <w:p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E13ED5" w:rsidRPr="00E13ED5">
                <w:rPr>
                  <w:rStyle w:val="Smlouvatun"/>
                </w:rPr>
                <w:t>16,48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</w:t>
          </w:r>
          <w:r w:rsidRPr="00E13ED5">
            <w:rPr>
              <w:rFonts w:ascii="Garamond" w:hAnsi="Garamond" w:cs="Arial"/>
              <w:szCs w:val="24"/>
            </w:rPr>
            <w:t>slovy</w:t>
          </w:r>
          <w:r w:rsidR="00E13ED5" w:rsidRPr="00E13ED5">
            <w:rPr>
              <w:rFonts w:ascii="Garamond" w:hAnsi="Garamond" w:cs="Arial"/>
              <w:szCs w:val="24"/>
            </w:rPr>
            <w:t xml:space="preserve"> </w:t>
          </w:r>
          <w:r w:rsidR="00E13ED5" w:rsidRPr="00E13ED5">
            <w:rPr>
              <w:rStyle w:val="Smlouva"/>
            </w:rPr>
            <w:t xml:space="preserve">šestnáct </w:t>
          </w:r>
          <w:r w:rsidR="00F2490C" w:rsidRPr="00E13ED5">
            <w:rPr>
              <w:rFonts w:ascii="Garamond" w:hAnsi="Garamond" w:cs="Arial"/>
              <w:szCs w:val="24"/>
            </w:rPr>
            <w:t>korun českých</w:t>
          </w:r>
          <w:r w:rsidR="00E13ED5" w:rsidRPr="00E13ED5">
            <w:rPr>
              <w:rFonts w:ascii="Garamond" w:hAnsi="Garamond" w:cs="Arial"/>
              <w:szCs w:val="24"/>
            </w:rPr>
            <w:t xml:space="preserve"> čtyřicet osm haléřů</w:t>
          </w:r>
          <w:r w:rsidRPr="00827137">
            <w:rPr>
              <w:rFonts w:ascii="Garamond" w:hAnsi="Garamond" w:cs="Arial"/>
              <w:szCs w:val="24"/>
            </w:rPr>
            <w:t>)</w:t>
          </w:r>
        </w:p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lastRenderedPageBreak/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41512D">
                <w:rPr>
                  <w:rStyle w:val="Smlouvatun"/>
                </w:rPr>
                <w:t>164.800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r w:rsidR="0041512D">
            <w:rPr>
              <w:rFonts w:ascii="Garamond" w:hAnsi="Garamond" w:cs="Arial"/>
              <w:szCs w:val="24"/>
            </w:rPr>
            <w:t>jedno sto šedesát čtyři tisíce osm set</w:t>
          </w:r>
          <w:r w:rsidR="0041512D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7C13CA">
                <w:rPr>
                  <w:rStyle w:val="Smlouvatun"/>
                </w:rPr>
                <w:t>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C13CA">
                <w:rPr>
                  <w:rStyle w:val="Smlouva"/>
                </w:rPr>
                <w:t>nula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</w:t>
          </w:r>
        </w:p>
        <w:p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r w:rsidR="0041512D">
            <w:rPr>
              <w:rStyle w:val="Smlouvatun"/>
            </w:rPr>
            <w:t>164.800</w:t>
          </w:r>
          <w:r w:rsidR="00BC7652" w:rsidRPr="00BC7652">
            <w:rPr>
              <w:rFonts w:ascii="Garamond" w:hAnsi="Garamond" w:cs="Arial"/>
              <w:sz w:val="24"/>
            </w:rPr>
            <w:t> 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r w:rsidR="0041512D">
            <w:rPr>
              <w:rFonts w:ascii="Garamond" w:hAnsi="Garamond" w:cs="Arial"/>
            </w:rPr>
            <w:t>jedno sto šedesát čtyři tisíce osm set</w:t>
          </w:r>
          <w:r w:rsidR="00BC7652" w:rsidRPr="00BC7652">
            <w:rPr>
              <w:rFonts w:ascii="Garamond" w:hAnsi="Garamond" w:cs="Arial"/>
              <w:sz w:val="24"/>
            </w:rPr>
            <w:t xml:space="preserve"> </w:t>
          </w:r>
          <w:r w:rsidR="0082499D" w:rsidRPr="00BC7652">
            <w:rPr>
              <w:rFonts w:ascii="Garamond" w:hAnsi="Garamond" w:cs="Arial"/>
              <w:sz w:val="24"/>
            </w:rPr>
            <w:t>korun českých).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dokladů podle této 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:rsidR="00AB2FC2" w:rsidRPr="00827137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1559979664"/>
          <w:placeholder>
            <w:docPart w:val="42E4AA632C084E99B12C637CE522B14E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sdt>
            <w:sdtPr>
              <w:rPr>
                <w:rStyle w:val="Smlouva"/>
              </w:rPr>
              <w:id w:val="446594815"/>
              <w:placeholder>
                <w:docPart w:val="DB693E2EE53A4EECB37192DC81A296C4"/>
              </w:placeholder>
            </w:sdtPr>
            <w:sdtEndPr>
              <w:rPr>
                <w:rStyle w:val="Smlouva"/>
              </w:rPr>
            </w:sdtEndPr>
            <w:sdtContent>
              <w:r w:rsidR="005701A9">
                <w:rPr>
                  <w:rStyle w:val="Smlouva"/>
                </w:rPr>
                <w:t>rumlova.renata@vlada.cz</w:t>
              </w:r>
            </w:sdtContent>
          </w:sdt>
        </w:sdtContent>
      </w:sdt>
      <w:r w:rsidR="00CE4839">
        <w:rPr>
          <w:rStyle w:val="Smlouva"/>
        </w:rPr>
        <w:t>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lastRenderedPageBreak/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5D0812" w:rsidRPr="005D0812">
            <w:rPr>
              <w:rStyle w:val="Smlouvatun"/>
              <w:lang w:val="cs-CZ"/>
            </w:rPr>
            <w:t>2</w:t>
          </w:r>
          <w:r w:rsidR="0003203D">
            <w:rPr>
              <w:rStyle w:val="Smlouvatun"/>
              <w:lang w:val="cs-CZ"/>
            </w:rPr>
            <w:t>1</w:t>
          </w:r>
          <w:r w:rsidR="00C46EA1" w:rsidRPr="005D0812">
            <w:rPr>
              <w:rStyle w:val="Smlouvatun"/>
              <w:lang w:val="cs-CZ"/>
            </w:rPr>
            <w:t>. 1. </w:t>
          </w:r>
          <w:r w:rsidR="00213B55" w:rsidRPr="005D0812">
            <w:rPr>
              <w:rStyle w:val="Smlouvatun"/>
              <w:lang w:val="cs-CZ"/>
            </w:rPr>
            <w:t>202</w:t>
          </w:r>
          <w:r w:rsidR="005D0812" w:rsidRPr="005D0812">
            <w:rPr>
              <w:rStyle w:val="Smlouvatun"/>
              <w:lang w:val="cs-CZ"/>
            </w:rPr>
            <w:t>2</w:t>
          </w:r>
          <w:r w:rsidR="00910424">
            <w:rPr>
              <w:rStyle w:val="Smlouvatun"/>
              <w:lang w:val="cs-CZ"/>
            </w:rPr>
            <w:t xml:space="preserve">, </w:t>
          </w:r>
          <w:r w:rsidR="00910424" w:rsidRPr="00B210E0">
            <w:rPr>
              <w:rStyle w:val="Smlouvatun"/>
              <w:b w:val="0"/>
              <w:lang w:val="cs-CZ"/>
            </w:rPr>
            <w:t>s tím, že pokud nedojde k uzavření kupní smlouvy do 18.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1.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202</w:t>
          </w:r>
          <w:r w:rsidR="00FD20C6">
            <w:rPr>
              <w:rStyle w:val="Smlouvatun"/>
              <w:b w:val="0"/>
              <w:lang w:val="cs-CZ"/>
            </w:rPr>
            <w:t>2</w:t>
          </w:r>
          <w:r w:rsidR="00910424" w:rsidRPr="00B210E0">
            <w:rPr>
              <w:rStyle w:val="Smlouvatun"/>
              <w:b w:val="0"/>
              <w:lang w:val="cs-CZ"/>
            </w:rPr>
            <w:t xml:space="preserve"> z důvodu prodlení vzniklého na straně kupujícího, prodlužuje se termín dodání o dobu </w:t>
          </w:r>
          <w:r w:rsidR="00951202" w:rsidRPr="00B210E0">
            <w:rPr>
              <w:rStyle w:val="Smlouvatun"/>
              <w:b w:val="0"/>
              <w:lang w:val="cs-CZ"/>
            </w:rPr>
            <w:t xml:space="preserve">výše uvedeného prodlení </w:t>
          </w:r>
          <w:r w:rsidR="00910424" w:rsidRPr="00B210E0">
            <w:rPr>
              <w:rStyle w:val="Smlouvatun"/>
              <w:b w:val="0"/>
              <w:lang w:val="cs-CZ"/>
            </w:rPr>
            <w:t>s uzavřením smlouvy. Maximální doba prodloužení</w:t>
          </w:r>
          <w:r w:rsidR="00B210E0">
            <w:rPr>
              <w:rStyle w:val="Smlouvatun"/>
              <w:b w:val="0"/>
              <w:lang w:val="cs-CZ"/>
            </w:rPr>
            <w:t xml:space="preserve"> termínu dodání</w:t>
          </w:r>
          <w:r w:rsidR="00910424" w:rsidRPr="00B210E0">
            <w:rPr>
              <w:rStyle w:val="Smlouvatun"/>
              <w:b w:val="0"/>
              <w:lang w:val="cs-CZ"/>
            </w:rPr>
            <w:t xml:space="preserve"> však může odpovídat pouze </w:t>
          </w:r>
          <w:r w:rsidR="00B210E0">
            <w:rPr>
              <w:rStyle w:val="Smlouvatun"/>
              <w:b w:val="0"/>
              <w:lang w:val="cs-CZ"/>
            </w:rPr>
            <w:t>prodlení s uzavřením smlouvy na straně kupujícího</w:t>
          </w:r>
          <w:r w:rsidR="00910424" w:rsidRPr="00B210E0">
            <w:rPr>
              <w:rStyle w:val="Smlouvatun"/>
              <w:b w:val="0"/>
              <w:lang w:val="cs-CZ"/>
            </w:rPr>
            <w:t xml:space="preserve"> v případě uzavření smlouvy</w:t>
          </w:r>
          <w:r w:rsidR="00A83994">
            <w:rPr>
              <w:rStyle w:val="Smlouvatun"/>
              <w:b w:val="0"/>
              <w:lang w:val="cs-CZ"/>
            </w:rPr>
            <w:t xml:space="preserve"> </w:t>
          </w:r>
          <w:r w:rsidR="00B210E0">
            <w:rPr>
              <w:rStyle w:val="Smlouvatun"/>
              <w:b w:val="0"/>
              <w:lang w:val="cs-CZ"/>
            </w:rPr>
            <w:t xml:space="preserve">nejpozději </w:t>
          </w:r>
          <w:r w:rsidR="00A83994">
            <w:rPr>
              <w:rStyle w:val="Smlouvatun"/>
              <w:b w:val="0"/>
              <w:lang w:val="cs-CZ"/>
            </w:rPr>
            <w:t>dne</w:t>
          </w:r>
          <w:r w:rsidR="00910424" w:rsidRPr="00B210E0">
            <w:rPr>
              <w:rStyle w:val="Smlouvatun"/>
              <w:b w:val="0"/>
              <w:lang w:val="cs-CZ"/>
            </w:rPr>
            <w:t xml:space="preserve"> 21.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1.</w:t>
          </w:r>
          <w:r w:rsidR="00FD20C6">
            <w:rPr>
              <w:rStyle w:val="Smlouvatun"/>
              <w:b w:val="0"/>
              <w:lang w:val="cs-CZ"/>
            </w:rPr>
            <w:t> </w:t>
          </w:r>
          <w:r w:rsidR="00910424" w:rsidRPr="00B210E0">
            <w:rPr>
              <w:rStyle w:val="Smlouvatun"/>
              <w:b w:val="0"/>
              <w:lang w:val="cs-CZ"/>
            </w:rPr>
            <w:t>202</w:t>
          </w:r>
          <w:r w:rsidR="00435378">
            <w:rPr>
              <w:rStyle w:val="Smlouvatun"/>
              <w:b w:val="0"/>
              <w:lang w:val="cs-CZ"/>
            </w:rPr>
            <w:t>2</w:t>
          </w:r>
          <w:r w:rsidR="00910424" w:rsidRPr="00B210E0">
            <w:rPr>
              <w:rStyle w:val="Smlouvatun"/>
              <w:b w:val="0"/>
              <w:lang w:val="cs-CZ"/>
            </w:rPr>
            <w:t>.</w:t>
          </w:r>
          <w:r w:rsidR="00213B55" w:rsidRPr="00213B55">
            <w:rPr>
              <w:rStyle w:val="Smlouvatun"/>
              <w:lang w:val="cs-CZ"/>
            </w:rPr>
            <w:t xml:space="preserve"> </w:t>
          </w:r>
          <w:r w:rsidR="00910424">
            <w:rPr>
              <w:rStyle w:val="Smlouvatun"/>
              <w:lang w:val="cs-CZ"/>
            </w:rPr>
            <w:t xml:space="preserve">Prodávající </w:t>
          </w:r>
          <w:r w:rsidR="00213B55" w:rsidRPr="00213B55">
            <w:rPr>
              <w:rStyle w:val="Smlouvatun"/>
              <w:lang w:val="cs-CZ"/>
            </w:rPr>
            <w:t>musí zajistit splnění podmínek stanovených pro dodání na území ČR v souladu s</w:t>
          </w:r>
          <w:r w:rsidR="00FA1D33">
            <w:rPr>
              <w:rStyle w:val="Smlouvatun"/>
              <w:lang w:val="cs-CZ"/>
            </w:rPr>
            <w:t> platnou legislativou ČR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</w:rPr>
      </w:sdtEndPr>
      <w:sdtContent>
        <w:sdt>
          <w:sdtPr>
            <w:rPr>
              <w:rStyle w:val="Smlouva"/>
            </w:rPr>
            <w:id w:val="504552668"/>
            <w:placeholder>
              <w:docPart w:val="4DCF5D68266B4791A265C581028D7237"/>
            </w:placeholder>
          </w:sdtPr>
          <w:sdtEndPr>
            <w:rPr>
              <w:rStyle w:val="Standardnpsmoodstavce"/>
              <w:rFonts w:ascii="Times New Roman" w:hAnsi="Times New Roman" w:cs="Arial"/>
            </w:rPr>
          </w:sdtEndPr>
          <w:sdtContent>
            <w:p w:rsidR="00113538" w:rsidRDefault="00113538" w:rsidP="00113538">
              <w:pPr>
                <w:pStyle w:val="Zkladntext3"/>
                <w:spacing w:before="120" w:after="120"/>
                <w:ind w:left="1134"/>
                <w:jc w:val="both"/>
              </w:pPr>
              <w:r>
                <w:rPr>
                  <w:rStyle w:val="Smlouva"/>
                </w:rPr>
                <w:t>Nábř. E. Beneše 128/4, 1180 01 Praha 1</w:t>
              </w:r>
              <w:r w:rsidR="00EF46FF">
                <w:rPr>
                  <w:rStyle w:val="Smlouva"/>
                </w:rPr>
                <w:t>.</w:t>
              </w:r>
            </w:p>
            <w:sdt>
              <w:sdtPr>
                <w:rPr>
                  <w:rFonts w:ascii="Garamond" w:hAnsi="Garamond" w:cs="Arial"/>
                  <w:sz w:val="22"/>
                </w:rPr>
                <w:id w:val="1956602518"/>
                <w:placeholder>
                  <w:docPart w:val="CE3C09EECD004AE0823107473A6532BB"/>
                </w:placeholder>
              </w:sdtPr>
              <w:sdtEndPr>
                <w:rPr>
                  <w:sz w:val="24"/>
                </w:rPr>
              </w:sdtEndPr>
              <w:sdtContent>
                <w:p w:rsidR="00054F2C" w:rsidRDefault="00054F2C" w:rsidP="00054F2C">
                  <w:pPr>
                    <w:pStyle w:val="Zkladntext3"/>
                    <w:spacing w:before="120" w:after="120"/>
                    <w:ind w:left="1134"/>
                    <w:jc w:val="both"/>
                    <w:rPr>
                      <w:rStyle w:val="Smlouva"/>
                    </w:rPr>
                  </w:pPr>
                </w:p>
                <w:p w:rsidR="00054F2C" w:rsidRDefault="00054F2C" w:rsidP="00054F2C">
                  <w:pPr>
                    <w:pStyle w:val="Zkladntext3"/>
                    <w:spacing w:before="120" w:after="120"/>
                    <w:ind w:left="284"/>
                    <w:jc w:val="both"/>
                    <w:rPr>
                      <w:rFonts w:ascii="Garamond" w:eastAsia="Calibri" w:hAnsi="Garamond" w:cs="Arial"/>
                      <w:lang w:val="en-US" w:eastAsia="en-US"/>
                    </w:rPr>
                  </w:pPr>
                  <w:r w:rsidRPr="004509CE">
                    <w:rPr>
                      <w:rFonts w:ascii="Garamond" w:hAnsi="Garamond" w:cs="Arial"/>
                    </w:rPr>
                    <w:lastRenderedPageBreak/>
                    <w:t xml:space="preserve">Přesné adresy míst plnění </w:t>
                  </w:r>
                  <w:r>
                    <w:rPr>
                      <w:rFonts w:ascii="Garamond" w:hAnsi="Garamond" w:cs="Arial"/>
                    </w:rPr>
                    <w:t xml:space="preserve">s kontaktními údaji </w:t>
                  </w:r>
                  <w:r w:rsidRPr="004509CE">
                    <w:rPr>
                      <w:rFonts w:ascii="Garamond" w:hAnsi="Garamond" w:cs="Arial"/>
                    </w:rPr>
                    <w:t>budou poskytnuty prodávajícímu při podpisu smlouvy.</w:t>
                  </w:r>
                </w:p>
              </w:sdtContent>
            </w:sdt>
            <w:p w:rsidR="0055312A" w:rsidRDefault="00A535A1" w:rsidP="007C13CA">
              <w:pPr>
                <w:pStyle w:val="Zkladntext3"/>
                <w:spacing w:before="120" w:after="120"/>
                <w:ind w:left="1134"/>
                <w:jc w:val="both"/>
                <w:rPr>
                  <w:rFonts w:ascii="Garamond" w:hAnsi="Garamond" w:cs="Arial"/>
                </w:rPr>
              </w:pPr>
            </w:p>
          </w:sdtContent>
        </w:sdt>
      </w:sdtContent>
    </w:sdt>
    <w:p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:rsidR="000A1316" w:rsidRPr="00CE4839" w:rsidRDefault="00541A18" w:rsidP="00CE4839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:rsidR="00541A18" w:rsidRPr="00827137" w:rsidRDefault="00541A18" w:rsidP="00CE4839">
      <w:pPr>
        <w:pStyle w:val="Zkladntext2"/>
        <w:numPr>
          <w:ilvl w:val="0"/>
          <w:numId w:val="5"/>
        </w:numPr>
        <w:spacing w:before="120" w:after="120"/>
        <w:ind w:left="357" w:hanging="357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7"/>
    <w:p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:rsidR="00541A18" w:rsidRPr="00827137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:rsidR="00667230" w:rsidRPr="00C84A40" w:rsidRDefault="00667230" w:rsidP="00C84A40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bookmarkStart w:id="8" w:name="_Hlk93316709"/>
      <w:r w:rsidRPr="00C84A40">
        <w:rPr>
          <w:rFonts w:ascii="Garamond" w:hAnsi="Garamond" w:cs="Arial"/>
          <w:color w:val="000000"/>
          <w:lang w:val="cs-CZ"/>
        </w:rPr>
        <w:t>Prodávající souhlasí</w:t>
      </w:r>
      <w:r w:rsidR="00A319F2" w:rsidRPr="00C84A40">
        <w:rPr>
          <w:rFonts w:ascii="Garamond" w:hAnsi="Garamond" w:cs="Arial"/>
          <w:color w:val="000000"/>
          <w:lang w:val="cs-CZ"/>
        </w:rPr>
        <w:t xml:space="preserve"> s </w:t>
      </w:r>
      <w:r w:rsidRPr="00C84A40">
        <w:rPr>
          <w:rFonts w:ascii="Garamond" w:hAnsi="Garamond" w:cs="Arial"/>
          <w:color w:val="000000"/>
          <w:lang w:val="cs-CZ"/>
        </w:rPr>
        <w:t>tím, aby tato smlouva, včetně jejích případných dodatků, byla uveřejněna na internetových stránkách kupujícího. Údaje ve smyslu §</w:t>
      </w:r>
      <w:r w:rsidR="006E40C9" w:rsidRPr="00C84A40">
        <w:rPr>
          <w:rFonts w:ascii="Garamond" w:hAnsi="Garamond" w:cs="Arial"/>
          <w:color w:val="000000"/>
          <w:lang w:val="cs-CZ"/>
        </w:rPr>
        <w:t> </w:t>
      </w:r>
      <w:r w:rsidRPr="00C84A40">
        <w:rPr>
          <w:rFonts w:ascii="Garamond" w:hAnsi="Garamond" w:cs="Arial"/>
          <w:color w:val="000000"/>
          <w:lang w:val="cs-CZ"/>
        </w:rPr>
        <w:t xml:space="preserve">218 </w:t>
      </w:r>
      <w:r w:rsidR="00A319F2" w:rsidRPr="00C84A40">
        <w:rPr>
          <w:rFonts w:ascii="Garamond" w:hAnsi="Garamond" w:cs="Arial"/>
          <w:color w:val="000000"/>
          <w:lang w:val="cs-CZ"/>
        </w:rPr>
        <w:t>odst. </w:t>
      </w:r>
      <w:r w:rsidRPr="00C84A40">
        <w:rPr>
          <w:rFonts w:ascii="Garamond" w:hAnsi="Garamond" w:cs="Arial"/>
          <w:color w:val="000000"/>
          <w:lang w:val="cs-CZ"/>
        </w:rPr>
        <w:t>3 zákona č.</w:t>
      </w:r>
      <w:r w:rsidR="006E40C9" w:rsidRPr="00C84A40">
        <w:rPr>
          <w:rFonts w:ascii="Garamond" w:hAnsi="Garamond" w:cs="Arial"/>
          <w:color w:val="000000"/>
          <w:lang w:val="cs-CZ"/>
        </w:rPr>
        <w:t> </w:t>
      </w:r>
      <w:r w:rsidRPr="00C84A40">
        <w:rPr>
          <w:rFonts w:ascii="Garamond" w:hAnsi="Garamond"/>
          <w:lang w:val="cs-CZ"/>
        </w:rPr>
        <w:t>134/2016 Sb.</w:t>
      </w:r>
      <w:r w:rsidRPr="00C84A40">
        <w:rPr>
          <w:rStyle w:val="h1a2"/>
          <w:rFonts w:ascii="Garamond" w:hAnsi="Garamond"/>
          <w:lang w:val="cs-CZ"/>
          <w:specVanish w:val="0"/>
        </w:rPr>
        <w:t>,</w:t>
      </w:r>
      <w:r w:rsidR="00A319F2" w:rsidRPr="00C84A40">
        <w:rPr>
          <w:rStyle w:val="h1a2"/>
          <w:rFonts w:ascii="Garamond" w:hAnsi="Garamond"/>
          <w:lang w:val="cs-CZ"/>
          <w:specVanish w:val="0"/>
        </w:rPr>
        <w:t xml:space="preserve"> o </w:t>
      </w:r>
      <w:r w:rsidRPr="00C84A40">
        <w:rPr>
          <w:rStyle w:val="h1a2"/>
          <w:rFonts w:ascii="Garamond" w:hAnsi="Garamond"/>
          <w:lang w:val="cs-CZ"/>
          <w:specVanish w:val="0"/>
        </w:rPr>
        <w:t>zadávání veřejných zakázek, ve znění pozdějších předpisů,</w:t>
      </w:r>
      <w:r w:rsidRPr="00C84A40">
        <w:rPr>
          <w:rFonts w:ascii="Garamond" w:hAnsi="Garamond" w:cs="Arial"/>
          <w:color w:val="000000"/>
          <w:lang w:val="cs-CZ"/>
        </w:rPr>
        <w:t xml:space="preserve"> budou znečitelněny (ochrana informací</w:t>
      </w:r>
      <w:r w:rsidR="00A319F2" w:rsidRPr="00C84A40">
        <w:rPr>
          <w:rFonts w:ascii="Garamond" w:hAnsi="Garamond" w:cs="Arial"/>
          <w:color w:val="000000"/>
          <w:lang w:val="cs-CZ"/>
        </w:rPr>
        <w:t xml:space="preserve"> a </w:t>
      </w:r>
      <w:r w:rsidRPr="00C84A40">
        <w:rPr>
          <w:rFonts w:ascii="Garamond" w:hAnsi="Garamond" w:cs="Arial"/>
          <w:color w:val="000000"/>
          <w:lang w:val="cs-CZ"/>
        </w:rPr>
        <w:t>údajů dle zvláštních právních předpisů)</w:t>
      </w:r>
      <w:sdt>
        <w:sdtPr>
          <w:rPr>
            <w:rFonts w:ascii="Garamond" w:hAnsi="Garamond" w:cs="Arial"/>
            <w:lang w:val="cs-CZ"/>
          </w:rPr>
          <w:id w:val="-2078274762"/>
          <w:placeholder>
            <w:docPart w:val="BDECC4BC85C94408B56C0DAE15B26EEA"/>
          </w:placeholder>
        </w:sdtPr>
        <w:sdtEndPr/>
        <w:sdtContent>
          <w:sdt>
            <w:sdtPr>
              <w:rPr>
                <w:rStyle w:val="Smlouva"/>
              </w:rPr>
              <w:id w:val="1539398259"/>
              <w:placeholder>
                <w:docPart w:val="67AAFA2848404552A0D0AFC3FBB9BFE7"/>
              </w:placeholder>
              <w:dropDownList>
                <w:listItem w:value="vybrat vhodnou variantu"/>
                <w:listItem w:displayText="." w:value="."/>
                <w:listItem w:displayText=". Smlouva se vkládá do registru smluv vedeného podle zákona č. 340/2015 Sb., o zvláštních podmínkách účinnosti některých smluv, uveřejňování těchto smluv a o registru smluv, (zákon o registru smluv). Uveřejnění smlouvy zajišťuje kupující." w:value=". Smlouva se vkládá do registru smluv vedeného podle zákona č. 340/2015 Sb., o zvláštních podmínkách účinnosti některých smluv, uveřejňování těchto smluv a o registru smluv, (zákon o registru smluv). Uveřejnění smlouvy zajišťuje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792F6D">
                <w:rPr>
                  <w:rStyle w:val="Smlouva"/>
                </w:rPr>
                <w:t>. Smlouva se vkládá do registru smluv vedeného podle zákona č. 340/2015 Sb., o zvláštních podmínkách účinnosti některých smluv, uveřejňování těchto smluv a o registru smluv, (zákon o registru smluv). Uveřejnění smlouvy zajišťuje kupující.</w:t>
              </w:r>
            </w:sdtContent>
          </w:sdt>
        </w:sdtContent>
      </w:sdt>
    </w:p>
    <w:bookmarkEnd w:id="8"/>
    <w:p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</w:t>
      </w:r>
      <w:r w:rsidR="00A319F2">
        <w:rPr>
          <w:rFonts w:ascii="Garamond" w:hAnsi="Garamond" w:cs="Arial"/>
          <w:szCs w:val="24"/>
        </w:rPr>
        <w:lastRenderedPageBreak/>
        <w:t>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sdt>
      <w:sdtPr>
        <w:rPr>
          <w:rFonts w:ascii="Garamond" w:hAnsi="Garamond" w:cs="Arial"/>
          <w:lang w:val="cs-CZ"/>
        </w:rPr>
        <w:id w:val="1402028775"/>
        <w:placeholder>
          <w:docPart w:val="DefaultPlaceholder_-1854013440"/>
        </w:placeholder>
      </w:sdtPr>
      <w:sdtEndPr/>
      <w:sdtContent>
        <w:p w:rsidR="00BC43FC" w:rsidRPr="004F6A4C" w:rsidRDefault="00A535A1" w:rsidP="004F6A4C">
          <w:pPr>
            <w:numPr>
              <w:ilvl w:val="0"/>
              <w:numId w:val="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-470366962"/>
              <w:placeholder>
                <w:docPart w:val="A6019215EF6848FDB14ED74B60D34849"/>
              </w:placeholder>
              <w:dropDownList>
                <w:listItem w:value="vybrat vhodnou variantu"/>
    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792F6D">
                <w:rPr>
                  <w:rStyle w:val="Smlouva"/>
                </w:rPr>
                <w:t>Tato smlouva je vyhotovena ve 4 (slovy: čtyřech) stejnopisech, z nichž 1 obdrží prodávající a 3 kupující.</w:t>
              </w:r>
            </w:sdtContent>
          </w:sdt>
        </w:p>
      </w:sdtContent>
    </w:sdt>
    <w:p w:rsidR="000A1316" w:rsidRDefault="00A535A1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sdt>
        <w:sdtPr>
          <w:rPr>
            <w:rStyle w:val="Smlouva"/>
          </w:rPr>
          <w:id w:val="163436861"/>
          <w:placeholder>
            <w:docPart w:val="2BBAF5E637374DE58F80CD37E68FAF7E"/>
          </w:placeholder>
          <w:dropDownList>
            <w:listItem w:value="vybrat vhodnou variantu"/>
            <w:listItem w:displayText="Tato smlouva je platná ode dne, kdy podpis připojí smluvní strana, která ji podepisuje jako poslední a účinná jejím zveřejněním v registru smluv." w:value="Tato smlouva je platná ode dne, kdy podpis připojí smluvní strana, která ji podepisuje jako poslední a účinná jejím zveřejněním v registru smluv."/>
            <w:listItem w:displayText="Tato smlouva je platná a účinná ode dne, kdy podpis připojí smluvní strana, která ji podepisuje jako poslední." w:value="Tato smlouva je platná a účinná ode dne, kdy podpis připojí smluvní strana, která ji podepisuje jako poslední."/>
          </w:dropDownList>
        </w:sdtPr>
        <w:sdtEndPr>
          <w:rPr>
            <w:rStyle w:val="Smlouvatun"/>
            <w:b/>
          </w:rPr>
        </w:sdtEndPr>
        <w:sdtContent>
          <w:r w:rsidR="00792F6D">
            <w:rPr>
              <w:rStyle w:val="Smlouva"/>
            </w:rPr>
            <w:t>Tato smlouva je platná ode dne, kdy podpis připojí smluvní strana, která ji podepisuje jako poslední a účinná jejím zveřejněním v registru smluv.</w:t>
          </w:r>
        </w:sdtContent>
      </w:sdt>
      <w:r w:rsidR="00C84A40" w:rsidRPr="00827137">
        <w:rPr>
          <w:rFonts w:ascii="Garamond" w:hAnsi="Garamond" w:cs="Arial"/>
          <w:szCs w:val="24"/>
        </w:rPr>
        <w:t xml:space="preserve"> 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:rsidR="0012779A" w:rsidRPr="000A1316" w:rsidRDefault="004C019A" w:rsidP="00CE4839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lastRenderedPageBreak/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</w:sdtContent>
    </w:sdt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bookmarkStart w:id="9" w:name="_Příloha_č._3"/>
      <w:bookmarkEnd w:id="9"/>
      <w:r w:rsidRPr="00C0722E">
        <w:rPr>
          <w:rFonts w:ascii="Garamond" w:hAnsi="Garamond" w:cs="Arial"/>
          <w:szCs w:val="24"/>
        </w:rPr>
        <w:t>Příloha č. 1 – Technická specifikace věci</w:t>
      </w:r>
    </w:p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2 – Prohlášení o shodě</w:t>
      </w:r>
    </w:p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3 – Návod k použití</w:t>
      </w:r>
    </w:p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</w:t>
      </w:r>
      <w:r>
        <w:rPr>
          <w:rFonts w:ascii="Garamond" w:hAnsi="Garamond" w:cs="Arial"/>
          <w:szCs w:val="24"/>
        </w:rPr>
        <w:t>4</w:t>
      </w:r>
      <w:r w:rsidRPr="00C0722E">
        <w:rPr>
          <w:rFonts w:ascii="Garamond" w:hAnsi="Garamond" w:cs="Arial"/>
          <w:szCs w:val="24"/>
        </w:rPr>
        <w:t xml:space="preserve"> –</w:t>
      </w:r>
      <w:r>
        <w:rPr>
          <w:rFonts w:ascii="Garamond" w:hAnsi="Garamond" w:cs="Arial"/>
          <w:szCs w:val="24"/>
        </w:rPr>
        <w:t xml:space="preserve"> </w:t>
      </w:r>
      <w:r w:rsidRPr="00C0722E">
        <w:rPr>
          <w:rFonts w:ascii="Garamond" w:hAnsi="Garamond" w:cs="Arial"/>
          <w:szCs w:val="24"/>
        </w:rPr>
        <w:t>Certifikát vydaný oznámeným subjektem</w:t>
      </w:r>
    </w:p>
    <w:p w:rsidR="005D0B9D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1985" w:hanging="1276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 xml:space="preserve">Příloha č. </w:t>
      </w:r>
      <w:r>
        <w:rPr>
          <w:rFonts w:ascii="Garamond" w:hAnsi="Garamond" w:cs="Arial"/>
          <w:szCs w:val="24"/>
        </w:rPr>
        <w:t>5</w:t>
      </w:r>
      <w:r w:rsidRPr="00C0722E">
        <w:rPr>
          <w:rFonts w:ascii="Garamond" w:hAnsi="Garamond" w:cs="Arial"/>
          <w:szCs w:val="24"/>
        </w:rPr>
        <w:t xml:space="preserve"> – </w:t>
      </w:r>
      <w:bookmarkStart w:id="10" w:name="_Hlk88753229"/>
      <w:r w:rsidRPr="00E5008D">
        <w:rPr>
          <w:rFonts w:ascii="Garamond" w:hAnsi="Garamond" w:cs="Arial"/>
          <w:szCs w:val="24"/>
        </w:rPr>
        <w:t>Potvrzení o splnění ohlašovací povinnosti dovozce/distributora diagnostických zdravotnických prostředků in vitro v registru zdravotnických prostředků</w:t>
      </w:r>
      <w:bookmarkEnd w:id="10"/>
    </w:p>
    <w:p w:rsidR="005D0B9D" w:rsidRPr="00C0722E" w:rsidRDefault="005D0B9D" w:rsidP="00502FD8">
      <w:pPr>
        <w:pStyle w:val="Odstavecseseznamem"/>
        <w:keepNext/>
        <w:tabs>
          <w:tab w:val="left" w:pos="1985"/>
          <w:tab w:val="left" w:pos="2268"/>
        </w:tabs>
        <w:spacing w:before="120"/>
        <w:ind w:left="709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 xml:space="preserve">Příloha č. 6 – </w:t>
      </w:r>
      <w:bookmarkStart w:id="11" w:name="_Hlk88753323"/>
      <w:r w:rsidRPr="00E5008D">
        <w:rPr>
          <w:rFonts w:ascii="Garamond" w:hAnsi="Garamond" w:cs="Arial"/>
          <w:szCs w:val="24"/>
        </w:rPr>
        <w:t xml:space="preserve">Rozhodnutí o registraci </w:t>
      </w:r>
      <w:r w:rsidR="00502FD8">
        <w:rPr>
          <w:rFonts w:ascii="Garamond" w:hAnsi="Garamond" w:cs="Arial"/>
          <w:szCs w:val="24"/>
        </w:rPr>
        <w:t>testu</w:t>
      </w:r>
      <w:r w:rsidRPr="00E5008D">
        <w:rPr>
          <w:rFonts w:ascii="Garamond" w:hAnsi="Garamond" w:cs="Arial"/>
          <w:szCs w:val="24"/>
        </w:rPr>
        <w:t xml:space="preserve"> v registru zdravotnických prostředků</w:t>
      </w:r>
      <w:bookmarkEnd w:id="11"/>
    </w:p>
    <w:p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1E3F05">
                <w:rPr>
                  <w:rStyle w:val="Smlouva"/>
                </w:rPr>
                <w:t>Praze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22-01-19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1E3F05">
            <w:rPr>
              <w:rStyle w:val="Smlouva"/>
            </w:rPr>
            <w:t>19. ledna 2022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E3F05">
            <w:rPr>
              <w:rStyle w:val="Smlouva"/>
            </w:rPr>
            <w:t>Praze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22-01-18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1E3F05">
            <w:rPr>
              <w:rStyle w:val="Smlouva"/>
            </w:rPr>
            <w:t>18. ledna 2022</w:t>
          </w:r>
        </w:sdtContent>
      </w:sdt>
    </w:p>
    <w:p w:rsidR="00E13ED5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:rsidR="00CE4839" w:rsidRPr="00136031" w:rsidRDefault="00902814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1760553281"/>
          <w:placeholder>
            <w:docPart w:val="1F9991AE126A44DEB4CC71CF54D1988E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E13ED5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  <w:r w:rsidR="00CE4839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3D76AECDD4414EA2A50B5F3742C727BA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54F2C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</w:p>
    <w:p w:rsidR="00902814" w:rsidRPr="00136031" w:rsidRDefault="00CE4839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482939544"/>
          <w:placeholder>
            <w:docPart w:val="55DC04E524B3487FAB4BBDB54D24A7C9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3ED5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B7B6F2CCE6FC4EAAB2175D06FB18738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3ED5" w:rsidRPr="008D2AFE">
            <w:rPr>
              <w:rFonts w:ascii="Garamond" w:hAnsi="Garamond" w:cs="Arial"/>
              <w:b/>
              <w:lang w:val="cs-CZ"/>
            </w:rPr>
            <w:t>MASANTA s.r.o.</w:t>
          </w:r>
        </w:sdtContent>
      </w:sdt>
    </w:p>
    <w:p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08266B4B" wp14:editId="44EED99D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113538">
            <w:rPr>
              <w:rStyle w:val="Smlouvatun"/>
            </w:rPr>
            <w:t>Ing. Ivana Hošťálková</w:t>
          </w:r>
          <w:r w:rsidR="001E3F05">
            <w:rPr>
              <w:rStyle w:val="Smlouvatun"/>
            </w:rPr>
            <w:t xml:space="preserve"> v. r.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3ED5">
            <w:rPr>
              <w:rStyle w:val="Smlouva"/>
            </w:rPr>
            <w:t xml:space="preserve">Mgr. Martin </w:t>
          </w:r>
          <w:r w:rsidR="00E13ED5">
            <w:rPr>
              <w:rStyle w:val="Smlouva"/>
              <w:noProof/>
            </w:rPr>
            <w:t>Ladyr</w:t>
          </w:r>
          <w:r w:rsidR="001E3F05">
            <w:rPr>
              <w:rStyle w:val="Smlouva"/>
              <w:noProof/>
            </w:rPr>
            <w:t xml:space="preserve"> v. r.</w:t>
          </w:r>
        </w:sdtContent>
      </w:sdt>
    </w:p>
    <w:p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showingPlcHdr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3ED5"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6F6B">
            <w:rPr>
              <w:rStyle w:val="Smlouvamalnetun"/>
              <w:lang w:val="cs-CZ"/>
            </w:rPr>
            <w:t>jednatel</w:t>
          </w:r>
        </w:sdtContent>
      </w:sdt>
    </w:p>
    <w:p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:rsidR="004F6A4C" w:rsidRDefault="004F6A4C" w:rsidP="00902814">
      <w:pPr>
        <w:spacing w:after="160" w:line="259" w:lineRule="auto"/>
        <w:rPr>
          <w:rStyle w:val="Smlouvamalnetun"/>
          <w:lang w:val="cs-CZ"/>
        </w:rPr>
      </w:pPr>
    </w:p>
    <w:p w:rsidR="00CE4839" w:rsidRDefault="00CE4839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p w:rsidR="006D116D" w:rsidRPr="00502FD8" w:rsidRDefault="00455DD2" w:rsidP="00944701">
      <w:pPr>
        <w:jc w:val="right"/>
        <w:rPr>
          <w:rFonts w:ascii="Garamond" w:hAnsi="Garamond"/>
          <w:b/>
          <w:sz w:val="22"/>
          <w:lang w:val="cs-CZ"/>
        </w:rPr>
      </w:pPr>
      <w:r w:rsidRPr="00455DD2">
        <w:rPr>
          <w:rFonts w:ascii="Garamond" w:hAnsi="Garamond"/>
          <w:noProof/>
          <w:sz w:val="22"/>
          <w:lang w:val="cs-CZ"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140FDB60" wp14:editId="1ABF25F0">
            <wp:simplePos x="0" y="0"/>
            <wp:positionH relativeFrom="margin">
              <wp:posOffset>-448944</wp:posOffset>
            </wp:positionH>
            <wp:positionV relativeFrom="paragraph">
              <wp:posOffset>-546735</wp:posOffset>
            </wp:positionV>
            <wp:extent cx="6664990" cy="9369425"/>
            <wp:effectExtent l="0" t="0" r="254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00" cy="94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701" w:rsidRPr="00502FD8">
        <w:rPr>
          <w:rFonts w:ascii="Garamond" w:hAnsi="Garamond" w:cs="Arial"/>
          <w:b/>
          <w:lang w:val="cs-CZ"/>
        </w:rPr>
        <w:t>Příloha č. 1 – Technická specifikace věci</w:t>
      </w:r>
    </w:p>
    <w:p w:rsidR="006D116D" w:rsidRDefault="006D116D" w:rsidP="006D116D">
      <w:pPr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rPr>
          <w:rFonts w:ascii="Garamond" w:hAnsi="Garamond"/>
          <w:sz w:val="22"/>
          <w:lang w:val="cs-CZ"/>
        </w:rPr>
      </w:pPr>
    </w:p>
    <w:p w:rsidR="00944701" w:rsidRDefault="00944701" w:rsidP="006D116D">
      <w:pPr>
        <w:rPr>
          <w:rFonts w:ascii="Garamond" w:hAnsi="Garamond"/>
          <w:sz w:val="22"/>
          <w:lang w:val="cs-CZ"/>
        </w:rPr>
      </w:pPr>
    </w:p>
    <w:p w:rsidR="00944701" w:rsidRDefault="00944701" w:rsidP="006D116D">
      <w:pPr>
        <w:rPr>
          <w:rFonts w:ascii="Garamond" w:hAnsi="Garamond"/>
          <w:sz w:val="22"/>
          <w:lang w:val="cs-CZ"/>
        </w:rPr>
      </w:pPr>
    </w:p>
    <w:p w:rsidR="00944701" w:rsidRDefault="00944701" w:rsidP="006D116D">
      <w:pPr>
        <w:rPr>
          <w:rFonts w:ascii="Garamond" w:hAnsi="Garamond"/>
          <w:sz w:val="22"/>
          <w:lang w:val="cs-CZ"/>
        </w:rPr>
      </w:pPr>
    </w:p>
    <w:p w:rsidR="00944701" w:rsidRDefault="00944701" w:rsidP="006D116D">
      <w:pPr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688EBB53" wp14:editId="657AD19C">
            <wp:simplePos x="0" y="0"/>
            <wp:positionH relativeFrom="column">
              <wp:posOffset>-652145</wp:posOffset>
            </wp:positionH>
            <wp:positionV relativeFrom="paragraph">
              <wp:posOffset>-635635</wp:posOffset>
            </wp:positionV>
            <wp:extent cx="6788150" cy="956353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357" cy="95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1BB9F3E8" wp14:editId="0780ECA9">
            <wp:simplePos x="0" y="0"/>
            <wp:positionH relativeFrom="column">
              <wp:posOffset>-372745</wp:posOffset>
            </wp:positionH>
            <wp:positionV relativeFrom="paragraph">
              <wp:posOffset>-521335</wp:posOffset>
            </wp:positionV>
            <wp:extent cx="6705600" cy="9311116"/>
            <wp:effectExtent l="0" t="0" r="0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11" cy="932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1B46B0AB" wp14:editId="7DF66598">
            <wp:simplePos x="0" y="0"/>
            <wp:positionH relativeFrom="column">
              <wp:posOffset>-340995</wp:posOffset>
            </wp:positionH>
            <wp:positionV relativeFrom="paragraph">
              <wp:posOffset>-476885</wp:posOffset>
            </wp:positionV>
            <wp:extent cx="6619019" cy="91821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8" cy="92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br w:type="page"/>
      </w:r>
    </w:p>
    <w:p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59D7238E" wp14:editId="6C10873D">
            <wp:simplePos x="0" y="0"/>
            <wp:positionH relativeFrom="column">
              <wp:posOffset>-484848</wp:posOffset>
            </wp:positionH>
            <wp:positionV relativeFrom="paragraph">
              <wp:posOffset>-502285</wp:posOffset>
            </wp:positionV>
            <wp:extent cx="6736423" cy="9296400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80" cy="93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58E1B27F" wp14:editId="447399A1">
            <wp:simplePos x="0" y="0"/>
            <wp:positionH relativeFrom="margin">
              <wp:posOffset>-455295</wp:posOffset>
            </wp:positionH>
            <wp:positionV relativeFrom="paragraph">
              <wp:posOffset>-622935</wp:posOffset>
            </wp:positionV>
            <wp:extent cx="6912805" cy="9461500"/>
            <wp:effectExtent l="0" t="0" r="254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610" cy="94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0EAA5679" wp14:editId="5AEFEF98">
            <wp:simplePos x="0" y="0"/>
            <wp:positionH relativeFrom="margin">
              <wp:posOffset>-387213</wp:posOffset>
            </wp:positionH>
            <wp:positionV relativeFrom="paragraph">
              <wp:posOffset>-470535</wp:posOffset>
            </wp:positionV>
            <wp:extent cx="6741024" cy="9302750"/>
            <wp:effectExtent l="0" t="0" r="317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05" cy="931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:rsidR="00455DD2" w:rsidRDefault="00455DD2">
      <w:pPr>
        <w:spacing w:after="160" w:line="259" w:lineRule="auto"/>
        <w:rPr>
          <w:rFonts w:ascii="Garamond" w:hAnsi="Garamond"/>
          <w:b/>
          <w:lang w:val="cs-CZ"/>
        </w:rPr>
      </w:pPr>
      <w:r w:rsidRPr="00455DD2">
        <w:rPr>
          <w:rFonts w:ascii="Garamond" w:hAnsi="Garamond"/>
          <w:b/>
          <w:noProof/>
          <w:lang w:val="cs-CZ"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64AB36B1" wp14:editId="5EE55DA9">
            <wp:simplePos x="0" y="0"/>
            <wp:positionH relativeFrom="column">
              <wp:posOffset>-328295</wp:posOffset>
            </wp:positionH>
            <wp:positionV relativeFrom="paragraph">
              <wp:posOffset>-457835</wp:posOffset>
            </wp:positionV>
            <wp:extent cx="6590609" cy="9163050"/>
            <wp:effectExtent l="0" t="0" r="127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13" cy="91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lang w:val="cs-CZ"/>
        </w:rPr>
        <w:br w:type="page"/>
      </w:r>
    </w:p>
    <w:p w:rsidR="006933C5" w:rsidRPr="00BE1F73" w:rsidRDefault="006933C5" w:rsidP="006933C5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2 – Prohlášení o shodě</w:t>
      </w:r>
    </w:p>
    <w:p w:rsidR="006D116D" w:rsidRDefault="000E2B66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 w:rsidRPr="000E2B66">
        <w:rPr>
          <w:rFonts w:ascii="Garamond" w:hAnsi="Garamond"/>
          <w:noProof/>
          <w:sz w:val="22"/>
          <w:lang w:val="cs-CZ" w:eastAsia="cs-CZ"/>
        </w:rPr>
        <w:drawing>
          <wp:inline distT="0" distB="0" distL="0" distR="0" wp14:anchorId="72D8734D" wp14:editId="2D9AC6CC">
            <wp:extent cx="5760720" cy="8070001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3C5">
        <w:rPr>
          <w:rFonts w:ascii="Garamond" w:hAnsi="Garamond"/>
          <w:sz w:val="22"/>
          <w:lang w:val="cs-CZ"/>
        </w:rPr>
        <w:tab/>
      </w:r>
    </w:p>
    <w:p w:rsidR="006933C5" w:rsidRDefault="00344CC6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lastRenderedPageBreak/>
        <w:drawing>
          <wp:inline distT="0" distB="0" distL="0" distR="0" wp14:anchorId="6910A3A9" wp14:editId="03072065">
            <wp:extent cx="5760720" cy="812280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:rsidR="006933C5" w:rsidRDefault="00344CC6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lastRenderedPageBreak/>
        <w:drawing>
          <wp:inline distT="0" distB="0" distL="0" distR="0" wp14:anchorId="7DCC2F36" wp14:editId="27095B76">
            <wp:extent cx="5760720" cy="808511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:rsidR="00957BA7" w:rsidRDefault="00957BA7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:rsidR="00957BA7" w:rsidRPr="00957BA7" w:rsidRDefault="00344CC6" w:rsidP="00957BA7">
      <w:pPr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drawing>
          <wp:inline distT="0" distB="0" distL="0" distR="0" wp14:anchorId="30344020" wp14:editId="2CE20071">
            <wp:extent cx="5760720" cy="7937268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6933C5" w:rsidRDefault="006933C5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344CC6" w:rsidP="00957BA7">
      <w:pPr>
        <w:jc w:val="center"/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drawing>
          <wp:inline distT="0" distB="0" distL="0" distR="0" wp14:anchorId="386C73E4" wp14:editId="774B274A">
            <wp:extent cx="5760720" cy="800758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344CC6" w:rsidRDefault="00344CC6">
      <w:pPr>
        <w:spacing w:after="160" w:line="259" w:lineRule="auto"/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lastRenderedPageBreak/>
        <w:br w:type="page"/>
      </w:r>
    </w:p>
    <w:p w:rsidR="00957BA7" w:rsidRDefault="00957BA7" w:rsidP="00957BA7">
      <w:pPr>
        <w:jc w:val="right"/>
        <w:rPr>
          <w:rFonts w:ascii="Garamond" w:hAnsi="Garamond"/>
          <w:b/>
          <w:sz w:val="22"/>
          <w:lang w:val="cs-CZ"/>
        </w:rPr>
      </w:pPr>
      <w:r w:rsidRPr="00957BA7">
        <w:rPr>
          <w:rFonts w:ascii="Garamond" w:hAnsi="Garamond"/>
          <w:b/>
          <w:sz w:val="22"/>
          <w:lang w:val="cs-CZ"/>
        </w:rPr>
        <w:lastRenderedPageBreak/>
        <w:t xml:space="preserve"> </w:t>
      </w:r>
      <w:r w:rsidRPr="00BE1F73">
        <w:rPr>
          <w:rFonts w:ascii="Garamond" w:hAnsi="Garamond"/>
          <w:b/>
          <w:lang w:val="cs-CZ"/>
        </w:rPr>
        <w:t xml:space="preserve">Příloha č. 3 - </w:t>
      </w:r>
      <w:r w:rsidR="00502FD8" w:rsidRPr="00502FD8">
        <w:rPr>
          <w:rFonts w:ascii="Garamond" w:hAnsi="Garamond"/>
          <w:b/>
          <w:lang w:val="cs-CZ"/>
        </w:rPr>
        <w:t>Návod k použití</w:t>
      </w:r>
    </w:p>
    <w:p w:rsidR="00957BA7" w:rsidRPr="00957BA7" w:rsidRDefault="00344CC6" w:rsidP="00957BA7">
      <w:pPr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drawing>
          <wp:inline distT="0" distB="0" distL="0" distR="0" wp14:anchorId="030DFA52" wp14:editId="12506DA7">
            <wp:extent cx="3492090" cy="81026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58" cy="81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C6" w:rsidRDefault="00344CC6" w:rsidP="00344CC6">
      <w:pPr>
        <w:rPr>
          <w:rFonts w:ascii="Garamond" w:hAnsi="Garamond"/>
          <w:sz w:val="22"/>
          <w:lang w:val="cs-CZ"/>
        </w:rPr>
      </w:pPr>
      <w:r w:rsidRPr="00344CC6">
        <w:rPr>
          <w:rFonts w:ascii="Garamond" w:hAnsi="Garamond"/>
          <w:noProof/>
          <w:sz w:val="22"/>
          <w:lang w:val="cs-CZ" w:eastAsia="cs-CZ"/>
        </w:rPr>
        <w:lastRenderedPageBreak/>
        <w:drawing>
          <wp:inline distT="0" distB="0" distL="0" distR="0" wp14:anchorId="017ECEA0" wp14:editId="62751E50">
            <wp:extent cx="3765550" cy="868680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2"/>
          <w:lang w:val="cs-CZ"/>
        </w:rPr>
        <w:br w:type="page"/>
      </w:r>
    </w:p>
    <w:p w:rsidR="00BE1F73" w:rsidRPr="00BE1F73" w:rsidRDefault="00BE1F73" w:rsidP="00944701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 xml:space="preserve">Příloha č. 4 - </w:t>
      </w:r>
      <w:r w:rsidR="00502FD8" w:rsidRPr="00502FD8">
        <w:rPr>
          <w:rFonts w:ascii="Garamond" w:hAnsi="Garamond"/>
          <w:b/>
          <w:lang w:val="cs-CZ"/>
        </w:rPr>
        <w:t>Certifikát vydaný oznámeným subjektem</w:t>
      </w:r>
    </w:p>
    <w:p w:rsidR="00BE1F73" w:rsidRDefault="00BE1F73" w:rsidP="00BE1F73">
      <w:pPr>
        <w:tabs>
          <w:tab w:val="left" w:pos="380"/>
        </w:tabs>
        <w:rPr>
          <w:rFonts w:ascii="Garamond" w:hAnsi="Garamond"/>
          <w:b/>
          <w:sz w:val="22"/>
          <w:lang w:val="cs-CZ"/>
        </w:rPr>
      </w:pPr>
      <w:r>
        <w:rPr>
          <w:rFonts w:ascii="Garamond" w:hAnsi="Garamond"/>
          <w:b/>
          <w:sz w:val="22"/>
          <w:lang w:val="cs-CZ"/>
        </w:rPr>
        <w:tab/>
      </w:r>
      <w:r w:rsidR="00344CC6" w:rsidRPr="00344CC6">
        <w:rPr>
          <w:rFonts w:ascii="Garamond" w:hAnsi="Garamond"/>
          <w:b/>
          <w:noProof/>
          <w:sz w:val="22"/>
          <w:lang w:val="cs-CZ" w:eastAsia="cs-CZ"/>
        </w:rPr>
        <w:drawing>
          <wp:inline distT="0" distB="0" distL="0" distR="0" wp14:anchorId="54D9E471" wp14:editId="532CEBF1">
            <wp:extent cx="5760720" cy="7999278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73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 w:eastAsia="cs-CZ"/>
        </w:rPr>
        <w:lastRenderedPageBreak/>
        <w:drawing>
          <wp:inline distT="0" distB="0" distL="0" distR="0" wp14:anchorId="78B94A30" wp14:editId="4ECF1AEF">
            <wp:extent cx="5760720" cy="78185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 w:eastAsia="cs-CZ"/>
        </w:rPr>
        <w:lastRenderedPageBreak/>
        <w:drawing>
          <wp:inline distT="0" distB="0" distL="0" distR="0" wp14:anchorId="0A85DC4A" wp14:editId="19D30AE7">
            <wp:extent cx="5760720" cy="763962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 w:eastAsia="cs-CZ"/>
        </w:rPr>
        <w:drawing>
          <wp:inline distT="0" distB="0" distL="0" distR="0" wp14:anchorId="371DD880" wp14:editId="1198EE29">
            <wp:extent cx="5760720" cy="791097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344CC6" w:rsidRDefault="00344CC6" w:rsidP="00BE1F73">
      <w:pPr>
        <w:jc w:val="right"/>
        <w:rPr>
          <w:rFonts w:ascii="Garamond" w:hAnsi="Garamond"/>
          <w:b/>
          <w:sz w:val="22"/>
          <w:lang w:val="cs-CZ"/>
        </w:rPr>
      </w:pPr>
      <w:r w:rsidRPr="00344CC6">
        <w:rPr>
          <w:rFonts w:ascii="Garamond" w:hAnsi="Garamond"/>
          <w:b/>
          <w:noProof/>
          <w:sz w:val="22"/>
          <w:lang w:val="cs-CZ" w:eastAsia="cs-CZ"/>
        </w:rPr>
        <w:drawing>
          <wp:inline distT="0" distB="0" distL="0" distR="0" wp14:anchorId="7C9A0AD8" wp14:editId="754EAC59">
            <wp:extent cx="5746750" cy="8058150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C6" w:rsidRDefault="00344CC6">
      <w:pPr>
        <w:spacing w:after="160" w:line="259" w:lineRule="auto"/>
        <w:rPr>
          <w:rFonts w:ascii="Garamond" w:hAnsi="Garamond"/>
          <w:b/>
          <w:sz w:val="22"/>
          <w:lang w:val="cs-CZ"/>
        </w:rPr>
      </w:pPr>
      <w:r>
        <w:rPr>
          <w:rFonts w:ascii="Garamond" w:hAnsi="Garamond"/>
          <w:b/>
          <w:sz w:val="22"/>
          <w:lang w:val="cs-CZ"/>
        </w:rPr>
        <w:lastRenderedPageBreak/>
        <w:br w:type="page"/>
      </w:r>
    </w:p>
    <w:p w:rsid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 xml:space="preserve">Příloha č. 5 - </w:t>
      </w:r>
      <w:r w:rsidR="00502FD8" w:rsidRPr="00502FD8">
        <w:rPr>
          <w:rFonts w:ascii="Garamond" w:hAnsi="Garamond"/>
          <w:b/>
          <w:lang w:val="cs-CZ"/>
        </w:rPr>
        <w:t>Potvrzení o splnění ohlašovací povinnosti dovozce/distributora diagnostických zdravotnických prostředků in vitro v registru zdravotnických prostředků</w:t>
      </w:r>
    </w:p>
    <w:p w:rsidR="00344CC6" w:rsidRDefault="00344CC6">
      <w:pPr>
        <w:spacing w:after="160" w:line="259" w:lineRule="auto"/>
        <w:rPr>
          <w:rFonts w:ascii="Garamond" w:hAnsi="Garamond"/>
          <w:b/>
          <w:lang w:val="cs-CZ"/>
        </w:rPr>
      </w:pPr>
      <w:r w:rsidRPr="00344CC6">
        <w:rPr>
          <w:rFonts w:ascii="Garamond" w:hAnsi="Garamond"/>
          <w:b/>
          <w:noProof/>
          <w:lang w:val="cs-CZ" w:eastAsia="cs-CZ"/>
        </w:rPr>
        <w:drawing>
          <wp:inline distT="0" distB="0" distL="0" distR="0" wp14:anchorId="046B4015" wp14:editId="0EAB6EFE">
            <wp:extent cx="5760720" cy="7559846"/>
            <wp:effectExtent l="0" t="0" r="0" b="317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D8" w:rsidRDefault="00502FD8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br w:type="page"/>
      </w:r>
    </w:p>
    <w:p w:rsidR="00502FD8" w:rsidRDefault="00502FD8" w:rsidP="00502FD8">
      <w:pPr>
        <w:jc w:val="right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lastRenderedPageBreak/>
        <w:t xml:space="preserve">Příloha č. 6 - </w:t>
      </w:r>
      <w:r w:rsidRPr="00502FD8">
        <w:rPr>
          <w:rFonts w:ascii="Garamond" w:hAnsi="Garamond"/>
          <w:b/>
          <w:lang w:val="cs-CZ"/>
        </w:rPr>
        <w:t>Rozhodnutí o registraci testu v registru zdravotnických prostředků</w:t>
      </w:r>
    </w:p>
    <w:p w:rsidR="00BE1F73" w:rsidRDefault="00344CC6" w:rsidP="00BE1F73">
      <w:pPr>
        <w:rPr>
          <w:rFonts w:ascii="Garamond" w:hAnsi="Garamond"/>
          <w:lang w:val="cs-CZ"/>
        </w:rPr>
      </w:pPr>
      <w:r w:rsidRPr="00344CC6">
        <w:rPr>
          <w:rFonts w:ascii="Garamond" w:hAnsi="Garamond"/>
          <w:noProof/>
          <w:lang w:val="cs-CZ" w:eastAsia="cs-CZ"/>
        </w:rPr>
        <w:drawing>
          <wp:inline distT="0" distB="0" distL="0" distR="0" wp14:anchorId="33A03588" wp14:editId="3CAE1773">
            <wp:extent cx="5760720" cy="7426611"/>
            <wp:effectExtent l="0" t="0" r="0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344CC6" w:rsidP="00BE1F73">
      <w:pPr>
        <w:rPr>
          <w:rFonts w:ascii="Garamond" w:hAnsi="Garamond"/>
          <w:lang w:val="cs-CZ"/>
        </w:rPr>
      </w:pPr>
      <w:r w:rsidRPr="00344CC6">
        <w:rPr>
          <w:rFonts w:ascii="Garamond" w:hAnsi="Garamond"/>
          <w:noProof/>
          <w:lang w:val="cs-CZ" w:eastAsia="cs-CZ"/>
        </w:rPr>
        <w:lastRenderedPageBreak/>
        <w:drawing>
          <wp:inline distT="0" distB="0" distL="0" distR="0" wp14:anchorId="5E0144B2" wp14:editId="2D04CE7D">
            <wp:extent cx="5760720" cy="7176145"/>
            <wp:effectExtent l="0" t="0" r="0" b="571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F73" w:rsidSect="003C5D9C"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2E85A" w16cex:dateUtc="2021-04-03T11:12:00Z"/>
  <w16cex:commentExtensible w16cex:durableId="2412F5F2" w16cex:dateUtc="2021-04-03T12:10:00Z"/>
  <w16cex:commentExtensible w16cex:durableId="2412F616" w16cex:dateUtc="2021-04-03T12:11:00Z"/>
  <w16cex:commentExtensible w16cex:durableId="2412E718" w16cex:dateUtc="2021-04-03T11:07:00Z"/>
  <w16cex:commentExtensible w16cex:durableId="2412F640" w16cex:dateUtc="2021-04-03T12:12:00Z"/>
  <w16cex:commentExtensible w16cex:durableId="2412F65E" w16cex:dateUtc="2021-04-03T12:12:00Z"/>
  <w16cex:commentExtensible w16cex:durableId="2412F67D" w16cex:dateUtc="2021-04-03T12:13:00Z"/>
  <w16cex:commentExtensible w16cex:durableId="2412E8F9" w16cex:dateUtc="2021-04-03T11:15:00Z"/>
  <w16cex:commentExtensible w16cex:durableId="2412E917" w16cex:dateUtc="2021-04-03T11:16:00Z"/>
  <w16cex:commentExtensible w16cex:durableId="2412F6A9" w16cex:dateUtc="2021-04-03T12:14:00Z"/>
  <w16cex:commentExtensible w16cex:durableId="2412E99B" w16cex:dateUtc="2021-04-03T11:18:00Z"/>
  <w16cex:commentExtensible w16cex:durableId="2412E9E3" w16cex:dateUtc="2021-04-03T11:19:00Z"/>
  <w16cex:commentExtensible w16cex:durableId="2412EC5E" w16cex:dateUtc="2021-04-03T11:30:00Z"/>
  <w16cex:commentExtensible w16cex:durableId="2412EBD3" w16cex:dateUtc="2021-04-03T11:27:00Z"/>
  <w16cex:commentExtensible w16cex:durableId="2412ECE6" w16cex:dateUtc="2021-04-03T11:32:00Z"/>
  <w16cex:commentExtensible w16cex:durableId="2412F6E3" w16cex:dateUtc="2021-04-03T12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5A1" w:rsidRDefault="00A535A1">
      <w:pPr>
        <w:spacing w:after="0" w:line="240" w:lineRule="auto"/>
      </w:pPr>
      <w:r>
        <w:separator/>
      </w:r>
    </w:p>
  </w:endnote>
  <w:endnote w:type="continuationSeparator" w:id="0">
    <w:p w:rsidR="00A535A1" w:rsidRDefault="00A53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8E7F59" w:rsidRDefault="00A535A1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1C00BE88">
        <v:rect id="_x0000_i1025" style="width:453.6pt;height:2pt" o:hralign="center" o:hrstd="t" o:hrnoshade="t" o:hr="t" fillcolor="#0f243e" stroked="f"/>
      </w:pict>
    </w:r>
  </w:p>
  <w:p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F355BB" w:rsidRPr="00F355BB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5A1" w:rsidRDefault="00A535A1">
      <w:pPr>
        <w:spacing w:after="0" w:line="240" w:lineRule="auto"/>
      </w:pPr>
      <w:r>
        <w:separator/>
      </w:r>
    </w:p>
  </w:footnote>
  <w:footnote w:type="continuationSeparator" w:id="0">
    <w:p w:rsidR="00A535A1" w:rsidRDefault="00A53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639A27EB" wp14:editId="2BFA4B46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ocumentProtection w:edit="forms" w:enforcement="1" w:cryptProviderType="rsaAES" w:cryptAlgorithmClass="hash" w:cryptAlgorithmType="typeAny" w:cryptAlgorithmSid="14" w:cryptSpinCount="100000" w:hash="Ay7I5MC18FtGKfDeTdAp7C8vpMK9bSDN/mNOscyHp53zi53axSdWzRwWsNpC7ngXaj4XSnkcZoQbykmI8SyjOA==" w:salt="NIs+q9UDeYP61f9jcSgGtA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3731"/>
    <w:rsid w:val="00013E8A"/>
    <w:rsid w:val="00025F59"/>
    <w:rsid w:val="00027BCE"/>
    <w:rsid w:val="00030DFB"/>
    <w:rsid w:val="0003203D"/>
    <w:rsid w:val="00033D85"/>
    <w:rsid w:val="00035F92"/>
    <w:rsid w:val="00040396"/>
    <w:rsid w:val="000422FC"/>
    <w:rsid w:val="0004326A"/>
    <w:rsid w:val="00047D28"/>
    <w:rsid w:val="00054F2C"/>
    <w:rsid w:val="00055B2D"/>
    <w:rsid w:val="000624C3"/>
    <w:rsid w:val="00064175"/>
    <w:rsid w:val="0007006E"/>
    <w:rsid w:val="00070A65"/>
    <w:rsid w:val="0007643B"/>
    <w:rsid w:val="00080305"/>
    <w:rsid w:val="000A1316"/>
    <w:rsid w:val="000A5011"/>
    <w:rsid w:val="000A6FDF"/>
    <w:rsid w:val="000A769F"/>
    <w:rsid w:val="000C39C3"/>
    <w:rsid w:val="000C4D98"/>
    <w:rsid w:val="000C5747"/>
    <w:rsid w:val="000D00DB"/>
    <w:rsid w:val="000D02A0"/>
    <w:rsid w:val="000D1E75"/>
    <w:rsid w:val="000D5088"/>
    <w:rsid w:val="000E23FA"/>
    <w:rsid w:val="000E2439"/>
    <w:rsid w:val="000E2B66"/>
    <w:rsid w:val="000F0E1C"/>
    <w:rsid w:val="000F6673"/>
    <w:rsid w:val="00113538"/>
    <w:rsid w:val="00115D5E"/>
    <w:rsid w:val="00116C30"/>
    <w:rsid w:val="00123BC1"/>
    <w:rsid w:val="0012779A"/>
    <w:rsid w:val="00132C01"/>
    <w:rsid w:val="00136EF5"/>
    <w:rsid w:val="00142DAA"/>
    <w:rsid w:val="00161F6E"/>
    <w:rsid w:val="00165598"/>
    <w:rsid w:val="001700DD"/>
    <w:rsid w:val="001719D0"/>
    <w:rsid w:val="0018086A"/>
    <w:rsid w:val="00190ADD"/>
    <w:rsid w:val="001A418C"/>
    <w:rsid w:val="001A67CF"/>
    <w:rsid w:val="001B23F8"/>
    <w:rsid w:val="001B2C7C"/>
    <w:rsid w:val="001B48B6"/>
    <w:rsid w:val="001B5C60"/>
    <w:rsid w:val="001C1430"/>
    <w:rsid w:val="001D0332"/>
    <w:rsid w:val="001D1FB0"/>
    <w:rsid w:val="001E12E5"/>
    <w:rsid w:val="001E3F05"/>
    <w:rsid w:val="001E4D4D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51E36"/>
    <w:rsid w:val="00262447"/>
    <w:rsid w:val="0026324C"/>
    <w:rsid w:val="002662F0"/>
    <w:rsid w:val="00273785"/>
    <w:rsid w:val="00275D14"/>
    <w:rsid w:val="002761A6"/>
    <w:rsid w:val="002771FF"/>
    <w:rsid w:val="00282236"/>
    <w:rsid w:val="00285551"/>
    <w:rsid w:val="00286247"/>
    <w:rsid w:val="0029283D"/>
    <w:rsid w:val="00292E90"/>
    <w:rsid w:val="002B6A79"/>
    <w:rsid w:val="002B7040"/>
    <w:rsid w:val="002C5F07"/>
    <w:rsid w:val="002D447E"/>
    <w:rsid w:val="002D48A5"/>
    <w:rsid w:val="002F1DCD"/>
    <w:rsid w:val="002F245A"/>
    <w:rsid w:val="002F5CC1"/>
    <w:rsid w:val="00302BC8"/>
    <w:rsid w:val="00317930"/>
    <w:rsid w:val="00317F4D"/>
    <w:rsid w:val="003233B4"/>
    <w:rsid w:val="00332D5A"/>
    <w:rsid w:val="00344CC6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9723B"/>
    <w:rsid w:val="003C5D9C"/>
    <w:rsid w:val="003D2A09"/>
    <w:rsid w:val="003E0BA3"/>
    <w:rsid w:val="003E0DD7"/>
    <w:rsid w:val="003E5355"/>
    <w:rsid w:val="003F42F8"/>
    <w:rsid w:val="003F69D1"/>
    <w:rsid w:val="0040036C"/>
    <w:rsid w:val="0040671C"/>
    <w:rsid w:val="00406A43"/>
    <w:rsid w:val="004073C4"/>
    <w:rsid w:val="0041512D"/>
    <w:rsid w:val="004171AA"/>
    <w:rsid w:val="00435378"/>
    <w:rsid w:val="00445FC3"/>
    <w:rsid w:val="004509CE"/>
    <w:rsid w:val="00452E09"/>
    <w:rsid w:val="004545AC"/>
    <w:rsid w:val="00455DD2"/>
    <w:rsid w:val="00461A04"/>
    <w:rsid w:val="00461E6E"/>
    <w:rsid w:val="00462008"/>
    <w:rsid w:val="00463F3E"/>
    <w:rsid w:val="00464961"/>
    <w:rsid w:val="004731E9"/>
    <w:rsid w:val="0048539C"/>
    <w:rsid w:val="00487E3A"/>
    <w:rsid w:val="004A45D6"/>
    <w:rsid w:val="004B2BD4"/>
    <w:rsid w:val="004B4785"/>
    <w:rsid w:val="004C019A"/>
    <w:rsid w:val="004C2CD2"/>
    <w:rsid w:val="004D1C52"/>
    <w:rsid w:val="004D6B8C"/>
    <w:rsid w:val="004D755F"/>
    <w:rsid w:val="004E0851"/>
    <w:rsid w:val="004E5924"/>
    <w:rsid w:val="004E7711"/>
    <w:rsid w:val="004E7A57"/>
    <w:rsid w:val="004F4B74"/>
    <w:rsid w:val="004F6A4C"/>
    <w:rsid w:val="00502FD8"/>
    <w:rsid w:val="00506C5B"/>
    <w:rsid w:val="00517D8F"/>
    <w:rsid w:val="00523948"/>
    <w:rsid w:val="005325B3"/>
    <w:rsid w:val="00534FAF"/>
    <w:rsid w:val="00535F68"/>
    <w:rsid w:val="00540012"/>
    <w:rsid w:val="00541A18"/>
    <w:rsid w:val="00544A33"/>
    <w:rsid w:val="00544E8D"/>
    <w:rsid w:val="0055312A"/>
    <w:rsid w:val="005539A9"/>
    <w:rsid w:val="00557E5C"/>
    <w:rsid w:val="005701A9"/>
    <w:rsid w:val="005876B4"/>
    <w:rsid w:val="00590C81"/>
    <w:rsid w:val="005910C6"/>
    <w:rsid w:val="005A05BD"/>
    <w:rsid w:val="005A0C73"/>
    <w:rsid w:val="005B004D"/>
    <w:rsid w:val="005B069F"/>
    <w:rsid w:val="005B7ED1"/>
    <w:rsid w:val="005C015B"/>
    <w:rsid w:val="005C4719"/>
    <w:rsid w:val="005C69E5"/>
    <w:rsid w:val="005D0812"/>
    <w:rsid w:val="005D0B9D"/>
    <w:rsid w:val="005E3F13"/>
    <w:rsid w:val="005F0DA0"/>
    <w:rsid w:val="005F4E72"/>
    <w:rsid w:val="005F7349"/>
    <w:rsid w:val="00603C15"/>
    <w:rsid w:val="006050F5"/>
    <w:rsid w:val="00613D93"/>
    <w:rsid w:val="00621158"/>
    <w:rsid w:val="0062623D"/>
    <w:rsid w:val="00627A4A"/>
    <w:rsid w:val="00634A14"/>
    <w:rsid w:val="006479BB"/>
    <w:rsid w:val="00667230"/>
    <w:rsid w:val="006728B6"/>
    <w:rsid w:val="006933C5"/>
    <w:rsid w:val="00693F24"/>
    <w:rsid w:val="006A0644"/>
    <w:rsid w:val="006A4D43"/>
    <w:rsid w:val="006A6631"/>
    <w:rsid w:val="006B2B78"/>
    <w:rsid w:val="006B6CBE"/>
    <w:rsid w:val="006C6659"/>
    <w:rsid w:val="006D116D"/>
    <w:rsid w:val="006E40C9"/>
    <w:rsid w:val="006E6576"/>
    <w:rsid w:val="006E6EE1"/>
    <w:rsid w:val="006F526A"/>
    <w:rsid w:val="006F6C97"/>
    <w:rsid w:val="007018AD"/>
    <w:rsid w:val="0070283C"/>
    <w:rsid w:val="00704142"/>
    <w:rsid w:val="00722754"/>
    <w:rsid w:val="00723018"/>
    <w:rsid w:val="00745EE2"/>
    <w:rsid w:val="007470DE"/>
    <w:rsid w:val="00752ECD"/>
    <w:rsid w:val="007538FE"/>
    <w:rsid w:val="00753D95"/>
    <w:rsid w:val="007548D6"/>
    <w:rsid w:val="007605B6"/>
    <w:rsid w:val="0078546A"/>
    <w:rsid w:val="00792F6D"/>
    <w:rsid w:val="00794E95"/>
    <w:rsid w:val="007A2DEE"/>
    <w:rsid w:val="007B0E89"/>
    <w:rsid w:val="007B70F7"/>
    <w:rsid w:val="007C13CA"/>
    <w:rsid w:val="007C44F2"/>
    <w:rsid w:val="007E7696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633CF"/>
    <w:rsid w:val="00864B68"/>
    <w:rsid w:val="00865506"/>
    <w:rsid w:val="0086608F"/>
    <w:rsid w:val="0088206A"/>
    <w:rsid w:val="00883B14"/>
    <w:rsid w:val="00891998"/>
    <w:rsid w:val="0089556D"/>
    <w:rsid w:val="008B1306"/>
    <w:rsid w:val="008B51D1"/>
    <w:rsid w:val="008C21DD"/>
    <w:rsid w:val="008D1A56"/>
    <w:rsid w:val="008E7F59"/>
    <w:rsid w:val="008F57AD"/>
    <w:rsid w:val="008F5C34"/>
    <w:rsid w:val="008F7C7F"/>
    <w:rsid w:val="008F7E46"/>
    <w:rsid w:val="009003B2"/>
    <w:rsid w:val="00902814"/>
    <w:rsid w:val="00904BBB"/>
    <w:rsid w:val="00907893"/>
    <w:rsid w:val="00910424"/>
    <w:rsid w:val="009200E0"/>
    <w:rsid w:val="00930B9E"/>
    <w:rsid w:val="009353DE"/>
    <w:rsid w:val="00944701"/>
    <w:rsid w:val="00945BAA"/>
    <w:rsid w:val="00947754"/>
    <w:rsid w:val="00950551"/>
    <w:rsid w:val="00950C1D"/>
    <w:rsid w:val="00951202"/>
    <w:rsid w:val="00954D5E"/>
    <w:rsid w:val="009550BA"/>
    <w:rsid w:val="00955D6C"/>
    <w:rsid w:val="00957BA7"/>
    <w:rsid w:val="00960C39"/>
    <w:rsid w:val="00961188"/>
    <w:rsid w:val="00966A73"/>
    <w:rsid w:val="00975DCF"/>
    <w:rsid w:val="00980E8B"/>
    <w:rsid w:val="00994CCB"/>
    <w:rsid w:val="009B03AE"/>
    <w:rsid w:val="009B2213"/>
    <w:rsid w:val="009B4CE5"/>
    <w:rsid w:val="009B6F85"/>
    <w:rsid w:val="009C3E4E"/>
    <w:rsid w:val="009C469A"/>
    <w:rsid w:val="009C4BF3"/>
    <w:rsid w:val="009F1E53"/>
    <w:rsid w:val="009F34AF"/>
    <w:rsid w:val="009F62DC"/>
    <w:rsid w:val="00A07A4D"/>
    <w:rsid w:val="00A111FB"/>
    <w:rsid w:val="00A2002F"/>
    <w:rsid w:val="00A30B04"/>
    <w:rsid w:val="00A319F2"/>
    <w:rsid w:val="00A31B0F"/>
    <w:rsid w:val="00A423F6"/>
    <w:rsid w:val="00A4486C"/>
    <w:rsid w:val="00A535A1"/>
    <w:rsid w:val="00A557F1"/>
    <w:rsid w:val="00A56984"/>
    <w:rsid w:val="00A71CB3"/>
    <w:rsid w:val="00A764B4"/>
    <w:rsid w:val="00A800E7"/>
    <w:rsid w:val="00A82DCD"/>
    <w:rsid w:val="00A83994"/>
    <w:rsid w:val="00A84B18"/>
    <w:rsid w:val="00A850BE"/>
    <w:rsid w:val="00A9011C"/>
    <w:rsid w:val="00A91519"/>
    <w:rsid w:val="00AA368F"/>
    <w:rsid w:val="00AB2FC2"/>
    <w:rsid w:val="00AC73FE"/>
    <w:rsid w:val="00AD6643"/>
    <w:rsid w:val="00AD7986"/>
    <w:rsid w:val="00AE384C"/>
    <w:rsid w:val="00AE75C9"/>
    <w:rsid w:val="00AF2AF0"/>
    <w:rsid w:val="00AF4C63"/>
    <w:rsid w:val="00AF56BE"/>
    <w:rsid w:val="00AF5D08"/>
    <w:rsid w:val="00B06FC4"/>
    <w:rsid w:val="00B16327"/>
    <w:rsid w:val="00B210E0"/>
    <w:rsid w:val="00B33BBD"/>
    <w:rsid w:val="00B36B1B"/>
    <w:rsid w:val="00B407F3"/>
    <w:rsid w:val="00B626C1"/>
    <w:rsid w:val="00B643FF"/>
    <w:rsid w:val="00B729ED"/>
    <w:rsid w:val="00B74200"/>
    <w:rsid w:val="00B74E0E"/>
    <w:rsid w:val="00B82C7B"/>
    <w:rsid w:val="00B865B7"/>
    <w:rsid w:val="00B902B3"/>
    <w:rsid w:val="00B90ED6"/>
    <w:rsid w:val="00B94F23"/>
    <w:rsid w:val="00B957E1"/>
    <w:rsid w:val="00BA47D8"/>
    <w:rsid w:val="00BA56FD"/>
    <w:rsid w:val="00BB0603"/>
    <w:rsid w:val="00BB687F"/>
    <w:rsid w:val="00BC4094"/>
    <w:rsid w:val="00BC43FC"/>
    <w:rsid w:val="00BC59F8"/>
    <w:rsid w:val="00BC7652"/>
    <w:rsid w:val="00BD2759"/>
    <w:rsid w:val="00BD6CAC"/>
    <w:rsid w:val="00BE1F73"/>
    <w:rsid w:val="00BE4E90"/>
    <w:rsid w:val="00BE5C08"/>
    <w:rsid w:val="00BF6803"/>
    <w:rsid w:val="00C00782"/>
    <w:rsid w:val="00C04850"/>
    <w:rsid w:val="00C11E73"/>
    <w:rsid w:val="00C221B7"/>
    <w:rsid w:val="00C227BA"/>
    <w:rsid w:val="00C24196"/>
    <w:rsid w:val="00C300BE"/>
    <w:rsid w:val="00C30FCA"/>
    <w:rsid w:val="00C36F4F"/>
    <w:rsid w:val="00C40119"/>
    <w:rsid w:val="00C46EA1"/>
    <w:rsid w:val="00C47AB7"/>
    <w:rsid w:val="00C6543D"/>
    <w:rsid w:val="00C67B12"/>
    <w:rsid w:val="00C732D3"/>
    <w:rsid w:val="00C76336"/>
    <w:rsid w:val="00C84A40"/>
    <w:rsid w:val="00C92220"/>
    <w:rsid w:val="00C9408B"/>
    <w:rsid w:val="00C95FAE"/>
    <w:rsid w:val="00C97D8A"/>
    <w:rsid w:val="00CA0545"/>
    <w:rsid w:val="00CA2FEB"/>
    <w:rsid w:val="00CB4F4D"/>
    <w:rsid w:val="00CB78E1"/>
    <w:rsid w:val="00CD1378"/>
    <w:rsid w:val="00CD2933"/>
    <w:rsid w:val="00CE278A"/>
    <w:rsid w:val="00CE385E"/>
    <w:rsid w:val="00CE4839"/>
    <w:rsid w:val="00CF324B"/>
    <w:rsid w:val="00D0374D"/>
    <w:rsid w:val="00D06DEF"/>
    <w:rsid w:val="00D16964"/>
    <w:rsid w:val="00D1762D"/>
    <w:rsid w:val="00D22A23"/>
    <w:rsid w:val="00D30144"/>
    <w:rsid w:val="00D3444D"/>
    <w:rsid w:val="00D434C1"/>
    <w:rsid w:val="00D558BC"/>
    <w:rsid w:val="00D840F8"/>
    <w:rsid w:val="00D8547A"/>
    <w:rsid w:val="00D937B8"/>
    <w:rsid w:val="00D94E53"/>
    <w:rsid w:val="00DA2598"/>
    <w:rsid w:val="00DA4D2F"/>
    <w:rsid w:val="00DB75DE"/>
    <w:rsid w:val="00DC033E"/>
    <w:rsid w:val="00DD3080"/>
    <w:rsid w:val="00DD63DA"/>
    <w:rsid w:val="00DF0BC4"/>
    <w:rsid w:val="00E13ED5"/>
    <w:rsid w:val="00E162AF"/>
    <w:rsid w:val="00E16F6B"/>
    <w:rsid w:val="00E216CE"/>
    <w:rsid w:val="00E3479C"/>
    <w:rsid w:val="00E352A9"/>
    <w:rsid w:val="00E44ED5"/>
    <w:rsid w:val="00E4534B"/>
    <w:rsid w:val="00E5146E"/>
    <w:rsid w:val="00E637FE"/>
    <w:rsid w:val="00E75132"/>
    <w:rsid w:val="00E83339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B6C95"/>
    <w:rsid w:val="00EC4758"/>
    <w:rsid w:val="00EC6EF1"/>
    <w:rsid w:val="00ED2773"/>
    <w:rsid w:val="00ED39DE"/>
    <w:rsid w:val="00ED41E3"/>
    <w:rsid w:val="00ED49BD"/>
    <w:rsid w:val="00EE0759"/>
    <w:rsid w:val="00EE6E1F"/>
    <w:rsid w:val="00EF368A"/>
    <w:rsid w:val="00EF46FF"/>
    <w:rsid w:val="00F02031"/>
    <w:rsid w:val="00F108AC"/>
    <w:rsid w:val="00F11369"/>
    <w:rsid w:val="00F22FD3"/>
    <w:rsid w:val="00F2490C"/>
    <w:rsid w:val="00F26F9C"/>
    <w:rsid w:val="00F32BEE"/>
    <w:rsid w:val="00F355BB"/>
    <w:rsid w:val="00F37F1B"/>
    <w:rsid w:val="00F438D5"/>
    <w:rsid w:val="00F522D0"/>
    <w:rsid w:val="00F5432D"/>
    <w:rsid w:val="00F5514C"/>
    <w:rsid w:val="00F55225"/>
    <w:rsid w:val="00F55620"/>
    <w:rsid w:val="00F569DE"/>
    <w:rsid w:val="00F57076"/>
    <w:rsid w:val="00F618CD"/>
    <w:rsid w:val="00F61A61"/>
    <w:rsid w:val="00F6398D"/>
    <w:rsid w:val="00F64C1B"/>
    <w:rsid w:val="00F7169A"/>
    <w:rsid w:val="00F85225"/>
    <w:rsid w:val="00F86DBD"/>
    <w:rsid w:val="00F87085"/>
    <w:rsid w:val="00F91AE3"/>
    <w:rsid w:val="00F95A5B"/>
    <w:rsid w:val="00F97526"/>
    <w:rsid w:val="00F97A37"/>
    <w:rsid w:val="00FA03F6"/>
    <w:rsid w:val="00FA0ED1"/>
    <w:rsid w:val="00FA1D33"/>
    <w:rsid w:val="00FA2EF5"/>
    <w:rsid w:val="00FA6CD3"/>
    <w:rsid w:val="00FB3C61"/>
    <w:rsid w:val="00FD20C6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B0608A-FF08-4D0B-BE9D-5361C2648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4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footer" Target="footer3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footer" Target="footer1.xml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CD6E99" w:rsidP="00CD6E99">
          <w:pPr>
            <w:pStyle w:val="1A5D42A275884203BD5FC75440552766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CD6E99" w:rsidP="00CD6E99">
          <w:pPr>
            <w:pStyle w:val="10E8C3508210477483955EF52B561763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D6E99" w:rsidP="00CD6E99">
          <w:pPr>
            <w:pStyle w:val="D601992707F144B68EFC49BD1A141551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D6E99" w:rsidP="00CD6E99">
          <w:pPr>
            <w:pStyle w:val="54A395AA182546FA8EEDC3E104414B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D6E99" w:rsidP="00CD6E99">
          <w:pPr>
            <w:pStyle w:val="9E3C9FF5D9F44B46BF270132AA4C4A0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D6E99" w:rsidP="00CD6E99">
          <w:pPr>
            <w:pStyle w:val="C476E339123445EA9A2FC3E6E04A374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D6E99" w:rsidP="00CD6E99">
          <w:pPr>
            <w:pStyle w:val="D6569010661A44B284FBA4506F0D968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D6E99" w:rsidP="00CD6E99">
          <w:pPr>
            <w:pStyle w:val="BC1E1B4EFE26437197E1A82A39CC699B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D6E99" w:rsidP="00CD6E99">
          <w:pPr>
            <w:pStyle w:val="D4889BF01EE24343AF62090FB880D41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D6E99" w:rsidP="00CD6E99">
          <w:pPr>
            <w:pStyle w:val="3499881A853B430E85FB3707A2AFD31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D6E99" w:rsidP="00CD6E99">
          <w:pPr>
            <w:pStyle w:val="022EDE3300784BF190719E8B1228C63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D6E99" w:rsidP="00CD6E99">
          <w:pPr>
            <w:pStyle w:val="079DF2C3680F4107B9DB6F9CE6FD999F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D6E99" w:rsidP="00CD6E99">
          <w:pPr>
            <w:pStyle w:val="D0B20A4567154534AB897B1092036D0B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D6E99" w:rsidP="00CD6E99">
          <w:pPr>
            <w:pStyle w:val="04BFA7AC190B44F48B9E6E6D39D421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BA784A" w:rsidP="00BA784A">
          <w:pPr>
            <w:pStyle w:val="0473AB3585864FEE9E88DAB5480F875E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BA784A" w:rsidP="00BA784A">
          <w:pPr>
            <w:pStyle w:val="AA7C77DF354D467D8548B85FFDEE23E2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BA784A" w:rsidP="00BA784A">
          <w:pPr>
            <w:pStyle w:val="892D333BF848491BB8D84BD3C6937422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BA784A" w:rsidP="00BA784A">
          <w:pPr>
            <w:pStyle w:val="2ADF63AE3D25492B9E2D9AE04916E88D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BA784A" w:rsidP="00BA784A">
          <w:pPr>
            <w:pStyle w:val="4DCF5D68266B4791A265C581028D72371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689D1AC8E4D4177A305C39ADEDEA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3CE8B-64FF-4C1C-ADD1-EF88867A4079}"/>
      </w:docPartPr>
      <w:docPartBody>
        <w:p w:rsidR="00FC07CF" w:rsidRDefault="00C305FD" w:rsidP="00C305FD">
          <w:pPr>
            <w:pStyle w:val="3689D1AC8E4D4177A305C39ADEDEA7D0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05FD" w:rsidP="00C305FD">
          <w:pPr>
            <w:pStyle w:val="C3740B61071D4A0CA4043DE2EADD35D1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BA784A" w:rsidP="00BA784A">
          <w:pPr>
            <w:pStyle w:val="BABC12CED5EA4538BC966DD1884F37E0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BA784A" w:rsidP="00BA784A">
          <w:pPr>
            <w:pStyle w:val="AA84FEF15D8149238826B44B36602536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BA784A" w:rsidP="00BA784A">
          <w:pPr>
            <w:pStyle w:val="70C29269FB744355A03F7859EA65E82E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BA784A" w:rsidP="00BA784A">
          <w:pPr>
            <w:pStyle w:val="D8811DCED5944A3E918C61BA02745378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6222BB" w:rsidRDefault="00BA784A" w:rsidP="00BA784A">
          <w:pPr>
            <w:pStyle w:val="CFC98F0E16EF4F2F9A63EBF67DBA2C72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42FD3732486E494B8ED9E99701737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83EE6-BCC9-45CF-94E5-74D4F64364AD}"/>
      </w:docPartPr>
      <w:docPartBody>
        <w:p w:rsidR="003B7392" w:rsidRDefault="007E2159" w:rsidP="007E2159">
          <w:pPr>
            <w:pStyle w:val="42FD3732486E494B8ED9E99701737074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00EFE8C9033848AB8299405CFA513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44893-A8EB-433D-A1F2-A44B95ECF887}"/>
      </w:docPartPr>
      <w:docPartBody>
        <w:p w:rsidR="000E36E8" w:rsidRDefault="00BA784A" w:rsidP="00BA784A">
          <w:pPr>
            <w:pStyle w:val="00EFE8C9033848AB8299405CFA51302C1"/>
          </w:pPr>
          <w:r>
            <w:rPr>
              <w:rStyle w:val="Zstupntext"/>
              <w:rFonts w:ascii="Garamond" w:hAnsi="Garamond"/>
              <w:i w:val="0"/>
              <w:color w:val="FF0000"/>
            </w:rPr>
            <w:t>Název OS</w:t>
          </w:r>
        </w:p>
      </w:docPartBody>
    </w:docPart>
    <w:docPart>
      <w:docPartPr>
        <w:name w:val="E81AE7260A464B528A3D2B82FCFCE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B62DAC-0C30-4E25-9EED-58EF6575DB4B}"/>
      </w:docPartPr>
      <w:docPartBody>
        <w:p w:rsidR="000E36E8" w:rsidRDefault="00BA784A" w:rsidP="00BA784A">
          <w:pPr>
            <w:pStyle w:val="E81AE7260A464B528A3D2B82FCFCE6F5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95032C9F0247EDB976FAFDED2E6C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3E474C-312B-48EB-876E-A9A7E240E607}"/>
      </w:docPartPr>
      <w:docPartBody>
        <w:p w:rsidR="000E36E8" w:rsidRDefault="00BA784A" w:rsidP="00BA784A">
          <w:pPr>
            <w:pStyle w:val="AD95032C9F0247EDB976FAFDED2E6C4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24755A305164CF2B1EBD759F6E487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A8A176-02F3-4832-AE09-A8D8E48B9CD0}"/>
      </w:docPartPr>
      <w:docPartBody>
        <w:p w:rsidR="000E36E8" w:rsidRDefault="00BA784A" w:rsidP="00BA784A">
          <w:pPr>
            <w:pStyle w:val="C24755A305164CF2B1EBD759F6E4876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32C89ADC074D52A1E0E3ED87031E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7DA134-EDD8-47BB-BC97-B906A63CC794}"/>
      </w:docPartPr>
      <w:docPartBody>
        <w:p w:rsidR="000E36E8" w:rsidRDefault="00BA784A" w:rsidP="00BA784A">
          <w:pPr>
            <w:pStyle w:val="9C32C89ADC074D52A1E0E3ED87031E0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8E2707E83AA4C88859BD9D5944CF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ED09B-E807-47F2-B24E-4D18A836D9F5}"/>
      </w:docPartPr>
      <w:docPartBody>
        <w:p w:rsidR="000E36E8" w:rsidRDefault="00BA784A" w:rsidP="00BA784A">
          <w:pPr>
            <w:pStyle w:val="D8E2707E83AA4C88859BD9D5944CF61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53C864AE4D49F0831F994813925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7ECE05-0130-495D-A412-3BC39F1F6581}"/>
      </w:docPartPr>
      <w:docPartBody>
        <w:p w:rsidR="000E36E8" w:rsidRDefault="00BA784A" w:rsidP="00BA784A">
          <w:pPr>
            <w:pStyle w:val="9C53C864AE4D49F0831F994813925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2E4AA632C084E99B12C637CE522B1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92BE6E-3461-4001-9F2F-E923E197CB14}"/>
      </w:docPartPr>
      <w:docPartBody>
        <w:p w:rsidR="000E36E8" w:rsidRDefault="00BA784A" w:rsidP="00BA784A">
          <w:pPr>
            <w:pStyle w:val="42E4AA632C084E99B12C637CE522B14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76AECDD4414EA2A50B5F3742C727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5EE1F-1943-46A0-931D-08AC6630723A}"/>
      </w:docPartPr>
      <w:docPartBody>
        <w:p w:rsidR="000E36E8" w:rsidRDefault="00BA784A" w:rsidP="00BA784A">
          <w:pPr>
            <w:pStyle w:val="3D76AECDD4414EA2A50B5F3742C727BA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B7B6F2CCE6FC4EAAB2175D06FB18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C1CB27-B06F-4B20-A27A-0195A8A89FCF}"/>
      </w:docPartPr>
      <w:docPartBody>
        <w:p w:rsidR="000E36E8" w:rsidRDefault="00BA784A" w:rsidP="00BA784A">
          <w:pPr>
            <w:pStyle w:val="B7B6F2CCE6FC4EAAB2175D06FB187386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1F9991AE126A44DEB4CC71CF54D198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A236E8-EC34-41D1-BD00-DFB9D6C0820F}"/>
      </w:docPartPr>
      <w:docPartBody>
        <w:p w:rsidR="000E36E8" w:rsidRDefault="00BA784A" w:rsidP="00BA784A">
          <w:pPr>
            <w:pStyle w:val="1F9991AE126A44DEB4CC71CF54D1988E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55DC04E524B3487FAB4BBDB54D24A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7DB46-AEE6-4447-87C0-A94F61C04708}"/>
      </w:docPartPr>
      <w:docPartBody>
        <w:p w:rsidR="000E36E8" w:rsidRDefault="00BA784A" w:rsidP="00BA784A">
          <w:pPr>
            <w:pStyle w:val="55DC04E524B3487FAB4BBDB54D24A7C9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A6019215EF6848FDB14ED74B60D348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04E524-4BB8-4697-8893-894D8EC1A45D}"/>
      </w:docPartPr>
      <w:docPartBody>
        <w:p w:rsidR="000E36E8" w:rsidRDefault="00BA784A" w:rsidP="00BA784A">
          <w:pPr>
            <w:pStyle w:val="A6019215EF6848FDB14ED74B60D3484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E3C09EECD004AE0823107473A6532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AE06B0-7C14-4590-A7F2-72EEDFA18CED}"/>
      </w:docPartPr>
      <w:docPartBody>
        <w:p w:rsidR="001D79E9" w:rsidRDefault="00136ADD" w:rsidP="00136ADD">
          <w:pPr>
            <w:pStyle w:val="CE3C09EECD004AE0823107473A6532BB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3BAD8D030E34298922DA0D44AD1FA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168EBE-48AB-48B3-B1B0-11C6D4D77B2C}"/>
      </w:docPartPr>
      <w:docPartBody>
        <w:p w:rsidR="003F03DA" w:rsidRDefault="009A6876" w:rsidP="009A6876">
          <w:pPr>
            <w:pStyle w:val="03BAD8D030E34298922DA0D44AD1FA17"/>
          </w:pPr>
          <w:r w:rsidRPr="00F21749">
            <w:rPr>
              <w:rStyle w:val="Zstupntext"/>
              <w:color w:val="FF0000"/>
            </w:rPr>
            <w:t>Vyberte zda PO či FO</w:t>
          </w:r>
        </w:p>
      </w:docPartBody>
    </w:docPart>
    <w:docPart>
      <w:docPartPr>
        <w:name w:val="5656B0D98A824E189279AD927AB88E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8E7BD5-DE6D-4CCF-9F5B-9C78B695E125}"/>
      </w:docPartPr>
      <w:docPartBody>
        <w:p w:rsidR="003F03DA" w:rsidRDefault="009A6876" w:rsidP="009A6876">
          <w:pPr>
            <w:pStyle w:val="5656B0D98A824E189279AD927AB88E65"/>
          </w:pPr>
          <w:r w:rsidRPr="00F21749">
            <w:rPr>
              <w:rStyle w:val="Zstupntext"/>
              <w:color w:val="FF0000"/>
            </w:rPr>
            <w:t>zadejte název včetně dodatku např. s. r. o. apod. nebo jméno</w:t>
          </w:r>
        </w:p>
      </w:docPartBody>
    </w:docPart>
    <w:docPart>
      <w:docPartPr>
        <w:name w:val="DB6B7D6439644C388E3C85A77D9529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17A65D-0C68-4FE1-90C3-DC98EDCE2CD9}"/>
      </w:docPartPr>
      <w:docPartBody>
        <w:p w:rsidR="003F03DA" w:rsidRDefault="009A6876" w:rsidP="009A6876">
          <w:pPr>
            <w:pStyle w:val="DB6B7D6439644C388E3C85A77D95290B"/>
          </w:pPr>
          <w:r w:rsidRPr="00F21749">
            <w:rPr>
              <w:rStyle w:val="Zstupntext"/>
              <w:color w:val="FF0000"/>
            </w:rPr>
            <w:t>DIČ – neplátce DPH stisknout jedenkrát mezerník</w:t>
          </w:r>
        </w:p>
      </w:docPartBody>
    </w:docPart>
    <w:docPart>
      <w:docPartPr>
        <w:name w:val="56ECCD2EF5204F748CC76FCD44145D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7DD2F7-226D-4765-A952-F1B6B7CCDBDC}"/>
      </w:docPartPr>
      <w:docPartBody>
        <w:p w:rsidR="003F03DA" w:rsidRDefault="009A6876" w:rsidP="009A6876">
          <w:pPr>
            <w:pStyle w:val="56ECCD2EF5204F748CC76FCD44145D6B"/>
          </w:pPr>
          <w:r w:rsidRPr="003F42F8">
            <w:rPr>
              <w:rStyle w:val="Zstupntext"/>
              <w:rFonts w:ascii="Garamond" w:hAnsi="Garamond"/>
              <w:color w:val="FF0000"/>
            </w:rPr>
            <w:t>zadejte e-mail</w:t>
          </w:r>
          <w:r>
            <w:rPr>
              <w:rStyle w:val="Zstupntext"/>
              <w:rFonts w:ascii="Garamond" w:hAnsi="Garamond"/>
              <w:color w:val="FF0000"/>
            </w:rPr>
            <w:t xml:space="preserve"> před @</w:t>
          </w:r>
        </w:p>
      </w:docPartBody>
    </w:docPart>
    <w:docPart>
      <w:docPartPr>
        <w:name w:val="B5B421B4EE7C438FB51A91F387476E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E4030E-CA79-4ABE-B81F-7AC736D08652}"/>
      </w:docPartPr>
      <w:docPartBody>
        <w:p w:rsidR="003F03DA" w:rsidRDefault="009A6876" w:rsidP="009A6876">
          <w:pPr>
            <w:pStyle w:val="B5B421B4EE7C438FB51A91F387476E5A"/>
          </w:pPr>
          <w:r w:rsidRPr="003F42F8">
            <w:rPr>
              <w:rStyle w:val="Zstupntext"/>
              <w:rFonts w:ascii="Garamond" w:hAnsi="Garamond"/>
              <w:color w:val="FF0000"/>
            </w:rPr>
            <w:t>zadejte e-mail</w:t>
          </w:r>
          <w:r>
            <w:rPr>
              <w:rStyle w:val="Zstupntext"/>
              <w:rFonts w:ascii="Garamond" w:hAnsi="Garamond"/>
              <w:color w:val="FF0000"/>
            </w:rPr>
            <w:t xml:space="preserve"> po @</w:t>
          </w:r>
        </w:p>
      </w:docPartBody>
    </w:docPart>
    <w:docPart>
      <w:docPartPr>
        <w:name w:val="BDECC4BC85C94408B56C0DAE15B26E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2A1102-8955-41E5-A8ED-591184D0409B}"/>
      </w:docPartPr>
      <w:docPartBody>
        <w:p w:rsidR="00FF32BA" w:rsidRDefault="00BF3175" w:rsidP="00BF3175">
          <w:pPr>
            <w:pStyle w:val="BDECC4BC85C94408B56C0DAE15B26EEA"/>
          </w:pPr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7AAFA2848404552A0D0AFC3FBB9BF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00F8A3-7073-4AAD-9AF4-D7B3E3530074}"/>
      </w:docPartPr>
      <w:docPartBody>
        <w:p w:rsidR="00FF32BA" w:rsidRDefault="00BF3175" w:rsidP="00BF3175">
          <w:pPr>
            <w:pStyle w:val="67AAFA2848404552A0D0AFC3FBB9BFE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BBAF5E637374DE58F80CD37E68FAF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A743C0-5315-4A78-A7EA-95E535373550}"/>
      </w:docPartPr>
      <w:docPartBody>
        <w:p w:rsidR="00FF32BA" w:rsidRDefault="00BF3175" w:rsidP="00BF3175">
          <w:pPr>
            <w:pStyle w:val="2BBAF5E637374DE58F80CD37E68FAF7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1752C3EBA12B4115B8C4C34041621D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2F346C-5989-4E90-8BA0-F2DEA8C6A807}"/>
      </w:docPartPr>
      <w:docPartBody>
        <w:p w:rsidR="00BB7EA0" w:rsidRDefault="00FF32BA" w:rsidP="00FF32BA">
          <w:pPr>
            <w:pStyle w:val="1752C3EBA12B4115B8C4C34041621D81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48F84E12D162451FBB18DC98C99078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D922BB6-CAC5-456C-BA42-AB59F0BA4F20}"/>
      </w:docPartPr>
      <w:docPartBody>
        <w:p w:rsidR="00BB7EA0" w:rsidRDefault="00FF32BA" w:rsidP="00FF32BA">
          <w:pPr>
            <w:pStyle w:val="48F84E12D162451FBB18DC98C990787E"/>
          </w:pPr>
          <w:r w:rsidRPr="00C0722E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4932E83A028045D6AFF2AA55BD2537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E8D9CF9-CC7E-4CB7-94BD-5C45977891FB}"/>
      </w:docPartPr>
      <w:docPartBody>
        <w:p w:rsidR="00BB7EA0" w:rsidRDefault="00FF32BA" w:rsidP="00FF32BA">
          <w:pPr>
            <w:pStyle w:val="4932E83A028045D6AFF2AA55BD2537CF"/>
          </w:pPr>
          <w:r w:rsidRPr="00356707">
            <w:rPr>
              <w:rStyle w:val="Zstupntext"/>
              <w:rFonts w:ascii="Garamond" w:hAnsi="Garamond"/>
              <w:color w:val="FF0000"/>
            </w:rPr>
            <w:t>X 0000 vedená u</w:t>
          </w:r>
          <w:r>
            <w:rPr>
              <w:rStyle w:val="Zstupntext"/>
              <w:rFonts w:ascii="Garamond" w:hAnsi="Garamond"/>
              <w:color w:val="FF0000"/>
            </w:rPr>
            <w:t xml:space="preserve"> …nebo v případě FO datum zápisu do ŽR</w:t>
          </w:r>
        </w:p>
      </w:docPartBody>
    </w:docPart>
    <w:docPart>
      <w:docPartPr>
        <w:name w:val="421878E3274F4FCB9FEB63A588551F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9AD888-149E-4C46-A6B4-C3707E6408E4}"/>
      </w:docPartPr>
      <w:docPartBody>
        <w:p w:rsidR="00BB7EA0" w:rsidRDefault="00FF32BA" w:rsidP="00FF32BA">
          <w:pPr>
            <w:pStyle w:val="421878E3274F4FCB9FEB63A588551F7B"/>
          </w:pPr>
          <w:r>
            <w:rPr>
              <w:rStyle w:val="Zstupntext"/>
              <w:rFonts w:ascii="Garamond" w:hAnsi="Garamond"/>
              <w:color w:val="FF0000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</w:rPr>
            <w:t>město</w:t>
          </w:r>
          <w:r w:rsidRPr="008339D0">
            <w:rPr>
              <w:rFonts w:ascii="Garamond" w:hAnsi="Garamond" w:cs="Arial"/>
              <w:color w:val="FF0000"/>
            </w:rPr>
            <w:t>; evidenční číslo, číslo jednací ŽL</w:t>
          </w:r>
        </w:p>
      </w:docPartBody>
    </w:docPart>
    <w:docPart>
      <w:docPartPr>
        <w:name w:val="025768B2E71F480693DAAD8ED68418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DC80AB-C00E-43C2-B8DE-3021439A4AEF}"/>
      </w:docPartPr>
      <w:docPartBody>
        <w:p w:rsidR="00BB7EA0" w:rsidRDefault="00FF32BA" w:rsidP="00FF32BA">
          <w:pPr>
            <w:pStyle w:val="025768B2E71F480693DAAD8ED684186E"/>
          </w:pPr>
          <w:r>
            <w:rPr>
              <w:rStyle w:val="Zstupntext"/>
              <w:rFonts w:ascii="Garamond" w:hAnsi="Garamond"/>
              <w:color w:val="FF0000"/>
            </w:rPr>
            <w:t>IČO – 8 znaků</w:t>
          </w:r>
        </w:p>
      </w:docPartBody>
    </w:docPart>
    <w:docPart>
      <w:docPartPr>
        <w:name w:val="52822C007697419996FC7AE8CC56C3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C4F0DD-88F0-47DD-A831-C1EAE1250B42}"/>
      </w:docPartPr>
      <w:docPartBody>
        <w:p w:rsidR="00BB7EA0" w:rsidRDefault="00FF32BA" w:rsidP="00FF32BA">
          <w:pPr>
            <w:pStyle w:val="52822C007697419996FC7AE8CC56C39D"/>
          </w:pPr>
          <w:r>
            <w:rPr>
              <w:rStyle w:val="Zstupntext"/>
              <w:rFonts w:ascii="Garamond" w:hAnsi="Garamond"/>
              <w:color w:val="FF0000"/>
            </w:rPr>
            <w:t>IČO – 8 znaků</w:t>
          </w:r>
        </w:p>
      </w:docPartBody>
    </w:docPart>
    <w:docPart>
      <w:docPartPr>
        <w:name w:val="90638A3F5BDF403E8AFA1B0C564EB4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624422-6BC4-46FB-B0DB-D1637959B2C3}"/>
      </w:docPartPr>
      <w:docPartBody>
        <w:p w:rsidR="00BB7EA0" w:rsidRDefault="00FF32BA" w:rsidP="00FF32BA">
          <w:pPr>
            <w:pStyle w:val="90638A3F5BDF403E8AFA1B0C564EB40F"/>
          </w:pPr>
          <w:r>
            <w:rPr>
              <w:rStyle w:val="Zstupntext"/>
              <w:rFonts w:ascii="Garamond" w:hAnsi="Garamond"/>
              <w:color w:val="FF0000"/>
            </w:rPr>
            <w:t>bankovní ústav</w:t>
          </w:r>
        </w:p>
      </w:docPartBody>
    </w:docPart>
    <w:docPart>
      <w:docPartPr>
        <w:name w:val="F7B5193CD57D4CDB9553CB3B4A297CF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1864C2-1CDD-4846-ADF8-C3529FA67915}"/>
      </w:docPartPr>
      <w:docPartBody>
        <w:p w:rsidR="00BB7EA0" w:rsidRDefault="00FF32BA" w:rsidP="00FF32BA">
          <w:pPr>
            <w:pStyle w:val="F7B5193CD57D4CDB9553CB3B4A297CF7"/>
          </w:pPr>
          <w:r>
            <w:rPr>
              <w:rStyle w:val="Zstupntext"/>
              <w:rFonts w:ascii="Garamond" w:hAnsi="Garamond"/>
              <w:color w:val="FF0000"/>
            </w:rPr>
            <w:t>zadejte kontaktní osobu</w:t>
          </w:r>
        </w:p>
      </w:docPartBody>
    </w:docPart>
    <w:docPart>
      <w:docPartPr>
        <w:name w:val="DA32E834382648DCBE42B3D6E734C8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1B723C-D75A-47AB-8DC2-FCE74E264723}"/>
      </w:docPartPr>
      <w:docPartBody>
        <w:p w:rsidR="00BB7EA0" w:rsidRDefault="00FF32BA" w:rsidP="00FF32BA">
          <w:pPr>
            <w:pStyle w:val="DA32E834382648DCBE42B3D6E734C8AE"/>
          </w:pPr>
          <w:r>
            <w:rPr>
              <w:rStyle w:val="Zstupntext"/>
              <w:rFonts w:ascii="Garamond" w:hAnsi="Garamond"/>
              <w:color w:val="FF0000"/>
            </w:rPr>
            <w:t>zadejte kontaktní telefon</w:t>
          </w:r>
        </w:p>
      </w:docPartBody>
    </w:docPart>
    <w:docPart>
      <w:docPartPr>
        <w:name w:val="4C1584F395A14CD3BE069A1916E833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7AA798-7F42-455A-967A-02836C8992DB}"/>
      </w:docPartPr>
      <w:docPartBody>
        <w:p w:rsidR="00BB7EA0" w:rsidRDefault="00FF32BA" w:rsidP="00FF32BA">
          <w:pPr>
            <w:pStyle w:val="4C1584F395A14CD3BE069A1916E8337A"/>
          </w:pPr>
          <w:r w:rsidRPr="003F42F8">
            <w:rPr>
              <w:rStyle w:val="Zstupntext"/>
              <w:rFonts w:ascii="Garamond" w:hAnsi="Garamond"/>
              <w:color w:val="FF0000"/>
            </w:rPr>
            <w:t>zadejte e-mail</w:t>
          </w:r>
          <w:r>
            <w:rPr>
              <w:rStyle w:val="Zstupntext"/>
              <w:rFonts w:ascii="Garamond" w:hAnsi="Garamond"/>
              <w:color w:val="FF0000"/>
            </w:rPr>
            <w:t xml:space="preserve"> po @</w:t>
          </w:r>
        </w:p>
      </w:docPartBody>
    </w:docPart>
    <w:docPart>
      <w:docPartPr>
        <w:name w:val="933AAD935D5348C7A7E5106E612CA8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544118-CDAF-4775-8A3D-271178F14514}"/>
      </w:docPartPr>
      <w:docPartBody>
        <w:p w:rsidR="00BB7EA0" w:rsidRDefault="00FF32BA" w:rsidP="00FF32BA">
          <w:pPr>
            <w:pStyle w:val="933AAD935D5348C7A7E5106E612CA8A0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7A8AA26DF2BA412FBBF0C159079631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34517A-3003-4D5E-8936-4DF502AF8299}"/>
      </w:docPartPr>
      <w:docPartBody>
        <w:p w:rsidR="00BB7EA0" w:rsidRDefault="00FF32BA" w:rsidP="00FF32BA">
          <w:pPr>
            <w:pStyle w:val="7A8AA26DF2BA412FBBF0C159079631AF"/>
          </w:pPr>
          <w:r w:rsidRPr="00C0722E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26FBA13BD9B64AF5ACBE7F4AEED4D7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E2B672-63DB-42F7-81BE-7020CEBAC5C8}"/>
      </w:docPartPr>
      <w:docPartBody>
        <w:p w:rsidR="00C5048C" w:rsidRDefault="00BB7EA0" w:rsidP="00BB7EA0">
          <w:pPr>
            <w:pStyle w:val="26FBA13BD9B64AF5ACBE7F4AEED4D76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17872DAC10C6472C9A62F8518633813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C14B3B-5D92-4232-8779-9587AEDD3ADA}"/>
      </w:docPartPr>
      <w:docPartBody>
        <w:p w:rsidR="00C5048C" w:rsidRDefault="00BB7EA0" w:rsidP="00BB7EA0">
          <w:pPr>
            <w:pStyle w:val="17872DAC10C6472C9A62F8518633813D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B693E2EE53A4EECB37192DC81A296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C8C2FC-7E28-42FE-B89C-BCA3D3308314}"/>
      </w:docPartPr>
      <w:docPartBody>
        <w:p w:rsidR="00540F0C" w:rsidRDefault="008A166A" w:rsidP="008A166A">
          <w:pPr>
            <w:pStyle w:val="DB693E2EE53A4EECB37192DC81A296C4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951D7"/>
    <w:rsid w:val="000A56D1"/>
    <w:rsid w:val="000A64ED"/>
    <w:rsid w:val="000D41FA"/>
    <w:rsid w:val="000D7831"/>
    <w:rsid w:val="000E36E8"/>
    <w:rsid w:val="00136ADD"/>
    <w:rsid w:val="001620F8"/>
    <w:rsid w:val="001B7020"/>
    <w:rsid w:val="001D79E9"/>
    <w:rsid w:val="001E11DB"/>
    <w:rsid w:val="00213106"/>
    <w:rsid w:val="00215CED"/>
    <w:rsid w:val="0023349B"/>
    <w:rsid w:val="00253C06"/>
    <w:rsid w:val="00286A5A"/>
    <w:rsid w:val="002B32D7"/>
    <w:rsid w:val="002B442D"/>
    <w:rsid w:val="002D3C74"/>
    <w:rsid w:val="002E7E6B"/>
    <w:rsid w:val="003B7392"/>
    <w:rsid w:val="003C520A"/>
    <w:rsid w:val="003E2B6B"/>
    <w:rsid w:val="003F03DA"/>
    <w:rsid w:val="00415E29"/>
    <w:rsid w:val="004519F3"/>
    <w:rsid w:val="004F4FA1"/>
    <w:rsid w:val="00510572"/>
    <w:rsid w:val="00540F0C"/>
    <w:rsid w:val="005530C3"/>
    <w:rsid w:val="00573962"/>
    <w:rsid w:val="006222BB"/>
    <w:rsid w:val="00693252"/>
    <w:rsid w:val="006A7895"/>
    <w:rsid w:val="006A7CB1"/>
    <w:rsid w:val="006B5311"/>
    <w:rsid w:val="006D2AFA"/>
    <w:rsid w:val="006E6BB8"/>
    <w:rsid w:val="006E7D16"/>
    <w:rsid w:val="007226BB"/>
    <w:rsid w:val="007354F6"/>
    <w:rsid w:val="00735EDF"/>
    <w:rsid w:val="00774A51"/>
    <w:rsid w:val="007808FB"/>
    <w:rsid w:val="00794837"/>
    <w:rsid w:val="007973E0"/>
    <w:rsid w:val="007E2159"/>
    <w:rsid w:val="00812690"/>
    <w:rsid w:val="00830914"/>
    <w:rsid w:val="00850F60"/>
    <w:rsid w:val="008625C0"/>
    <w:rsid w:val="0088451C"/>
    <w:rsid w:val="008A166A"/>
    <w:rsid w:val="008A2E2E"/>
    <w:rsid w:val="008A499E"/>
    <w:rsid w:val="008A7159"/>
    <w:rsid w:val="008D0D1D"/>
    <w:rsid w:val="009341F7"/>
    <w:rsid w:val="009342BD"/>
    <w:rsid w:val="00952D71"/>
    <w:rsid w:val="00980902"/>
    <w:rsid w:val="00991FDF"/>
    <w:rsid w:val="00995B49"/>
    <w:rsid w:val="009A6876"/>
    <w:rsid w:val="009E5632"/>
    <w:rsid w:val="00A21848"/>
    <w:rsid w:val="00A4380A"/>
    <w:rsid w:val="00A61E43"/>
    <w:rsid w:val="00A71972"/>
    <w:rsid w:val="00A7698E"/>
    <w:rsid w:val="00A914C2"/>
    <w:rsid w:val="00A9419F"/>
    <w:rsid w:val="00AD4CD5"/>
    <w:rsid w:val="00AE57EE"/>
    <w:rsid w:val="00BA784A"/>
    <w:rsid w:val="00BB7EA0"/>
    <w:rsid w:val="00BC2064"/>
    <w:rsid w:val="00BC2709"/>
    <w:rsid w:val="00BD5C6C"/>
    <w:rsid w:val="00BE6DB6"/>
    <w:rsid w:val="00BF037F"/>
    <w:rsid w:val="00BF3175"/>
    <w:rsid w:val="00BF440F"/>
    <w:rsid w:val="00C03054"/>
    <w:rsid w:val="00C21BCF"/>
    <w:rsid w:val="00C305FD"/>
    <w:rsid w:val="00C32A19"/>
    <w:rsid w:val="00C379EF"/>
    <w:rsid w:val="00C44FF2"/>
    <w:rsid w:val="00C5048C"/>
    <w:rsid w:val="00C622FA"/>
    <w:rsid w:val="00CC59E6"/>
    <w:rsid w:val="00CC7940"/>
    <w:rsid w:val="00CD6E99"/>
    <w:rsid w:val="00CE3878"/>
    <w:rsid w:val="00D0688B"/>
    <w:rsid w:val="00D314C9"/>
    <w:rsid w:val="00D51636"/>
    <w:rsid w:val="00D6759E"/>
    <w:rsid w:val="00DB207D"/>
    <w:rsid w:val="00DE6B6C"/>
    <w:rsid w:val="00E625FE"/>
    <w:rsid w:val="00E7052F"/>
    <w:rsid w:val="00E90B7E"/>
    <w:rsid w:val="00EF6E99"/>
    <w:rsid w:val="00F17FCB"/>
    <w:rsid w:val="00F701CD"/>
    <w:rsid w:val="00F71F42"/>
    <w:rsid w:val="00F72C34"/>
    <w:rsid w:val="00FA27FE"/>
    <w:rsid w:val="00FC07CF"/>
    <w:rsid w:val="00FD092C"/>
    <w:rsid w:val="00FD35B9"/>
    <w:rsid w:val="00FF13C1"/>
    <w:rsid w:val="00FF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B7EA0"/>
    <w:rPr>
      <w:color w:val="808080"/>
    </w:rPr>
  </w:style>
  <w:style w:type="character" w:customStyle="1" w:styleId="Smlouva">
    <w:name w:val="Smlouva"/>
    <w:basedOn w:val="Standardnpsmoodstavce"/>
    <w:uiPriority w:val="1"/>
    <w:qFormat/>
    <w:rsid w:val="008A166A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BABC12CED5EA4538BC966DD1884F37E03">
    <w:name w:val="BABC12CED5EA4538BC966DD1884F37E0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1">
    <w:name w:val="AA84FEF15D8149238826B44B36602536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1">
    <w:name w:val="70C29269FB744355A03F7859EA65E82E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1">
    <w:name w:val="DC076649A9DD41AF86108CCFED4ED9B9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1">
    <w:name w:val="D8811DCED5944A3E918C61BA02745378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6">
    <w:name w:val="B927233829DD461A8253707881A193E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6">
    <w:name w:val="802B29823B774900AA27F2001EC0B11C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6">
    <w:name w:val="64A55103BD4348ABB3D64C014CCBE314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14">
    <w:name w:val="3EE68637AFB94B229B16F7CE847C8B6F14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15">
    <w:name w:val="04BFA7AC190B44F48B9E6E6D39D421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9">
    <w:name w:val="4DCF5D68266B4791A265C581028D7237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9">
    <w:name w:val="0C4E6BFFF4344A1FAB93B6D3272D5390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4">
    <w:name w:val="F23890651EE742979C557FABBC8F247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4">
    <w:name w:val="570B8534E0634BEC962FC1475E62D496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4">
    <w:name w:val="0E8FC7079010411F90A4C0465437B010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4">
    <w:name w:val="8246F6EB8EA6420E9E0EA51ADE53994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4">
    <w:name w:val="E27EF528AE91433894150ED4BD74CE2A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D9C9319C2B64BE6970D30037871E43E">
    <w:name w:val="CD9C9319C2B64BE6970D30037871E43E"/>
    <w:rsid w:val="009342BD"/>
    <w:pPr>
      <w:spacing w:after="160" w:line="259" w:lineRule="auto"/>
    </w:pPr>
  </w:style>
  <w:style w:type="paragraph" w:customStyle="1" w:styleId="CFC98F0E16EF4F2F9A63EBF67DBA2C72">
    <w:name w:val="CFC98F0E16EF4F2F9A63EBF67DBA2C72"/>
    <w:rsid w:val="00CC59E6"/>
    <w:pPr>
      <w:spacing w:after="160" w:line="259" w:lineRule="auto"/>
    </w:pPr>
  </w:style>
  <w:style w:type="paragraph" w:customStyle="1" w:styleId="5D932F2C2A8B4E36A3F82A031A2DC709">
    <w:name w:val="5D932F2C2A8B4E36A3F82A031A2DC709"/>
    <w:rsid w:val="00CD6E99"/>
    <w:pPr>
      <w:spacing w:after="160" w:line="259" w:lineRule="auto"/>
    </w:pPr>
  </w:style>
  <w:style w:type="paragraph" w:customStyle="1" w:styleId="BABC12CED5EA4538BC966DD1884F37E0">
    <w:name w:val="BABC12CED5EA4538BC966DD1884F37E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">
    <w:name w:val="AA84FEF15D8149238826B44B3660253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">
    <w:name w:val="70C29269FB744355A03F7859EA65E82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">
    <w:name w:val="DC076649A9DD41AF86108CCFED4ED9B9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">
    <w:name w:val="D8811DCED5944A3E918C61BA0274537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">
    <w:name w:val="1A5D42A275884203BD5FC754405527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">
    <w:name w:val="10E8C3508210477483955EF52B56176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">
    <w:name w:val="54A395AA182546FA8EEDC3E104414B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">
    <w:name w:val="84A0EBB45F804ACB83C76EBB09D4D7D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">
    <w:name w:val="C476E339123445EA9A2FC3E6E04A374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">
    <w:name w:val="D6569010661A44B284FBA4506F0D968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">
    <w:name w:val="BC1E1B4EFE26437197E1A82A39CC699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">
    <w:name w:val="D4889BF01EE24343AF62090FB880D41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">
    <w:name w:val="D3AA9AB7BBC041B78F81DCA01757D84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">
    <w:name w:val="75D25494A9AD46F79510D5829F82FA3C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">
    <w:name w:val="3D0B8413524948C3B2DBA1CE0CEA49D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">
    <w:name w:val="3499881A853B430E85FB3707A2AFD31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">
    <w:name w:val="04BFA7AC190B44F48B9E6E6D39D421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">
    <w:name w:val="506EA5E119DC48BAA3EB4AA91118B9F4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">
    <w:name w:val="0473AB3585864FEE9E88DAB5480F87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">
    <w:name w:val="2122226986BF4BA98931DBA4F4901948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">
    <w:name w:val="AA7C77DF354D467D8548B85FFDEE23E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">
    <w:name w:val="892D333BF848491BB8D84BD3C6937422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">
    <w:name w:val="CAC120E1798743D7A26B3F73D024EE7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">
    <w:name w:val="909154E870F84022983431ECA9AF207F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">
    <w:name w:val="F01D1FF82D614D53865C934D68ECD57B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">
    <w:name w:val="81D04D5EB6574CB7843C0D11F6475275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">
    <w:name w:val="4DCF5D68266B4791A265C581028D7237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">
    <w:name w:val="0C4E6BFFF4344A1FAB93B6D3272D5390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">
    <w:name w:val="59D6E593A8914AF39C19DF53D66BF44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">
    <w:name w:val="059C6ACE51104FA4BAA0969F6EBA025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">
    <w:name w:val="F19C38CCCE36490C8CF3B007DD26183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">
    <w:name w:val="6B6945B62A65425AA313AEF9CAF8846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FC98F0E16EF4F2F9A63EBF67DBA2C721">
    <w:name w:val="CFC98F0E16EF4F2F9A63EBF67DBA2C72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">
    <w:name w:val="2ADF63AE3D25492B9E2D9AE04916E88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">
    <w:name w:val="F23890651EE742979C557FABBC8F247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">
    <w:name w:val="570B8534E0634BEC962FC1475E62D49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">
    <w:name w:val="0E8FC7079010411F90A4C0465437B01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">
    <w:name w:val="8246F6EB8EA6420E9E0EA51ADE53994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">
    <w:name w:val="E27EF528AE91433894150ED4BD74CE2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A949D7D672A452ABE714E7F636CB480">
    <w:name w:val="6A949D7D672A452ABE714E7F636CB480"/>
    <w:rsid w:val="00CD6E99"/>
    <w:pPr>
      <w:spacing w:after="160" w:line="259" w:lineRule="auto"/>
    </w:pPr>
  </w:style>
  <w:style w:type="paragraph" w:customStyle="1" w:styleId="DCC988ABFC9046A2A904F6215AD88710">
    <w:name w:val="DCC988ABFC9046A2A904F6215AD88710"/>
    <w:rsid w:val="00CD6E99"/>
    <w:pPr>
      <w:spacing w:after="160" w:line="259" w:lineRule="auto"/>
    </w:pPr>
  </w:style>
  <w:style w:type="paragraph" w:customStyle="1" w:styleId="2716425679C44F12913F37A9E5147C01">
    <w:name w:val="2716425679C44F12913F37A9E5147C01"/>
    <w:rsid w:val="00980902"/>
    <w:pPr>
      <w:spacing w:after="160" w:line="259" w:lineRule="auto"/>
    </w:pPr>
  </w:style>
  <w:style w:type="paragraph" w:customStyle="1" w:styleId="42FD3732486E494B8ED9E99701737074">
    <w:name w:val="42FD3732486E494B8ED9E99701737074"/>
    <w:rsid w:val="007E2159"/>
    <w:pPr>
      <w:spacing w:after="160" w:line="259" w:lineRule="auto"/>
    </w:pPr>
  </w:style>
  <w:style w:type="paragraph" w:customStyle="1" w:styleId="2B737199138047D981898C653F3827F9">
    <w:name w:val="2B737199138047D981898C653F3827F9"/>
    <w:rsid w:val="00BA784A"/>
    <w:pPr>
      <w:spacing w:after="160" w:line="259" w:lineRule="auto"/>
    </w:pPr>
  </w:style>
  <w:style w:type="paragraph" w:customStyle="1" w:styleId="00EFE8C9033848AB8299405CFA51302C">
    <w:name w:val="00EFE8C9033848AB8299405CFA51302C"/>
    <w:rsid w:val="00BA784A"/>
    <w:pPr>
      <w:spacing w:after="160" w:line="259" w:lineRule="auto"/>
    </w:pPr>
  </w:style>
  <w:style w:type="paragraph" w:customStyle="1" w:styleId="BABC12CED5EA4538BC966DD1884F37E01">
    <w:name w:val="BABC12CED5EA4538BC966DD1884F37E0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0EFE8C9033848AB8299405CFA51302C1">
    <w:name w:val="00EFE8C9033848AB8299405CFA51302C1"/>
    <w:rsid w:val="00BA78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84FEF15D8149238826B44B366025362">
    <w:name w:val="AA84FEF15D8149238826B44B36602536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2">
    <w:name w:val="70C29269FB744355A03F7859EA65E82E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2">
    <w:name w:val="DC076649A9DD41AF86108CCFED4ED9B9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2">
    <w:name w:val="D8811DCED5944A3E918C61BA02745378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">
    <w:name w:val="0473AB3585864FEE9E88DAB5480F875E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1">
    <w:name w:val="4DCF5D68266B4791A265C581028D7237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98F0E16EF4F2F9A63EBF67DBA2C722">
    <w:name w:val="CFC98F0E16EF4F2F9A63EBF67DBA2C72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A405663C12E4B9BBA3D9A3B8953983E">
    <w:name w:val="0A405663C12E4B9BBA3D9A3B8953983E"/>
    <w:rsid w:val="00BA784A"/>
    <w:pPr>
      <w:spacing w:after="160" w:line="259" w:lineRule="auto"/>
    </w:pPr>
  </w:style>
  <w:style w:type="paragraph" w:customStyle="1" w:styleId="166678441CA2484191B460BE8F9BEF62">
    <w:name w:val="166678441CA2484191B460BE8F9BEF62"/>
    <w:rsid w:val="00BA784A"/>
    <w:pPr>
      <w:spacing w:after="160" w:line="259" w:lineRule="auto"/>
    </w:pPr>
  </w:style>
  <w:style w:type="paragraph" w:customStyle="1" w:styleId="0158674382E046F1A7CE7CA05D9A3202">
    <w:name w:val="0158674382E046F1A7CE7CA05D9A3202"/>
    <w:rsid w:val="00BA784A"/>
    <w:pPr>
      <w:spacing w:after="160" w:line="259" w:lineRule="auto"/>
    </w:pPr>
  </w:style>
  <w:style w:type="paragraph" w:customStyle="1" w:styleId="E81AE7260A464B528A3D2B82FCFCE6F5">
    <w:name w:val="E81AE7260A464B528A3D2B82FCFCE6F5"/>
    <w:rsid w:val="00BA784A"/>
    <w:pPr>
      <w:spacing w:after="160" w:line="259" w:lineRule="auto"/>
    </w:pPr>
  </w:style>
  <w:style w:type="paragraph" w:customStyle="1" w:styleId="AD95032C9F0247EDB976FAFDED2E6C41">
    <w:name w:val="AD95032C9F0247EDB976FAFDED2E6C41"/>
    <w:rsid w:val="00BA784A"/>
    <w:pPr>
      <w:spacing w:after="160" w:line="259" w:lineRule="auto"/>
    </w:pPr>
  </w:style>
  <w:style w:type="paragraph" w:customStyle="1" w:styleId="C24755A305164CF2B1EBD759F6E4876E">
    <w:name w:val="C24755A305164CF2B1EBD759F6E4876E"/>
    <w:rsid w:val="00BA784A"/>
    <w:pPr>
      <w:spacing w:after="160" w:line="259" w:lineRule="auto"/>
    </w:pPr>
  </w:style>
  <w:style w:type="paragraph" w:customStyle="1" w:styleId="9C32C89ADC074D52A1E0E3ED87031E0E">
    <w:name w:val="9C32C89ADC074D52A1E0E3ED87031E0E"/>
    <w:rsid w:val="00BA784A"/>
    <w:pPr>
      <w:spacing w:after="160" w:line="259" w:lineRule="auto"/>
    </w:pPr>
  </w:style>
  <w:style w:type="paragraph" w:customStyle="1" w:styleId="D8E2707E83AA4C88859BD9D5944CF612">
    <w:name w:val="D8E2707E83AA4C88859BD9D5944CF612"/>
    <w:rsid w:val="00BA784A"/>
    <w:pPr>
      <w:spacing w:after="160" w:line="259" w:lineRule="auto"/>
    </w:pPr>
  </w:style>
  <w:style w:type="paragraph" w:customStyle="1" w:styleId="9C53C864AE4D49F0831F994813925F15">
    <w:name w:val="9C53C864AE4D49F0831F994813925F15"/>
    <w:rsid w:val="00BA784A"/>
    <w:pPr>
      <w:spacing w:after="160" w:line="259" w:lineRule="auto"/>
    </w:pPr>
  </w:style>
  <w:style w:type="paragraph" w:customStyle="1" w:styleId="9BB6F6EEA0B444DAA828F86175D76B16">
    <w:name w:val="9BB6F6EEA0B444DAA828F86175D76B16"/>
    <w:rsid w:val="00BA784A"/>
    <w:pPr>
      <w:spacing w:after="160" w:line="259" w:lineRule="auto"/>
    </w:pPr>
  </w:style>
  <w:style w:type="paragraph" w:customStyle="1" w:styleId="041CB54A90244DF894C5E24D4724E569">
    <w:name w:val="041CB54A90244DF894C5E24D4724E569"/>
    <w:rsid w:val="00BA784A"/>
    <w:pPr>
      <w:spacing w:after="160" w:line="259" w:lineRule="auto"/>
    </w:pPr>
  </w:style>
  <w:style w:type="paragraph" w:customStyle="1" w:styleId="42E4AA632C084E99B12C637CE522B14E">
    <w:name w:val="42E4AA632C084E99B12C637CE522B14E"/>
    <w:rsid w:val="00BA784A"/>
    <w:pPr>
      <w:spacing w:after="160" w:line="259" w:lineRule="auto"/>
    </w:pPr>
  </w:style>
  <w:style w:type="paragraph" w:customStyle="1" w:styleId="B985005452594C49A7F6504A967352E8">
    <w:name w:val="B985005452594C49A7F6504A967352E8"/>
    <w:rsid w:val="00BA784A"/>
    <w:pPr>
      <w:spacing w:after="160" w:line="259" w:lineRule="auto"/>
    </w:pPr>
  </w:style>
  <w:style w:type="paragraph" w:customStyle="1" w:styleId="4DA9D00F233D4D9C9D67046B58ECDA18">
    <w:name w:val="4DA9D00F233D4D9C9D67046B58ECDA18"/>
    <w:rsid w:val="00BA784A"/>
    <w:pPr>
      <w:spacing w:after="160" w:line="259" w:lineRule="auto"/>
    </w:pPr>
  </w:style>
  <w:style w:type="paragraph" w:customStyle="1" w:styleId="3D76AECDD4414EA2A50B5F3742C727BA">
    <w:name w:val="3D76AECDD4414EA2A50B5F3742C727BA"/>
    <w:rsid w:val="00BA784A"/>
    <w:pPr>
      <w:spacing w:after="160" w:line="259" w:lineRule="auto"/>
    </w:pPr>
  </w:style>
  <w:style w:type="paragraph" w:customStyle="1" w:styleId="B7B6F2CCE6FC4EAAB2175D06FB187386">
    <w:name w:val="B7B6F2CCE6FC4EAAB2175D06FB187386"/>
    <w:rsid w:val="00BA784A"/>
    <w:pPr>
      <w:spacing w:after="160" w:line="259" w:lineRule="auto"/>
    </w:pPr>
  </w:style>
  <w:style w:type="paragraph" w:customStyle="1" w:styleId="1F9991AE126A44DEB4CC71CF54D1988E">
    <w:name w:val="1F9991AE126A44DEB4CC71CF54D1988E"/>
    <w:rsid w:val="00BA784A"/>
    <w:pPr>
      <w:spacing w:after="160" w:line="259" w:lineRule="auto"/>
    </w:pPr>
  </w:style>
  <w:style w:type="paragraph" w:customStyle="1" w:styleId="55DC04E524B3487FAB4BBDB54D24A7C9">
    <w:name w:val="55DC04E524B3487FAB4BBDB54D24A7C9"/>
    <w:rsid w:val="00BA784A"/>
    <w:pPr>
      <w:spacing w:after="160" w:line="259" w:lineRule="auto"/>
    </w:pPr>
  </w:style>
  <w:style w:type="paragraph" w:customStyle="1" w:styleId="0D746A29170A43EE9B0631269B54754D">
    <w:name w:val="0D746A29170A43EE9B0631269B54754D"/>
    <w:rsid w:val="00BA784A"/>
    <w:pPr>
      <w:spacing w:after="160" w:line="259" w:lineRule="auto"/>
    </w:pPr>
  </w:style>
  <w:style w:type="paragraph" w:customStyle="1" w:styleId="ED70384D6E7B42DBAE5C5C3E3939EBC1">
    <w:name w:val="ED70384D6E7B42DBAE5C5C3E3939EBC1"/>
    <w:rsid w:val="00BA784A"/>
    <w:pPr>
      <w:spacing w:after="160" w:line="259" w:lineRule="auto"/>
    </w:pPr>
  </w:style>
  <w:style w:type="paragraph" w:customStyle="1" w:styleId="A6019215EF6848FDB14ED74B60D34849">
    <w:name w:val="A6019215EF6848FDB14ED74B60D34849"/>
    <w:rsid w:val="00BA784A"/>
    <w:pPr>
      <w:spacing w:after="160" w:line="259" w:lineRule="auto"/>
    </w:pPr>
  </w:style>
  <w:style w:type="paragraph" w:customStyle="1" w:styleId="825C5A17EED24BF7852F4C23BBE546B2">
    <w:name w:val="825C5A17EED24BF7852F4C23BBE546B2"/>
    <w:rsid w:val="000E36E8"/>
    <w:pPr>
      <w:spacing w:after="160" w:line="259" w:lineRule="auto"/>
    </w:pPr>
  </w:style>
  <w:style w:type="paragraph" w:customStyle="1" w:styleId="CE3C09EECD004AE0823107473A6532BB">
    <w:name w:val="CE3C09EECD004AE0823107473A6532BB"/>
    <w:rsid w:val="00136ADD"/>
    <w:pPr>
      <w:spacing w:after="160" w:line="259" w:lineRule="auto"/>
    </w:pPr>
  </w:style>
  <w:style w:type="paragraph" w:customStyle="1" w:styleId="2BAABA18F88C491F8FDC1D96A21402CF">
    <w:name w:val="2BAABA18F88C491F8FDC1D96A21402CF"/>
    <w:rsid w:val="00136ADD"/>
    <w:pPr>
      <w:spacing w:after="160" w:line="259" w:lineRule="auto"/>
    </w:pPr>
  </w:style>
  <w:style w:type="paragraph" w:customStyle="1" w:styleId="BD5D817A147A4E67B4530D0E0881E4DB">
    <w:name w:val="BD5D817A147A4E67B4530D0E0881E4DB"/>
    <w:rsid w:val="00136ADD"/>
    <w:pPr>
      <w:spacing w:after="160" w:line="259" w:lineRule="auto"/>
    </w:pPr>
  </w:style>
  <w:style w:type="paragraph" w:customStyle="1" w:styleId="67A5FAE3F5DF4F1891F6FC3AE182F8E8">
    <w:name w:val="67A5FAE3F5DF4F1891F6FC3AE182F8E8"/>
    <w:rsid w:val="00136ADD"/>
    <w:pPr>
      <w:spacing w:after="160" w:line="259" w:lineRule="auto"/>
    </w:pPr>
  </w:style>
  <w:style w:type="paragraph" w:customStyle="1" w:styleId="D39CD10C07054477A9DF9C05CB73E26F">
    <w:name w:val="D39CD10C07054477A9DF9C05CB73E26F"/>
    <w:rsid w:val="00136ADD"/>
    <w:pPr>
      <w:spacing w:after="160" w:line="259" w:lineRule="auto"/>
    </w:pPr>
  </w:style>
  <w:style w:type="paragraph" w:customStyle="1" w:styleId="B41E29AF04EE4E8F9DB135866A1A252B">
    <w:name w:val="B41E29AF04EE4E8F9DB135866A1A252B"/>
    <w:rsid w:val="00136ADD"/>
    <w:pPr>
      <w:spacing w:after="160" w:line="259" w:lineRule="auto"/>
    </w:pPr>
  </w:style>
  <w:style w:type="paragraph" w:customStyle="1" w:styleId="A0FAF1F1A7654867B4E69E41E4FF41BC">
    <w:name w:val="A0FAF1F1A7654867B4E69E41E4FF41BC"/>
    <w:rsid w:val="00136ADD"/>
    <w:pPr>
      <w:spacing w:after="160" w:line="259" w:lineRule="auto"/>
    </w:pPr>
  </w:style>
  <w:style w:type="paragraph" w:customStyle="1" w:styleId="03BAD8D030E34298922DA0D44AD1FA17">
    <w:name w:val="03BAD8D030E34298922DA0D44AD1FA17"/>
    <w:rsid w:val="009A6876"/>
    <w:pPr>
      <w:spacing w:after="160" w:line="259" w:lineRule="auto"/>
    </w:pPr>
  </w:style>
  <w:style w:type="paragraph" w:customStyle="1" w:styleId="5656B0D98A824E189279AD927AB88E65">
    <w:name w:val="5656B0D98A824E189279AD927AB88E65"/>
    <w:rsid w:val="009A6876"/>
    <w:pPr>
      <w:spacing w:after="160" w:line="259" w:lineRule="auto"/>
    </w:pPr>
  </w:style>
  <w:style w:type="paragraph" w:customStyle="1" w:styleId="DB6B7D6439644C388E3C85A77D95290B">
    <w:name w:val="DB6B7D6439644C388E3C85A77D95290B"/>
    <w:rsid w:val="009A6876"/>
    <w:pPr>
      <w:spacing w:after="160" w:line="259" w:lineRule="auto"/>
    </w:pPr>
  </w:style>
  <w:style w:type="paragraph" w:customStyle="1" w:styleId="56ECCD2EF5204F748CC76FCD44145D6B">
    <w:name w:val="56ECCD2EF5204F748CC76FCD44145D6B"/>
    <w:rsid w:val="009A6876"/>
    <w:pPr>
      <w:spacing w:after="160" w:line="259" w:lineRule="auto"/>
    </w:pPr>
  </w:style>
  <w:style w:type="paragraph" w:customStyle="1" w:styleId="B5B421B4EE7C438FB51A91F387476E5A">
    <w:name w:val="B5B421B4EE7C438FB51A91F387476E5A"/>
    <w:rsid w:val="009A6876"/>
    <w:pPr>
      <w:spacing w:after="160" w:line="259" w:lineRule="auto"/>
    </w:pPr>
  </w:style>
  <w:style w:type="paragraph" w:customStyle="1" w:styleId="BDECC4BC85C94408B56C0DAE15B26EEA">
    <w:name w:val="BDECC4BC85C94408B56C0DAE15B26EEA"/>
    <w:rsid w:val="00BF3175"/>
    <w:pPr>
      <w:spacing w:after="160" w:line="259" w:lineRule="auto"/>
    </w:pPr>
  </w:style>
  <w:style w:type="paragraph" w:customStyle="1" w:styleId="67AAFA2848404552A0D0AFC3FBB9BFE7">
    <w:name w:val="67AAFA2848404552A0D0AFC3FBB9BFE7"/>
    <w:rsid w:val="00BF3175"/>
    <w:pPr>
      <w:spacing w:after="160" w:line="259" w:lineRule="auto"/>
    </w:pPr>
  </w:style>
  <w:style w:type="paragraph" w:customStyle="1" w:styleId="2BBAF5E637374DE58F80CD37E68FAF7E">
    <w:name w:val="2BBAF5E637374DE58F80CD37E68FAF7E"/>
    <w:rsid w:val="00BF3175"/>
    <w:pPr>
      <w:spacing w:after="160" w:line="259" w:lineRule="auto"/>
    </w:pPr>
  </w:style>
  <w:style w:type="paragraph" w:customStyle="1" w:styleId="1752C3EBA12B4115B8C4C34041621D81">
    <w:name w:val="1752C3EBA12B4115B8C4C34041621D81"/>
    <w:rsid w:val="00FF32BA"/>
    <w:pPr>
      <w:spacing w:after="160" w:line="259" w:lineRule="auto"/>
    </w:pPr>
  </w:style>
  <w:style w:type="paragraph" w:customStyle="1" w:styleId="48F84E12D162451FBB18DC98C990787E">
    <w:name w:val="48F84E12D162451FBB18DC98C990787E"/>
    <w:rsid w:val="00FF32BA"/>
    <w:pPr>
      <w:spacing w:after="160" w:line="259" w:lineRule="auto"/>
    </w:pPr>
  </w:style>
  <w:style w:type="paragraph" w:customStyle="1" w:styleId="4932E83A028045D6AFF2AA55BD2537CF">
    <w:name w:val="4932E83A028045D6AFF2AA55BD2537CF"/>
    <w:rsid w:val="00FF32BA"/>
    <w:pPr>
      <w:spacing w:after="160" w:line="259" w:lineRule="auto"/>
    </w:pPr>
  </w:style>
  <w:style w:type="paragraph" w:customStyle="1" w:styleId="421878E3274F4FCB9FEB63A588551F7B">
    <w:name w:val="421878E3274F4FCB9FEB63A588551F7B"/>
    <w:rsid w:val="00FF32BA"/>
    <w:pPr>
      <w:spacing w:after="160" w:line="259" w:lineRule="auto"/>
    </w:pPr>
  </w:style>
  <w:style w:type="paragraph" w:customStyle="1" w:styleId="025768B2E71F480693DAAD8ED684186E">
    <w:name w:val="025768B2E71F480693DAAD8ED684186E"/>
    <w:rsid w:val="00FF32BA"/>
    <w:pPr>
      <w:spacing w:after="160" w:line="259" w:lineRule="auto"/>
    </w:pPr>
  </w:style>
  <w:style w:type="paragraph" w:customStyle="1" w:styleId="52822C007697419996FC7AE8CC56C39D">
    <w:name w:val="52822C007697419996FC7AE8CC56C39D"/>
    <w:rsid w:val="00FF32BA"/>
    <w:pPr>
      <w:spacing w:after="160" w:line="259" w:lineRule="auto"/>
    </w:pPr>
  </w:style>
  <w:style w:type="paragraph" w:customStyle="1" w:styleId="90638A3F5BDF403E8AFA1B0C564EB40F">
    <w:name w:val="90638A3F5BDF403E8AFA1B0C564EB40F"/>
    <w:rsid w:val="00FF32BA"/>
    <w:pPr>
      <w:spacing w:after="160" w:line="259" w:lineRule="auto"/>
    </w:pPr>
  </w:style>
  <w:style w:type="paragraph" w:customStyle="1" w:styleId="BC2C7F2233854EE7B25558ED0416BCE0">
    <w:name w:val="BC2C7F2233854EE7B25558ED0416BCE0"/>
    <w:rsid w:val="00FF32BA"/>
    <w:pPr>
      <w:spacing w:after="160" w:line="259" w:lineRule="auto"/>
    </w:pPr>
  </w:style>
  <w:style w:type="paragraph" w:customStyle="1" w:styleId="2819E29BE1D147688CBB9EFD55B81C5E">
    <w:name w:val="2819E29BE1D147688CBB9EFD55B81C5E"/>
    <w:rsid w:val="00FF32BA"/>
    <w:pPr>
      <w:spacing w:after="160" w:line="259" w:lineRule="auto"/>
    </w:pPr>
  </w:style>
  <w:style w:type="paragraph" w:customStyle="1" w:styleId="F7B5193CD57D4CDB9553CB3B4A297CF7">
    <w:name w:val="F7B5193CD57D4CDB9553CB3B4A297CF7"/>
    <w:rsid w:val="00FF32BA"/>
    <w:pPr>
      <w:spacing w:after="160" w:line="259" w:lineRule="auto"/>
    </w:pPr>
  </w:style>
  <w:style w:type="paragraph" w:customStyle="1" w:styleId="DA32E834382648DCBE42B3D6E734C8AE">
    <w:name w:val="DA32E834382648DCBE42B3D6E734C8AE"/>
    <w:rsid w:val="00FF32BA"/>
    <w:pPr>
      <w:spacing w:after="160" w:line="259" w:lineRule="auto"/>
    </w:pPr>
  </w:style>
  <w:style w:type="paragraph" w:customStyle="1" w:styleId="4C1584F395A14CD3BE069A1916E8337A">
    <w:name w:val="4C1584F395A14CD3BE069A1916E8337A"/>
    <w:rsid w:val="00FF32BA"/>
    <w:pPr>
      <w:spacing w:after="160" w:line="259" w:lineRule="auto"/>
    </w:pPr>
  </w:style>
  <w:style w:type="paragraph" w:customStyle="1" w:styleId="933AAD935D5348C7A7E5106E612CA8A0">
    <w:name w:val="933AAD935D5348C7A7E5106E612CA8A0"/>
    <w:rsid w:val="00FF32BA"/>
    <w:pPr>
      <w:spacing w:after="160" w:line="259" w:lineRule="auto"/>
    </w:pPr>
  </w:style>
  <w:style w:type="paragraph" w:customStyle="1" w:styleId="7A8AA26DF2BA412FBBF0C159079631AF">
    <w:name w:val="7A8AA26DF2BA412FBBF0C159079631AF"/>
    <w:rsid w:val="00FF32BA"/>
    <w:pPr>
      <w:spacing w:after="160" w:line="259" w:lineRule="auto"/>
    </w:pPr>
  </w:style>
  <w:style w:type="paragraph" w:customStyle="1" w:styleId="F07B56CB200F49ADA5B05FA85D8AE13B">
    <w:name w:val="F07B56CB200F49ADA5B05FA85D8AE13B"/>
    <w:rsid w:val="00BB7EA0"/>
    <w:pPr>
      <w:spacing w:after="160" w:line="259" w:lineRule="auto"/>
    </w:pPr>
  </w:style>
  <w:style w:type="paragraph" w:customStyle="1" w:styleId="6584175EB3DF49B19EA756D76CEE9B93">
    <w:name w:val="6584175EB3DF49B19EA756D76CEE9B93"/>
    <w:rsid w:val="00BB7EA0"/>
    <w:pPr>
      <w:spacing w:after="160" w:line="259" w:lineRule="auto"/>
    </w:pPr>
  </w:style>
  <w:style w:type="paragraph" w:customStyle="1" w:styleId="26FBA13BD9B64AF5ACBE7F4AEED4D762">
    <w:name w:val="26FBA13BD9B64AF5ACBE7F4AEED4D762"/>
    <w:rsid w:val="00BB7EA0"/>
    <w:pPr>
      <w:spacing w:after="160" w:line="259" w:lineRule="auto"/>
    </w:pPr>
  </w:style>
  <w:style w:type="paragraph" w:customStyle="1" w:styleId="17872DAC10C6472C9A62F8518633813D">
    <w:name w:val="17872DAC10C6472C9A62F8518633813D"/>
    <w:rsid w:val="00BB7EA0"/>
    <w:pPr>
      <w:spacing w:after="160" w:line="259" w:lineRule="auto"/>
    </w:pPr>
  </w:style>
  <w:style w:type="paragraph" w:customStyle="1" w:styleId="DB693E2EE53A4EECB37192DC81A296C4">
    <w:name w:val="DB693E2EE53A4EECB37192DC81A296C4"/>
    <w:rsid w:val="008A166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FEF7F441F2B9BB4A914598DD74C07C3D" ma:contentTypeVersion="43" ma:contentTypeDescription="" ma:contentTypeScope="" ma:versionID="56bd9de1cbb97ef9e0f8c4a991ffa929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468fc149cf85ebc43ba55ab9a1af1ff6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 minOccurs="0"/>
                <xsd:element ref="ns2:typ_prilohy" minOccurs="0"/>
                <xsd:element ref="ns2:Identifikační_x0020_číslo_x0020__x0028_IČO_x0029_" minOccurs="0"/>
                <xsd:element ref="ns2:hierarchie_utvaru" minOccurs="0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priloha" minOccurs="0"/>
                <xsd:element ref="ns2:zpracovatel" minOccurs="0"/>
                <xsd:element ref="ns2:schvalovatel" minOccurs="0"/>
                <xsd:element ref="ns2:typ_dokumentu_dle_spisoveho_planu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nillable="true" ma:displayName="Hierarchie útvaru" ma:default="/" ma:format="Dropdown" ma:indexed="true" ma:internalName="hierarchie_utvaru" ma:readOnly="false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priloha" ma:index="25" nillable="true" ma:displayName="Příloha" ma:default="Ne" ma:format="Dropdown" ma:internalName="priloha">
      <xsd:simpleType>
        <xsd:restriction base="dms:Choice">
          <xsd:enumeration value="Ano"/>
          <xsd:enumeration value="Ne"/>
        </xsd:restriction>
      </xsd:simpleType>
    </xsd:element>
    <xsd:element name="zpracovatel" ma:index="26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7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8" nillable="true" ma:displayName="Typ dokumentu dle spisového plánu" ma:format="Dropdown" ma:indexed="true" ma:internalName="typ_dokumentu_dle_spisoveho_planu" ma:readOnly="false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35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36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7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8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9" nillable="true" ma:displayName="Stav WF" ma:internalName="stav_WF" ma:percentage="FALSE">
      <xsd:simpleType>
        <xsd:restriction base="dms:Number"/>
      </xsd:simpleType>
    </xsd:element>
    <xsd:element name="kategorie_dokumentu_SSHR" ma:index="40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41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42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43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4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5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6" ma:displayName="Platnost od" ma:format="DateOnly" ma:internalName="platnost_od">
      <xsd:simpleType>
        <xsd:restriction base="dms:DateTime"/>
      </xsd:simpleType>
    </xsd:element>
    <xsd:element name="platnost_do" ma:index="47" ma:displayName="Platnost do" ma:format="DateOnly" ma:internalName="platnost_do">
      <xsd:simpleType>
        <xsd:restriction base="dms:DateTime"/>
      </xsd:simpleType>
    </xsd:element>
    <xsd:element name="Vymaz" ma:index="48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50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2018-09-30T22:00:00+00:00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5. 2019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  <priloha xmlns="2a0df9b3-4f6a-40d6-bafe-bfa29ec52e7f">Ne</priloh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9B1F8-0382-473A-A7A8-977C13CCA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  <ds:schemaRef ds:uri="2a0df9b3-4f6a-40d6-bafe-bfa29ec52e7f"/>
    <ds:schemaRef ds:uri="d70ce041-a8a7-4f08-b900-fdb15ab0aa68"/>
  </ds:schemaRefs>
</ds:datastoreItem>
</file>

<file path=customXml/itemProps3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38B46B-D290-4EAD-B73C-F4C49B9E1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0</TotalTime>
  <Pages>36</Pages>
  <Words>2591</Words>
  <Characters>15292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creator>Job</dc:creator>
  <cp:lastModifiedBy>Langmajerová Ivana</cp:lastModifiedBy>
  <cp:revision>2</cp:revision>
  <dcterms:created xsi:type="dcterms:W3CDTF">2022-01-20T07:28:00Z</dcterms:created>
  <dcterms:modified xsi:type="dcterms:W3CDTF">2022-01-20T07:28:00Z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0x01010032F441348E9F4645A0D7875855955D3200FEF7F441F2B9BB4A914598DD74C07C3D</vt:lpwstr>
  </property>
  <property fmtid="{D5CDD505-2E9C-101B-9397-08002B2CF9AE}" pid="3" name="Order">
    <vt:r8>20800</vt:r8>
  </property>
</Properties>
</file>