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E3ED4" w14:textId="77777777"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14:paraId="76CCF067" w14:textId="77777777"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6E64F1" w:rsidRPr="006E64F1">
            <w:rPr>
              <w:rFonts w:ascii="Segoe UI" w:eastAsia="Times New Roman" w:hAnsi="Segoe UI" w:cs="Segoe UI"/>
              <w:b/>
              <w:bCs/>
              <w:color w:val="212529"/>
              <w:u w:val="single"/>
              <w:lang w:val="cs-CZ" w:eastAsia="cs-CZ"/>
            </w:rPr>
            <w:t>ND/0506/600301/2022</w:t>
          </w:r>
          <w:r w:rsidR="006E64F1">
            <w:rPr>
              <w:rFonts w:ascii="Segoe UI" w:eastAsia="Times New Roman" w:hAnsi="Segoe UI" w:cs="Segoe UI"/>
              <w:b/>
              <w:bCs/>
              <w:color w:val="212529"/>
              <w:u w:val="single"/>
              <w:lang w:val="cs-CZ" w:eastAsia="cs-CZ"/>
            </w:rPr>
            <w:t xml:space="preserve"> </w:t>
          </w:r>
        </w:sdtContent>
      </w:sdt>
    </w:p>
    <w:p w14:paraId="2F2F91C3" w14:textId="77777777"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14:paraId="4EF7A082" w14:textId="77777777"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14:paraId="0CD57DB0" w14:textId="7348C108" w:rsidR="00541A18" w:rsidRPr="007B0E89" w:rsidRDefault="00FE62A1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r w:rsidR="00715A66">
                <w:rPr>
                  <w:rStyle w:val="Smlouvatun"/>
                  <w:b/>
                  <w:i w:val="0"/>
                </w:rPr>
                <w:t>Národní divadlo</w:t>
              </w:r>
            </w:sdtContent>
          </w:sdt>
        </w:sdtContent>
      </w:sdt>
    </w:p>
    <w:p w14:paraId="75436FF9" w14:textId="77777777"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E64F1">
            <w:rPr>
              <w:rStyle w:val="Smlouva"/>
            </w:rPr>
            <w:t>Ostrovní 1, Praha 1</w:t>
          </w:r>
        </w:sdtContent>
      </w:sdt>
    </w:p>
    <w:p w14:paraId="372B95A6" w14:textId="77777777"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E64F1">
            <w:rPr>
              <w:rStyle w:val="Smlouva"/>
            </w:rPr>
            <w:t>prof. MgA. Janem Burianem, generálním ředitelem</w:t>
          </w:r>
        </w:sdtContent>
      </w:sdt>
    </w:p>
    <w:p w14:paraId="1E18D441" w14:textId="77777777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1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E64F1">
            <w:rPr>
              <w:rStyle w:val="Smlouva"/>
            </w:rPr>
            <w:t>00023337</w:t>
          </w:r>
        </w:sdtContent>
      </w:sdt>
    </w:p>
    <w:p w14:paraId="39937803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E64F1">
            <w:rPr>
              <w:rStyle w:val="Smlouva"/>
            </w:rPr>
            <w:t>CZ00023337</w:t>
          </w:r>
        </w:sdtContent>
      </w:sdt>
    </w:p>
    <w:p w14:paraId="696FDFFB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E64F1">
            <w:rPr>
              <w:rStyle w:val="Smlouva"/>
            </w:rPr>
            <w:t>ČNB Praha 1</w:t>
          </w:r>
        </w:sdtContent>
      </w:sdt>
    </w:p>
    <w:p w14:paraId="03F098AC" w14:textId="2D756230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sdt>
            <w:sdtPr>
              <w:rPr>
                <w:rStyle w:val="Smlouva"/>
              </w:rPr>
              <w:id w:val="-1480914697"/>
              <w:placeholder>
                <w:docPart w:val="BF12CEC4D1B64DE79259216198B9E14F"/>
              </w:placeholder>
            </w:sdtPr>
            <w:sdtEndPr>
              <w:rPr>
                <w:rStyle w:val="Standardnpsmoodstavce"/>
                <w:rFonts w:ascii="Arial" w:hAnsi="Arial"/>
                <w:sz w:val="22"/>
              </w:rPr>
            </w:sdtEndPr>
            <w:sdtContent>
              <w:r w:rsidR="00FE62A1">
                <w:rPr>
                  <w:rStyle w:val="Smlouva"/>
                </w:rPr>
                <w:t>xx</w:t>
              </w:r>
            </w:sdtContent>
          </w:sdt>
        </w:sdtContent>
      </w:sdt>
    </w:p>
    <w:p w14:paraId="401DB4F5" w14:textId="77777777"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r w:rsidR="006E64F1">
            <w:rPr>
              <w:rStyle w:val="Smlouva"/>
            </w:rPr>
            <w:t>ing. Dagmar Růžičková</w:t>
          </w:r>
        </w:sdtContent>
      </w:sdt>
    </w:p>
    <w:p w14:paraId="4EB3F6DE" w14:textId="2DDCF80E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r w:rsidR="00FE62A1">
            <w:rPr>
              <w:rStyle w:val="Smlouva"/>
            </w:rPr>
            <w:t>xx</w:t>
          </w:r>
        </w:sdtContent>
      </w:sdt>
    </w:p>
    <w:p w14:paraId="691270A6" w14:textId="77777777"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="00344CC6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1164739543"/>
          <w:placeholder>
            <w:docPart w:val="17872DAC10C6472C9A62F8518633813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E64F1">
            <w:rPr>
              <w:rStyle w:val="Smlouva"/>
            </w:rPr>
            <w:t>-</w:t>
          </w:r>
        </w:sdtContent>
      </w:sdt>
    </w:p>
    <w:p w14:paraId="03786D85" w14:textId="68A0124B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r w:rsidR="00FE62A1">
            <w:rPr>
              <w:rStyle w:val="Smlouva"/>
            </w:rPr>
            <w:t>xx</w:t>
          </w:r>
        </w:sdtContent>
      </w:sdt>
    </w:p>
    <w:p w14:paraId="3E0E394B" w14:textId="77777777" w:rsidR="00344CC6" w:rsidRPr="00344CC6" w:rsidRDefault="00541A18" w:rsidP="00344CC6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44CC6">
        <w:rPr>
          <w:rFonts w:ascii="Garamond" w:hAnsi="Garamond"/>
          <w:color w:val="000000"/>
          <w:lang w:val="cs-CZ"/>
        </w:rPr>
        <w:t>datová schránka:</w:t>
      </w:r>
      <w:r w:rsidR="00344CC6" w:rsidRPr="00344CC6">
        <w:rPr>
          <w:rFonts w:ascii="Garamond" w:hAnsi="Garamond"/>
          <w:color w:val="000000"/>
          <w:lang w:val="cs-CZ"/>
        </w:rPr>
        <w:tab/>
      </w:r>
      <w:sdt>
        <w:sdtPr>
          <w:rPr>
            <w:rStyle w:val="Smlouva"/>
          </w:rPr>
          <w:id w:val="2082712893"/>
          <w:placeholder>
            <w:docPart w:val="26FBA13BD9B64AF5ACBE7F4AEED4D76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684551160"/>
              <w:placeholder>
                <w:docPart w:val="EFCEA6E614614F19AD8F1A878C6B34C9"/>
              </w:placeholder>
            </w:sdtPr>
            <w:sdtEndPr>
              <w:rPr>
                <w:rStyle w:val="Standardnpsmoodstavce"/>
                <w:rFonts w:ascii="Calibri" w:hAnsi="Calibri"/>
                <w:lang w:val="en-US"/>
              </w:rPr>
            </w:sdtEndPr>
            <w:sdtContent>
              <w:r w:rsidR="006E64F1" w:rsidRPr="00316230">
                <w:rPr>
                  <w:rStyle w:val="Smlouva"/>
                </w:rPr>
                <w:t>qmbz5zc</w:t>
              </w:r>
            </w:sdtContent>
          </w:sdt>
        </w:sdtContent>
      </w:sdt>
    </w:p>
    <w:p w14:paraId="42B8D201" w14:textId="77777777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ab/>
      </w:r>
    </w:p>
    <w:p w14:paraId="475D4F72" w14:textId="77777777"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14:paraId="61BDB582" w14:textId="77777777"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14:paraId="45E9280C" w14:textId="77777777" w:rsidR="00F55225" w:rsidRPr="006E64F1" w:rsidRDefault="00FE62A1" w:rsidP="00F55225">
      <w:pPr>
        <w:tabs>
          <w:tab w:val="left" w:pos="2694"/>
        </w:tabs>
        <w:spacing w:after="0"/>
        <w:ind w:left="2693" w:hanging="2693"/>
        <w:rPr>
          <w:rFonts w:ascii="Garamond" w:hAnsi="Garamond" w:cs="Arial"/>
          <w:lang w:val="cs-CZ"/>
        </w:rPr>
      </w:pPr>
      <w:sdt>
        <w:sdtPr>
          <w:rPr>
            <w:rFonts w:ascii="Garamond" w:hAnsi="Garamond"/>
            <w:b/>
            <w:lang w:val="cs-CZ"/>
          </w:rPr>
          <w:id w:val="357706996"/>
          <w:placeholder>
            <w:docPart w:val="03BAD8D030E34298922DA0D44AD1FA17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/>
        <w:sdtContent>
          <w:r w:rsidR="00F55225" w:rsidRPr="006E64F1">
            <w:rPr>
              <w:rFonts w:ascii="Garamond" w:hAnsi="Garamond"/>
              <w:b/>
              <w:lang w:val="cs-CZ"/>
            </w:rPr>
            <w:t>Obchodní firma</w:t>
          </w:r>
        </w:sdtContent>
      </w:sdt>
      <w:r w:rsidR="00F55225" w:rsidRPr="006E64F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/>
            <w:b/>
          </w:rPr>
          <w:id w:val="357706862"/>
          <w:placeholder>
            <w:docPart w:val="5656B0D98A824E189279AD927AB88E65"/>
          </w:placeholder>
        </w:sdtPr>
        <w:sdtEndPr>
          <w:rPr>
            <w:rFonts w:ascii="Calibri" w:hAnsi="Calibri" w:cs="Arial"/>
            <w:b w:val="0"/>
          </w:rPr>
        </w:sdtEndPr>
        <w:sdtContent>
          <w:sdt>
            <w:sdtPr>
              <w:rPr>
                <w:rStyle w:val="Smlouva"/>
              </w:rPr>
              <w:id w:val="472728070"/>
              <w:placeholder>
                <w:docPart w:val="1752C3EBA12B4115B8C4C34041621D8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MASANTA s.r.o.</w:t>
              </w:r>
            </w:sdtContent>
          </w:sdt>
        </w:sdtContent>
      </w:sdt>
    </w:p>
    <w:p w14:paraId="1CB23CD0" w14:textId="77777777" w:rsidR="00541A18" w:rsidRPr="00406A43" w:rsidRDefault="00F55225" w:rsidP="00F5522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Style w:val="Smlouva"/>
        </w:rPr>
        <w:t xml:space="preserve"> </w:t>
      </w:r>
      <w:sdt>
        <w:sdtPr>
          <w:rPr>
            <w:rStyle w:val="Smlouva"/>
          </w:rPr>
          <w:id w:val="-247968519"/>
          <w:placeholder>
            <w:docPart w:val="DefaultPlaceholder_-1854013440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3"/>
              <w:placeholder>
                <w:docPart w:val="1A5D42A275884203BD5FC7544055276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290814062"/>
                  <w:placeholder>
                    <w:docPart w:val="48F84E12D162451FBB18DC98C990787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E13ED5" w:rsidRPr="00462827">
                    <w:rPr>
                      <w:rStyle w:val="Smlouva"/>
                    </w:rPr>
                    <w:t>Dolnocholupická 915/65, Modřany, 143 00 Praha 4</w:t>
                  </w:r>
                </w:sdtContent>
              </w:sdt>
              <w:r w:rsidR="00E13ED5" w:rsidRPr="006E64F1">
                <w:rPr>
                  <w:rFonts w:cs="Arial"/>
                  <w:lang w:val="cs-CZ"/>
                </w:rPr>
                <w:t xml:space="preserve"> </w:t>
              </w:r>
            </w:sdtContent>
          </w:sdt>
          <w:r w:rsidR="00406A43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4"/>
              <w:placeholder>
                <w:docPart w:val="10E8C3508210477483955EF52B561763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>
                <w:rPr>
                  <w:rStyle w:val="Smlouva"/>
                </w:rPr>
                <w:t xml:space="preserve"> </w:t>
              </w:r>
            </w:sdtContent>
          </w:sdt>
        </w:sdtContent>
      </w:sdt>
    </w:p>
    <w:p w14:paraId="7CD3B2FA" w14:textId="77777777" w:rsidR="00541A18" w:rsidRPr="00827137" w:rsidRDefault="00FE62A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180320336"/>
              <w:placeholder>
                <w:docPart w:val="4932E83A028045D6AFF2AA55BD2537C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C 65055 vedená u Městského soudu v Praze</w:t>
              </w:r>
            </w:sdtContent>
          </w:sdt>
        </w:sdtContent>
      </w:sdt>
    </w:p>
    <w:p w14:paraId="60862298" w14:textId="77777777" w:rsidR="00541A18" w:rsidRPr="00827137" w:rsidRDefault="00FE62A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72383513"/>
              <w:placeholder>
                <w:docPart w:val="421878E3274F4FCB9FEB63A588551F7B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 xml:space="preserve">Mgr. Martinem </w:t>
              </w:r>
              <w:r w:rsidR="00E13ED5">
                <w:rPr>
                  <w:rStyle w:val="Smlouva"/>
                  <w:noProof/>
                </w:rPr>
                <w:t>Ladyrem</w:t>
              </w:r>
              <w:r w:rsidR="00E13ED5">
                <w:rPr>
                  <w:rStyle w:val="Smlouva"/>
                </w:rPr>
                <w:t>, jednatelem</w:t>
              </w:r>
            </w:sdtContent>
          </w:sdt>
        </w:sdtContent>
      </w:sdt>
    </w:p>
    <w:p w14:paraId="14EA1223" w14:textId="77777777"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50984972"/>
              <w:placeholder>
                <w:docPart w:val="025768B2E71F480693DAAD8ED684186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25730533</w:t>
              </w:r>
            </w:sdtContent>
          </w:sdt>
        </w:sdtContent>
      </w:sdt>
    </w:p>
    <w:p w14:paraId="72C69849" w14:textId="77777777" w:rsidR="00F55225" w:rsidRPr="006E64F1" w:rsidRDefault="00F55225" w:rsidP="00F55225">
      <w:pPr>
        <w:tabs>
          <w:tab w:val="left" w:pos="2694"/>
        </w:tabs>
        <w:spacing w:after="0"/>
        <w:ind w:left="2693" w:hanging="2693"/>
        <w:rPr>
          <w:rFonts w:ascii="Garamond" w:hAnsi="Garamond" w:cs="Arial"/>
          <w:lang w:val="cs-CZ"/>
        </w:rPr>
      </w:pPr>
      <w:r w:rsidRPr="006E64F1">
        <w:rPr>
          <w:rFonts w:ascii="Garamond" w:hAnsi="Garamond" w:cs="Arial"/>
          <w:lang w:val="cs-CZ"/>
        </w:rPr>
        <w:t>DIČ:</w:t>
      </w:r>
      <w:r w:rsidRPr="006E64F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/>
          </w:rPr>
          <w:id w:val="357706970"/>
          <w:placeholder>
            <w:docPart w:val="DB6B7D6439644C388E3C85A77D95290B"/>
          </w:placeholder>
        </w:sdtPr>
        <w:sdtEndPr>
          <w:rPr>
            <w:rFonts w:ascii="Calibri" w:hAnsi="Calibri" w:cs="Arial"/>
          </w:rPr>
        </w:sdtEndPr>
        <w:sdtContent>
          <w:sdt>
            <w:sdtPr>
              <w:rPr>
                <w:rStyle w:val="Smlouva"/>
              </w:rPr>
              <w:id w:val="-1181359605"/>
              <w:placeholder>
                <w:docPart w:val="52822C007697419996FC7AE8CC56C39D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>CZ</w:t>
              </w:r>
              <w:r w:rsidR="00E13ED5" w:rsidRPr="00A10904">
                <w:rPr>
                  <w:rStyle w:val="Smlouva"/>
                </w:rPr>
                <w:t>25730533</w:t>
              </w:r>
            </w:sdtContent>
          </w:sdt>
        </w:sdtContent>
      </w:sdt>
    </w:p>
    <w:p w14:paraId="47CD24FA" w14:textId="77777777" w:rsidR="00541A18" w:rsidRPr="00827137" w:rsidRDefault="00F55225" w:rsidP="00F5522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 </w:t>
      </w:r>
      <w:r w:rsidR="00C47AB7"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859741902"/>
              <w:placeholder>
                <w:docPart w:val="90638A3F5BDF403E8AFA1B0C564EB40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Fio banka, a.s.</w:t>
              </w:r>
            </w:sdtContent>
          </w:sdt>
        </w:sdtContent>
      </w:sdt>
    </w:p>
    <w:p w14:paraId="2410596C" w14:textId="2A424E77"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62A1">
            <w:rPr>
              <w:rStyle w:val="Smlouva"/>
            </w:rPr>
            <w:t>xx</w:t>
          </w:r>
        </w:sdtContent>
      </w:sdt>
    </w:p>
    <w:p w14:paraId="22434C78" w14:textId="77777777"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987371917"/>
              <w:placeholder>
                <w:docPart w:val="F7B5193CD57D4CDB9553CB3B4A297CF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>Mgr. Martin Ladyr</w:t>
              </w:r>
            </w:sdtContent>
          </w:sdt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14:paraId="0AD94EF8" w14:textId="39F2D53B"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452559005"/>
                  <w:placeholder>
                    <w:docPart w:val="DA32E834382648DCBE42B3D6E734C8A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FE62A1">
                    <w:rPr>
                      <w:rStyle w:val="Smlouva"/>
                    </w:rPr>
                    <w:t>xx</w:t>
                  </w:r>
                </w:sdtContent>
              </w:sdt>
            </w:sdtContent>
          </w:sdt>
        </w:p>
      </w:sdtContent>
    </w:sdt>
    <w:p w14:paraId="4DB73C7C" w14:textId="34A7E4C7" w:rsidR="00F55225" w:rsidRPr="00827137" w:rsidRDefault="00F55225" w:rsidP="00F55225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56ECCD2EF5204F748CC76FCD44145D6B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1622190318"/>
              <w:placeholder>
                <w:docPart w:val="4C1584F395A14CD3BE069A1916E8337A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FE62A1">
                <w:rPr>
                  <w:rStyle w:val="Smlouva"/>
                </w:rPr>
                <w:t>xx</w:t>
              </w:r>
            </w:sdtContent>
          </w:sdt>
        </w:sdtContent>
      </w:sdt>
      <w:r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B5B421B4EE7C438FB51A91F387476E5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62A1">
            <w:rPr>
              <w:rStyle w:val="Smlouva"/>
            </w:rPr>
            <w:t>xx</w:t>
          </w:r>
        </w:sdtContent>
      </w:sdt>
    </w:p>
    <w:p w14:paraId="09984A53" w14:textId="77777777" w:rsidR="00541A18" w:rsidRPr="00827137" w:rsidRDefault="00F55225" w:rsidP="00F55225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datová schránka: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619373513"/>
                  <w:placeholder>
                    <w:docPart w:val="933AAD935D5348C7A7E5106E612CA8A0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E13ED5" w:rsidRPr="00A10904">
                    <w:rPr>
                      <w:rStyle w:val="Smlouva"/>
                    </w:rPr>
                    <w:t>ii4keig</w:t>
                  </w:r>
                </w:sdtContent>
              </w:sdt>
            </w:sdtContent>
          </w:sdt>
        </w:sdtContent>
      </w:sdt>
    </w:p>
    <w:p w14:paraId="32680D7F" w14:textId="77777777"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14:paraId="5CDA9594" w14:textId="77777777"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lastRenderedPageBreak/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14:paraId="48A943CE" w14:textId="77777777"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14:paraId="209B050A" w14:textId="77777777" w:rsidR="00541A18" w:rsidRPr="00AF2AF0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AF2AF0">
        <w:rPr>
          <w:rFonts w:ascii="Garamond" w:hAnsi="Garamond" w:cs="Arial"/>
          <w:b/>
          <w:lang w:val="cs-CZ"/>
        </w:rPr>
        <w:t>Účel smlouvy</w:t>
      </w:r>
    </w:p>
    <w:p w14:paraId="761D03E1" w14:textId="77777777"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F2AF0">
        <w:rPr>
          <w:rFonts w:ascii="Garamond" w:hAnsi="Garamond" w:cs="Arial"/>
          <w:lang w:val="cs-CZ"/>
        </w:rPr>
        <w:t>Účelem smlouvy je koupě věci specifikované blíže</w:t>
      </w:r>
      <w:r w:rsidR="00A319F2" w:rsidRPr="00AF2AF0">
        <w:rPr>
          <w:rFonts w:ascii="Garamond" w:hAnsi="Garamond" w:cs="Arial"/>
          <w:lang w:val="cs-CZ"/>
        </w:rPr>
        <w:t xml:space="preserve"> v </w:t>
      </w:r>
      <w:r w:rsidR="00F7169A" w:rsidRPr="00AF2AF0">
        <w:rPr>
          <w:rFonts w:ascii="Garamond" w:hAnsi="Garamond" w:cs="Arial"/>
          <w:lang w:val="cs-CZ"/>
        </w:rPr>
        <w:t>čl. </w:t>
      </w:r>
      <w:r w:rsidRPr="00AF2AF0">
        <w:rPr>
          <w:rFonts w:ascii="Garamond" w:hAnsi="Garamond" w:cs="Arial"/>
          <w:lang w:val="cs-CZ"/>
        </w:rPr>
        <w:t xml:space="preserve">II této smlouvy </w:t>
      </w:r>
      <w:r w:rsidR="00EF368A" w:rsidRPr="00AF2AF0">
        <w:rPr>
          <w:rFonts w:ascii="Garamond" w:hAnsi="Garamond" w:cs="Arial"/>
          <w:lang w:val="cs-CZ"/>
        </w:rPr>
        <w:t>na základě</w:t>
      </w:r>
      <w:r w:rsidR="00054F2C" w:rsidRPr="00AF2AF0">
        <w:rPr>
          <w:rFonts w:ascii="Garamond" w:hAnsi="Garamond" w:cs="Arial"/>
          <w:lang w:val="cs-CZ"/>
        </w:rPr>
        <w:t xml:space="preserve"> Smlouvy o</w:t>
      </w:r>
      <w:r w:rsidR="00455DD2">
        <w:rPr>
          <w:rFonts w:ascii="Garamond" w:hAnsi="Garamond" w:cs="Arial"/>
          <w:lang w:val="cs-CZ"/>
        </w:rPr>
        <w:t> </w:t>
      </w:r>
      <w:r w:rsidR="00054F2C" w:rsidRPr="00AF2AF0">
        <w:rPr>
          <w:rFonts w:ascii="Garamond" w:hAnsi="Garamond" w:cs="Arial"/>
          <w:lang w:val="cs-CZ"/>
        </w:rPr>
        <w:t>centralizovaném zadávání uzavřené mezi Správou státních hmotných rezerv jako Centrálním zadavatelem a kupujícím jako Pověřujícím zadavatelem a na základě</w:t>
      </w:r>
      <w:r w:rsidR="00EF368A" w:rsidRPr="00AF2AF0">
        <w:rPr>
          <w:rFonts w:ascii="Garamond" w:hAnsi="Garamond" w:cs="Arial"/>
          <w:lang w:val="cs-CZ"/>
        </w:rPr>
        <w:t xml:space="preserve"> </w:t>
      </w:r>
      <w:r w:rsidR="00752ECD" w:rsidRPr="00AF2AF0">
        <w:rPr>
          <w:rFonts w:ascii="Garamond" w:hAnsi="Garamond" w:cs="Arial"/>
          <w:lang w:val="cs-CZ"/>
        </w:rPr>
        <w:t>U</w:t>
      </w:r>
      <w:r w:rsidR="003E0DD7" w:rsidRPr="00AF2AF0">
        <w:rPr>
          <w:rFonts w:ascii="Garamond" w:hAnsi="Garamond" w:cs="Arial"/>
          <w:lang w:val="cs-CZ"/>
        </w:rPr>
        <w:t xml:space="preserve">snesení vlády České republiky ze dne </w:t>
      </w:r>
      <w:r w:rsidR="006479BB" w:rsidRPr="00AF2AF0">
        <w:rPr>
          <w:rFonts w:ascii="Garamond" w:hAnsi="Garamond" w:cs="Arial"/>
          <w:lang w:val="cs-CZ"/>
        </w:rPr>
        <w:t>5. ledna 2022</w:t>
      </w:r>
      <w:r w:rsidR="00E75132" w:rsidRPr="00AF2AF0">
        <w:rPr>
          <w:rFonts w:ascii="Garamond" w:hAnsi="Garamond" w:cs="Arial"/>
          <w:lang w:val="cs-CZ"/>
        </w:rPr>
        <w:t xml:space="preserve"> </w:t>
      </w:r>
      <w:r w:rsidR="00752ECD" w:rsidRPr="00AF2AF0">
        <w:rPr>
          <w:rFonts w:ascii="Garamond" w:hAnsi="Garamond" w:cs="Arial"/>
          <w:lang w:val="cs-CZ"/>
        </w:rPr>
        <w:t xml:space="preserve">č. </w:t>
      </w:r>
      <w:r w:rsidR="00455DD2">
        <w:rPr>
          <w:rFonts w:ascii="Garamond" w:hAnsi="Garamond" w:cs="Arial"/>
          <w:lang w:val="cs-CZ"/>
        </w:rPr>
        <w:t>5</w:t>
      </w:r>
      <w:r w:rsidR="00AF2AF0">
        <w:rPr>
          <w:rFonts w:ascii="Garamond" w:hAnsi="Garamond" w:cs="Arial"/>
          <w:lang w:val="cs-CZ"/>
        </w:rPr>
        <w:t xml:space="preserve"> </w:t>
      </w:r>
      <w:r w:rsidR="003E0DD7" w:rsidRPr="00AF2AF0">
        <w:rPr>
          <w:rFonts w:ascii="Garamond" w:hAnsi="Garamond" w:cs="Arial"/>
          <w:lang w:val="cs-CZ"/>
        </w:rPr>
        <w:t>k pořízení testovacích sad antigenních testů na přítomnost onemocnění COVID-19 za účelem samotestování zaměstnanců státního sektoru.</w:t>
      </w:r>
    </w:p>
    <w:p w14:paraId="522AD83B" w14:textId="77777777"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14:paraId="50B63543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14:paraId="79261F68" w14:textId="77777777" w:rsidR="003233B4" w:rsidRPr="002761A6" w:rsidRDefault="00FE62A1" w:rsidP="002761A6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6E64F1" w:rsidRPr="006E64F1">
                <w:rPr>
                  <w:rFonts w:ascii="Garamond" w:hAnsi="Garamond" w:cs="Arial"/>
                  <w:b/>
                  <w:color w:val="000000"/>
                  <w:spacing w:val="-4"/>
                  <w:lang w:val="cs-CZ"/>
                </w:rPr>
                <w:t>1</w:t>
              </w:r>
              <w:r w:rsidR="006E64F1">
                <w:rPr>
                  <w:rFonts w:ascii="Garamond" w:hAnsi="Garamond" w:cs="Arial"/>
                  <w:b/>
                  <w:color w:val="000000"/>
                  <w:spacing w:val="-4"/>
                  <w:lang w:val="cs-CZ"/>
                </w:rPr>
                <w:t>8 700</w:t>
              </w:r>
              <w:r w:rsidR="004171AA" w:rsidRPr="006E64F1">
                <w:rPr>
                  <w:rFonts w:ascii="Garamond" w:hAnsi="Garamond" w:cs="Arial"/>
                  <w:b/>
                  <w:color w:val="000000"/>
                  <w:spacing w:val="-4"/>
                  <w:lang w:val="cs-CZ"/>
                </w:rPr>
                <w:t xml:space="preserve">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Style w:val="Smlouvatun"/>
                <w:color w:val="FF0000"/>
                <w:highlight w:val="yellow"/>
              </w:rPr>
              <w:id w:val="-1805462478"/>
              <w:placeholder>
                <w:docPart w:val="7A8AA26DF2BA412FBBF0C159079631AF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E13ED5" w:rsidRPr="006E64F1">
                <w:rPr>
                  <w:rFonts w:ascii="Garamond" w:hAnsi="Garamond" w:cs="Arial"/>
                  <w:b/>
                  <w:lang w:val="cs-CZ"/>
                </w:rPr>
                <w:t>Singclean</w:t>
              </w:r>
              <w:r w:rsidR="00E13ED5" w:rsidRPr="006E64F1">
                <w:rPr>
                  <w:rFonts w:ascii="Garamond" w:hAnsi="Garamond" w:cs="Arial"/>
                  <w:b/>
                  <w:vertAlign w:val="superscript"/>
                  <w:lang w:val="cs-CZ"/>
                </w:rPr>
                <w:t>®</w:t>
              </w:r>
              <w:r w:rsidR="00E13ED5" w:rsidRPr="006E64F1">
                <w:rPr>
                  <w:rFonts w:ascii="Garamond" w:hAnsi="Garamond" w:cs="Arial"/>
                  <w:b/>
                  <w:lang w:val="cs-CZ"/>
                </w:rPr>
                <w:t xml:space="preserve"> COVID-19 testovací sada (metoda koloidního zlata)</w:t>
              </w:r>
            </w:sdtContent>
          </w:sdt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6E64F1">
            <w:rPr>
              <w:rFonts w:ascii="Garamond" w:hAnsi="Garamond" w:cs="Arial"/>
              <w:lang w:val="cs-CZ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6E64F1">
            <w:rPr>
              <w:rFonts w:ascii="Garamond" w:hAnsi="Garamond" w:cs="Arial"/>
              <w:lang w:val="cs-CZ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14:paraId="468FD157" w14:textId="77777777"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14:paraId="165EDA7D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14:paraId="4FF0A5C1" w14:textId="77777777"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14:paraId="5E13CDBB" w14:textId="77777777"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14:paraId="38C85900" w14:textId="77777777"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6E64F1">
                    <w:rPr>
                      <w:rStyle w:val="Smlouva"/>
                    </w:rPr>
                    <w:t>18700</w:t>
                  </w:r>
                </w:sdtContent>
              </w:sdt>
              <w:r w:rsidR="00213B55">
                <w:rPr>
                  <w:rStyle w:val="Smlouva"/>
                </w:rPr>
                <w:t xml:space="preserve"> ks</w:t>
              </w:r>
            </w:sdtContent>
          </w:sdt>
        </w:p>
        <w:p w14:paraId="790B1536" w14:textId="77777777"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14:paraId="3939AC02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14:paraId="74889813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14:paraId="373EF874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lastRenderedPageBreak/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14:paraId="05CE552F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14:paraId="57A693C9" w14:textId="77777777"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14:paraId="2C806A33" w14:textId="77777777"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14:paraId="5576FABF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14:paraId="507E5185" w14:textId="77777777"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>Prohlášením o shodě spolu s certifikátem vydaným oznámeným subjektem pro diagnostický zdravotnický prostředek in vitro určený pro sebetestování</w:t>
          </w:r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14:paraId="190A36E2" w14:textId="77777777"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>Návod k použití, který musí odpovídat požadavkům na návod diagnostických zdravotnických prostředků in vitro určených pro s</w:t>
          </w:r>
          <w:r w:rsidR="00ED2773">
            <w:rPr>
              <w:rStyle w:val="Smlouva"/>
              <w:rFonts w:cs="Arial"/>
              <w:lang w:bidi="cs-CZ"/>
            </w:rPr>
            <w:t>ebe</w:t>
          </w:r>
          <w:r w:rsidRPr="0089556D">
            <w:rPr>
              <w:rStyle w:val="Smlouva"/>
              <w:rFonts w:cs="Arial"/>
              <w:lang w:bidi="cs-CZ"/>
            </w:rPr>
            <w:t>testování</w:t>
          </w:r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14:paraId="37E82E3B" w14:textId="77777777"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14:paraId="614254C3" w14:textId="77777777"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14:paraId="48BABA0B" w14:textId="77777777"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14:paraId="3E8025D7" w14:textId="77777777" w:rsidR="00541A18" w:rsidRPr="000422FC" w:rsidRDefault="00FE62A1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14:paraId="55388DE2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p w14:paraId="75A7FCB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5"/>
    </w:p>
    <w:p w14:paraId="48966AEB" w14:textId="77777777"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14:paraId="4D909801" w14:textId="77777777"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14:paraId="3F244803" w14:textId="77777777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E13ED5" w:rsidRPr="00E13ED5">
                <w:rPr>
                  <w:rStyle w:val="Smlouvatun"/>
                </w:rPr>
                <w:t>16,48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6DEB7946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lastRenderedPageBreak/>
            <w:t>(</w:t>
          </w:r>
          <w:r w:rsidRPr="00E13ED5">
            <w:rPr>
              <w:rFonts w:ascii="Garamond" w:hAnsi="Garamond" w:cs="Arial"/>
              <w:szCs w:val="24"/>
            </w:rPr>
            <w:t>slovy</w:t>
          </w:r>
          <w:r w:rsidR="00E13ED5" w:rsidRPr="00E13ED5">
            <w:rPr>
              <w:rFonts w:ascii="Garamond" w:hAnsi="Garamond" w:cs="Arial"/>
              <w:szCs w:val="24"/>
            </w:rPr>
            <w:t xml:space="preserve"> </w:t>
          </w:r>
          <w:r w:rsidR="00E13ED5" w:rsidRPr="00E13ED5">
            <w:rPr>
              <w:rStyle w:val="Smlouva"/>
            </w:rPr>
            <w:t xml:space="preserve">šestnáct </w:t>
          </w:r>
          <w:r w:rsidR="00F2490C" w:rsidRPr="00E13ED5">
            <w:rPr>
              <w:rFonts w:ascii="Garamond" w:hAnsi="Garamond" w:cs="Arial"/>
              <w:szCs w:val="24"/>
            </w:rPr>
            <w:t>korun českých</w:t>
          </w:r>
          <w:r w:rsidR="00E13ED5" w:rsidRPr="00E13ED5">
            <w:rPr>
              <w:rFonts w:ascii="Garamond" w:hAnsi="Garamond" w:cs="Arial"/>
              <w:szCs w:val="24"/>
            </w:rPr>
            <w:t xml:space="preserve"> čtyřicet osm haléřů</w:t>
          </w:r>
          <w:r w:rsidRPr="00827137">
            <w:rPr>
              <w:rFonts w:ascii="Garamond" w:hAnsi="Garamond" w:cs="Arial"/>
              <w:szCs w:val="24"/>
            </w:rPr>
            <w:t>)</w:t>
          </w:r>
        </w:p>
        <w:p w14:paraId="7D9858A1" w14:textId="77777777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0938F5">
                <w:rPr>
                  <w:rStyle w:val="Smlouvatun"/>
                </w:rPr>
                <w:t>308.176,-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588D0F66" w14:textId="77777777"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0938F5">
            <w:rPr>
              <w:rFonts w:ascii="Garamond" w:hAnsi="Garamond" w:cs="Arial"/>
              <w:szCs w:val="24"/>
            </w:rPr>
            <w:t xml:space="preserve">třistaosmtisícjednostosedmdesátšest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14:paraId="3694A016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C13CA">
                <w:rPr>
                  <w:rStyle w:val="Smlouvatun"/>
                </w:rPr>
                <w:t>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7ECE3245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14:paraId="476B8FCE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sdt>
                <w:sdtPr>
                  <w:rPr>
                    <w:rStyle w:val="Smlouvatun"/>
                  </w:rPr>
                  <w:id w:val="-1627078678"/>
                  <w:placeholder>
                    <w:docPart w:val="8F66FBE95F5540789830505355815E6B"/>
                  </w:placeholder>
                </w:sdtPr>
                <w:sdtEndPr>
                  <w:rPr>
                    <w:rStyle w:val="Smlouva"/>
                    <w:b w:val="0"/>
                    <w:lang w:val="cs-CZ"/>
                  </w:rPr>
                </w:sdtEndPr>
                <w:sdtContent>
                  <w:r w:rsidR="000938F5" w:rsidRPr="000938F5">
                    <w:rPr>
                      <w:rStyle w:val="Smlouvatun"/>
                      <w:lang w:val="cs-CZ"/>
                    </w:rPr>
                    <w:t>308.176,-</w:t>
                  </w:r>
                </w:sdtContent>
              </w:sdt>
              <w:r w:rsidR="000938F5" w:rsidRPr="006E64F1">
                <w:rPr>
                  <w:rStyle w:val="Smlouvatun"/>
                  <w:lang w:val="cs-CZ"/>
                </w:rPr>
                <w:t xml:space="preserve"> 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0478ACBA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r w:rsidR="000938F5">
            <w:rPr>
              <w:rFonts w:ascii="Garamond" w:hAnsi="Garamond" w:cs="Arial"/>
              <w:szCs w:val="24"/>
            </w:rPr>
            <w:t xml:space="preserve">třistaosmtisícjednostosedmdesátšest </w:t>
          </w:r>
          <w:r w:rsidR="000938F5" w:rsidRPr="00827137">
            <w:rPr>
              <w:rFonts w:ascii="Garamond" w:hAnsi="Garamond" w:cs="Arial"/>
              <w:szCs w:val="24"/>
            </w:rPr>
            <w:t>korun českých</w:t>
          </w:r>
          <w:r w:rsidR="000938F5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14:paraId="24871BB6" w14:textId="77777777"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1608734196"/>
              <w:placeholder>
                <w:docPart w:val="8932BF29249F4E3CAA810E7D8CCEF16C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0938F5">
                <w:rPr>
                  <w:rStyle w:val="Smlouvatun"/>
                </w:rPr>
                <w:t>308.176,-</w:t>
              </w:r>
            </w:sdtContent>
          </w:sdt>
          <w:r w:rsidR="000938F5" w:rsidRPr="002B6A79">
            <w:rPr>
              <w:rFonts w:ascii="Garamond" w:hAnsi="Garamond" w:cs="Arial"/>
              <w:b/>
              <w:sz w:val="24"/>
            </w:rPr>
            <w:t xml:space="preserve"> 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r w:rsidR="000938F5">
            <w:rPr>
              <w:rFonts w:ascii="Garamond" w:hAnsi="Garamond" w:cs="Arial"/>
            </w:rPr>
            <w:t xml:space="preserve">třistaosmtisícjednostosedmdesátšest </w:t>
          </w:r>
          <w:r w:rsidR="000938F5" w:rsidRPr="00827137">
            <w:rPr>
              <w:rFonts w:ascii="Garamond" w:hAnsi="Garamond" w:cs="Arial"/>
            </w:rPr>
            <w:t>korun českých</w:t>
          </w:r>
          <w:r w:rsidR="000938F5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14:paraId="6E3EDB2C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7C6B20D0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14:paraId="34D6D941" w14:textId="77777777"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315958AC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14:paraId="4BAB91F4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14:paraId="100B24D2" w14:textId="77777777"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14:paraId="16904457" w14:textId="77E8BBFA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FE62A1">
            <w:t>xxx</w:t>
          </w:r>
          <w:bookmarkStart w:id="6" w:name="_GoBack"/>
          <w:bookmarkEnd w:id="6"/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</w:t>
      </w:r>
      <w:r w:rsidR="008F57AD" w:rsidRPr="0091626D">
        <w:rPr>
          <w:rFonts w:ascii="Garamond" w:hAnsi="Garamond" w:cs="Arial"/>
        </w:rPr>
        <w:lastRenderedPageBreak/>
        <w:t>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14:paraId="379A6BFD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14:paraId="3A2D8D18" w14:textId="7777777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14:paraId="008AB6CD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14:paraId="64938B38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14:paraId="0B50DEC1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87E574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14:paraId="61E6E501" w14:textId="77777777"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5D0812" w:rsidRPr="005D0812">
            <w:rPr>
              <w:rStyle w:val="Smlouvatun"/>
              <w:lang w:val="cs-CZ"/>
            </w:rPr>
            <w:t>2</w:t>
          </w:r>
          <w:r w:rsidR="0003203D">
            <w:rPr>
              <w:rStyle w:val="Smlouvatun"/>
              <w:lang w:val="cs-CZ"/>
            </w:rPr>
            <w:t>1</w:t>
          </w:r>
          <w:r w:rsidR="00C46EA1" w:rsidRPr="005D0812">
            <w:rPr>
              <w:rStyle w:val="Smlouvatun"/>
              <w:lang w:val="cs-CZ"/>
            </w:rPr>
            <w:t>. 1. </w:t>
          </w:r>
          <w:r w:rsidR="00213B55" w:rsidRPr="005D0812">
            <w:rPr>
              <w:rStyle w:val="Smlouvatun"/>
              <w:lang w:val="cs-CZ"/>
            </w:rPr>
            <w:t>202</w:t>
          </w:r>
          <w:r w:rsidR="005D0812" w:rsidRPr="005D0812">
            <w:rPr>
              <w:rStyle w:val="Smlouvatun"/>
              <w:lang w:val="cs-CZ"/>
            </w:rPr>
            <w:t>2</w:t>
          </w:r>
          <w:r w:rsidR="00910424">
            <w:rPr>
              <w:rStyle w:val="Smlouvatun"/>
              <w:lang w:val="cs-CZ"/>
            </w:rPr>
            <w:t xml:space="preserve">, </w:t>
          </w:r>
          <w:r w:rsidR="00910424" w:rsidRPr="00B210E0">
            <w:rPr>
              <w:rStyle w:val="Smlouvatun"/>
              <w:b w:val="0"/>
              <w:lang w:val="cs-CZ"/>
            </w:rPr>
            <w:t>s tím, že pokud nedojde k uzavření kupní smlouvy do 18.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202</w:t>
          </w:r>
          <w:r w:rsidR="00FD20C6">
            <w:rPr>
              <w:rStyle w:val="Smlouvatun"/>
              <w:b w:val="0"/>
              <w:lang w:val="cs-CZ"/>
            </w:rPr>
            <w:t>2</w:t>
          </w:r>
          <w:r w:rsidR="00910424" w:rsidRPr="00B210E0">
            <w:rPr>
              <w:rStyle w:val="Smlouvatun"/>
              <w:b w:val="0"/>
              <w:lang w:val="cs-CZ"/>
            </w:rPr>
            <w:t xml:space="preserve"> z důvodu prodlení vzniklého na straně kupujícího, prodlužuje se termín dodání o dobu </w:t>
          </w:r>
          <w:r w:rsidR="00951202" w:rsidRPr="00B210E0">
            <w:rPr>
              <w:rStyle w:val="Smlouvatun"/>
              <w:b w:val="0"/>
              <w:lang w:val="cs-CZ"/>
            </w:rPr>
            <w:t xml:space="preserve">výše uvedeného prodlení </w:t>
          </w:r>
          <w:r w:rsidR="00910424" w:rsidRPr="00B210E0">
            <w:rPr>
              <w:rStyle w:val="Smlouvatun"/>
              <w:b w:val="0"/>
              <w:lang w:val="cs-CZ"/>
            </w:rPr>
            <w:t>s uzavřením smlouvy. Maximální doba prodloužení</w:t>
          </w:r>
          <w:r w:rsidR="00B210E0">
            <w:rPr>
              <w:rStyle w:val="Smlouvatun"/>
              <w:b w:val="0"/>
              <w:lang w:val="cs-CZ"/>
            </w:rPr>
            <w:t xml:space="preserve"> termínu dodání</w:t>
          </w:r>
          <w:r w:rsidR="00910424" w:rsidRPr="00B210E0">
            <w:rPr>
              <w:rStyle w:val="Smlouvatun"/>
              <w:b w:val="0"/>
              <w:lang w:val="cs-CZ"/>
            </w:rPr>
            <w:t xml:space="preserve"> však může odpovídat pouze </w:t>
          </w:r>
          <w:r w:rsidR="00B210E0">
            <w:rPr>
              <w:rStyle w:val="Smlouvatun"/>
              <w:b w:val="0"/>
              <w:lang w:val="cs-CZ"/>
            </w:rPr>
            <w:t>prodlení s uzavřením smlouvy na straně kupujícího</w:t>
          </w:r>
          <w:r w:rsidR="00910424" w:rsidRPr="00B210E0">
            <w:rPr>
              <w:rStyle w:val="Smlouvatun"/>
              <w:b w:val="0"/>
              <w:lang w:val="cs-CZ"/>
            </w:rPr>
            <w:t xml:space="preserve"> v případě uzavření smlouvy</w:t>
          </w:r>
          <w:r w:rsidR="00A83994">
            <w:rPr>
              <w:rStyle w:val="Smlouvatun"/>
              <w:b w:val="0"/>
              <w:lang w:val="cs-CZ"/>
            </w:rPr>
            <w:t xml:space="preserve"> </w:t>
          </w:r>
          <w:r w:rsidR="00B210E0">
            <w:rPr>
              <w:rStyle w:val="Smlouvatun"/>
              <w:b w:val="0"/>
              <w:lang w:val="cs-CZ"/>
            </w:rPr>
            <w:t xml:space="preserve">nejpozději </w:t>
          </w:r>
          <w:r w:rsidR="00A83994">
            <w:rPr>
              <w:rStyle w:val="Smlouvatun"/>
              <w:b w:val="0"/>
              <w:lang w:val="cs-CZ"/>
            </w:rPr>
            <w:t>dne</w:t>
          </w:r>
          <w:r w:rsidR="00910424" w:rsidRPr="00B210E0">
            <w:rPr>
              <w:rStyle w:val="Smlouvatun"/>
              <w:b w:val="0"/>
              <w:lang w:val="cs-CZ"/>
            </w:rPr>
            <w:t xml:space="preserve"> 21.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202</w:t>
          </w:r>
          <w:r w:rsidR="00435378">
            <w:rPr>
              <w:rStyle w:val="Smlouvatun"/>
              <w:b w:val="0"/>
              <w:lang w:val="cs-CZ"/>
            </w:rPr>
            <w:t>2</w:t>
          </w:r>
          <w:r w:rsidR="00910424" w:rsidRPr="00B210E0">
            <w:rPr>
              <w:rStyle w:val="Smlouvatun"/>
              <w:b w:val="0"/>
              <w:lang w:val="cs-CZ"/>
            </w:rPr>
            <w:t>.</w:t>
          </w:r>
          <w:r w:rsidR="00213B55" w:rsidRPr="00213B55">
            <w:rPr>
              <w:rStyle w:val="Smlouvatun"/>
              <w:lang w:val="cs-CZ"/>
            </w:rPr>
            <w:t xml:space="preserve"> </w:t>
          </w:r>
          <w:r w:rsidR="00910424">
            <w:rPr>
              <w:rStyle w:val="Smlouvatun"/>
              <w:lang w:val="cs-CZ"/>
            </w:rPr>
            <w:t xml:space="preserve">Prodávající </w:t>
          </w:r>
          <w:r w:rsidR="00213B55" w:rsidRPr="00213B55">
            <w:rPr>
              <w:rStyle w:val="Smlouvatun"/>
              <w:lang w:val="cs-CZ"/>
            </w:rPr>
            <w:t>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14:paraId="71EC49A0" w14:textId="77777777"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</w:t>
      </w:r>
      <w:r w:rsidR="001A418C" w:rsidRPr="00827137">
        <w:rPr>
          <w:rFonts w:ascii="Garamond" w:hAnsi="Garamond" w:cs="Arial"/>
          <w:lang w:val="cs-CZ"/>
        </w:rPr>
        <w:lastRenderedPageBreak/>
        <w:t xml:space="preserve">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14:paraId="10D17F68" w14:textId="77777777"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Times New Roman" w:hAnsi="Times New Roman" w:cs="Arial"/>
            </w:rPr>
          </w:sdtEndPr>
          <w:sdtContent>
            <w:p w14:paraId="50116B0F" w14:textId="77777777" w:rsidR="00054F2C" w:rsidRDefault="00054F2C" w:rsidP="00902046">
              <w:pPr>
                <w:pStyle w:val="Zkladntext3"/>
                <w:spacing w:before="120" w:after="120"/>
                <w:jc w:val="both"/>
                <w:rPr>
                  <w:rStyle w:val="Smlouva"/>
                </w:rPr>
              </w:pPr>
            </w:p>
            <w:sdt>
              <w:sdtPr>
                <w:rPr>
                  <w:rFonts w:ascii="Garamond" w:hAnsi="Garamond" w:cs="Arial"/>
                  <w:sz w:val="22"/>
                </w:rPr>
                <w:id w:val="1956602518"/>
                <w:placeholder>
                  <w:docPart w:val="CE3C09EECD004AE0823107473A6532BB"/>
                </w:placeholder>
              </w:sdtPr>
              <w:sdtEndPr>
                <w:rPr>
                  <w:sz w:val="24"/>
                </w:rPr>
              </w:sdtEndPr>
              <w:sdtContent>
                <w:sdt>
                  <w:sdtPr>
                    <w:rPr>
                      <w:rStyle w:val="Smlouva"/>
                    </w:rPr>
                    <w:id w:val="2069139386"/>
                    <w:placeholder>
                      <w:docPart w:val="2BAABA18F88C491F8FDC1D96A21402CF"/>
                    </w:placeholder>
                  </w:sdtPr>
                  <w:sdtEndPr>
                    <w:rPr>
                      <w:rStyle w:val="Standardnpsmoodstavce"/>
                      <w:rFonts w:ascii="Times New Roman" w:hAnsi="Times New Roman" w:cs="Arial"/>
                    </w:rPr>
                  </w:sdtEndPr>
                  <w:sdtContent>
                    <w:p w14:paraId="4744F3B8" w14:textId="77777777" w:rsidR="00054F2C" w:rsidRPr="0055312A" w:rsidRDefault="00902046" w:rsidP="00902046">
                      <w:pPr>
                        <w:pStyle w:val="Zkladntext3"/>
                        <w:spacing w:before="120" w:after="120"/>
                        <w:ind w:left="1134"/>
                        <w:jc w:val="both"/>
                        <w:rPr>
                          <w:rFonts w:ascii="Garamond" w:hAnsi="Garamond" w:cs="Arial"/>
                        </w:rPr>
                      </w:pPr>
                      <w:r>
                        <w:rPr>
                          <w:rStyle w:val="Smlouva"/>
                        </w:rPr>
                        <w:t>Národní divadlo, provozní budova A</w:t>
                      </w:r>
                    </w:p>
                  </w:sdtContent>
                </w:sdt>
                <w:p w14:paraId="3B46A872" w14:textId="77777777" w:rsidR="00054F2C" w:rsidRDefault="00FE62A1" w:rsidP="00054F2C">
                  <w:pPr>
                    <w:pStyle w:val="Zkladntext3"/>
                    <w:spacing w:before="120" w:after="120"/>
                    <w:ind w:left="1134"/>
                    <w:jc w:val="both"/>
                    <w:rPr>
                      <w:rStyle w:val="Smlouva"/>
                    </w:rPr>
                  </w:pPr>
                  <w:sdt>
                    <w:sdtPr>
                      <w:rPr>
                        <w:rStyle w:val="Smlouva"/>
                      </w:rPr>
                      <w:id w:val="2035768222"/>
                      <w:placeholder>
                        <w:docPart w:val="BD5D817A147A4E67B4530D0E0881E4DB"/>
                      </w:placeholder>
                    </w:sdtPr>
                    <w:sdtEndPr>
                      <w:rPr>
                        <w:rStyle w:val="Standardnpsmoodstavce"/>
                        <w:rFonts w:ascii="Times New Roman" w:hAnsi="Times New Roman" w:cs="Arial"/>
                      </w:rPr>
                    </w:sdtEndPr>
                    <w:sdtContent>
                      <w:sdt>
                        <w:sdtPr>
                          <w:rPr>
                            <w:rStyle w:val="Smlouva"/>
                          </w:rPr>
                          <w:id w:val="-407391167"/>
                          <w:placeholder>
                            <w:docPart w:val="431D66B9D7AB4CAD9E819B9D2BCEDE90"/>
                          </w:placeholder>
                        </w:sdtPr>
                        <w:sdtEndPr>
                          <w:rPr>
                            <w:rStyle w:val="Standardnpsmoodstavce"/>
                            <w:rFonts w:ascii="Times New Roman" w:hAnsi="Times New Roman" w:cs="Arial"/>
                          </w:rPr>
                        </w:sdtEndPr>
                        <w:sdtContent>
                          <w:r w:rsidR="00902046">
                            <w:rPr>
                              <w:rStyle w:val="Smlouva"/>
                            </w:rPr>
                            <w:t>Ostrovní 1, Praha 1</w:t>
                          </w:r>
                        </w:sdtContent>
                      </w:sdt>
                    </w:sdtContent>
                  </w:sdt>
                </w:p>
                <w:p w14:paraId="20B8E5A6" w14:textId="77777777" w:rsidR="00054F2C" w:rsidRPr="006E64F1" w:rsidRDefault="00054F2C" w:rsidP="00054F2C">
                  <w:pPr>
                    <w:pStyle w:val="Zkladntext3"/>
                    <w:spacing w:before="120" w:after="120"/>
                    <w:ind w:left="284"/>
                    <w:jc w:val="both"/>
                    <w:rPr>
                      <w:rFonts w:ascii="Garamond" w:eastAsia="Calibri" w:hAnsi="Garamond" w:cs="Arial"/>
                      <w:lang w:eastAsia="en-US"/>
                    </w:rPr>
                  </w:pPr>
                  <w:r w:rsidRPr="004509CE">
                    <w:rPr>
                      <w:rFonts w:ascii="Garamond" w:hAnsi="Garamond" w:cs="Arial"/>
                    </w:rPr>
                    <w:t xml:space="preserve">Přesné adresy míst plnění </w:t>
                  </w:r>
                  <w:r>
                    <w:rPr>
                      <w:rFonts w:ascii="Garamond" w:hAnsi="Garamond" w:cs="Arial"/>
                    </w:rPr>
                    <w:t xml:space="preserve">s kontaktními údaji </w:t>
                  </w:r>
                  <w:r w:rsidRPr="004509CE">
                    <w:rPr>
                      <w:rFonts w:ascii="Garamond" w:hAnsi="Garamond" w:cs="Arial"/>
                    </w:rPr>
                    <w:t>budou poskytnuty prodávajícímu při podpisu smlouvy.</w:t>
                  </w:r>
                </w:p>
              </w:sdtContent>
            </w:sdt>
            <w:p w14:paraId="704EC8AD" w14:textId="77777777" w:rsidR="0055312A" w:rsidRDefault="00FE62A1" w:rsidP="007C13CA">
              <w:pPr>
                <w:pStyle w:val="Zkladntext3"/>
                <w:spacing w:before="120" w:after="120"/>
                <w:ind w:left="1134"/>
                <w:jc w:val="both"/>
                <w:rPr>
                  <w:rFonts w:ascii="Garamond" w:hAnsi="Garamond" w:cs="Arial"/>
                </w:rPr>
              </w:pPr>
            </w:p>
          </w:sdtContent>
        </w:sdt>
      </w:sdtContent>
    </w:sdt>
    <w:p w14:paraId="1975779B" w14:textId="77777777"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14:paraId="4A7A385E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4DD15DCB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14:paraId="740800F2" w14:textId="77777777"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721939B3" w14:textId="77777777"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14:paraId="4CC7768C" w14:textId="77777777"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1B1BAFB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14:paraId="103053E0" w14:textId="77777777"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14:paraId="290E76CB" w14:textId="77777777"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14:paraId="2AF008FD" w14:textId="77777777"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 xml:space="preserve">dobu </w:t>
      </w:r>
      <w:r w:rsidRPr="00827137">
        <w:rPr>
          <w:rFonts w:ascii="Garamond" w:hAnsi="Garamond" w:cs="Arial"/>
        </w:rPr>
        <w:lastRenderedPageBreak/>
        <w:t>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14:paraId="55959113" w14:textId="77777777"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14:paraId="65EB647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14:paraId="1279E58D" w14:textId="77777777"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14:paraId="69680E2A" w14:textId="77777777"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14:paraId="57F4471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14:paraId="5157EB10" w14:textId="77777777"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14:paraId="34E19703" w14:textId="77777777"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14:paraId="4D6B0B88" w14:textId="77777777"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14:paraId="1EA63826" w14:textId="77777777"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14:paraId="69C4D82D" w14:textId="77777777"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14:paraId="3FA63667" w14:textId="77777777"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14:paraId="6681D127" w14:textId="77777777"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14:paraId="1D41A6CD" w14:textId="77777777"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7AA8D3F2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14:paraId="39D7E413" w14:textId="77777777"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</w:t>
      </w:r>
      <w:r w:rsidRPr="00827137">
        <w:rPr>
          <w:rFonts w:ascii="Garamond" w:hAnsi="Garamond" w:cs="Arial"/>
          <w:lang w:val="cs-CZ"/>
        </w:rPr>
        <w:lastRenderedPageBreak/>
        <w:t xml:space="preserve">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14:paraId="2A557BCE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14:paraId="2C7B4B94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14:paraId="110F3A05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14:paraId="10318FB6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14:paraId="5862EDF1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14:paraId="664F1290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14:paraId="0287FA41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14:paraId="35983E38" w14:textId="77777777"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2C97C370" w14:textId="77777777"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14:paraId="5531690B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14:paraId="63979E2A" w14:textId="77777777"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14:paraId="4A9BA2EC" w14:textId="77777777"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14:paraId="4FC626A1" w14:textId="77777777"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14:paraId="7FC4C1BB" w14:textId="77777777"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14:paraId="3A491B92" w14:textId="77777777"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14:paraId="21B3749A" w14:textId="77777777" w:rsidR="00667230" w:rsidRPr="00C84A40" w:rsidRDefault="00667230" w:rsidP="00C84A40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bookmarkStart w:id="8" w:name="_Hlk93316709"/>
      <w:r w:rsidRPr="00C84A40">
        <w:rPr>
          <w:rFonts w:ascii="Garamond" w:hAnsi="Garamond" w:cs="Arial"/>
          <w:color w:val="000000"/>
          <w:lang w:val="cs-CZ"/>
        </w:rPr>
        <w:t>Prodávající souhlasí</w:t>
      </w:r>
      <w:r w:rsidR="00A319F2" w:rsidRPr="00C84A40">
        <w:rPr>
          <w:rFonts w:ascii="Garamond" w:hAnsi="Garamond" w:cs="Arial"/>
          <w:color w:val="000000"/>
          <w:lang w:val="cs-CZ"/>
        </w:rPr>
        <w:t xml:space="preserve"> s </w:t>
      </w:r>
      <w:r w:rsidRPr="00C84A40">
        <w:rPr>
          <w:rFonts w:ascii="Garamond" w:hAnsi="Garamond" w:cs="Arial"/>
          <w:color w:val="000000"/>
          <w:lang w:val="cs-CZ"/>
        </w:rPr>
        <w:t>tím, aby tato smlouva, včetně jejích případných dodatků, byla uveřejněna na internetových stránkách kupujícího. Údaje ve smyslu §</w:t>
      </w:r>
      <w:r w:rsidR="006E40C9" w:rsidRPr="00C84A40">
        <w:rPr>
          <w:rFonts w:ascii="Garamond" w:hAnsi="Garamond" w:cs="Arial"/>
          <w:color w:val="000000"/>
          <w:lang w:val="cs-CZ"/>
        </w:rPr>
        <w:t> </w:t>
      </w:r>
      <w:r w:rsidRPr="00C84A40">
        <w:rPr>
          <w:rFonts w:ascii="Garamond" w:hAnsi="Garamond" w:cs="Arial"/>
          <w:color w:val="000000"/>
          <w:lang w:val="cs-CZ"/>
        </w:rPr>
        <w:t xml:space="preserve">218 </w:t>
      </w:r>
      <w:r w:rsidR="00A319F2" w:rsidRPr="00C84A40">
        <w:rPr>
          <w:rFonts w:ascii="Garamond" w:hAnsi="Garamond" w:cs="Arial"/>
          <w:color w:val="000000"/>
          <w:lang w:val="cs-CZ"/>
        </w:rPr>
        <w:t>odst. </w:t>
      </w:r>
      <w:r w:rsidRPr="00C84A40">
        <w:rPr>
          <w:rFonts w:ascii="Garamond" w:hAnsi="Garamond" w:cs="Arial"/>
          <w:color w:val="000000"/>
          <w:lang w:val="cs-CZ"/>
        </w:rPr>
        <w:t>3 zákona č.</w:t>
      </w:r>
      <w:r w:rsidR="006E40C9" w:rsidRPr="00C84A40">
        <w:rPr>
          <w:rFonts w:ascii="Garamond" w:hAnsi="Garamond" w:cs="Arial"/>
          <w:color w:val="000000"/>
          <w:lang w:val="cs-CZ"/>
        </w:rPr>
        <w:t> </w:t>
      </w:r>
      <w:r w:rsidRPr="00C84A40">
        <w:rPr>
          <w:rFonts w:ascii="Garamond" w:hAnsi="Garamond"/>
          <w:lang w:val="cs-CZ"/>
        </w:rPr>
        <w:t>134/2016 Sb.</w:t>
      </w:r>
      <w:r w:rsidRPr="00C84A40">
        <w:rPr>
          <w:rStyle w:val="h1a2"/>
          <w:rFonts w:ascii="Garamond" w:hAnsi="Garamond"/>
          <w:lang w:val="cs-CZ"/>
          <w:specVanish w:val="0"/>
        </w:rPr>
        <w:t>,</w:t>
      </w:r>
      <w:r w:rsidR="00A319F2" w:rsidRPr="00C84A40">
        <w:rPr>
          <w:rStyle w:val="h1a2"/>
          <w:rFonts w:ascii="Garamond" w:hAnsi="Garamond"/>
          <w:lang w:val="cs-CZ"/>
          <w:specVanish w:val="0"/>
        </w:rPr>
        <w:t xml:space="preserve"> o </w:t>
      </w:r>
      <w:r w:rsidRPr="00C84A40">
        <w:rPr>
          <w:rStyle w:val="h1a2"/>
          <w:rFonts w:ascii="Garamond" w:hAnsi="Garamond"/>
          <w:lang w:val="cs-CZ"/>
          <w:specVanish w:val="0"/>
        </w:rPr>
        <w:t>zadávání veřejných zakázek, ve znění pozdějších předpisů,</w:t>
      </w:r>
      <w:r w:rsidRPr="00C84A40">
        <w:rPr>
          <w:rFonts w:ascii="Garamond" w:hAnsi="Garamond" w:cs="Arial"/>
          <w:color w:val="000000"/>
          <w:lang w:val="cs-CZ"/>
        </w:rPr>
        <w:t xml:space="preserve"> budou znečitelněny (ochrana informací</w:t>
      </w:r>
      <w:r w:rsidR="00A319F2" w:rsidRPr="00C84A40">
        <w:rPr>
          <w:rFonts w:ascii="Garamond" w:hAnsi="Garamond" w:cs="Arial"/>
          <w:color w:val="000000"/>
          <w:lang w:val="cs-CZ"/>
        </w:rPr>
        <w:t xml:space="preserve"> a </w:t>
      </w:r>
      <w:r w:rsidRPr="00C84A40">
        <w:rPr>
          <w:rFonts w:ascii="Garamond" w:hAnsi="Garamond" w:cs="Arial"/>
          <w:color w:val="000000"/>
          <w:lang w:val="cs-CZ"/>
        </w:rPr>
        <w:t>údajů dle zvláštních právních předpisů)</w:t>
      </w:r>
      <w:sdt>
        <w:sdtPr>
          <w:rPr>
            <w:rFonts w:ascii="Garamond" w:hAnsi="Garamond" w:cs="Arial"/>
            <w:lang w:val="cs-CZ"/>
          </w:rPr>
          <w:id w:val="-2078274762"/>
          <w:placeholder>
            <w:docPart w:val="BDECC4BC85C94408B56C0DAE15B26EEA"/>
          </w:placeholder>
        </w:sdtPr>
        <w:sdtEndPr/>
        <w:sdtContent>
          <w:sdt>
            <w:sdtPr>
              <w:rPr>
                <w:rStyle w:val="Smlouva"/>
              </w:rPr>
              <w:id w:val="1539398259"/>
              <w:placeholder>
                <w:docPart w:val="67AAFA2848404552A0D0AFC3FBB9BFE7"/>
              </w:placeholder>
              <w:dropDownList>
                <w:listItem w:value="vybrat vhodnou variantu"/>
                <w:listItem w:displayText="." w:value="."/>
                <w:listItem w:displayText=". Smlouva se vkládá do registru smluv vedeného podle zákona č. 340/2015 Sb., o zvláštních podmínkách účinnosti některých smluv, uveřejňování těchto smluv a o registru smluv, (zákon o registru smluv). Uveřejnění smlouvy zajišťuje kupující." w:value=". Smlouva se vkládá do registru smluv vedeného podle zákona č. 340/2015 Sb., o zvláštních podmínkách účinnosti některých smluv, uveřejňování těchto smluv a o registru smluv, (zákon o registru smluv). Uveřejnění smlouvy zajišťuje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02046">
                <w:rPr>
                  <w:rStyle w:val="Smlouva"/>
                </w:rPr>
                <w:t xml:space="preserve">. Smlouva se vkládá do registru smluv vedeného podle zákona č. 340/2015 Sb., o zvláštních podmínkách účinnosti některých </w:t>
              </w:r>
              <w:r w:rsidR="00902046">
                <w:rPr>
                  <w:rStyle w:val="Smlouva"/>
                </w:rPr>
                <w:lastRenderedPageBreak/>
                <w:t>smluv, uveřejňování těchto smluv a o registru smluv, (zákon o registru smluv). Uveřejnění smlouvy zajišťuje kupující.</w:t>
              </w:r>
            </w:sdtContent>
          </w:sdt>
        </w:sdtContent>
      </w:sdt>
    </w:p>
    <w:bookmarkEnd w:id="8"/>
    <w:p w14:paraId="7C8CF323" w14:textId="77777777"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14:paraId="46587296" w14:textId="77777777"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14:paraId="4A30BB7C" w14:textId="77777777"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14:paraId="4A955977" w14:textId="77777777" w:rsidR="00BC43FC" w:rsidRPr="004F6A4C" w:rsidRDefault="00FE62A1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02046">
                <w:rPr>
                  <w:rStyle w:val="Smlouva"/>
                </w:rPr>
                <w:t>Tato smlouva se uzavírá v elektronické formě a bude podepsána oprávněnými osobami zaručeným elektronickým podpisem.</w:t>
              </w:r>
            </w:sdtContent>
          </w:sdt>
        </w:p>
      </w:sdtContent>
    </w:sdt>
    <w:p w14:paraId="5E9606C4" w14:textId="77777777" w:rsidR="000A1316" w:rsidRDefault="00FE62A1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sdt>
        <w:sdtPr>
          <w:rPr>
            <w:rStyle w:val="Smlouva"/>
          </w:rPr>
          <w:id w:val="163436861"/>
          <w:placeholder>
            <w:docPart w:val="2BBAF5E637374DE58F80CD37E68FAF7E"/>
          </w:placeholder>
          <w:dropDownList>
            <w:listItem w:value="vybrat vhodnou variantu"/>
            <w:listItem w:displayText="Tato smlouva je platná ode dne, kdy podpis připojí smluvní strana, která ji podepisuje jako poslední a účinná jejím zveřejněním v registru smluv." w:value="Tato smlouva je platná ode dne, kdy podpis připojí smluvní strana, která ji podepisuje jako poslední a účinná jejím zveřejněním v registru smluv."/>
            <w:listItem w:displayText="Tato smlouva je platná a účinná ode dne, kdy podpis připojí smluvní strana, která ji podepisuje jako poslední." w:value="Tato smlouva je platná a účinná ode dne, kdy podpis připojí smluvní strana, která ji podepisuje jako poslední."/>
          </w:dropDownList>
        </w:sdtPr>
        <w:sdtEndPr>
          <w:rPr>
            <w:rStyle w:val="Smlouvatun"/>
            <w:b/>
          </w:rPr>
        </w:sdtEndPr>
        <w:sdtContent>
          <w:r w:rsidR="00902046">
            <w:rPr>
              <w:rStyle w:val="Smlouva"/>
            </w:rPr>
            <w:t>Tato smlouva je platná ode dne, kdy podpis připojí smluvní strana, která ji podepisuje jako poslední a účinná jejím zveřejněním v registru smluv.</w:t>
          </w:r>
        </w:sdtContent>
      </w:sdt>
      <w:r w:rsidR="00C84A40" w:rsidRPr="00827137">
        <w:rPr>
          <w:rFonts w:ascii="Garamond" w:hAnsi="Garamond" w:cs="Arial"/>
          <w:szCs w:val="24"/>
        </w:rPr>
        <w:t xml:space="preserve"> 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14:paraId="3C8E738E" w14:textId="77777777"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14:paraId="3FF3ED12" w14:textId="77777777"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14:paraId="0BDAA741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9" w:name="_Příloha_č._3"/>
      <w:bookmarkEnd w:id="9"/>
      <w:r w:rsidRPr="00C0722E">
        <w:rPr>
          <w:rFonts w:ascii="Garamond" w:hAnsi="Garamond" w:cs="Arial"/>
          <w:szCs w:val="24"/>
        </w:rPr>
        <w:t>Příloha č. 1 – Technická specifikace věci</w:t>
      </w:r>
    </w:p>
    <w:p w14:paraId="5E4F28AD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14:paraId="1DD85A4E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14:paraId="100D1391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14:paraId="60B4621D" w14:textId="77777777"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10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10"/>
    </w:p>
    <w:p w14:paraId="0324D478" w14:textId="77777777"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11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11"/>
    </w:p>
    <w:p w14:paraId="36F7C295" w14:textId="77777777"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  <w:showingPlcHdr/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FB3C61" w:rsidRPr="00D25391">
                <w:rPr>
                  <w:rFonts w:ascii="Garamond" w:hAnsi="Garamond" w:cs="Arial"/>
                  <w:lang w:val="cs-CZ"/>
                </w:rPr>
                <w:t>………………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 w:rsidRPr="006E64F1">
        <w:rPr>
          <w:rFonts w:cs="Arial"/>
          <w:lang w:val="cs-CZ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Pr="00D25391">
            <w:rPr>
              <w:rFonts w:ascii="Garamond" w:hAnsi="Garamond" w:cs="Arial"/>
              <w:lang w:val="cs-CZ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</w:p>
    <w:p w14:paraId="59F09071" w14:textId="77777777" w:rsidR="00E13ED5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14:paraId="7CE22660" w14:textId="7E169254"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975459">
            <w:rPr>
              <w:rStyle w:val="Smlouvatun"/>
              <w:lang w:val="cs-CZ"/>
            </w:rPr>
            <w:t>Národní divadlo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54F2C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14:paraId="0AE71D3A" w14:textId="77777777"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 w:rsidRPr="008D2AFE">
            <w:rPr>
              <w:rFonts w:ascii="Garamond" w:hAnsi="Garamond" w:cs="Arial"/>
              <w:b/>
              <w:lang w:val="cs-CZ"/>
            </w:rPr>
            <w:t>MASANTA s.r.o.</w:t>
          </w:r>
        </w:sdtContent>
      </w:sdt>
    </w:p>
    <w:p w14:paraId="5F58E05B" w14:textId="77777777"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3DE773BE" wp14:editId="7350258C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6FA3FC4A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14:paraId="01129F0B" w14:textId="61597076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975459">
            <w:rPr>
              <w:rStyle w:val="Smlouvatun"/>
            </w:rPr>
            <w:t>Prof. MgA. Jan Burian, generální ředitel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>
            <w:rPr>
              <w:rStyle w:val="Smlouva"/>
            </w:rPr>
            <w:t xml:space="preserve">Mgr. Martin </w:t>
          </w:r>
          <w:r w:rsidR="00E13ED5">
            <w:rPr>
              <w:rStyle w:val="Smlouva"/>
              <w:noProof/>
            </w:rPr>
            <w:t>Ladyr</w:t>
          </w:r>
        </w:sdtContent>
      </w:sdt>
    </w:p>
    <w:p w14:paraId="426C1BB9" w14:textId="77777777"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  <w:showingPlcHdr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3ED5"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14:paraId="487060EC" w14:textId="77777777"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14:paraId="1A432570" w14:textId="77777777"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14:paraId="1CFFFC27" w14:textId="77777777"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14:paraId="23791C11" w14:textId="77777777" w:rsidR="006D116D" w:rsidRPr="00502FD8" w:rsidRDefault="00455DD2" w:rsidP="00944701">
      <w:pPr>
        <w:jc w:val="right"/>
        <w:rPr>
          <w:rFonts w:ascii="Garamond" w:hAnsi="Garamond"/>
          <w:b/>
          <w:sz w:val="22"/>
          <w:lang w:val="cs-CZ"/>
        </w:rPr>
      </w:pPr>
      <w:r w:rsidRPr="00455DD2">
        <w:rPr>
          <w:rFonts w:ascii="Garamond" w:hAnsi="Garamond"/>
          <w:noProof/>
          <w:sz w:val="22"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4BD70C8" wp14:editId="529C8B7C">
            <wp:simplePos x="0" y="0"/>
            <wp:positionH relativeFrom="margin">
              <wp:posOffset>-448944</wp:posOffset>
            </wp:positionH>
            <wp:positionV relativeFrom="paragraph">
              <wp:posOffset>-546735</wp:posOffset>
            </wp:positionV>
            <wp:extent cx="6664990" cy="9369425"/>
            <wp:effectExtent l="0" t="0" r="254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00" cy="94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701" w:rsidRPr="00502FD8">
        <w:rPr>
          <w:rFonts w:ascii="Garamond" w:hAnsi="Garamond" w:cs="Arial"/>
          <w:b/>
          <w:lang w:val="cs-CZ"/>
        </w:rPr>
        <w:t>Příloha č. 1 – Technická specifikace věci</w:t>
      </w:r>
    </w:p>
    <w:p w14:paraId="78367EFB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5DB255F9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1D9915CA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14E5A22E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488B703D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285DB079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2D47E368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39EBD144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26C7F84B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608D1FDF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210CAAEB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E05CB57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3F56BDDE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DBED1D3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1C84863D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231E8BEF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65EB0505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042C8FAD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3C9080D1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0EAAA8C5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4419550C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1AE09224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34532E52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7624BEF3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7ABE7532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77A3085B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44847B60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297DF681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5AA0044A" wp14:editId="47D16878">
            <wp:simplePos x="0" y="0"/>
            <wp:positionH relativeFrom="column">
              <wp:posOffset>-652145</wp:posOffset>
            </wp:positionH>
            <wp:positionV relativeFrom="paragraph">
              <wp:posOffset>-635635</wp:posOffset>
            </wp:positionV>
            <wp:extent cx="6788150" cy="956353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57" cy="95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60668A87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47A1986A" wp14:editId="1D60E5AA">
            <wp:simplePos x="0" y="0"/>
            <wp:positionH relativeFrom="column">
              <wp:posOffset>-372745</wp:posOffset>
            </wp:positionH>
            <wp:positionV relativeFrom="paragraph">
              <wp:posOffset>-521335</wp:posOffset>
            </wp:positionV>
            <wp:extent cx="6705600" cy="9311116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11" cy="93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58DD4AD0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2957655A" wp14:editId="18D8092F">
            <wp:simplePos x="0" y="0"/>
            <wp:positionH relativeFrom="column">
              <wp:posOffset>-340995</wp:posOffset>
            </wp:positionH>
            <wp:positionV relativeFrom="paragraph">
              <wp:posOffset>-476885</wp:posOffset>
            </wp:positionV>
            <wp:extent cx="6619019" cy="91821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8" cy="92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BEB60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br w:type="page"/>
      </w:r>
    </w:p>
    <w:p w14:paraId="5ED1853C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32E52199" wp14:editId="1B46B60A">
            <wp:simplePos x="0" y="0"/>
            <wp:positionH relativeFrom="column">
              <wp:posOffset>-484848</wp:posOffset>
            </wp:positionH>
            <wp:positionV relativeFrom="paragraph">
              <wp:posOffset>-502285</wp:posOffset>
            </wp:positionV>
            <wp:extent cx="6736423" cy="929640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80" cy="93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26F133F4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02C24DBE" wp14:editId="732D16A9">
            <wp:simplePos x="0" y="0"/>
            <wp:positionH relativeFrom="margin">
              <wp:posOffset>-455295</wp:posOffset>
            </wp:positionH>
            <wp:positionV relativeFrom="paragraph">
              <wp:posOffset>-622935</wp:posOffset>
            </wp:positionV>
            <wp:extent cx="6912805" cy="9461500"/>
            <wp:effectExtent l="0" t="0" r="254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10" cy="94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0E62D35D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23CB4AC8" wp14:editId="4900AF1A">
            <wp:simplePos x="0" y="0"/>
            <wp:positionH relativeFrom="margin">
              <wp:posOffset>-387213</wp:posOffset>
            </wp:positionH>
            <wp:positionV relativeFrom="paragraph">
              <wp:posOffset>-470535</wp:posOffset>
            </wp:positionV>
            <wp:extent cx="6741024" cy="9302750"/>
            <wp:effectExtent l="0" t="0" r="317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05" cy="93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00534159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3A4A471F" wp14:editId="4E973F76">
            <wp:simplePos x="0" y="0"/>
            <wp:positionH relativeFrom="column">
              <wp:posOffset>-328295</wp:posOffset>
            </wp:positionH>
            <wp:positionV relativeFrom="paragraph">
              <wp:posOffset>-457835</wp:posOffset>
            </wp:positionV>
            <wp:extent cx="6590609" cy="9163050"/>
            <wp:effectExtent l="0" t="0" r="127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13" cy="91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14FEAD68" w14:textId="77777777"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2 – Prohlášení o shodě</w:t>
      </w:r>
    </w:p>
    <w:p w14:paraId="094F197F" w14:textId="77777777" w:rsidR="006D116D" w:rsidRDefault="000E2B6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0E2B66">
        <w:rPr>
          <w:rFonts w:ascii="Garamond" w:hAnsi="Garamond"/>
          <w:noProof/>
          <w:sz w:val="22"/>
          <w:lang w:val="cs-CZ" w:eastAsia="cs-CZ"/>
        </w:rPr>
        <w:drawing>
          <wp:inline distT="0" distB="0" distL="0" distR="0" wp14:anchorId="1B6A6B7C" wp14:editId="5CAA30D0">
            <wp:extent cx="5760720" cy="8070001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3C5">
        <w:rPr>
          <w:rFonts w:ascii="Garamond" w:hAnsi="Garamond"/>
          <w:sz w:val="22"/>
          <w:lang w:val="cs-CZ"/>
        </w:rPr>
        <w:tab/>
      </w:r>
    </w:p>
    <w:p w14:paraId="3A91CD26" w14:textId="77777777" w:rsidR="006933C5" w:rsidRDefault="00344CC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081F8152" wp14:editId="3BB0CD87">
            <wp:extent cx="5760720" cy="812280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F6B1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433F9FB8" w14:textId="77777777" w:rsidR="006933C5" w:rsidRDefault="00344CC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08C98A5D" wp14:editId="36CDCEDA">
            <wp:extent cx="5760720" cy="808511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3141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5F717B87" w14:textId="77777777" w:rsidR="00957BA7" w:rsidRDefault="00957BA7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1F9CE00F" w14:textId="77777777" w:rsidR="00957BA7" w:rsidRPr="00957BA7" w:rsidRDefault="00344CC6" w:rsidP="00957BA7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10855C76" wp14:editId="6738D77B">
            <wp:extent cx="5760720" cy="7937268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5625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6B91BA35" w14:textId="77777777" w:rsidR="006933C5" w:rsidRDefault="006933C5" w:rsidP="00957BA7">
      <w:pPr>
        <w:jc w:val="center"/>
        <w:rPr>
          <w:rFonts w:ascii="Garamond" w:hAnsi="Garamond"/>
          <w:sz w:val="22"/>
          <w:lang w:val="cs-CZ"/>
        </w:rPr>
      </w:pPr>
    </w:p>
    <w:p w14:paraId="50A16B41" w14:textId="77777777" w:rsidR="00957BA7" w:rsidRDefault="00344CC6" w:rsidP="00957BA7">
      <w:pPr>
        <w:jc w:val="center"/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0AAF87DE" wp14:editId="0AFBFEA2">
            <wp:extent cx="5760720" cy="80075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7AF2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1D258A0E" w14:textId="77777777" w:rsidR="00344CC6" w:rsidRDefault="00344CC6">
      <w:pPr>
        <w:spacing w:after="160" w:line="259" w:lineRule="auto"/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br w:type="page"/>
      </w:r>
    </w:p>
    <w:p w14:paraId="442E0364" w14:textId="77777777"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14:paraId="3444F808" w14:textId="77777777" w:rsidR="00957BA7" w:rsidRPr="00957BA7" w:rsidRDefault="00344CC6" w:rsidP="00957BA7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00643C10" wp14:editId="2060CF90">
            <wp:extent cx="3492090" cy="8102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8" cy="81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298A" w14:textId="77777777" w:rsidR="00344CC6" w:rsidRDefault="00344CC6" w:rsidP="00344CC6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3D077F10" wp14:editId="63A25011">
            <wp:extent cx="3765550" cy="868680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2"/>
          <w:lang w:val="cs-CZ"/>
        </w:rPr>
        <w:br w:type="page"/>
      </w:r>
    </w:p>
    <w:p w14:paraId="03027CC9" w14:textId="77777777" w:rsidR="00BE1F73" w:rsidRP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14:paraId="1179E2D8" w14:textId="77777777" w:rsidR="00BE1F73" w:rsidRDefault="00BE1F73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tab/>
      </w:r>
      <w:r w:rsidR="00344CC6" w:rsidRPr="00344CC6">
        <w:rPr>
          <w:rFonts w:ascii="Garamond" w:hAnsi="Garamond"/>
          <w:b/>
          <w:noProof/>
          <w:sz w:val="22"/>
          <w:lang w:val="cs-CZ" w:eastAsia="cs-CZ"/>
        </w:rPr>
        <w:drawing>
          <wp:inline distT="0" distB="0" distL="0" distR="0" wp14:anchorId="64E69269" wp14:editId="7C8BB81B">
            <wp:extent cx="5760720" cy="7999278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3850" w14:textId="77777777"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lastRenderedPageBreak/>
        <w:drawing>
          <wp:inline distT="0" distB="0" distL="0" distR="0" wp14:anchorId="1722EE94" wp14:editId="32276687">
            <wp:extent cx="5760720" cy="78185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D163F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CCB7022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399D54B" w14:textId="77777777"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lastRenderedPageBreak/>
        <w:drawing>
          <wp:inline distT="0" distB="0" distL="0" distR="0" wp14:anchorId="2C951CD0" wp14:editId="6F7F343F">
            <wp:extent cx="5760720" cy="76396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6B59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55B0BA6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40DAC2BC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36D81A3" w14:textId="77777777"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lastRenderedPageBreak/>
        <w:drawing>
          <wp:inline distT="0" distB="0" distL="0" distR="0" wp14:anchorId="7E04492C" wp14:editId="05781998">
            <wp:extent cx="5760720" cy="791097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0DCD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6505452A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163B5858" w14:textId="77777777" w:rsidR="00344CC6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lastRenderedPageBreak/>
        <w:drawing>
          <wp:inline distT="0" distB="0" distL="0" distR="0" wp14:anchorId="6B7A9264" wp14:editId="584EECAE">
            <wp:extent cx="5746750" cy="805815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D3A6" w14:textId="77777777" w:rsidR="00344CC6" w:rsidRDefault="00344CC6">
      <w:pPr>
        <w:spacing w:after="160" w:line="259" w:lineRule="auto"/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br w:type="page"/>
      </w:r>
    </w:p>
    <w:p w14:paraId="369C8389" w14:textId="77777777"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14:paraId="2D6EFEE7" w14:textId="77777777" w:rsidR="00344CC6" w:rsidRDefault="00344CC6">
      <w:pPr>
        <w:spacing w:after="160" w:line="259" w:lineRule="auto"/>
        <w:rPr>
          <w:rFonts w:ascii="Garamond" w:hAnsi="Garamond"/>
          <w:b/>
          <w:lang w:val="cs-CZ"/>
        </w:rPr>
      </w:pPr>
      <w:r w:rsidRPr="00344CC6">
        <w:rPr>
          <w:rFonts w:ascii="Garamond" w:hAnsi="Garamond"/>
          <w:b/>
          <w:noProof/>
          <w:lang w:val="cs-CZ" w:eastAsia="cs-CZ"/>
        </w:rPr>
        <w:drawing>
          <wp:inline distT="0" distB="0" distL="0" distR="0" wp14:anchorId="66DAADD8" wp14:editId="6E4C211D">
            <wp:extent cx="5760720" cy="7559846"/>
            <wp:effectExtent l="0" t="0" r="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BF7C" w14:textId="77777777" w:rsidR="00502FD8" w:rsidRDefault="00502FD8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br w:type="page"/>
      </w:r>
    </w:p>
    <w:p w14:paraId="26FFAA2D" w14:textId="77777777" w:rsidR="00502FD8" w:rsidRDefault="00502FD8" w:rsidP="00502FD8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lastRenderedPageBreak/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14:paraId="393047AE" w14:textId="77777777" w:rsidR="00BE1F73" w:rsidRDefault="00344CC6" w:rsidP="00BE1F73">
      <w:pPr>
        <w:rPr>
          <w:rFonts w:ascii="Garamond" w:hAnsi="Garamond"/>
          <w:lang w:val="cs-CZ"/>
        </w:rPr>
      </w:pPr>
      <w:r w:rsidRPr="00344CC6">
        <w:rPr>
          <w:rFonts w:ascii="Garamond" w:hAnsi="Garamond"/>
          <w:noProof/>
          <w:lang w:val="cs-CZ" w:eastAsia="cs-CZ"/>
        </w:rPr>
        <w:drawing>
          <wp:inline distT="0" distB="0" distL="0" distR="0" wp14:anchorId="799F5A15" wp14:editId="714FBDE7">
            <wp:extent cx="5760720" cy="7426611"/>
            <wp:effectExtent l="0" t="0" r="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B50E" w14:textId="77777777" w:rsidR="00BE1F73" w:rsidRDefault="00BE1F73" w:rsidP="00BE1F73">
      <w:pPr>
        <w:rPr>
          <w:rFonts w:ascii="Garamond" w:hAnsi="Garamond"/>
          <w:lang w:val="cs-CZ"/>
        </w:rPr>
      </w:pPr>
    </w:p>
    <w:p w14:paraId="4340A191" w14:textId="77777777" w:rsidR="00BE1F73" w:rsidRDefault="00BE1F73" w:rsidP="00BE1F73">
      <w:pPr>
        <w:rPr>
          <w:rFonts w:ascii="Garamond" w:hAnsi="Garamond"/>
          <w:lang w:val="cs-CZ"/>
        </w:rPr>
      </w:pPr>
    </w:p>
    <w:p w14:paraId="21831C75" w14:textId="77777777" w:rsidR="00BE1F73" w:rsidRDefault="00344CC6" w:rsidP="00BE1F73">
      <w:pPr>
        <w:rPr>
          <w:rFonts w:ascii="Garamond" w:hAnsi="Garamond"/>
          <w:lang w:val="cs-CZ"/>
        </w:rPr>
      </w:pPr>
      <w:r w:rsidRPr="00344CC6">
        <w:rPr>
          <w:rFonts w:ascii="Garamond" w:hAnsi="Garamond"/>
          <w:noProof/>
          <w:lang w:val="cs-CZ" w:eastAsia="cs-CZ"/>
        </w:rPr>
        <w:lastRenderedPageBreak/>
        <w:drawing>
          <wp:inline distT="0" distB="0" distL="0" distR="0" wp14:anchorId="1B3544E0" wp14:editId="65A005E3">
            <wp:extent cx="5760720" cy="7176145"/>
            <wp:effectExtent l="0" t="0" r="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F73" w:rsidSect="003C5D9C"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B9843" w14:textId="77777777" w:rsidR="00C00782" w:rsidRDefault="00C00782">
      <w:pPr>
        <w:spacing w:after="0" w:line="240" w:lineRule="auto"/>
      </w:pPr>
      <w:r>
        <w:separator/>
      </w:r>
    </w:p>
  </w:endnote>
  <w:endnote w:type="continuationSeparator" w:id="0">
    <w:p w14:paraId="55742BE5" w14:textId="77777777" w:rsidR="00C00782" w:rsidRDefault="00C0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C2768" w14:textId="77777777"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AEEC7" w14:textId="77777777" w:rsidR="00E162AF" w:rsidRPr="008E7F59" w:rsidRDefault="00FE62A1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26BC9B69">
        <v:rect id="_x0000_i1025" style="width:453.6pt;height:2pt" o:hralign="center" o:hrstd="t" o:hrnoshade="t" o:hr="t" fillcolor="#0f243e" stroked="f"/>
      </w:pict>
    </w:r>
  </w:p>
  <w:p w14:paraId="54B6F6F9" w14:textId="2A29031F"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FE62A1" w:rsidRPr="00FE62A1">
      <w:rPr>
        <w:rFonts w:ascii="Garamond" w:hAnsi="Garamond"/>
        <w:noProof/>
        <w:sz w:val="20"/>
        <w:szCs w:val="22"/>
      </w:rPr>
      <w:t>4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CFC5F" w14:textId="77777777"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14:paraId="226AA49A" w14:textId="77777777"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14:paraId="7039647C" w14:textId="77777777"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4D0E042" w14:textId="77777777"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8A21D" w14:textId="77777777" w:rsidR="00C00782" w:rsidRDefault="00C00782">
      <w:pPr>
        <w:spacing w:after="0" w:line="240" w:lineRule="auto"/>
      </w:pPr>
      <w:r>
        <w:separator/>
      </w:r>
    </w:p>
  </w:footnote>
  <w:footnote w:type="continuationSeparator" w:id="0">
    <w:p w14:paraId="7459FA30" w14:textId="77777777" w:rsidR="00C00782" w:rsidRDefault="00C00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1328D" w14:textId="77777777"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2CA2D7DF" wp14:editId="7E405FD9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5EBD0178" w14:textId="77777777"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Ay7I5MC18FtGKfDeTdAp7C8vpMK9bSDN/mNOscyHp53zi53axSdWzRwWsNpC7ngXaj4XSnkcZoQbykmI8SyjOA==" w:salt="NIs+q9UDeYP61f9jcSgGtA=="/>
  <w:defaultTabStop w:val="709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731"/>
    <w:rsid w:val="00013E8A"/>
    <w:rsid w:val="00025F59"/>
    <w:rsid w:val="00027BCE"/>
    <w:rsid w:val="00030DFB"/>
    <w:rsid w:val="0003203D"/>
    <w:rsid w:val="00033D85"/>
    <w:rsid w:val="00035F92"/>
    <w:rsid w:val="00040396"/>
    <w:rsid w:val="000422FC"/>
    <w:rsid w:val="0004326A"/>
    <w:rsid w:val="00054F2C"/>
    <w:rsid w:val="00055B2D"/>
    <w:rsid w:val="000624C3"/>
    <w:rsid w:val="00064175"/>
    <w:rsid w:val="0007006E"/>
    <w:rsid w:val="00070A65"/>
    <w:rsid w:val="0007643B"/>
    <w:rsid w:val="00080305"/>
    <w:rsid w:val="000938F5"/>
    <w:rsid w:val="000A1316"/>
    <w:rsid w:val="000A5011"/>
    <w:rsid w:val="000A6FDF"/>
    <w:rsid w:val="000A769F"/>
    <w:rsid w:val="000C39C3"/>
    <w:rsid w:val="000C4D98"/>
    <w:rsid w:val="000C5747"/>
    <w:rsid w:val="000D00DB"/>
    <w:rsid w:val="000D02A0"/>
    <w:rsid w:val="000D1E75"/>
    <w:rsid w:val="000D5088"/>
    <w:rsid w:val="000E23FA"/>
    <w:rsid w:val="000E2439"/>
    <w:rsid w:val="000E2B66"/>
    <w:rsid w:val="000F0E1C"/>
    <w:rsid w:val="000F6673"/>
    <w:rsid w:val="00115D5E"/>
    <w:rsid w:val="00116C30"/>
    <w:rsid w:val="00123BC1"/>
    <w:rsid w:val="0012779A"/>
    <w:rsid w:val="00132C01"/>
    <w:rsid w:val="00136EF5"/>
    <w:rsid w:val="00142DAA"/>
    <w:rsid w:val="00161F6E"/>
    <w:rsid w:val="00165598"/>
    <w:rsid w:val="001700DD"/>
    <w:rsid w:val="001719D0"/>
    <w:rsid w:val="0018086A"/>
    <w:rsid w:val="00190ADD"/>
    <w:rsid w:val="001A418C"/>
    <w:rsid w:val="001A67CF"/>
    <w:rsid w:val="001B23F8"/>
    <w:rsid w:val="001B2C7C"/>
    <w:rsid w:val="001B48B6"/>
    <w:rsid w:val="001B5C60"/>
    <w:rsid w:val="001C1430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302BC8"/>
    <w:rsid w:val="00317930"/>
    <w:rsid w:val="00317F4D"/>
    <w:rsid w:val="003233B4"/>
    <w:rsid w:val="00332D5A"/>
    <w:rsid w:val="00344CC6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0DD7"/>
    <w:rsid w:val="003E5355"/>
    <w:rsid w:val="003F42F8"/>
    <w:rsid w:val="003F69D1"/>
    <w:rsid w:val="0040036C"/>
    <w:rsid w:val="00406A43"/>
    <w:rsid w:val="004073C4"/>
    <w:rsid w:val="004171AA"/>
    <w:rsid w:val="00435378"/>
    <w:rsid w:val="00444F03"/>
    <w:rsid w:val="00445FC3"/>
    <w:rsid w:val="004509CE"/>
    <w:rsid w:val="00452E09"/>
    <w:rsid w:val="004545AC"/>
    <w:rsid w:val="00455DD2"/>
    <w:rsid w:val="00461A04"/>
    <w:rsid w:val="00461E6E"/>
    <w:rsid w:val="00462008"/>
    <w:rsid w:val="00463F3E"/>
    <w:rsid w:val="00464961"/>
    <w:rsid w:val="004731E9"/>
    <w:rsid w:val="0048539C"/>
    <w:rsid w:val="00487E3A"/>
    <w:rsid w:val="004A45D6"/>
    <w:rsid w:val="004B2BD4"/>
    <w:rsid w:val="004B4785"/>
    <w:rsid w:val="004C019A"/>
    <w:rsid w:val="004C2CD2"/>
    <w:rsid w:val="004D1C52"/>
    <w:rsid w:val="004D6B8C"/>
    <w:rsid w:val="004D755F"/>
    <w:rsid w:val="004E0851"/>
    <w:rsid w:val="004E5924"/>
    <w:rsid w:val="004E7711"/>
    <w:rsid w:val="004E7A57"/>
    <w:rsid w:val="004F4B74"/>
    <w:rsid w:val="004F6A4C"/>
    <w:rsid w:val="00502FD8"/>
    <w:rsid w:val="00506C5B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B004D"/>
    <w:rsid w:val="005B069F"/>
    <w:rsid w:val="005B7ED1"/>
    <w:rsid w:val="005C015B"/>
    <w:rsid w:val="005C4719"/>
    <w:rsid w:val="005C69E5"/>
    <w:rsid w:val="005D0812"/>
    <w:rsid w:val="005D0B9D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4A14"/>
    <w:rsid w:val="006479BB"/>
    <w:rsid w:val="00667230"/>
    <w:rsid w:val="006728B6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E40C9"/>
    <w:rsid w:val="006E64F1"/>
    <w:rsid w:val="006E6576"/>
    <w:rsid w:val="006E6EE1"/>
    <w:rsid w:val="006F526A"/>
    <w:rsid w:val="006F6C97"/>
    <w:rsid w:val="007018AD"/>
    <w:rsid w:val="0070283C"/>
    <w:rsid w:val="00704142"/>
    <w:rsid w:val="00715A66"/>
    <w:rsid w:val="00722754"/>
    <w:rsid w:val="00745EE2"/>
    <w:rsid w:val="007470DE"/>
    <w:rsid w:val="00752ECD"/>
    <w:rsid w:val="007538FE"/>
    <w:rsid w:val="00753D95"/>
    <w:rsid w:val="007548D6"/>
    <w:rsid w:val="007605B6"/>
    <w:rsid w:val="0078546A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046"/>
    <w:rsid w:val="00902814"/>
    <w:rsid w:val="00904BBB"/>
    <w:rsid w:val="00907893"/>
    <w:rsid w:val="00910424"/>
    <w:rsid w:val="009200E0"/>
    <w:rsid w:val="00930B9E"/>
    <w:rsid w:val="009353DE"/>
    <w:rsid w:val="00944701"/>
    <w:rsid w:val="00945BAA"/>
    <w:rsid w:val="00947754"/>
    <w:rsid w:val="00950551"/>
    <w:rsid w:val="00950C1D"/>
    <w:rsid w:val="00951202"/>
    <w:rsid w:val="00954D5E"/>
    <w:rsid w:val="009550BA"/>
    <w:rsid w:val="00955D6C"/>
    <w:rsid w:val="00957BA7"/>
    <w:rsid w:val="00960C39"/>
    <w:rsid w:val="00961188"/>
    <w:rsid w:val="00966A73"/>
    <w:rsid w:val="00975459"/>
    <w:rsid w:val="00975DCF"/>
    <w:rsid w:val="00994CCB"/>
    <w:rsid w:val="009B03AE"/>
    <w:rsid w:val="009B2213"/>
    <w:rsid w:val="009B4CE5"/>
    <w:rsid w:val="009B6F85"/>
    <w:rsid w:val="009C3E4E"/>
    <w:rsid w:val="009C469A"/>
    <w:rsid w:val="009C4BF3"/>
    <w:rsid w:val="009F1E53"/>
    <w:rsid w:val="009F34AF"/>
    <w:rsid w:val="009F62DC"/>
    <w:rsid w:val="00A07A4D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71CB3"/>
    <w:rsid w:val="00A764B4"/>
    <w:rsid w:val="00A800E7"/>
    <w:rsid w:val="00A82DCD"/>
    <w:rsid w:val="00A83994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2AF0"/>
    <w:rsid w:val="00AF4C63"/>
    <w:rsid w:val="00AF56BE"/>
    <w:rsid w:val="00AF5D08"/>
    <w:rsid w:val="00B06FC4"/>
    <w:rsid w:val="00B16327"/>
    <w:rsid w:val="00B210E0"/>
    <w:rsid w:val="00B33BBD"/>
    <w:rsid w:val="00B36B1B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0603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0782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6EA1"/>
    <w:rsid w:val="00C47AB7"/>
    <w:rsid w:val="00C6543D"/>
    <w:rsid w:val="00C67B12"/>
    <w:rsid w:val="00C732D3"/>
    <w:rsid w:val="00C76336"/>
    <w:rsid w:val="00C84A40"/>
    <w:rsid w:val="00C92220"/>
    <w:rsid w:val="00C9408B"/>
    <w:rsid w:val="00C95FAE"/>
    <w:rsid w:val="00C97D8A"/>
    <w:rsid w:val="00CA0545"/>
    <w:rsid w:val="00CA2FEB"/>
    <w:rsid w:val="00CB4F4D"/>
    <w:rsid w:val="00CB78E1"/>
    <w:rsid w:val="00CD1378"/>
    <w:rsid w:val="00CD2933"/>
    <w:rsid w:val="00CE278A"/>
    <w:rsid w:val="00CE385E"/>
    <w:rsid w:val="00CE4839"/>
    <w:rsid w:val="00CF324B"/>
    <w:rsid w:val="00D0374D"/>
    <w:rsid w:val="00D06DEF"/>
    <w:rsid w:val="00D16964"/>
    <w:rsid w:val="00D1762D"/>
    <w:rsid w:val="00D22A23"/>
    <w:rsid w:val="00D30144"/>
    <w:rsid w:val="00D3444D"/>
    <w:rsid w:val="00D434C1"/>
    <w:rsid w:val="00D840F8"/>
    <w:rsid w:val="00D8547A"/>
    <w:rsid w:val="00D937B8"/>
    <w:rsid w:val="00D94E53"/>
    <w:rsid w:val="00DA2598"/>
    <w:rsid w:val="00DA4D2F"/>
    <w:rsid w:val="00DB75DE"/>
    <w:rsid w:val="00DC033E"/>
    <w:rsid w:val="00DD3080"/>
    <w:rsid w:val="00DD63DA"/>
    <w:rsid w:val="00DF0BC4"/>
    <w:rsid w:val="00E13ED5"/>
    <w:rsid w:val="00E162AF"/>
    <w:rsid w:val="00E16F6B"/>
    <w:rsid w:val="00E216CE"/>
    <w:rsid w:val="00E3479C"/>
    <w:rsid w:val="00E352A9"/>
    <w:rsid w:val="00E44ED5"/>
    <w:rsid w:val="00E5146E"/>
    <w:rsid w:val="00E637FE"/>
    <w:rsid w:val="00E75132"/>
    <w:rsid w:val="00E83339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773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490C"/>
    <w:rsid w:val="00F26F9C"/>
    <w:rsid w:val="00F32BEE"/>
    <w:rsid w:val="00F37F1B"/>
    <w:rsid w:val="00F438D5"/>
    <w:rsid w:val="00F522D0"/>
    <w:rsid w:val="00F5432D"/>
    <w:rsid w:val="00F5514C"/>
    <w:rsid w:val="00F55225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1D33"/>
    <w:rsid w:val="00FA2EF5"/>
    <w:rsid w:val="00FA6CD3"/>
    <w:rsid w:val="00FB3C61"/>
    <w:rsid w:val="00FD20C6"/>
    <w:rsid w:val="00FE62A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42C9C130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footer" Target="footer3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footer" Target="footer1.xml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D6E99" w:rsidP="00CD6E99">
          <w:pPr>
            <w:pStyle w:val="1A5D42A275884203BD5FC75440552766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D6E99" w:rsidP="00CD6E99">
          <w:pPr>
            <w:pStyle w:val="10E8C3508210477483955EF52B561763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D6E99" w:rsidP="00CD6E99">
          <w:pPr>
            <w:pStyle w:val="0E8FC7079010411F90A4C0465437B010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BA784A" w:rsidP="00BA784A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D6E99" w:rsidP="00CD6E99">
          <w:pPr>
            <w:pStyle w:val="E27EF528AE91433894150ED4BD74CE2A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E3C09EECD004AE0823107473A6532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AE06B0-7C14-4590-A7F2-72EEDFA18CED}"/>
      </w:docPartPr>
      <w:docPartBody>
        <w:p w:rsidR="001D79E9" w:rsidRDefault="00136ADD" w:rsidP="00136ADD">
          <w:pPr>
            <w:pStyle w:val="CE3C09EECD004AE0823107473A6532BB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2BAABA18F88C491F8FDC1D96A21402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1088EE-B0DA-45AD-87F6-2D58AFF5C072}"/>
      </w:docPartPr>
      <w:docPartBody>
        <w:p w:rsidR="001D79E9" w:rsidRDefault="00136ADD" w:rsidP="00136ADD">
          <w:pPr>
            <w:pStyle w:val="2BAABA18F88C491F8FDC1D96A21402CF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BD5D817A147A4E67B4530D0E0881E4D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E27BD8-85B7-45AB-A79B-4A8203E870DE}"/>
      </w:docPartPr>
      <w:docPartBody>
        <w:p w:rsidR="001D79E9" w:rsidRDefault="00136ADD" w:rsidP="00136ADD">
          <w:pPr>
            <w:pStyle w:val="BD5D817A147A4E67B4530D0E0881E4DB"/>
          </w:pPr>
          <w:r>
            <w:rPr>
              <w:rStyle w:val="Zstupntext"/>
              <w:rFonts w:ascii="Garamond" w:hAnsi="Garamond"/>
              <w:color w:val="FF0000"/>
            </w:rPr>
            <w:t>adresa</w:t>
          </w:r>
        </w:p>
      </w:docPartBody>
    </w:docPart>
    <w:docPart>
      <w:docPartPr>
        <w:name w:val="03BAD8D030E34298922DA0D44AD1FA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168EBE-48AB-48B3-B1B0-11C6D4D77B2C}"/>
      </w:docPartPr>
      <w:docPartBody>
        <w:p w:rsidR="003F03DA" w:rsidRDefault="009A6876" w:rsidP="009A6876">
          <w:pPr>
            <w:pStyle w:val="03BAD8D030E34298922DA0D44AD1FA17"/>
          </w:pPr>
          <w:r w:rsidRPr="00F21749">
            <w:rPr>
              <w:rStyle w:val="Zstupntext"/>
              <w:color w:val="FF0000"/>
            </w:rPr>
            <w:t>Vyberte zda PO či FO</w:t>
          </w:r>
        </w:p>
      </w:docPartBody>
    </w:docPart>
    <w:docPart>
      <w:docPartPr>
        <w:name w:val="5656B0D98A824E189279AD927AB88E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8E7BD5-DE6D-4CCF-9F5B-9C78B695E125}"/>
      </w:docPartPr>
      <w:docPartBody>
        <w:p w:rsidR="003F03DA" w:rsidRDefault="009A6876" w:rsidP="009A6876">
          <w:pPr>
            <w:pStyle w:val="5656B0D98A824E189279AD927AB88E65"/>
          </w:pPr>
          <w:r w:rsidRPr="00F21749">
            <w:rPr>
              <w:rStyle w:val="Zstupntext"/>
              <w:color w:val="FF0000"/>
            </w:rPr>
            <w:t>zadejte název včetně dodatku např. s. r. o. apod. nebo jméno</w:t>
          </w:r>
        </w:p>
      </w:docPartBody>
    </w:docPart>
    <w:docPart>
      <w:docPartPr>
        <w:name w:val="DB6B7D6439644C388E3C85A77D9529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17A65D-0C68-4FE1-90C3-DC98EDCE2CD9}"/>
      </w:docPartPr>
      <w:docPartBody>
        <w:p w:rsidR="003F03DA" w:rsidRDefault="009A6876" w:rsidP="009A6876">
          <w:pPr>
            <w:pStyle w:val="DB6B7D6439644C388E3C85A77D95290B"/>
          </w:pPr>
          <w:r w:rsidRPr="00F21749">
            <w:rPr>
              <w:rStyle w:val="Zstupntext"/>
              <w:color w:val="FF0000"/>
            </w:rPr>
            <w:t>DIČ – neplátce DPH stisknout jedenkrát mezerník</w:t>
          </w:r>
        </w:p>
      </w:docPartBody>
    </w:docPart>
    <w:docPart>
      <w:docPartPr>
        <w:name w:val="56ECCD2EF5204F748CC76FCD44145D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7DD2F7-226D-4765-A952-F1B6B7CCDBDC}"/>
      </w:docPartPr>
      <w:docPartBody>
        <w:p w:rsidR="003F03DA" w:rsidRDefault="009A6876" w:rsidP="009A6876">
          <w:pPr>
            <w:pStyle w:val="56ECCD2EF5204F748CC76FCD44145D6B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před @</w:t>
          </w:r>
        </w:p>
      </w:docPartBody>
    </w:docPart>
    <w:docPart>
      <w:docPartPr>
        <w:name w:val="B5B421B4EE7C438FB51A91F387476E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E4030E-CA79-4ABE-B81F-7AC736D08652}"/>
      </w:docPartPr>
      <w:docPartBody>
        <w:p w:rsidR="003F03DA" w:rsidRDefault="009A6876" w:rsidP="009A6876">
          <w:pPr>
            <w:pStyle w:val="B5B421B4EE7C438FB51A91F387476E5A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po @</w:t>
          </w:r>
        </w:p>
      </w:docPartBody>
    </w:docPart>
    <w:docPart>
      <w:docPartPr>
        <w:name w:val="BDECC4BC85C94408B56C0DAE15B26E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2A1102-8955-41E5-A8ED-591184D0409B}"/>
      </w:docPartPr>
      <w:docPartBody>
        <w:p w:rsidR="00FF32BA" w:rsidRDefault="00BF3175" w:rsidP="00BF3175">
          <w:pPr>
            <w:pStyle w:val="BDECC4BC85C94408B56C0DAE15B26EEA"/>
          </w:pPr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7AAFA2848404552A0D0AFC3FBB9BF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00F8A3-7073-4AAD-9AF4-D7B3E3530074}"/>
      </w:docPartPr>
      <w:docPartBody>
        <w:p w:rsidR="00FF32BA" w:rsidRDefault="00BF3175" w:rsidP="00BF3175">
          <w:pPr>
            <w:pStyle w:val="67AAFA2848404552A0D0AFC3FBB9BFE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BBAF5E637374DE58F80CD37E68FAF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A743C0-5315-4A78-A7EA-95E535373550}"/>
      </w:docPartPr>
      <w:docPartBody>
        <w:p w:rsidR="00FF32BA" w:rsidRDefault="00BF3175" w:rsidP="00BF3175">
          <w:pPr>
            <w:pStyle w:val="2BBAF5E637374DE58F80CD37E68FAF7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752C3EBA12B4115B8C4C34041621D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2F346C-5989-4E90-8BA0-F2DEA8C6A807}"/>
      </w:docPartPr>
      <w:docPartBody>
        <w:p w:rsidR="00BB7EA0" w:rsidRDefault="00FF32BA" w:rsidP="00FF32BA">
          <w:pPr>
            <w:pStyle w:val="1752C3EBA12B4115B8C4C34041621D8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8F84E12D162451FBB18DC98C99078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922BB6-CAC5-456C-BA42-AB59F0BA4F20}"/>
      </w:docPartPr>
      <w:docPartBody>
        <w:p w:rsidR="00BB7EA0" w:rsidRDefault="00FF32BA" w:rsidP="00FF32BA">
          <w:pPr>
            <w:pStyle w:val="48F84E12D162451FBB18DC98C990787E"/>
          </w:pPr>
          <w:r w:rsidRPr="00C0722E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932E83A028045D6AFF2AA55BD2537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8D9CF9-CC7E-4CB7-94BD-5C45977891FB}"/>
      </w:docPartPr>
      <w:docPartBody>
        <w:p w:rsidR="00BB7EA0" w:rsidRDefault="00FF32BA" w:rsidP="00FF32BA">
          <w:pPr>
            <w:pStyle w:val="4932E83A028045D6AFF2AA55BD2537CF"/>
          </w:pPr>
          <w:r w:rsidRPr="00356707">
            <w:rPr>
              <w:rStyle w:val="Zstupntext"/>
              <w:rFonts w:ascii="Garamond" w:hAnsi="Garamond"/>
              <w:color w:val="FF0000"/>
            </w:rPr>
            <w:t>X 0000 vedená u</w:t>
          </w:r>
          <w:r>
            <w:rPr>
              <w:rStyle w:val="Zstupntext"/>
              <w:rFonts w:ascii="Garamond" w:hAnsi="Garamond"/>
              <w:color w:val="FF0000"/>
            </w:rPr>
            <w:t xml:space="preserve"> …nebo v případě FO datum zápisu do ŽR</w:t>
          </w:r>
        </w:p>
      </w:docPartBody>
    </w:docPart>
    <w:docPart>
      <w:docPartPr>
        <w:name w:val="421878E3274F4FCB9FEB63A588551F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9AD888-149E-4C46-A6B4-C3707E6408E4}"/>
      </w:docPartPr>
      <w:docPartBody>
        <w:p w:rsidR="00BB7EA0" w:rsidRDefault="00FF32BA" w:rsidP="00FF32BA">
          <w:pPr>
            <w:pStyle w:val="421878E3274F4FCB9FEB63A588551F7B"/>
          </w:pPr>
          <w:r>
            <w:rPr>
              <w:rStyle w:val="Zstupntext"/>
              <w:rFonts w:ascii="Garamond" w:hAnsi="Garamond"/>
              <w:color w:val="FF0000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</w:rPr>
            <w:t>město</w:t>
          </w:r>
          <w:r w:rsidRPr="008339D0">
            <w:rPr>
              <w:rFonts w:ascii="Garamond" w:hAnsi="Garamond" w:cs="Arial"/>
              <w:color w:val="FF0000"/>
            </w:rPr>
            <w:t>; evidenční číslo, číslo jednací ŽL</w:t>
          </w:r>
        </w:p>
      </w:docPartBody>
    </w:docPart>
    <w:docPart>
      <w:docPartPr>
        <w:name w:val="025768B2E71F480693DAAD8ED68418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DC80AB-C00E-43C2-B8DE-3021439A4AEF}"/>
      </w:docPartPr>
      <w:docPartBody>
        <w:p w:rsidR="00BB7EA0" w:rsidRDefault="00FF32BA" w:rsidP="00FF32BA">
          <w:pPr>
            <w:pStyle w:val="025768B2E71F480693DAAD8ED684186E"/>
          </w:pPr>
          <w:r>
            <w:rPr>
              <w:rStyle w:val="Zstupntext"/>
              <w:rFonts w:ascii="Garamond" w:hAnsi="Garamond"/>
              <w:color w:val="FF0000"/>
            </w:rPr>
            <w:t>IČO – 8 znaků</w:t>
          </w:r>
        </w:p>
      </w:docPartBody>
    </w:docPart>
    <w:docPart>
      <w:docPartPr>
        <w:name w:val="52822C007697419996FC7AE8CC56C3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C4F0DD-88F0-47DD-A831-C1EAE1250B42}"/>
      </w:docPartPr>
      <w:docPartBody>
        <w:p w:rsidR="00BB7EA0" w:rsidRDefault="00FF32BA" w:rsidP="00FF32BA">
          <w:pPr>
            <w:pStyle w:val="52822C007697419996FC7AE8CC56C39D"/>
          </w:pPr>
          <w:r>
            <w:rPr>
              <w:rStyle w:val="Zstupntext"/>
              <w:rFonts w:ascii="Garamond" w:hAnsi="Garamond"/>
              <w:color w:val="FF0000"/>
            </w:rPr>
            <w:t>IČO – 8 znaků</w:t>
          </w:r>
        </w:p>
      </w:docPartBody>
    </w:docPart>
    <w:docPart>
      <w:docPartPr>
        <w:name w:val="90638A3F5BDF403E8AFA1B0C564EB4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624422-6BC4-46FB-B0DB-D1637959B2C3}"/>
      </w:docPartPr>
      <w:docPartBody>
        <w:p w:rsidR="00BB7EA0" w:rsidRDefault="00FF32BA" w:rsidP="00FF32BA">
          <w:pPr>
            <w:pStyle w:val="90638A3F5BDF403E8AFA1B0C564EB40F"/>
          </w:pPr>
          <w:r>
            <w:rPr>
              <w:rStyle w:val="Zstupntext"/>
              <w:rFonts w:ascii="Garamond" w:hAnsi="Garamond"/>
              <w:color w:val="FF0000"/>
            </w:rPr>
            <w:t>bankovní ústav</w:t>
          </w:r>
        </w:p>
      </w:docPartBody>
    </w:docPart>
    <w:docPart>
      <w:docPartPr>
        <w:name w:val="F7B5193CD57D4CDB9553CB3B4A297C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1864C2-1CDD-4846-ADF8-C3529FA67915}"/>
      </w:docPartPr>
      <w:docPartBody>
        <w:p w:rsidR="00BB7EA0" w:rsidRDefault="00FF32BA" w:rsidP="00FF32BA">
          <w:pPr>
            <w:pStyle w:val="F7B5193CD57D4CDB9553CB3B4A297CF7"/>
          </w:pPr>
          <w:r>
            <w:rPr>
              <w:rStyle w:val="Zstupntext"/>
              <w:rFonts w:ascii="Garamond" w:hAnsi="Garamond"/>
              <w:color w:val="FF0000"/>
            </w:rPr>
            <w:t>zadejte kontaktní osobu</w:t>
          </w:r>
        </w:p>
      </w:docPartBody>
    </w:docPart>
    <w:docPart>
      <w:docPartPr>
        <w:name w:val="DA32E834382648DCBE42B3D6E734C8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1B723C-D75A-47AB-8DC2-FCE74E264723}"/>
      </w:docPartPr>
      <w:docPartBody>
        <w:p w:rsidR="00BB7EA0" w:rsidRDefault="00FF32BA" w:rsidP="00FF32BA">
          <w:pPr>
            <w:pStyle w:val="DA32E834382648DCBE42B3D6E734C8AE"/>
          </w:pPr>
          <w:r>
            <w:rPr>
              <w:rStyle w:val="Zstupntext"/>
              <w:rFonts w:ascii="Garamond" w:hAnsi="Garamond"/>
              <w:color w:val="FF0000"/>
            </w:rPr>
            <w:t>zadejte kontaktní telefon</w:t>
          </w:r>
        </w:p>
      </w:docPartBody>
    </w:docPart>
    <w:docPart>
      <w:docPartPr>
        <w:name w:val="4C1584F395A14CD3BE069A1916E83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7AA798-7F42-455A-967A-02836C8992DB}"/>
      </w:docPartPr>
      <w:docPartBody>
        <w:p w:rsidR="00BB7EA0" w:rsidRDefault="00FF32BA" w:rsidP="00FF32BA">
          <w:pPr>
            <w:pStyle w:val="4C1584F395A14CD3BE069A1916E8337A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po @</w:t>
          </w:r>
        </w:p>
      </w:docPartBody>
    </w:docPart>
    <w:docPart>
      <w:docPartPr>
        <w:name w:val="933AAD935D5348C7A7E5106E612CA8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544118-CDAF-4775-8A3D-271178F14514}"/>
      </w:docPartPr>
      <w:docPartBody>
        <w:p w:rsidR="00BB7EA0" w:rsidRDefault="00FF32BA" w:rsidP="00FF32BA">
          <w:pPr>
            <w:pStyle w:val="933AAD935D5348C7A7E5106E612CA8A0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7A8AA26DF2BA412FBBF0C159079631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34517A-3003-4D5E-8936-4DF502AF8299}"/>
      </w:docPartPr>
      <w:docPartBody>
        <w:p w:rsidR="00BB7EA0" w:rsidRDefault="00FF32BA" w:rsidP="00FF32BA">
          <w:pPr>
            <w:pStyle w:val="7A8AA26DF2BA412FBBF0C159079631AF"/>
          </w:pPr>
          <w:r w:rsidRPr="00C0722E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6FBA13BD9B64AF5ACBE7F4AEED4D7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E2B672-63DB-42F7-81BE-7020CEBAC5C8}"/>
      </w:docPartPr>
      <w:docPartBody>
        <w:p w:rsidR="00C5048C" w:rsidRDefault="00BB7EA0" w:rsidP="00BB7EA0">
          <w:pPr>
            <w:pStyle w:val="26FBA13BD9B64AF5ACBE7F4AEED4D76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17872DAC10C6472C9A62F851863381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C14B3B-5D92-4232-8779-9587AEDD3ADA}"/>
      </w:docPartPr>
      <w:docPartBody>
        <w:p w:rsidR="00C5048C" w:rsidRDefault="00BB7EA0" w:rsidP="00BB7EA0">
          <w:pPr>
            <w:pStyle w:val="17872DAC10C6472C9A62F8518633813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BF12CEC4D1B64DE79259216198B9E1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D6CD78-A578-4043-B1A5-8ED83B554804}"/>
      </w:docPartPr>
      <w:docPartBody>
        <w:p w:rsidR="007F4798" w:rsidRDefault="003C3AF3" w:rsidP="003C3AF3">
          <w:pPr>
            <w:pStyle w:val="BF12CEC4D1B64DE79259216198B9E14F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FCEA6E614614F19AD8F1A878C6B34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161C40-0E5A-453C-80FE-D86C4B90B6ED}"/>
      </w:docPartPr>
      <w:docPartBody>
        <w:p w:rsidR="007F4798" w:rsidRDefault="003C3AF3" w:rsidP="003C3AF3">
          <w:pPr>
            <w:pStyle w:val="EFCEA6E614614F19AD8F1A878C6B34C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F66FBE95F5540789830505355815E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BA387E-1AAC-4940-9C15-0886759B4833}"/>
      </w:docPartPr>
      <w:docPartBody>
        <w:p w:rsidR="007F4798" w:rsidRDefault="003C3AF3" w:rsidP="003C3AF3">
          <w:pPr>
            <w:pStyle w:val="8F66FBE95F5540789830505355815E6B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32BF29249F4E3CAA810E7D8CCEF1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BC2AB7-30E1-477A-82E2-E0379908E6F6}"/>
      </w:docPartPr>
      <w:docPartBody>
        <w:p w:rsidR="007F4798" w:rsidRDefault="003C3AF3" w:rsidP="003C3AF3">
          <w:pPr>
            <w:pStyle w:val="8932BF29249F4E3CAA810E7D8CCEF16C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431D66B9D7AB4CAD9E819B9D2BCEDE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66BDCF-4EB2-4EEC-8C2B-656E4BC7478E}"/>
      </w:docPartPr>
      <w:docPartBody>
        <w:p w:rsidR="007F4798" w:rsidRDefault="003C3AF3" w:rsidP="003C3AF3">
          <w:pPr>
            <w:pStyle w:val="431D66B9D7AB4CAD9E819B9D2BCEDE90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B7392"/>
    <w:rsid w:val="003C3AF3"/>
    <w:rsid w:val="003C520A"/>
    <w:rsid w:val="003E2B6B"/>
    <w:rsid w:val="003F03DA"/>
    <w:rsid w:val="00415E29"/>
    <w:rsid w:val="004519F3"/>
    <w:rsid w:val="004F4FA1"/>
    <w:rsid w:val="00510572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226BB"/>
    <w:rsid w:val="007354F6"/>
    <w:rsid w:val="00735EDF"/>
    <w:rsid w:val="00774A51"/>
    <w:rsid w:val="007808FB"/>
    <w:rsid w:val="00794837"/>
    <w:rsid w:val="007973E0"/>
    <w:rsid w:val="007E2159"/>
    <w:rsid w:val="007F4798"/>
    <w:rsid w:val="00812690"/>
    <w:rsid w:val="00830914"/>
    <w:rsid w:val="00850F60"/>
    <w:rsid w:val="008625C0"/>
    <w:rsid w:val="0088451C"/>
    <w:rsid w:val="008A2E2E"/>
    <w:rsid w:val="008A499E"/>
    <w:rsid w:val="008A7159"/>
    <w:rsid w:val="008D0D1D"/>
    <w:rsid w:val="009341F7"/>
    <w:rsid w:val="009342BD"/>
    <w:rsid w:val="00952D71"/>
    <w:rsid w:val="00980902"/>
    <w:rsid w:val="00991FDF"/>
    <w:rsid w:val="00995B49"/>
    <w:rsid w:val="009A6876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BA784A"/>
    <w:rsid w:val="00BB7EA0"/>
    <w:rsid w:val="00BC2064"/>
    <w:rsid w:val="00BC2709"/>
    <w:rsid w:val="00BD5C6C"/>
    <w:rsid w:val="00BE6DB6"/>
    <w:rsid w:val="00BF037F"/>
    <w:rsid w:val="00BF3175"/>
    <w:rsid w:val="00BF440F"/>
    <w:rsid w:val="00C03054"/>
    <w:rsid w:val="00C21BCF"/>
    <w:rsid w:val="00C305FD"/>
    <w:rsid w:val="00C32A19"/>
    <w:rsid w:val="00C379EF"/>
    <w:rsid w:val="00C44FF2"/>
    <w:rsid w:val="00C5048C"/>
    <w:rsid w:val="00C622FA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092C"/>
    <w:rsid w:val="00FD35B9"/>
    <w:rsid w:val="00FF13C1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C3AF3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3C3AF3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  <w:style w:type="paragraph" w:customStyle="1" w:styleId="CE3C09EECD004AE0823107473A6532BB">
    <w:name w:val="CE3C09EECD004AE0823107473A6532BB"/>
    <w:rsid w:val="00136ADD"/>
    <w:pPr>
      <w:spacing w:after="160" w:line="259" w:lineRule="auto"/>
    </w:pPr>
  </w:style>
  <w:style w:type="paragraph" w:customStyle="1" w:styleId="2BAABA18F88C491F8FDC1D96A21402CF">
    <w:name w:val="2BAABA18F88C491F8FDC1D96A21402CF"/>
    <w:rsid w:val="00136ADD"/>
    <w:pPr>
      <w:spacing w:after="160" w:line="259" w:lineRule="auto"/>
    </w:pPr>
  </w:style>
  <w:style w:type="paragraph" w:customStyle="1" w:styleId="BD5D817A147A4E67B4530D0E0881E4DB">
    <w:name w:val="BD5D817A147A4E67B4530D0E0881E4DB"/>
    <w:rsid w:val="00136ADD"/>
    <w:pPr>
      <w:spacing w:after="160" w:line="259" w:lineRule="auto"/>
    </w:pPr>
  </w:style>
  <w:style w:type="paragraph" w:customStyle="1" w:styleId="67A5FAE3F5DF4F1891F6FC3AE182F8E8">
    <w:name w:val="67A5FAE3F5DF4F1891F6FC3AE182F8E8"/>
    <w:rsid w:val="00136ADD"/>
    <w:pPr>
      <w:spacing w:after="160" w:line="259" w:lineRule="auto"/>
    </w:pPr>
  </w:style>
  <w:style w:type="paragraph" w:customStyle="1" w:styleId="D39CD10C07054477A9DF9C05CB73E26F">
    <w:name w:val="D39CD10C07054477A9DF9C05CB73E26F"/>
    <w:rsid w:val="00136ADD"/>
    <w:pPr>
      <w:spacing w:after="160" w:line="259" w:lineRule="auto"/>
    </w:pPr>
  </w:style>
  <w:style w:type="paragraph" w:customStyle="1" w:styleId="B41E29AF04EE4E8F9DB135866A1A252B">
    <w:name w:val="B41E29AF04EE4E8F9DB135866A1A252B"/>
    <w:rsid w:val="00136ADD"/>
    <w:pPr>
      <w:spacing w:after="160" w:line="259" w:lineRule="auto"/>
    </w:pPr>
  </w:style>
  <w:style w:type="paragraph" w:customStyle="1" w:styleId="A0FAF1F1A7654867B4E69E41E4FF41BC">
    <w:name w:val="A0FAF1F1A7654867B4E69E41E4FF41BC"/>
    <w:rsid w:val="00136ADD"/>
    <w:pPr>
      <w:spacing w:after="160" w:line="259" w:lineRule="auto"/>
    </w:pPr>
  </w:style>
  <w:style w:type="paragraph" w:customStyle="1" w:styleId="03BAD8D030E34298922DA0D44AD1FA17">
    <w:name w:val="03BAD8D030E34298922DA0D44AD1FA17"/>
    <w:rsid w:val="009A6876"/>
    <w:pPr>
      <w:spacing w:after="160" w:line="259" w:lineRule="auto"/>
    </w:pPr>
  </w:style>
  <w:style w:type="paragraph" w:customStyle="1" w:styleId="5656B0D98A824E189279AD927AB88E65">
    <w:name w:val="5656B0D98A824E189279AD927AB88E65"/>
    <w:rsid w:val="009A6876"/>
    <w:pPr>
      <w:spacing w:after="160" w:line="259" w:lineRule="auto"/>
    </w:pPr>
  </w:style>
  <w:style w:type="paragraph" w:customStyle="1" w:styleId="DB6B7D6439644C388E3C85A77D95290B">
    <w:name w:val="DB6B7D6439644C388E3C85A77D95290B"/>
    <w:rsid w:val="009A6876"/>
    <w:pPr>
      <w:spacing w:after="160" w:line="259" w:lineRule="auto"/>
    </w:pPr>
  </w:style>
  <w:style w:type="paragraph" w:customStyle="1" w:styleId="56ECCD2EF5204F748CC76FCD44145D6B">
    <w:name w:val="56ECCD2EF5204F748CC76FCD44145D6B"/>
    <w:rsid w:val="009A6876"/>
    <w:pPr>
      <w:spacing w:after="160" w:line="259" w:lineRule="auto"/>
    </w:pPr>
  </w:style>
  <w:style w:type="paragraph" w:customStyle="1" w:styleId="B5B421B4EE7C438FB51A91F387476E5A">
    <w:name w:val="B5B421B4EE7C438FB51A91F387476E5A"/>
    <w:rsid w:val="009A6876"/>
    <w:pPr>
      <w:spacing w:after="160" w:line="259" w:lineRule="auto"/>
    </w:pPr>
  </w:style>
  <w:style w:type="paragraph" w:customStyle="1" w:styleId="BDECC4BC85C94408B56C0DAE15B26EEA">
    <w:name w:val="BDECC4BC85C94408B56C0DAE15B26EEA"/>
    <w:rsid w:val="00BF3175"/>
    <w:pPr>
      <w:spacing w:after="160" w:line="259" w:lineRule="auto"/>
    </w:pPr>
  </w:style>
  <w:style w:type="paragraph" w:customStyle="1" w:styleId="67AAFA2848404552A0D0AFC3FBB9BFE7">
    <w:name w:val="67AAFA2848404552A0D0AFC3FBB9BFE7"/>
    <w:rsid w:val="00BF3175"/>
    <w:pPr>
      <w:spacing w:after="160" w:line="259" w:lineRule="auto"/>
    </w:pPr>
  </w:style>
  <w:style w:type="paragraph" w:customStyle="1" w:styleId="2BBAF5E637374DE58F80CD37E68FAF7E">
    <w:name w:val="2BBAF5E637374DE58F80CD37E68FAF7E"/>
    <w:rsid w:val="00BF3175"/>
    <w:pPr>
      <w:spacing w:after="160" w:line="259" w:lineRule="auto"/>
    </w:pPr>
  </w:style>
  <w:style w:type="paragraph" w:customStyle="1" w:styleId="1752C3EBA12B4115B8C4C34041621D81">
    <w:name w:val="1752C3EBA12B4115B8C4C34041621D81"/>
    <w:rsid w:val="00FF32BA"/>
    <w:pPr>
      <w:spacing w:after="160" w:line="259" w:lineRule="auto"/>
    </w:pPr>
  </w:style>
  <w:style w:type="paragraph" w:customStyle="1" w:styleId="48F84E12D162451FBB18DC98C990787E">
    <w:name w:val="48F84E12D162451FBB18DC98C990787E"/>
    <w:rsid w:val="00FF32BA"/>
    <w:pPr>
      <w:spacing w:after="160" w:line="259" w:lineRule="auto"/>
    </w:pPr>
  </w:style>
  <w:style w:type="paragraph" w:customStyle="1" w:styleId="4932E83A028045D6AFF2AA55BD2537CF">
    <w:name w:val="4932E83A028045D6AFF2AA55BD2537CF"/>
    <w:rsid w:val="00FF32BA"/>
    <w:pPr>
      <w:spacing w:after="160" w:line="259" w:lineRule="auto"/>
    </w:pPr>
  </w:style>
  <w:style w:type="paragraph" w:customStyle="1" w:styleId="421878E3274F4FCB9FEB63A588551F7B">
    <w:name w:val="421878E3274F4FCB9FEB63A588551F7B"/>
    <w:rsid w:val="00FF32BA"/>
    <w:pPr>
      <w:spacing w:after="160" w:line="259" w:lineRule="auto"/>
    </w:pPr>
  </w:style>
  <w:style w:type="paragraph" w:customStyle="1" w:styleId="025768B2E71F480693DAAD8ED684186E">
    <w:name w:val="025768B2E71F480693DAAD8ED684186E"/>
    <w:rsid w:val="00FF32BA"/>
    <w:pPr>
      <w:spacing w:after="160" w:line="259" w:lineRule="auto"/>
    </w:pPr>
  </w:style>
  <w:style w:type="paragraph" w:customStyle="1" w:styleId="52822C007697419996FC7AE8CC56C39D">
    <w:name w:val="52822C007697419996FC7AE8CC56C39D"/>
    <w:rsid w:val="00FF32BA"/>
    <w:pPr>
      <w:spacing w:after="160" w:line="259" w:lineRule="auto"/>
    </w:pPr>
  </w:style>
  <w:style w:type="paragraph" w:customStyle="1" w:styleId="90638A3F5BDF403E8AFA1B0C564EB40F">
    <w:name w:val="90638A3F5BDF403E8AFA1B0C564EB40F"/>
    <w:rsid w:val="00FF32BA"/>
    <w:pPr>
      <w:spacing w:after="160" w:line="259" w:lineRule="auto"/>
    </w:pPr>
  </w:style>
  <w:style w:type="paragraph" w:customStyle="1" w:styleId="BC2C7F2233854EE7B25558ED0416BCE0">
    <w:name w:val="BC2C7F2233854EE7B25558ED0416BCE0"/>
    <w:rsid w:val="00FF32BA"/>
    <w:pPr>
      <w:spacing w:after="160" w:line="259" w:lineRule="auto"/>
    </w:pPr>
  </w:style>
  <w:style w:type="paragraph" w:customStyle="1" w:styleId="2819E29BE1D147688CBB9EFD55B81C5E">
    <w:name w:val="2819E29BE1D147688CBB9EFD55B81C5E"/>
    <w:rsid w:val="00FF32BA"/>
    <w:pPr>
      <w:spacing w:after="160" w:line="259" w:lineRule="auto"/>
    </w:pPr>
  </w:style>
  <w:style w:type="paragraph" w:customStyle="1" w:styleId="F7B5193CD57D4CDB9553CB3B4A297CF7">
    <w:name w:val="F7B5193CD57D4CDB9553CB3B4A297CF7"/>
    <w:rsid w:val="00FF32BA"/>
    <w:pPr>
      <w:spacing w:after="160" w:line="259" w:lineRule="auto"/>
    </w:pPr>
  </w:style>
  <w:style w:type="paragraph" w:customStyle="1" w:styleId="DA32E834382648DCBE42B3D6E734C8AE">
    <w:name w:val="DA32E834382648DCBE42B3D6E734C8AE"/>
    <w:rsid w:val="00FF32BA"/>
    <w:pPr>
      <w:spacing w:after="160" w:line="259" w:lineRule="auto"/>
    </w:pPr>
  </w:style>
  <w:style w:type="paragraph" w:customStyle="1" w:styleId="4C1584F395A14CD3BE069A1916E8337A">
    <w:name w:val="4C1584F395A14CD3BE069A1916E8337A"/>
    <w:rsid w:val="00FF32BA"/>
    <w:pPr>
      <w:spacing w:after="160" w:line="259" w:lineRule="auto"/>
    </w:pPr>
  </w:style>
  <w:style w:type="paragraph" w:customStyle="1" w:styleId="933AAD935D5348C7A7E5106E612CA8A0">
    <w:name w:val="933AAD935D5348C7A7E5106E612CA8A0"/>
    <w:rsid w:val="00FF32BA"/>
    <w:pPr>
      <w:spacing w:after="160" w:line="259" w:lineRule="auto"/>
    </w:pPr>
  </w:style>
  <w:style w:type="paragraph" w:customStyle="1" w:styleId="7A8AA26DF2BA412FBBF0C159079631AF">
    <w:name w:val="7A8AA26DF2BA412FBBF0C159079631AF"/>
    <w:rsid w:val="00FF32BA"/>
    <w:pPr>
      <w:spacing w:after="160" w:line="259" w:lineRule="auto"/>
    </w:pPr>
  </w:style>
  <w:style w:type="paragraph" w:customStyle="1" w:styleId="F07B56CB200F49ADA5B05FA85D8AE13B">
    <w:name w:val="F07B56CB200F49ADA5B05FA85D8AE13B"/>
    <w:rsid w:val="00BB7EA0"/>
    <w:pPr>
      <w:spacing w:after="160" w:line="259" w:lineRule="auto"/>
    </w:pPr>
  </w:style>
  <w:style w:type="paragraph" w:customStyle="1" w:styleId="6584175EB3DF49B19EA756D76CEE9B93">
    <w:name w:val="6584175EB3DF49B19EA756D76CEE9B93"/>
    <w:rsid w:val="00BB7EA0"/>
    <w:pPr>
      <w:spacing w:after="160" w:line="259" w:lineRule="auto"/>
    </w:pPr>
  </w:style>
  <w:style w:type="paragraph" w:customStyle="1" w:styleId="26FBA13BD9B64AF5ACBE7F4AEED4D762">
    <w:name w:val="26FBA13BD9B64AF5ACBE7F4AEED4D762"/>
    <w:rsid w:val="00BB7EA0"/>
    <w:pPr>
      <w:spacing w:after="160" w:line="259" w:lineRule="auto"/>
    </w:pPr>
  </w:style>
  <w:style w:type="paragraph" w:customStyle="1" w:styleId="17872DAC10C6472C9A62F8518633813D">
    <w:name w:val="17872DAC10C6472C9A62F8518633813D"/>
    <w:rsid w:val="00BB7EA0"/>
    <w:pPr>
      <w:spacing w:after="160" w:line="259" w:lineRule="auto"/>
    </w:pPr>
  </w:style>
  <w:style w:type="paragraph" w:customStyle="1" w:styleId="BF12CEC4D1B64DE79259216198B9E14F">
    <w:name w:val="BF12CEC4D1B64DE79259216198B9E14F"/>
    <w:rsid w:val="003C3AF3"/>
    <w:pPr>
      <w:spacing w:after="160" w:line="259" w:lineRule="auto"/>
    </w:pPr>
  </w:style>
  <w:style w:type="paragraph" w:customStyle="1" w:styleId="EFCEA6E614614F19AD8F1A878C6B34C9">
    <w:name w:val="EFCEA6E614614F19AD8F1A878C6B34C9"/>
    <w:rsid w:val="003C3AF3"/>
    <w:pPr>
      <w:spacing w:after="160" w:line="259" w:lineRule="auto"/>
    </w:pPr>
  </w:style>
  <w:style w:type="paragraph" w:customStyle="1" w:styleId="8F66FBE95F5540789830505355815E6B">
    <w:name w:val="8F66FBE95F5540789830505355815E6B"/>
    <w:rsid w:val="003C3AF3"/>
    <w:pPr>
      <w:spacing w:after="160" w:line="259" w:lineRule="auto"/>
    </w:pPr>
  </w:style>
  <w:style w:type="paragraph" w:customStyle="1" w:styleId="8932BF29249F4E3CAA810E7D8CCEF16C">
    <w:name w:val="8932BF29249F4E3CAA810E7D8CCEF16C"/>
    <w:rsid w:val="003C3AF3"/>
    <w:pPr>
      <w:spacing w:after="160" w:line="259" w:lineRule="auto"/>
    </w:pPr>
  </w:style>
  <w:style w:type="paragraph" w:customStyle="1" w:styleId="431D66B9D7AB4CAD9E819B9D2BCEDE90">
    <w:name w:val="431D66B9D7AB4CAD9E819B9D2BCEDE90"/>
    <w:rsid w:val="003C3AF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36F6C0F21640429831DA8DBD4D229A" ma:contentTypeVersion="14" ma:contentTypeDescription="Vytvoří nový dokument" ma:contentTypeScope="" ma:versionID="28bc84ce5a53e2dde31050b637bab99f">
  <xsd:schema xmlns:xsd="http://www.w3.org/2001/XMLSchema" xmlns:xs="http://www.w3.org/2001/XMLSchema" xmlns:p="http://schemas.microsoft.com/office/2006/metadata/properties" xmlns:ns3="fd9d3be0-ce8a-4f2a-bc38-31481e71be30" xmlns:ns4="a9e4f861-7bc2-4c28-a406-1c4b4911b0d9" targetNamespace="http://schemas.microsoft.com/office/2006/metadata/properties" ma:root="true" ma:fieldsID="dc1898c5e0c389efd2b812e16f501eed" ns3:_="" ns4:_="">
    <xsd:import namespace="fd9d3be0-ce8a-4f2a-bc38-31481e71be30"/>
    <xsd:import namespace="a9e4f861-7bc2-4c28-a406-1c4b4911b0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d3be0-ce8a-4f2a-bc38-31481e71b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4f861-7bc2-4c28-a406-1c4b4911b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FF946-F265-46CC-A421-9D0A9912E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9d3be0-ce8a-4f2a-bc38-31481e71be30"/>
    <ds:schemaRef ds:uri="a9e4f861-7bc2-4c28-a406-1c4b4911b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a9e4f861-7bc2-4c28-a406-1c4b4911b0d9"/>
    <ds:schemaRef ds:uri="fd9d3be0-ce8a-4f2a-bc38-31481e71be30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78A2658-DF41-41DB-A1EB-320E75B4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1</TotalTime>
  <Pages>31</Pages>
  <Words>2594</Words>
  <Characters>15310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Růžičková Dagmar</cp:lastModifiedBy>
  <cp:revision>3</cp:revision>
  <cp:lastPrinted>2022-01-18T08:40:00Z</cp:lastPrinted>
  <dcterms:created xsi:type="dcterms:W3CDTF">2022-01-19T07:47:00Z</dcterms:created>
  <dcterms:modified xsi:type="dcterms:W3CDTF">2022-01-19T07:48:00Z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0x0101002636F6C0F21640429831DA8DBD4D229A</vt:lpwstr>
  </property>
  <property fmtid="{D5CDD505-2E9C-101B-9397-08002B2CF9AE}" pid="3" name="Order">
    <vt:r8>20800</vt:r8>
  </property>
</Properties>
</file>