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8A3" w:rsidRDefault="003A28A3">
      <w:r>
        <w:separator/>
      </w:r>
    </w:p>
  </w:endnote>
  <w:endnote w:type="continuationSeparator" w:id="0">
    <w:p w:rsidR="003A28A3" w:rsidRDefault="003A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525762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525762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8A3" w:rsidRDefault="003A28A3">
      <w:r>
        <w:separator/>
      </w:r>
    </w:p>
  </w:footnote>
  <w:footnote w:type="continuationSeparator" w:id="0">
    <w:p w:rsidR="003A28A3" w:rsidRDefault="003A2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BBC565" wp14:editId="2B908717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525762">
      <w:rPr>
        <w:rFonts w:ascii="Arial" w:hAnsi="Arial" w:cs="Arial"/>
        <w:color w:val="000000" w:themeColor="text1"/>
        <w:szCs w:val="22"/>
      </w:rPr>
      <w:t>2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55413925" wp14:editId="423A21B3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04</w:t>
    </w:r>
    <w:r w:rsidR="00485AF7">
      <w:rPr>
        <w:rFonts w:ascii="Arial" w:hAnsi="Arial" w:cs="Arial"/>
        <w:color w:val="000000" w:themeColor="text1"/>
        <w:szCs w:val="22"/>
      </w:rPr>
      <w:t>77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4B2BA106" wp14:editId="63CD4A94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5AF7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28A3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85AF7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25762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5DA3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48718-EDC6-4679-9816-0D1F6D92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14</cp:revision>
  <cp:lastPrinted>2016-07-19T12:26:00Z</cp:lastPrinted>
  <dcterms:created xsi:type="dcterms:W3CDTF">2014-06-03T13:35:00Z</dcterms:created>
  <dcterms:modified xsi:type="dcterms:W3CDTF">2016-07-19T12:26:00Z</dcterms:modified>
</cp:coreProperties>
</file>