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BB669" w14:textId="77777777"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14:paraId="50119304" w14:textId="01A255ED"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C43D3A">
            <w:rPr>
              <w:rStyle w:val="smlouvy"/>
            </w:rPr>
            <w:t>211419</w:t>
          </w:r>
        </w:sdtContent>
      </w:sdt>
    </w:p>
    <w:p w14:paraId="4D41D51F" w14:textId="77777777"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14:paraId="7199E9D7" w14:textId="77777777"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14:paraId="38ACC64E" w14:textId="180B7566" w:rsidR="00541A18" w:rsidRPr="007B0E89" w:rsidRDefault="00F44383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sdt>
            <w:sdtPr>
              <w:rPr>
                <w:rStyle w:val="Smlouvatun"/>
                <w:b/>
                <w:i w:val="0"/>
              </w:rPr>
              <w:id w:val="-477679482"/>
              <w:placeholder>
                <w:docPart w:val="0158674382E046F1A7CE7CA05D9A3202"/>
              </w:placeholder>
            </w:sdtPr>
            <w:sdtEndPr>
              <w:rPr>
                <w:rStyle w:val="Standardnpsmoodstavce"/>
                <w:rFonts w:ascii="Times New Roman" w:hAnsi="Times New Roman" w:cs="Arial"/>
                <w:b w:val="0"/>
                <w:sz w:val="26"/>
              </w:rPr>
            </w:sdtEndPr>
            <w:sdtContent>
              <w:r w:rsidR="00C43D3A">
                <w:rPr>
                  <w:rStyle w:val="Smlouvatun"/>
                  <w:b/>
                  <w:i w:val="0"/>
                </w:rPr>
                <w:t>NÁRODNÍ MUZEUM</w:t>
              </w:r>
            </w:sdtContent>
          </w:sdt>
        </w:sdtContent>
      </w:sdt>
    </w:p>
    <w:p w14:paraId="57407913" w14:textId="054A07AD"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43D3A">
            <w:rPr>
              <w:rStyle w:val="Smlouva"/>
            </w:rPr>
            <w:t>Václavské náměstí 68, 110 00, Praha 1</w:t>
          </w:r>
        </w:sdtContent>
      </w:sdt>
    </w:p>
    <w:p w14:paraId="5F71A677" w14:textId="4DDD1613"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43D3A">
            <w:rPr>
              <w:rStyle w:val="Smlouva"/>
            </w:rPr>
            <w:t>Ing. Rudolfem Pohlem, provozním náměstkem</w:t>
          </w:r>
        </w:sdtContent>
      </w:sdt>
    </w:p>
    <w:p w14:paraId="260C17E5" w14:textId="2CC816C8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1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43D3A">
            <w:rPr>
              <w:rStyle w:val="Smlouva"/>
            </w:rPr>
            <w:t>00023272</w:t>
          </w:r>
        </w:sdtContent>
      </w:sdt>
    </w:p>
    <w:p w14:paraId="38FD7EEA" w14:textId="42335546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F42F1">
            <w:rPr>
              <w:rStyle w:val="Smlouva"/>
            </w:rPr>
            <w:t>CZ00023272</w:t>
          </w:r>
        </w:sdtContent>
      </w:sdt>
    </w:p>
    <w:p w14:paraId="6FFA9EDD" w14:textId="4A0E166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3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024B1">
            <w:rPr>
              <w:rStyle w:val="Smlouva"/>
            </w:rPr>
            <w:t>xxxx</w:t>
          </w:r>
        </w:sdtContent>
      </w:sdt>
    </w:p>
    <w:p w14:paraId="7CAD658A" w14:textId="6E4C62B7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4024B1">
            <w:rPr>
              <w:rStyle w:val="Smlouva"/>
            </w:rPr>
            <w:t>xxxxxxxx</w:t>
          </w:r>
        </w:sdtContent>
      </w:sdt>
    </w:p>
    <w:p w14:paraId="231D56A5" w14:textId="42F58E36"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798800539"/>
              <w:placeholder>
                <w:docPart w:val="A719BAA46F0241E79BF88FBCF27BA46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024B1">
                <w:rPr>
                  <w:rStyle w:val="Smlouva"/>
                </w:rPr>
                <w:t>xxxxxxxxxx</w:t>
              </w:r>
            </w:sdtContent>
          </w:sdt>
        </w:sdtContent>
      </w:sdt>
    </w:p>
    <w:p w14:paraId="3791C6FE" w14:textId="14C3C817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2124037287"/>
              <w:placeholder>
                <w:docPart w:val="5148367E7A4E4752A54236AF1CF334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024B1">
                <w:rPr>
                  <w:rStyle w:val="Smlouva"/>
                </w:rPr>
                <w:t>xxxxxxxxxxx</w:t>
              </w:r>
            </w:sdtContent>
          </w:sdt>
        </w:sdtContent>
      </w:sdt>
    </w:p>
    <w:p w14:paraId="6E8BC9F3" w14:textId="699CA7E8"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Pr="003F42F8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61374818"/>
          <w:placeholder>
            <w:docPart w:val="DC076649A9DD41AF86108CCFED4ED9B9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179638594"/>
              <w:placeholder>
                <w:docPart w:val="081BB836650C4D4B96E22A3EE1EE7E97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024B1">
                <w:rPr>
                  <w:rStyle w:val="Smlouva"/>
                </w:rPr>
                <w:t>xxxxxxxxxxxx</w:t>
              </w:r>
            </w:sdtContent>
          </w:sdt>
        </w:sdtContent>
      </w:sdt>
    </w:p>
    <w:p w14:paraId="03CF5AA7" w14:textId="7856C3E2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-1215735685"/>
              <w:placeholder>
                <w:docPart w:val="F783B76B85A641C6B5943FCA82C182C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024B1">
                <w:rPr>
                  <w:rStyle w:val="Smlouva"/>
                </w:rPr>
                <w:t>xxxxxxxxxxxx</w:t>
              </w:r>
            </w:sdtContent>
          </w:sdt>
        </w:sdtContent>
      </w:sdt>
    </w:p>
    <w:p w14:paraId="44D57762" w14:textId="17D6D799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</w:r>
      <w:sdt>
        <w:sdtPr>
          <w:rPr>
            <w:rStyle w:val="Smlouva"/>
          </w:rPr>
          <w:id w:val="1684551160"/>
          <w:placeholder>
            <w:docPart w:val="DFB6D952E95249BDB31FE6F89EFE54B6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E00829">
            <w:rPr>
              <w:rStyle w:val="Smlouva"/>
            </w:rPr>
            <w:t>gez6tzc</w:t>
          </w:r>
        </w:sdtContent>
      </w:sdt>
    </w:p>
    <w:p w14:paraId="4C51C5B7" w14:textId="77777777"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14:paraId="781AD285" w14:textId="77777777"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14:paraId="380B3EBD" w14:textId="77777777" w:rsidR="00541A18" w:rsidRPr="00406A43" w:rsidRDefault="00F44383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A83C7C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D71F5629AC404D5B88A4D1F174C60BE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62827" w:rsidRPr="00A10904">
            <w:rPr>
              <w:rStyle w:val="Smlouva"/>
            </w:rPr>
            <w:t>MASANTA s.r.o.</w:t>
          </w:r>
        </w:sdtContent>
      </w:sdt>
    </w:p>
    <w:sdt>
      <w:sdtPr>
        <w:rPr>
          <w:rStyle w:val="Smlouva"/>
        </w:rPr>
        <w:id w:val="-247968519"/>
        <w:placeholder>
          <w:docPart w:val="DefaultPlaceholder_-1854013440"/>
        </w:placeholder>
      </w:sdtPr>
      <w:sdtEndPr>
        <w:rPr>
          <w:rStyle w:val="Smlouva"/>
        </w:rPr>
      </w:sdtEndPr>
      <w:sdtContent>
        <w:p w14:paraId="2272AD68" w14:textId="77777777" w:rsidR="00541A18" w:rsidRPr="00406A43" w:rsidRDefault="00F44383" w:rsidP="00A10904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r w:rsidR="00462827" w:rsidRPr="00462827">
            <w:rPr>
              <w:rStyle w:val="Smlouva"/>
            </w:rPr>
            <w:t>Dolnocholupická 915/65, Modřany, 143 00 Praha 4</w:t>
          </w:r>
        </w:p>
      </w:sdtContent>
    </w:sdt>
    <w:p w14:paraId="247332F8" w14:textId="77777777" w:rsidR="00541A18" w:rsidRPr="00827137" w:rsidRDefault="00F44383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C 65055 vedená u Městského soudu v Praze</w:t>
          </w:r>
        </w:sdtContent>
      </w:sdt>
    </w:p>
    <w:p w14:paraId="727712CE" w14:textId="77777777" w:rsidR="00541A18" w:rsidRPr="00827137" w:rsidRDefault="00F44383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>
            <w:rPr>
              <w:rStyle w:val="Smlouva"/>
            </w:rPr>
            <w:t>Mgr. Martinem Ladyrem, jednatelem</w:t>
          </w:r>
        </w:sdtContent>
      </w:sdt>
    </w:p>
    <w:p w14:paraId="5D196A50" w14:textId="77777777" w:rsidR="00541A18" w:rsidRPr="00827137" w:rsidRDefault="00C47AB7" w:rsidP="00A10904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25730533</w:t>
          </w:r>
        </w:sdtContent>
      </w:sdt>
    </w:p>
    <w:p w14:paraId="3310541B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r w:rsidR="00A10904" w:rsidRPr="00A10904">
        <w:rPr>
          <w:rFonts w:ascii="Garamond" w:hAnsi="Garamond" w:cs="Arial"/>
          <w:lang w:val="cs-CZ"/>
        </w:rPr>
        <w:t>CZ25730533</w:t>
      </w:r>
    </w:p>
    <w:p w14:paraId="14776FDF" w14:textId="754EF42B"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024B1">
            <w:rPr>
              <w:rStyle w:val="Smlouva"/>
            </w:rPr>
            <w:t>xxxxxxxxx</w:t>
          </w:r>
        </w:sdtContent>
      </w:sdt>
    </w:p>
    <w:p w14:paraId="450B6C3E" w14:textId="19BC05BE"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024B1">
            <w:rPr>
              <w:rStyle w:val="Smlouva"/>
            </w:rPr>
            <w:t>xxxxxxxxxxxxx</w:t>
          </w:r>
        </w:sdtContent>
      </w:sdt>
    </w:p>
    <w:p w14:paraId="62446322" w14:textId="33739F89"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024B1">
            <w:rPr>
              <w:rStyle w:val="Smlouva"/>
            </w:rPr>
            <w:t>xxxxxxxxxxxxx</w:t>
          </w:r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14:paraId="749BFCAB" w14:textId="39F1A484"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024B1">
                <w:rPr>
                  <w:rStyle w:val="Smlouva"/>
                </w:rPr>
                <w:t>xxxxxxxxxxxx</w:t>
              </w:r>
            </w:sdtContent>
          </w:sdt>
        </w:p>
      </w:sdtContent>
    </w:sdt>
    <w:p w14:paraId="1F392CDA" w14:textId="629AB26A"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024B1">
            <w:rPr>
              <w:rStyle w:val="Smlouva"/>
            </w:rPr>
            <w:t>xxxxxxxxxxxxxx</w:t>
          </w:r>
        </w:sdtContent>
      </w:sdt>
    </w:p>
    <w:p w14:paraId="6F7A5D11" w14:textId="77777777"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10904" w:rsidRPr="00A10904">
                <w:rPr>
                  <w:rStyle w:val="Smlouva"/>
                </w:rPr>
                <w:t>ii4keig</w:t>
              </w:r>
            </w:sdtContent>
          </w:sdt>
        </w:sdtContent>
      </w:sdt>
    </w:p>
    <w:p w14:paraId="44514605" w14:textId="77777777"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14:paraId="7CF7F692" w14:textId="77777777"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14:paraId="4FBB2730" w14:textId="77777777"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14:paraId="59DB48DC" w14:textId="77777777"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14:paraId="4C86F364" w14:textId="77777777"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II této smlouvy </w:t>
      </w:r>
      <w:r w:rsidR="00EF368A">
        <w:rPr>
          <w:rFonts w:ascii="Garamond" w:hAnsi="Garamond" w:cs="Arial"/>
          <w:lang w:val="cs-CZ"/>
        </w:rPr>
        <w:t>na základě</w:t>
      </w:r>
      <w:r w:rsidR="00054F2C">
        <w:rPr>
          <w:rFonts w:ascii="Garamond" w:hAnsi="Garamond" w:cs="Arial"/>
          <w:lang w:val="cs-CZ"/>
        </w:rPr>
        <w:t xml:space="preserve"> Smlouvy o centralizovaném zadávání uzavřené mezi Správou státních hmotných rezerv jako Centrálním zadavatelem a kupujícím jako Pověřujícím zadavatelem a na základě</w:t>
      </w:r>
      <w:r w:rsidR="00EF368A">
        <w:rPr>
          <w:rFonts w:ascii="Garamond" w:hAnsi="Garamond" w:cs="Arial"/>
          <w:lang w:val="cs-CZ"/>
        </w:rPr>
        <w:t xml:space="preserve"> </w:t>
      </w:r>
      <w:r w:rsidR="00752ECD">
        <w:rPr>
          <w:rFonts w:ascii="Garamond" w:hAnsi="Garamond" w:cs="Arial"/>
          <w:lang w:val="cs-CZ"/>
        </w:rPr>
        <w:t>U</w:t>
      </w:r>
      <w:r w:rsidR="003E0DD7">
        <w:rPr>
          <w:rFonts w:ascii="Garamond" w:hAnsi="Garamond" w:cs="Arial"/>
          <w:lang w:val="cs-CZ"/>
        </w:rPr>
        <w:t>snesení vlády České republiky ze dne 2</w:t>
      </w:r>
      <w:r w:rsidR="00115D5E">
        <w:rPr>
          <w:rFonts w:ascii="Garamond" w:hAnsi="Garamond" w:cs="Arial"/>
          <w:lang w:val="cs-CZ"/>
        </w:rPr>
        <w:t>2</w:t>
      </w:r>
      <w:r w:rsidR="003E0DD7">
        <w:rPr>
          <w:rFonts w:ascii="Garamond" w:hAnsi="Garamond" w:cs="Arial"/>
          <w:lang w:val="cs-CZ"/>
        </w:rPr>
        <w:t xml:space="preserve">. </w:t>
      </w:r>
      <w:r w:rsidR="00115D5E">
        <w:rPr>
          <w:rFonts w:ascii="Garamond" w:hAnsi="Garamond" w:cs="Arial"/>
          <w:lang w:val="cs-CZ"/>
        </w:rPr>
        <w:t xml:space="preserve">listopadu </w:t>
      </w:r>
      <w:r w:rsidR="003E0DD7">
        <w:rPr>
          <w:rFonts w:ascii="Garamond" w:hAnsi="Garamond" w:cs="Arial"/>
          <w:lang w:val="cs-CZ"/>
        </w:rPr>
        <w:t>2021</w:t>
      </w:r>
      <w:r w:rsidR="00752ECD">
        <w:rPr>
          <w:rFonts w:ascii="Garamond" w:hAnsi="Garamond" w:cs="Arial"/>
          <w:lang w:val="cs-CZ"/>
        </w:rPr>
        <w:t xml:space="preserve"> č. 1057 ve znění ze dne 25. 11. 2021</w:t>
      </w:r>
      <w:r w:rsidR="003E0DD7">
        <w:rPr>
          <w:rFonts w:ascii="Garamond" w:hAnsi="Garamond" w:cs="Arial"/>
          <w:lang w:val="cs-CZ"/>
        </w:rPr>
        <w:t xml:space="preserve"> k pořízení testovacích sad antigenních testů na přítomnost onemocnění COVID-19 za účelem samotestování zaměstnanců státního sektoru.</w:t>
      </w:r>
    </w:p>
    <w:p w14:paraId="70342A80" w14:textId="77777777" w:rsidR="003E0DD7" w:rsidRPr="003E0DD7" w:rsidRDefault="003E0DD7" w:rsidP="003E0DD7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14:paraId="1C4F7547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p w14:paraId="2F52D32D" w14:textId="6FB12988" w:rsidR="003233B4" w:rsidRPr="002761A6" w:rsidRDefault="00F44383" w:rsidP="00416D9A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9F42F1">
                <w:rPr>
                  <w:rStyle w:val="Smlouvatun"/>
                  <w:lang w:val="cs-CZ"/>
                </w:rPr>
                <w:t>3000</w:t>
              </w:r>
              <w:r w:rsidR="004171AA">
                <w:rPr>
                  <w:rFonts w:ascii="Garamond" w:hAnsi="Garamond" w:cs="Arial"/>
                  <w:b/>
                  <w:color w:val="000000"/>
                  <w:spacing w:val="-4"/>
                </w:rPr>
                <w:t xml:space="preserve"> </w:t>
              </w:r>
              <w:r w:rsidR="00517D8F" w:rsidRPr="00827518">
                <w:rPr>
                  <w:rStyle w:val="Smlouvatun"/>
                  <w:lang w:val="cs-CZ"/>
                </w:rPr>
                <w:t>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r w:rsidR="00416D9A" w:rsidRPr="005135BD">
            <w:rPr>
              <w:rFonts w:ascii="Garamond" w:hAnsi="Garamond" w:cs="Arial"/>
              <w:b/>
              <w:lang w:val="cs-CZ"/>
            </w:rPr>
            <w:t>Singclean</w:t>
          </w:r>
          <w:r w:rsidR="00416D9A" w:rsidRPr="00174393">
            <w:rPr>
              <w:rFonts w:ascii="Garamond" w:hAnsi="Garamond" w:cs="Arial"/>
              <w:b/>
              <w:vertAlign w:val="superscript"/>
              <w:lang w:val="cs-CZ"/>
            </w:rPr>
            <w:t>®</w:t>
          </w:r>
          <w:r w:rsidR="00416D9A" w:rsidRPr="005135BD">
            <w:rPr>
              <w:rFonts w:ascii="Garamond" w:hAnsi="Garamond" w:cs="Arial"/>
              <w:b/>
              <w:lang w:val="cs-CZ"/>
            </w:rPr>
            <w:t xml:space="preserve"> COVID-19 testovací </w:t>
          </w:r>
          <w:r w:rsidR="00416D9A" w:rsidRPr="00174393">
            <w:rPr>
              <w:rFonts w:ascii="Garamond" w:hAnsi="Garamond" w:cs="Arial"/>
              <w:b/>
              <w:lang w:val="cs-CZ"/>
            </w:rPr>
            <w:t>sada (metoda koloidního zlata)</w:t>
          </w:r>
          <w:r w:rsidR="004F6A4C">
            <w:rPr>
              <w:rFonts w:ascii="Garamond" w:hAnsi="Garamond" w:cs="Arial"/>
              <w:lang w:val="cs-CZ"/>
            </w:rPr>
            <w:t xml:space="preserve"> </w:t>
          </w:r>
          <w:r w:rsidR="00F618CD" w:rsidRPr="00827518">
            <w:rPr>
              <w:rFonts w:ascii="Garamond" w:hAnsi="Garamond" w:cs="Arial"/>
              <w:lang w:val="cs-CZ"/>
            </w:rPr>
            <w:t>(dále také „věc“</w:t>
          </w:r>
          <w:r w:rsidR="002D447E" w:rsidRPr="002D447E">
            <w:rPr>
              <w:rFonts w:ascii="Garamond" w:hAnsi="Garamond" w:cs="Arial"/>
            </w:rPr>
            <w:t xml:space="preserve"> </w:t>
          </w:r>
          <w:r w:rsidR="002D447E" w:rsidRPr="006A0644">
            <w:rPr>
              <w:rFonts w:ascii="Garamond" w:hAnsi="Garamond" w:cs="Arial"/>
              <w:lang w:val="cs-CZ"/>
            </w:rPr>
            <w:t>nebo „testy“, „testovací sady</w:t>
          </w:r>
          <w:r w:rsidR="002D447E" w:rsidRPr="00C0722E">
            <w:rPr>
              <w:rFonts w:ascii="Garamond" w:hAnsi="Garamond" w:cs="Arial"/>
            </w:rPr>
            <w:t>“</w:t>
          </w:r>
          <w:r w:rsidR="00F618CD" w:rsidRPr="00827518">
            <w:rPr>
              <w:rFonts w:ascii="Garamond" w:hAnsi="Garamond" w:cs="Arial"/>
              <w:lang w:val="cs-CZ"/>
            </w:rPr>
            <w:t>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14:paraId="177C2989" w14:textId="77777777"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14:paraId="11522B7D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14:paraId="185B0F2A" w14:textId="77777777"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14:paraId="78616CEF" w14:textId="77777777"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14:paraId="4C9D133F" w14:textId="15BE76EF"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  <w:highlight w:val="yellow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041CB54A90244DF894C5E24D4724E569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9F42F1">
                    <w:rPr>
                      <w:rStyle w:val="Smlouva"/>
                    </w:rPr>
                    <w:t>3000</w:t>
                  </w:r>
                </w:sdtContent>
              </w:sdt>
              <w:r w:rsidR="00213B55" w:rsidRPr="00174393">
                <w:rPr>
                  <w:rStyle w:val="Smlouva"/>
                </w:rPr>
                <w:t xml:space="preserve"> ks</w:t>
              </w:r>
            </w:sdtContent>
          </w:sdt>
        </w:p>
        <w:p w14:paraId="40F82CA2" w14:textId="77777777"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14:paraId="0BD5070A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14:paraId="067BC95A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14:paraId="55E83672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</w:t>
          </w:r>
          <w:r w:rsidR="002D447E">
            <w:rPr>
              <w:rStyle w:val="Smlouva"/>
            </w:rPr>
            <w:t xml:space="preserve">v rozsahu od jednoho po </w:t>
          </w:r>
          <w:r w:rsidRPr="0089556D">
            <w:rPr>
              <w:rStyle w:val="Smlouva"/>
            </w:rPr>
            <w:t>maximálně</w:t>
          </w:r>
          <w:r w:rsidR="002D447E">
            <w:rPr>
              <w:rStyle w:val="Smlouva"/>
            </w:rPr>
            <w:t xml:space="preserve"> </w:t>
          </w:r>
          <w:r w:rsidRPr="0089556D">
            <w:rPr>
              <w:rStyle w:val="Smlouva"/>
            </w:rPr>
            <w:t>30 kusech</w:t>
          </w:r>
          <w:r w:rsidR="002D447E">
            <w:rPr>
              <w:rStyle w:val="Smlouva"/>
            </w:rPr>
            <w:t xml:space="preserve"> v balení</w:t>
          </w:r>
          <w:r w:rsidRPr="0089556D">
            <w:rPr>
              <w:rStyle w:val="Smlouva"/>
            </w:rPr>
            <w:t>.</w:t>
          </w:r>
        </w:p>
        <w:p w14:paraId="487D8875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14:paraId="12E8D091" w14:textId="77777777" w:rsidR="0089556D" w:rsidRPr="0089556D" w:rsidRDefault="002D447E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>
            <w:rPr>
              <w:rStyle w:val="Smlouva"/>
              <w:b/>
            </w:rPr>
            <w:t>Doba použitelnosti</w:t>
          </w:r>
          <w:r w:rsidR="0089556D" w:rsidRPr="0089556D">
            <w:rPr>
              <w:rStyle w:val="Smlouva"/>
              <w:b/>
            </w:rPr>
            <w:t>:</w:t>
          </w:r>
          <w:r w:rsidR="0089556D" w:rsidRPr="0089556D">
            <w:rPr>
              <w:rStyle w:val="Smlouva"/>
            </w:rPr>
            <w:t xml:space="preserve"> minimálně 9 měsíců od data dodání.</w:t>
          </w:r>
        </w:p>
        <w:p w14:paraId="0895F8E9" w14:textId="77777777"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14:paraId="7C7AB8E4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14:paraId="0B13F027" w14:textId="77777777" w:rsidR="0089556D" w:rsidRPr="00F2490C" w:rsidRDefault="00F2490C" w:rsidP="00F2490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C0722E">
            <w:rPr>
              <w:rFonts w:ascii="Garamond" w:eastAsiaTheme="minorEastAsia" w:hAnsi="Garamond" w:cs="Calibri-Italic"/>
              <w:iCs/>
            </w:rPr>
            <w:t>Testy a jejich výrobce musí splňovat požadavky podle zákona č. 268/2014 Sb., o diagnostických zdravotnických prostředcích in vitro, ve znění pozdějších předpisů</w:t>
          </w:r>
          <w:r>
            <w:rPr>
              <w:rFonts w:ascii="Garamond" w:eastAsiaTheme="minorEastAsia" w:hAnsi="Garamond" w:cs="Calibri-Italic"/>
              <w:iCs/>
            </w:rPr>
            <w:t xml:space="preserve"> (dále jen „zákon č. 268/2014 Sb.“)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a požadavky dle nařízení vlády č. 56/2015 Sb., o technických požadavcích na diagnostické zdravotnické prostředky </w:t>
          </w:r>
          <w:r w:rsidRPr="00C0722E">
            <w:rPr>
              <w:rFonts w:ascii="Garamond" w:eastAsiaTheme="minorEastAsia" w:hAnsi="Garamond" w:cs="Calibri-Italic"/>
              <w:i/>
              <w:iCs/>
            </w:rPr>
            <w:t>in vitro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(dále jen „nařízení vlády č. 56/2015 Sb.“), což prodávající doloží</w:t>
          </w:r>
          <w:r>
            <w:rPr>
              <w:rFonts w:ascii="Garamond" w:eastAsiaTheme="minorEastAsia" w:hAnsi="Garamond" w:cs="Calibri-Italic"/>
              <w:iCs/>
            </w:rPr>
            <w:t xml:space="preserve"> </w:t>
          </w:r>
          <w:r w:rsidRPr="00EB6EF6">
            <w:rPr>
              <w:rFonts w:ascii="Garamond" w:eastAsiaTheme="minorEastAsia" w:hAnsi="Garamond" w:cs="Calibri-Italic"/>
              <w:iCs/>
            </w:rPr>
            <w:t>Prohlášením o shodě spolu s certifikátem vydaným oznámeným subjektem pro diagnostický zdravotnický prostředek in vitro určený pro sebetestování</w:t>
          </w:r>
          <w:r>
            <w:rPr>
              <w:rFonts w:ascii="Garamond" w:eastAsiaTheme="minorEastAsia" w:hAnsi="Garamond" w:cs="Calibri-Italic"/>
              <w:iCs/>
            </w:rPr>
            <w:t xml:space="preserve">. </w:t>
          </w:r>
        </w:p>
        <w:p w14:paraId="16F0BC3F" w14:textId="77777777"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>Návod k použití, který musí odpovídat požadavkům na návod diagnostických zdravotnických prostředků in vitro určených pro samotestování</w:t>
          </w:r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14:paraId="2C727995" w14:textId="77777777"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14:paraId="3EAF018D" w14:textId="77777777"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14:paraId="5ADB4F72" w14:textId="77777777"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14:paraId="2A839E5C" w14:textId="77777777" w:rsidR="00541A18" w:rsidRPr="000422FC" w:rsidRDefault="00F44383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</w:p>
      </w:sdtContent>
    </w:sdt>
    <w:p w14:paraId="165EF003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p w14:paraId="532A6C98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5"/>
    </w:p>
    <w:p w14:paraId="1D94E454" w14:textId="77777777"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14:paraId="74082D93" w14:textId="77777777"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14:paraId="78C9500B" w14:textId="77777777" w:rsidR="00541A18" w:rsidRPr="005135BD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5135BD" w:rsidRPr="005135BD">
                <w:rPr>
                  <w:rStyle w:val="Smlouvatun"/>
                </w:rPr>
                <w:t xml:space="preserve">17,68 </w:t>
              </w:r>
            </w:sdtContent>
          </w:sdt>
          <w:r w:rsidRPr="005135BD">
            <w:rPr>
              <w:rFonts w:ascii="Garamond" w:hAnsi="Garamond" w:cs="Arial"/>
              <w:b/>
              <w:szCs w:val="24"/>
            </w:rPr>
            <w:t>Kč</w:t>
          </w:r>
        </w:p>
        <w:p w14:paraId="5E10A8B6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5135BD">
            <w:rPr>
              <w:rFonts w:ascii="Garamond" w:hAnsi="Garamond" w:cs="Arial"/>
              <w:szCs w:val="24"/>
            </w:rPr>
            <w:t>(slovy</w:t>
          </w:r>
          <w:r w:rsidR="005135BD" w:rsidRPr="005135BD">
            <w:rPr>
              <w:rStyle w:val="Smlouva"/>
            </w:rPr>
            <w:t xml:space="preserve"> sedmnáct </w:t>
          </w:r>
          <w:r w:rsidR="00F2490C" w:rsidRPr="005135BD">
            <w:rPr>
              <w:rFonts w:ascii="Garamond" w:hAnsi="Garamond" w:cs="Arial"/>
              <w:szCs w:val="24"/>
            </w:rPr>
            <w:t>korun českých</w:t>
          </w:r>
          <w:r w:rsidR="005135BD" w:rsidRPr="005135BD">
            <w:rPr>
              <w:rFonts w:ascii="Garamond" w:hAnsi="Garamond" w:cs="Arial"/>
              <w:szCs w:val="24"/>
            </w:rPr>
            <w:t xml:space="preserve"> šedesát osm haléřů</w:t>
          </w:r>
          <w:r w:rsidRPr="005135BD">
            <w:rPr>
              <w:rFonts w:ascii="Garamond" w:hAnsi="Garamond" w:cs="Arial"/>
              <w:szCs w:val="24"/>
            </w:rPr>
            <w:t>)</w:t>
          </w:r>
        </w:p>
        <w:p w14:paraId="40252B8E" w14:textId="3C751F2F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9F42F1">
                <w:rPr>
                  <w:rStyle w:val="Smlouvatun"/>
                </w:rPr>
                <w:t>53.040,-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6D04AD77" w14:textId="46DDF9A6"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r w:rsidR="009F42F1">
            <w:rPr>
              <w:rFonts w:ascii="Garamond" w:hAnsi="Garamond" w:cs="Arial"/>
              <w:szCs w:val="24"/>
            </w:rPr>
            <w:t>padesáttři tisíc čtyřicet k</w:t>
          </w:r>
          <w:r w:rsidRPr="00827137">
            <w:rPr>
              <w:rFonts w:ascii="Garamond" w:hAnsi="Garamond" w:cs="Arial"/>
              <w:szCs w:val="24"/>
            </w:rPr>
            <w:t>orun českých)</w:t>
          </w:r>
        </w:p>
        <w:p w14:paraId="677FA7FD" w14:textId="301DA4E8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9F42F1">
                <w:rPr>
                  <w:rStyle w:val="Smlouvatun"/>
                </w:rPr>
                <w:t>11.138,40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275C7532" w14:textId="6821483B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C13CA">
                <w:rPr>
                  <w:rStyle w:val="Smlouva"/>
                </w:rPr>
                <w:t>n</w:t>
              </w:r>
              <w:r w:rsidR="009F42F1">
                <w:rPr>
                  <w:rStyle w:val="Smlouva"/>
                </w:rPr>
                <w:t xml:space="preserve">jedenáct tisíc jedno sto třicetosm 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</w:t>
          </w:r>
          <w:r w:rsidR="009F42F1">
            <w:rPr>
              <w:rFonts w:ascii="Garamond" w:hAnsi="Garamond" w:cs="Arial"/>
            </w:rPr>
            <w:t>, čtyřicet haléřů</w:t>
          </w:r>
          <w:r w:rsidRPr="00827137">
            <w:rPr>
              <w:rFonts w:ascii="Garamond" w:hAnsi="Garamond" w:cs="Arial"/>
            </w:rPr>
            <w:t>)</w:t>
          </w:r>
        </w:p>
        <w:p w14:paraId="2108C24D" w14:textId="3C17936F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9F42F1">
                <w:rPr>
                  <w:rStyle w:val="Smlouvatun"/>
                </w:rPr>
                <w:t>64.178,40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6812D438" w14:textId="4C6F9930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0B1575">
                <w:rPr>
                  <w:rStyle w:val="Smlouva"/>
                </w:rPr>
                <w:t>šedesátčtyři tisíc stosedmdesátosm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</w:t>
          </w:r>
          <w:r w:rsidR="000B1575">
            <w:rPr>
              <w:rFonts w:ascii="Garamond" w:hAnsi="Garamond" w:cs="Arial"/>
            </w:rPr>
            <w:t>, čtyřicet haléřů</w:t>
          </w:r>
          <w:r w:rsidRPr="00827137">
            <w:rPr>
              <w:rFonts w:ascii="Garamond" w:hAnsi="Garamond" w:cs="Arial"/>
            </w:rPr>
            <w:t>).</w:t>
          </w:r>
        </w:p>
        <w:p w14:paraId="356456CA" w14:textId="3E0AE2E6"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901528983"/>
              <w:placeholder>
                <w:docPart w:val="F01D1FF82D614D53865C934D68ECD57B"/>
              </w:placeholder>
            </w:sdtPr>
            <w:sdtEndPr>
              <w:rPr>
                <w:rStyle w:val="Smlouva"/>
                <w:b w:val="0"/>
              </w:rPr>
            </w:sdtEndPr>
            <w:sdtContent>
              <w:sdt>
                <w:sdtPr>
                  <w:rPr>
                    <w:rStyle w:val="Smlouvatun"/>
                  </w:rPr>
                  <w:id w:val="712695687"/>
                  <w:placeholder>
                    <w:docPart w:val="F112E609194D424DB64FB8A20935C191"/>
                  </w:placeholder>
                </w:sdtPr>
                <w:sdtEndPr>
                  <w:rPr>
                    <w:rStyle w:val="Smlouva"/>
                    <w:b w:val="0"/>
                  </w:rPr>
                </w:sdtEndPr>
                <w:sdtContent>
                  <w:r w:rsidR="000B1575">
                    <w:rPr>
                      <w:rStyle w:val="Smlouvatun"/>
                    </w:rPr>
                    <w:t>64.178,40</w:t>
                  </w:r>
                </w:sdtContent>
              </w:sdt>
              <w:r w:rsidR="000B1575" w:rsidRPr="00174393">
                <w:rPr>
                  <w:rStyle w:val="Smlouvatun"/>
                </w:rPr>
                <w:t xml:space="preserve"> 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809714216"/>
              <w:placeholder>
                <w:docPart w:val="81D04D5EB6574CB7843C0D11F6475275"/>
              </w:placeholder>
            </w:sdtPr>
            <w:sdtEndPr>
              <w:rPr>
                <w:rStyle w:val="Standardnpsmoodstavce"/>
                <w:rFonts w:ascii="Arial" w:hAnsi="Arial" w:cs="Arial"/>
                <w:sz w:val="22"/>
              </w:rPr>
            </w:sdtEndPr>
            <w:sdtContent>
              <w:sdt>
                <w:sdtPr>
                  <w:rPr>
                    <w:rStyle w:val="Smlouva"/>
                  </w:rPr>
                  <w:id w:val="-1167789917"/>
                  <w:placeholder>
                    <w:docPart w:val="1DBAEA0EA5FB47D3B92108A79BB58038"/>
                  </w:placeholder>
                </w:sdtPr>
                <w:sdtEndPr>
                  <w:rPr>
                    <w:rStyle w:val="Standardnpsmoodstavce"/>
                    <w:rFonts w:ascii="Arial" w:hAnsi="Arial" w:cs="Arial"/>
                    <w:sz w:val="22"/>
                  </w:rPr>
                </w:sdtEndPr>
                <w:sdtContent>
                  <w:r w:rsidR="000B1575">
                    <w:rPr>
                      <w:rStyle w:val="Smlouva"/>
                    </w:rPr>
                    <w:t>šedesátčtyři tisíc stosedmdesátosm</w:t>
                  </w:r>
                </w:sdtContent>
              </w:sdt>
              <w:r w:rsidR="000B1575" w:rsidRPr="00174393">
                <w:rPr>
                  <w:rStyle w:val="Smlouva"/>
                </w:rPr>
                <w:t xml:space="preserve"> 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</w:t>
          </w:r>
          <w:r w:rsidR="000B1575">
            <w:rPr>
              <w:rFonts w:ascii="Garamond" w:hAnsi="Garamond" w:cs="Arial"/>
              <w:sz w:val="24"/>
            </w:rPr>
            <w:t>, čtyřicet haléřů</w:t>
          </w:r>
          <w:r w:rsidR="0082499D" w:rsidRPr="00BC7652">
            <w:rPr>
              <w:rFonts w:ascii="Garamond" w:hAnsi="Garamond" w:cs="Arial"/>
              <w:sz w:val="24"/>
            </w:rPr>
            <w:t>).</w:t>
          </w:r>
        </w:p>
      </w:sdtContent>
    </w:sdt>
    <w:p w14:paraId="6562532E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081DF6B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14:paraId="008E6648" w14:textId="77777777"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 xml:space="preserve">dokladů podle této </w:t>
      </w:r>
      <w:r w:rsidRPr="00827137">
        <w:rPr>
          <w:rFonts w:ascii="Garamond" w:hAnsi="Garamond" w:cs="Arial"/>
          <w:lang w:val="cs-CZ"/>
        </w:rPr>
        <w:lastRenderedPageBreak/>
        <w:t>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71F69A8A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14:paraId="1C939DCB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14:paraId="661924EC" w14:textId="77777777"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14:paraId="6DAA6A11" w14:textId="5688C237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r w:rsidR="00FE6D57">
            <w:rPr>
              <w:rStyle w:val="Smlouva"/>
            </w:rPr>
            <w:t>xxxxxxxxxx</w:t>
          </w:r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14:paraId="3DB40370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14:paraId="3DF4C3DE" w14:textId="77777777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14:paraId="720AEFDD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14:paraId="28A0F7C8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14:paraId="424E8F4B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5ADC0FB4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14:paraId="475355F7" w14:textId="77777777"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46EA1">
            <w:rPr>
              <w:rStyle w:val="Smlouvatun"/>
              <w:lang w:val="cs-CZ"/>
            </w:rPr>
            <w:t>15. 12. </w:t>
          </w:r>
          <w:r w:rsidR="00213B55" w:rsidRPr="00213B55">
            <w:rPr>
              <w:rStyle w:val="Smlouvatun"/>
              <w:lang w:val="cs-CZ"/>
            </w:rPr>
            <w:t>2021, přičemž musí zajistit splnění podmínek stanovených pro dodání na území ČR v souladu s</w:t>
          </w:r>
          <w:r w:rsidR="00FA1D33">
            <w:rPr>
              <w:rStyle w:val="Smlouvatun"/>
              <w:lang w:val="cs-CZ"/>
            </w:rPr>
            <w:t> platnou legislativou ČR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14:paraId="6315BBF2" w14:textId="77777777"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14:paraId="53D81D3D" w14:textId="77777777"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  <w:highlight w:val="yellow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Times New Roman" w:hAnsi="Times New Roman" w:cs="Arial"/>
              <w:highlight w:val="yellow"/>
            </w:rPr>
          </w:sdtEndPr>
          <w:sdtContent>
            <w:p w14:paraId="000509A0" w14:textId="147E75CB" w:rsidR="000B1575" w:rsidRDefault="004024B1" w:rsidP="00E015F6">
              <w:pPr>
                <w:pStyle w:val="Zkladntext3"/>
                <w:spacing w:before="120" w:after="120"/>
                <w:ind w:left="284"/>
                <w:jc w:val="both"/>
                <w:rPr>
                  <w:color w:val="1F497D"/>
                  <w:lang w:val="en-US"/>
                </w:rPr>
              </w:pPr>
              <w:r>
                <w:rPr>
                  <w:rStyle w:val="Smlouva"/>
                </w:rPr>
                <w:t>xxxxxxxxxxxxxxxxxxxxxxxxxxxxxxxxx</w:t>
              </w:r>
            </w:p>
            <w:p w14:paraId="39630D5B" w14:textId="6950F675" w:rsidR="0055312A" w:rsidRPr="006D6D18" w:rsidRDefault="00F44383" w:rsidP="000B1575">
              <w:pPr>
                <w:pStyle w:val="Zkladntext3"/>
                <w:spacing w:before="120" w:after="120"/>
                <w:jc w:val="both"/>
                <w:rPr>
                  <w:rFonts w:ascii="Garamond" w:hAnsi="Garamond" w:cs="Arial"/>
                </w:rPr>
              </w:pPr>
            </w:p>
          </w:sdtContent>
        </w:sdt>
      </w:sdtContent>
    </w:sdt>
    <w:p w14:paraId="28042FFB" w14:textId="77777777"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14:paraId="43B17472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09CCFF1A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14:paraId="18633914" w14:textId="77777777"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31916352" w14:textId="77777777"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14:paraId="319C1D54" w14:textId="77777777"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4D1DDF81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14:paraId="0E14365A" w14:textId="77777777"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14:paraId="3875D00C" w14:textId="77777777"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14:paraId="1ABB1C6D" w14:textId="77777777"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14:paraId="173E40B1" w14:textId="77777777"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14:paraId="4A447787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14:paraId="3FAA5CD8" w14:textId="77777777"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14:paraId="05B8AC67" w14:textId="77777777"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6" w:name="_Toc380061324"/>
    </w:p>
    <w:p w14:paraId="18BAAE68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14:paraId="4CC18E18" w14:textId="77777777"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14:paraId="3874FF0B" w14:textId="77777777"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14:paraId="7B69180B" w14:textId="77777777"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14:paraId="09CC500A" w14:textId="77777777"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14:paraId="7E2754CA" w14:textId="77777777"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14:paraId="45ECBC53" w14:textId="77777777"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14:paraId="26018835" w14:textId="77777777"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14:paraId="23D31ABE" w14:textId="77777777"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74B5BB6B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14:paraId="7AE3F440" w14:textId="77777777"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14:paraId="161E292C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14:paraId="1E1E4272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14:paraId="09E7D181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14:paraId="1D5CFD49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14:paraId="136D8E92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14:paraId="6D034197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14:paraId="30F833CB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14:paraId="3CE7C8FD" w14:textId="77777777"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23166E60" w14:textId="77777777"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14:paraId="2E9511E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14:paraId="27DC60CD" w14:textId="77777777"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14:paraId="4C7A4D72" w14:textId="77777777"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6"/>
    <w:p w14:paraId="0AF9F85E" w14:textId="77777777"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14:paraId="32B9DB7B" w14:textId="77777777"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14:paraId="1F25D367" w14:textId="77777777"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14:paraId="092BE878" w14:textId="77777777" w:rsidR="00667230" w:rsidRPr="00E216CE" w:rsidRDefault="00667230" w:rsidP="00667230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</w:t>
      </w:r>
      <w:r w:rsidR="00A319F2">
        <w:rPr>
          <w:rFonts w:ascii="Garamond" w:hAnsi="Garamond" w:cs="Arial"/>
          <w:color w:val="000000"/>
          <w:szCs w:val="24"/>
        </w:rPr>
        <w:t xml:space="preserve"> s </w:t>
      </w:r>
      <w:r w:rsidRPr="00E216CE">
        <w:rPr>
          <w:rFonts w:ascii="Garamond" w:hAnsi="Garamond" w:cs="Arial"/>
          <w:color w:val="000000"/>
          <w:szCs w:val="24"/>
        </w:rPr>
        <w:t>tím, aby tato smlouva, včetně jejích případných dodatků, byla uveřejněna na internetových stránkách kupujícího. Údaje ve smyslu §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 xml:space="preserve">218 </w:t>
      </w:r>
      <w:r w:rsidR="00A319F2">
        <w:rPr>
          <w:rFonts w:ascii="Garamond" w:hAnsi="Garamond" w:cs="Arial"/>
          <w:color w:val="000000"/>
          <w:szCs w:val="24"/>
        </w:rPr>
        <w:t>odst. </w:t>
      </w:r>
      <w:r w:rsidRPr="00E216CE">
        <w:rPr>
          <w:rFonts w:ascii="Garamond" w:hAnsi="Garamond" w:cs="Arial"/>
          <w:color w:val="000000"/>
          <w:szCs w:val="24"/>
        </w:rPr>
        <w:t>3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/>
          <w:szCs w:val="24"/>
        </w:rPr>
        <w:t>134/2016 Sb.</w:t>
      </w:r>
      <w:r w:rsidRPr="00E216CE">
        <w:rPr>
          <w:rStyle w:val="h1a2"/>
          <w:rFonts w:ascii="Garamond" w:hAnsi="Garamond"/>
          <w:specVanish w:val="0"/>
        </w:rPr>
        <w:t>,</w:t>
      </w:r>
      <w:r w:rsidR="00A319F2">
        <w:rPr>
          <w:rStyle w:val="h1a2"/>
          <w:rFonts w:ascii="Garamond" w:hAnsi="Garamond"/>
          <w:specVanish w:val="0"/>
        </w:rPr>
        <w:t xml:space="preserve"> o </w:t>
      </w:r>
      <w:r w:rsidRPr="00E216CE">
        <w:rPr>
          <w:rStyle w:val="h1a2"/>
          <w:rFonts w:ascii="Garamond" w:hAnsi="Garamond"/>
          <w:specVanish w:val="0"/>
        </w:rPr>
        <w:t>zadávání veřejných zakázek, ve znění pozdějších předpisů,</w:t>
      </w:r>
      <w:r w:rsidRPr="00E216CE">
        <w:rPr>
          <w:rFonts w:ascii="Garamond" w:hAnsi="Garamond" w:cs="Arial"/>
          <w:color w:val="000000"/>
          <w:szCs w:val="24"/>
        </w:rPr>
        <w:t xml:space="preserve"> budou znečitelněny (ochrana informací</w:t>
      </w:r>
      <w:r w:rsidR="00A319F2">
        <w:rPr>
          <w:rFonts w:ascii="Garamond" w:hAnsi="Garamond" w:cs="Arial"/>
          <w:color w:val="000000"/>
          <w:szCs w:val="24"/>
        </w:rPr>
        <w:t xml:space="preserve"> a </w:t>
      </w:r>
      <w:r w:rsidRPr="00E216CE">
        <w:rPr>
          <w:rFonts w:ascii="Garamond" w:hAnsi="Garamond" w:cs="Arial"/>
          <w:color w:val="000000"/>
          <w:szCs w:val="24"/>
        </w:rPr>
        <w:t>údajů dle zvláštních právních předpisů).</w:t>
      </w:r>
      <w:r w:rsidRPr="00E216CE">
        <w:rPr>
          <w:rFonts w:ascii="Garamond" w:hAnsi="Garamond"/>
          <w:szCs w:val="24"/>
        </w:rPr>
        <w:t xml:space="preserve"> </w:t>
      </w:r>
      <w:r w:rsidRPr="00E216CE">
        <w:rPr>
          <w:rFonts w:ascii="Garamond" w:hAnsi="Garamond" w:cs="Arial"/>
          <w:color w:val="000000"/>
          <w:szCs w:val="24"/>
        </w:rPr>
        <w:t>Smlouva se vkládá do registru smluv vedeného podle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340/2015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zvláštních podmínkách účinnosti některých smluv, uveřejňování těchto smluv</w:t>
      </w:r>
      <w:r w:rsidR="00A319F2">
        <w:rPr>
          <w:rFonts w:ascii="Garamond" w:hAnsi="Garamond" w:cs="Arial"/>
          <w:color w:val="000000"/>
          <w:szCs w:val="24"/>
        </w:rPr>
        <w:t xml:space="preserve"> a o </w:t>
      </w:r>
      <w:r w:rsidRPr="00E216CE">
        <w:rPr>
          <w:rFonts w:ascii="Garamond" w:hAnsi="Garamond" w:cs="Arial"/>
          <w:color w:val="000000"/>
          <w:szCs w:val="24"/>
        </w:rPr>
        <w:t>registru smluv, (zákon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registru smluv), ve znění pozdějších předpisů. Uveřejnění smlouvy zajišťuje kupující.</w:t>
      </w:r>
    </w:p>
    <w:p w14:paraId="7481F318" w14:textId="77777777"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14:paraId="3857E611" w14:textId="77777777"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14:paraId="1F21E7E1" w14:textId="77777777"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14:paraId="72C96413" w14:textId="4ACDDAF9" w:rsidR="00BC43FC" w:rsidRPr="004F6A4C" w:rsidRDefault="00F44383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B32789">
                <w:rPr>
                  <w:rStyle w:val="Smlouva"/>
                </w:rPr>
                <w:t>Tato smlouva se uzavírá v elektronické formě a bude podepsána oprávněnými osobami zaručeným elektronickým podpisem.</w:t>
              </w:r>
            </w:sdtContent>
          </w:sdt>
        </w:p>
      </w:sdtContent>
    </w:sdt>
    <w:p w14:paraId="331115BA" w14:textId="77777777" w:rsidR="000A1316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B902B3">
        <w:rPr>
          <w:rFonts w:ascii="Garamond" w:hAnsi="Garamond" w:cs="Arial"/>
          <w:szCs w:val="24"/>
        </w:rPr>
        <w:t xml:space="preserve"> a účinná jejím zveřejněním v registru smluv.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14:paraId="317B5EE8" w14:textId="77777777"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14:paraId="64F4B80E" w14:textId="77777777"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</w:sdtContent>
    </w:sdt>
    <w:p w14:paraId="1B45DFC2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bookmarkStart w:id="7" w:name="_Příloha_č._3"/>
      <w:bookmarkEnd w:id="7"/>
      <w:r w:rsidRPr="00C0722E">
        <w:rPr>
          <w:rFonts w:ascii="Garamond" w:hAnsi="Garamond" w:cs="Arial"/>
          <w:szCs w:val="24"/>
        </w:rPr>
        <w:t>Příloha č. 1 – Technická specifikace věci</w:t>
      </w:r>
    </w:p>
    <w:p w14:paraId="62A5D3D1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2 – Prohlášení o shodě</w:t>
      </w:r>
    </w:p>
    <w:p w14:paraId="0EBBD790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3 – Návod k použití</w:t>
      </w:r>
    </w:p>
    <w:p w14:paraId="57497299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</w:t>
      </w:r>
      <w:r>
        <w:rPr>
          <w:rFonts w:ascii="Garamond" w:hAnsi="Garamond" w:cs="Arial"/>
          <w:szCs w:val="24"/>
        </w:rPr>
        <w:t>4</w:t>
      </w:r>
      <w:r w:rsidRPr="00C0722E">
        <w:rPr>
          <w:rFonts w:ascii="Garamond" w:hAnsi="Garamond" w:cs="Arial"/>
          <w:szCs w:val="24"/>
        </w:rPr>
        <w:t xml:space="preserve"> –</w:t>
      </w:r>
      <w:r>
        <w:rPr>
          <w:rFonts w:ascii="Garamond" w:hAnsi="Garamond" w:cs="Arial"/>
          <w:szCs w:val="24"/>
        </w:rPr>
        <w:t xml:space="preserve"> </w:t>
      </w:r>
      <w:r w:rsidRPr="00C0722E">
        <w:rPr>
          <w:rFonts w:ascii="Garamond" w:hAnsi="Garamond" w:cs="Arial"/>
          <w:szCs w:val="24"/>
        </w:rPr>
        <w:t>Certifikát vydaný oznámeným subjektem</w:t>
      </w:r>
    </w:p>
    <w:p w14:paraId="37BE35C5" w14:textId="77777777" w:rsidR="005D0B9D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1985" w:hanging="1276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 xml:space="preserve">Příloha č. </w:t>
      </w:r>
      <w:r>
        <w:rPr>
          <w:rFonts w:ascii="Garamond" w:hAnsi="Garamond" w:cs="Arial"/>
          <w:szCs w:val="24"/>
        </w:rPr>
        <w:t>5</w:t>
      </w:r>
      <w:r w:rsidRPr="00C0722E">
        <w:rPr>
          <w:rFonts w:ascii="Garamond" w:hAnsi="Garamond" w:cs="Arial"/>
          <w:szCs w:val="24"/>
        </w:rPr>
        <w:t xml:space="preserve"> – </w:t>
      </w:r>
      <w:bookmarkStart w:id="8" w:name="_Hlk88753229"/>
      <w:r w:rsidRPr="00E5008D">
        <w:rPr>
          <w:rFonts w:ascii="Garamond" w:hAnsi="Garamond" w:cs="Arial"/>
          <w:szCs w:val="24"/>
        </w:rPr>
        <w:t>Potvrzení o splnění ohlašovací povinnosti dovozce/distributora diagnostických zdravotnických prostředků in vitro v registru zdravotnických prostředků</w:t>
      </w:r>
      <w:bookmarkEnd w:id="8"/>
    </w:p>
    <w:p w14:paraId="17218668" w14:textId="77777777" w:rsidR="005D0B9D" w:rsidRPr="00C0722E" w:rsidRDefault="005D0B9D" w:rsidP="00502FD8">
      <w:pPr>
        <w:pStyle w:val="Odstavecseseznamem"/>
        <w:keepNext/>
        <w:tabs>
          <w:tab w:val="left" w:pos="1985"/>
          <w:tab w:val="left" w:pos="2268"/>
        </w:tabs>
        <w:spacing w:before="120"/>
        <w:ind w:left="709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Příloha č. 6 – </w:t>
      </w:r>
      <w:bookmarkStart w:id="9" w:name="_Hlk88753323"/>
      <w:r w:rsidRPr="00E5008D">
        <w:rPr>
          <w:rFonts w:ascii="Garamond" w:hAnsi="Garamond" w:cs="Arial"/>
          <w:szCs w:val="24"/>
        </w:rPr>
        <w:t xml:space="preserve">Rozhodnutí o registraci </w:t>
      </w:r>
      <w:r w:rsidR="00502FD8">
        <w:rPr>
          <w:rFonts w:ascii="Garamond" w:hAnsi="Garamond" w:cs="Arial"/>
          <w:szCs w:val="24"/>
        </w:rPr>
        <w:t>testu</w:t>
      </w:r>
      <w:r w:rsidRPr="00E5008D">
        <w:rPr>
          <w:rFonts w:ascii="Garamond" w:hAnsi="Garamond" w:cs="Arial"/>
          <w:szCs w:val="24"/>
        </w:rPr>
        <w:t xml:space="preserve"> v registru zdravotnických prostředků</w:t>
      </w:r>
      <w:bookmarkEnd w:id="9"/>
    </w:p>
    <w:p w14:paraId="7C2E1453" w14:textId="77777777"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  <w:showingPlcHdr/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FB3C61" w:rsidRPr="00D25391">
                <w:rPr>
                  <w:rFonts w:ascii="Garamond" w:hAnsi="Garamond" w:cs="Arial"/>
                  <w:lang w:val="cs-CZ"/>
                </w:rPr>
                <w:t>………………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Pr="00D25391">
            <w:rPr>
              <w:rFonts w:ascii="Garamond" w:hAnsi="Garamond" w:cs="Arial"/>
              <w:lang w:val="cs-CZ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</w:p>
    <w:p w14:paraId="0ECEBE79" w14:textId="77777777"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14:paraId="2C6DE76C" w14:textId="4A7D7D2F"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1760553281"/>
          <w:placeholder>
            <w:docPart w:val="1F9991AE126A44DEB4CC71CF54D1988E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383F0D">
            <w:rPr>
              <w:rStyle w:val="Smlouvatun"/>
              <w:lang w:val="cs-CZ"/>
            </w:rPr>
            <w:t>NÁRODNÍ MUZEUM</w:t>
          </w:r>
        </w:sdtContent>
      </w:sdt>
      <w:r w:rsidR="00CE4839">
        <w:rPr>
          <w:rFonts w:ascii="Garamond" w:hAnsi="Garamond" w:cs="Arial"/>
          <w:b/>
          <w:lang w:val="cs-CZ"/>
        </w:rPr>
        <w:tab/>
      </w:r>
      <w:r w:rsidR="000A4C54" w:rsidRPr="000A4C54">
        <w:rPr>
          <w:rFonts w:ascii="Garamond" w:hAnsi="Garamond" w:cs="Arial"/>
          <w:b/>
          <w:lang w:val="cs-CZ"/>
        </w:rPr>
        <w:t>MASANTA s.r.o.</w:t>
      </w:r>
      <w:r w:rsidR="000A4C54" w:rsidRPr="000A4C54">
        <w:rPr>
          <w:rStyle w:val="Smlouvatun"/>
          <w:rFonts w:cs="Arial"/>
          <w:lang w:val="cs-CZ"/>
        </w:rPr>
        <w:t xml:space="preserve"> </w:t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</w:p>
    <w:p w14:paraId="0F53EE4F" w14:textId="48D5A9E8"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383F0D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14:paraId="21E9F889" w14:textId="77777777"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6BBD3F13" wp14:editId="56299D9C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27F05D36" w14:textId="77777777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14:paraId="4B34B85C" w14:textId="15A8231A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976505">
            <w:rPr>
              <w:rStyle w:val="Smlouvatun"/>
            </w:rPr>
            <w:t>Ing. Rudolf Pohl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>
            <w:rPr>
              <w:rStyle w:val="Smlouvatun"/>
            </w:rPr>
            <w:t>Mgr. Martin Ladyr</w:t>
          </w:r>
        </w:sdtContent>
      </w:sdt>
    </w:p>
    <w:p w14:paraId="40916FCC" w14:textId="3775FD68"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976505">
            <w:rPr>
              <w:rStyle w:val="Smlouvamalnetun"/>
              <w:lang w:val="cs-CZ"/>
            </w:rPr>
            <w:t>provozní náměstek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14:paraId="267ABECD" w14:textId="77777777"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14:paraId="4DF68235" w14:textId="77777777"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14:paraId="04EE0CE4" w14:textId="77777777"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14:paraId="3B712DF1" w14:textId="77777777" w:rsidR="006D116D" w:rsidRPr="00502FD8" w:rsidRDefault="00944701" w:rsidP="00944701">
      <w:pPr>
        <w:jc w:val="right"/>
        <w:rPr>
          <w:rFonts w:ascii="Garamond" w:hAnsi="Garamond"/>
          <w:b/>
          <w:sz w:val="22"/>
          <w:lang w:val="cs-CZ"/>
        </w:rPr>
      </w:pPr>
      <w:r w:rsidRPr="00502FD8">
        <w:rPr>
          <w:rFonts w:ascii="Garamond" w:hAnsi="Garamond" w:cs="Arial"/>
          <w:b/>
          <w:lang w:val="cs-CZ"/>
        </w:rPr>
        <w:lastRenderedPageBreak/>
        <w:t>Příloha č. 1 – Technická specifikace věci</w:t>
      </w:r>
    </w:p>
    <w:p w14:paraId="7FFC4958" w14:textId="77777777" w:rsidR="006D116D" w:rsidRDefault="00165272" w:rsidP="006D116D">
      <w:pPr>
        <w:rPr>
          <w:rFonts w:ascii="Garamond" w:hAnsi="Garamond"/>
          <w:sz w:val="22"/>
          <w:lang w:val="cs-CZ"/>
        </w:rPr>
      </w:pPr>
      <w:r>
        <w:rPr>
          <w:noProof/>
        </w:rPr>
        <w:drawing>
          <wp:inline distT="0" distB="0" distL="0" distR="0" wp14:anchorId="15903E1E" wp14:editId="59ABD392">
            <wp:extent cx="5648325" cy="78676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AA29" w14:textId="77777777" w:rsidR="006D116D" w:rsidRDefault="006D116D" w:rsidP="00165272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14:paraId="0B0A9DAC" w14:textId="77777777" w:rsidR="006D116D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2FE07D9A" wp14:editId="523F568F">
            <wp:extent cx="5629275" cy="76295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7A7F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511B17A7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7674061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6F1D937D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62E88F14" wp14:editId="0EC5D806">
            <wp:extent cx="5581650" cy="7648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22D6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6C355277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54A9A08E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0A815536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56FD04EB" wp14:editId="43B281B0">
            <wp:extent cx="5591175" cy="76104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A221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2C8E9798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55A6042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272BAD1A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3226205E" wp14:editId="7BB49168">
            <wp:extent cx="5817081" cy="7848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3825" cy="78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924A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EA50489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BABEBF1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593B4C20" wp14:editId="52E43F84">
            <wp:extent cx="5524500" cy="7515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2CE2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35D193A6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441A0DF6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36967B39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19658744" wp14:editId="67030D26">
            <wp:extent cx="5600700" cy="76009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FFEA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55C3956A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4B47E271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FC6E836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7B1C55A6" wp14:editId="090EC243">
            <wp:extent cx="5543550" cy="78581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2D52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0226420" w14:textId="77777777" w:rsidR="006D116D" w:rsidRDefault="006D116D" w:rsidP="00165272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14:paraId="72680872" w14:textId="77777777"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2 – Prohlášení o shodě</w:t>
      </w:r>
    </w:p>
    <w:p w14:paraId="1C19021D" w14:textId="77777777" w:rsidR="006D116D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0672E064" w14:textId="77777777" w:rsidR="006933C5" w:rsidRDefault="0016527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</w:rPr>
        <w:drawing>
          <wp:inline distT="0" distB="0" distL="0" distR="0" wp14:anchorId="163F28AF" wp14:editId="100878BA">
            <wp:extent cx="5556250" cy="7948083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3595" cy="79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053E" w14:textId="77777777"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300C1F0F" wp14:editId="5C1051B9">
            <wp:extent cx="5894100" cy="84582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361" cy="8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D5BF" w14:textId="77777777"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791C06C9" wp14:editId="433D5264">
            <wp:extent cx="5664200" cy="793200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5836" cy="79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B90A" w14:textId="77777777" w:rsidR="00944701" w:rsidRDefault="00944701" w:rsidP="004B19F2">
      <w:pPr>
        <w:rPr>
          <w:rFonts w:ascii="Garamond" w:hAnsi="Garamond"/>
          <w:sz w:val="22"/>
          <w:lang w:val="cs-CZ"/>
        </w:rPr>
      </w:pPr>
    </w:p>
    <w:p w14:paraId="38BB5BB1" w14:textId="77777777" w:rsidR="004B19F2" w:rsidRDefault="004B19F2" w:rsidP="004B19F2">
      <w:pPr>
        <w:rPr>
          <w:rFonts w:ascii="Garamond" w:hAnsi="Garamond"/>
          <w:sz w:val="22"/>
          <w:lang w:val="cs-CZ"/>
        </w:rPr>
      </w:pPr>
    </w:p>
    <w:p w14:paraId="06B95949" w14:textId="77777777"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lastRenderedPageBreak/>
        <w:t xml:space="preserve"> </w:t>
      </w:r>
      <w:r w:rsidRPr="00BE1F73">
        <w:rPr>
          <w:rFonts w:ascii="Garamond" w:hAnsi="Garamond"/>
          <w:b/>
          <w:lang w:val="cs-CZ"/>
        </w:rPr>
        <w:t xml:space="preserve">Příloha č. 3 - </w:t>
      </w:r>
      <w:r w:rsidR="00502FD8" w:rsidRPr="00502FD8">
        <w:rPr>
          <w:rFonts w:ascii="Garamond" w:hAnsi="Garamond"/>
          <w:b/>
          <w:lang w:val="cs-CZ"/>
        </w:rPr>
        <w:t>Návod k použití</w:t>
      </w:r>
    </w:p>
    <w:p w14:paraId="0FA2FE78" w14:textId="77777777"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</w:rPr>
        <w:drawing>
          <wp:inline distT="0" distB="0" distL="0" distR="0" wp14:anchorId="228EAC75" wp14:editId="567ACE15">
            <wp:extent cx="5760720" cy="73183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F6DD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1F3821C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15D32F89" w14:textId="77777777" w:rsidR="00493777" w:rsidRDefault="00493777" w:rsidP="00957BA7">
      <w:pPr>
        <w:rPr>
          <w:rFonts w:ascii="Garamond" w:hAnsi="Garamond"/>
          <w:sz w:val="22"/>
          <w:lang w:val="cs-CZ"/>
        </w:rPr>
      </w:pPr>
    </w:p>
    <w:p w14:paraId="61D3598F" w14:textId="77777777" w:rsidR="0049377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4040E3B4" wp14:editId="146C55B2">
            <wp:extent cx="5314950" cy="5915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A509" w14:textId="77777777" w:rsidR="00957BA7" w:rsidRDefault="00493777" w:rsidP="00493777">
      <w:pPr>
        <w:tabs>
          <w:tab w:val="left" w:pos="500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1B205752" wp14:editId="42C2AD78">
            <wp:extent cx="5743575" cy="59531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F4D4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385F4973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3A9191DA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7D952033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5D0133B8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122A08F7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71A6AD84" w14:textId="77777777" w:rsidR="00957BA7" w:rsidRDefault="00957BA7" w:rsidP="00957BA7">
      <w:pPr>
        <w:tabs>
          <w:tab w:val="left" w:pos="156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225B8D3A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D45AFAE" w14:textId="77777777"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4185B5C7" wp14:editId="419B5D53">
            <wp:extent cx="5657850" cy="7448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763B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4CD1B556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4268068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7418D94A" w14:textId="77777777" w:rsidR="00944701" w:rsidRDefault="00944701" w:rsidP="00944701">
      <w:pPr>
        <w:rPr>
          <w:rFonts w:ascii="Garamond" w:hAnsi="Garamond"/>
          <w:sz w:val="22"/>
          <w:lang w:val="cs-CZ"/>
        </w:rPr>
      </w:pPr>
    </w:p>
    <w:p w14:paraId="7854DEF8" w14:textId="77777777" w:rsidR="00BE1F73" w:rsidRDefault="00BE1F73" w:rsidP="00944701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4 - </w:t>
      </w:r>
      <w:r w:rsidR="00502FD8" w:rsidRPr="00502FD8">
        <w:rPr>
          <w:rFonts w:ascii="Garamond" w:hAnsi="Garamond"/>
          <w:b/>
          <w:lang w:val="cs-CZ"/>
        </w:rPr>
        <w:t>Certifikát vydaný oznámeným subjektem</w:t>
      </w:r>
    </w:p>
    <w:p w14:paraId="6AFAD04B" w14:textId="77777777" w:rsidR="00493777" w:rsidRPr="00BE1F73" w:rsidRDefault="00493777" w:rsidP="00493777">
      <w:pPr>
        <w:rPr>
          <w:rFonts w:ascii="Garamond" w:hAnsi="Garamond"/>
          <w:b/>
          <w:lang w:val="cs-CZ"/>
        </w:rPr>
      </w:pPr>
      <w:r>
        <w:rPr>
          <w:noProof/>
        </w:rPr>
        <w:drawing>
          <wp:inline distT="0" distB="0" distL="0" distR="0" wp14:anchorId="0057FE51" wp14:editId="4AC40FA4">
            <wp:extent cx="5683250" cy="8260663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8663" cy="82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C55B" w14:textId="77777777" w:rsidR="00BE1F73" w:rsidRDefault="00493777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5E98D27B" wp14:editId="27CFA0FC">
            <wp:extent cx="5854700" cy="808403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076" cy="80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147D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0CBBF6D9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1F9AAD7" w14:textId="77777777" w:rsidR="00BE1F73" w:rsidRDefault="00493777" w:rsidP="00493777">
      <w:pPr>
        <w:rPr>
          <w:rFonts w:ascii="Garamond" w:hAnsi="Garamond"/>
          <w:b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635FB764" wp14:editId="6A0B5AFB">
            <wp:extent cx="5683250" cy="7809127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350" cy="78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C2F1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E1239F0" w14:textId="77777777" w:rsidR="00944701" w:rsidRDefault="00944701" w:rsidP="00493777">
      <w:pPr>
        <w:rPr>
          <w:rFonts w:ascii="Garamond" w:hAnsi="Garamond"/>
          <w:b/>
          <w:lang w:val="cs-CZ"/>
        </w:rPr>
      </w:pPr>
    </w:p>
    <w:p w14:paraId="1C45BAB5" w14:textId="77777777"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5 - </w:t>
      </w:r>
      <w:r w:rsidR="00502FD8" w:rsidRPr="00502FD8">
        <w:rPr>
          <w:rFonts w:ascii="Garamond" w:hAnsi="Garamond"/>
          <w:b/>
          <w:lang w:val="cs-CZ"/>
        </w:rPr>
        <w:t>Potvrzení o splnění ohlašovací povinnosti dovozce/distributora diagnostických zdravotnických prostředků in vitro v registru zdravotnických prostředků</w:t>
      </w:r>
    </w:p>
    <w:p w14:paraId="3A186861" w14:textId="77777777" w:rsidR="00502FD8" w:rsidRDefault="00493777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noProof/>
        </w:rPr>
        <w:drawing>
          <wp:inline distT="0" distB="0" distL="0" distR="0" wp14:anchorId="50AE3F5A" wp14:editId="47C13650">
            <wp:extent cx="5958163" cy="7651750"/>
            <wp:effectExtent l="0" t="0" r="508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6586" cy="76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lang w:val="cs-CZ"/>
        </w:rPr>
        <w:t xml:space="preserve"> </w:t>
      </w:r>
      <w:r w:rsidR="00502FD8">
        <w:rPr>
          <w:rFonts w:ascii="Garamond" w:hAnsi="Garamond"/>
          <w:b/>
          <w:lang w:val="cs-CZ"/>
        </w:rPr>
        <w:br w:type="page"/>
      </w:r>
    </w:p>
    <w:p w14:paraId="556914AC" w14:textId="77777777" w:rsidR="00BE1F73" w:rsidRPr="00493777" w:rsidRDefault="00502FD8" w:rsidP="00493777">
      <w:pPr>
        <w:jc w:val="right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lastRenderedPageBreak/>
        <w:t xml:space="preserve">Příloha č. 6 - </w:t>
      </w:r>
      <w:r w:rsidRPr="00502FD8">
        <w:rPr>
          <w:rFonts w:ascii="Garamond" w:hAnsi="Garamond"/>
          <w:b/>
          <w:lang w:val="cs-CZ"/>
        </w:rPr>
        <w:t>Rozhodnutí o registraci testu v registru zdravotnických prostředků</w:t>
      </w:r>
    </w:p>
    <w:p w14:paraId="3B4AF69B" w14:textId="77777777"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</w:rPr>
        <w:drawing>
          <wp:inline distT="0" distB="0" distL="0" distR="0" wp14:anchorId="5A4D7400" wp14:editId="68681524">
            <wp:extent cx="5918200" cy="7654616"/>
            <wp:effectExtent l="0" t="0" r="635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2667" cy="7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7645" w14:textId="77777777" w:rsidR="00BE1F73" w:rsidRDefault="00BE1F73" w:rsidP="00BE1F73">
      <w:pPr>
        <w:rPr>
          <w:rFonts w:ascii="Garamond" w:hAnsi="Garamond"/>
          <w:lang w:val="cs-CZ"/>
        </w:rPr>
      </w:pPr>
    </w:p>
    <w:p w14:paraId="423D065D" w14:textId="77777777" w:rsidR="00BE1F73" w:rsidRDefault="00BE1F73" w:rsidP="00BE1F73">
      <w:pPr>
        <w:rPr>
          <w:rFonts w:ascii="Garamond" w:hAnsi="Garamond"/>
          <w:lang w:val="cs-CZ"/>
        </w:rPr>
      </w:pPr>
    </w:p>
    <w:p w14:paraId="3A29FAB2" w14:textId="77777777"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</w:rPr>
        <w:lastRenderedPageBreak/>
        <w:drawing>
          <wp:inline distT="0" distB="0" distL="0" distR="0" wp14:anchorId="7BFFEA8E" wp14:editId="23D639AE">
            <wp:extent cx="5467350" cy="71151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617E" w14:textId="77777777" w:rsidR="00BE1F73" w:rsidRDefault="00BE1F73" w:rsidP="00BE1F73">
      <w:pPr>
        <w:rPr>
          <w:rFonts w:ascii="Garamond" w:hAnsi="Garamond"/>
          <w:lang w:val="cs-CZ"/>
        </w:rPr>
      </w:pPr>
    </w:p>
    <w:p w14:paraId="06400F05" w14:textId="77777777" w:rsidR="00BE1F73" w:rsidRDefault="00BE1F73" w:rsidP="00BE1F73">
      <w:pPr>
        <w:rPr>
          <w:rFonts w:ascii="Garamond" w:hAnsi="Garamond"/>
          <w:lang w:val="cs-CZ"/>
        </w:rPr>
      </w:pPr>
    </w:p>
    <w:p w14:paraId="628CEA30" w14:textId="77777777" w:rsidR="00BE1F73" w:rsidRDefault="00BE1F73" w:rsidP="00BE1F73">
      <w:pPr>
        <w:rPr>
          <w:rFonts w:ascii="Garamond" w:hAnsi="Garamond"/>
          <w:lang w:val="cs-CZ"/>
        </w:rPr>
      </w:pPr>
    </w:p>
    <w:p w14:paraId="53011631" w14:textId="77777777" w:rsidR="00BE1F73" w:rsidRPr="00BE1F73" w:rsidRDefault="00BE1F73" w:rsidP="00BE1F73">
      <w:pPr>
        <w:rPr>
          <w:rFonts w:ascii="Garamond" w:hAnsi="Garamond"/>
          <w:lang w:val="cs-CZ"/>
        </w:rPr>
      </w:pPr>
    </w:p>
    <w:sectPr w:rsidR="00BE1F73" w:rsidRPr="00BE1F73" w:rsidSect="003C5D9C"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DE0BB" w14:textId="77777777" w:rsidR="00F44383" w:rsidRDefault="00F44383">
      <w:pPr>
        <w:spacing w:after="0" w:line="240" w:lineRule="auto"/>
      </w:pPr>
      <w:r>
        <w:separator/>
      </w:r>
    </w:p>
  </w:endnote>
  <w:endnote w:type="continuationSeparator" w:id="0">
    <w:p w14:paraId="082B2BBA" w14:textId="77777777" w:rsidR="00F44383" w:rsidRDefault="00F4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0C124" w14:textId="77777777"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31C3D" w14:textId="77777777" w:rsidR="00E162AF" w:rsidRPr="008E7F59" w:rsidRDefault="00F44383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57AFC3E5">
        <v:rect id="_x0000_i1025" style="width:453.6pt;height:2pt" o:hralign="center" o:hrstd="t" o:hrnoshade="t" o:hr="t" fillcolor="#0f243e" stroked="f"/>
      </w:pict>
    </w:r>
  </w:p>
  <w:p w14:paraId="5DAF25E0" w14:textId="77777777"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1D0332" w:rsidRPr="001D0332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57727" w14:textId="77777777"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14:paraId="0498D9C1" w14:textId="77777777"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14:paraId="76E678A2" w14:textId="77777777"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02AECF8C" w14:textId="77777777"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39FBB" w14:textId="77777777" w:rsidR="00F44383" w:rsidRDefault="00F44383">
      <w:pPr>
        <w:spacing w:after="0" w:line="240" w:lineRule="auto"/>
      </w:pPr>
      <w:r>
        <w:separator/>
      </w:r>
    </w:p>
  </w:footnote>
  <w:footnote w:type="continuationSeparator" w:id="0">
    <w:p w14:paraId="0C39A762" w14:textId="77777777" w:rsidR="00F44383" w:rsidRDefault="00F4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DC6E3" w14:textId="77777777"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0CFB0212" wp14:editId="148B2E7B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6C03D272" w14:textId="77777777"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forms" w:enforcement="1" w:cryptProviderType="rsaAES" w:cryptAlgorithmClass="hash" w:cryptAlgorithmType="typeAny" w:cryptAlgorithmSid="14" w:cryptSpinCount="100000" w:hash="4QK5KsclMy0dfkttxoMGUGjjY3oyCN3FJQwgLSOaSuMoZ0zb02GSyjVgOIkqdRQokNy5D4B7NxD5VfcuMwCWQQ==" w:salt="4oBIfuPkCVA+El2fZpPFs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CF"/>
    <w:rsid w:val="000066C0"/>
    <w:rsid w:val="000120D6"/>
    <w:rsid w:val="00013731"/>
    <w:rsid w:val="00013E8A"/>
    <w:rsid w:val="00016D85"/>
    <w:rsid w:val="00025F59"/>
    <w:rsid w:val="00027BCE"/>
    <w:rsid w:val="00030DFB"/>
    <w:rsid w:val="00033D85"/>
    <w:rsid w:val="00035F92"/>
    <w:rsid w:val="00040396"/>
    <w:rsid w:val="000422FC"/>
    <w:rsid w:val="0004326A"/>
    <w:rsid w:val="00054F2C"/>
    <w:rsid w:val="00055B2D"/>
    <w:rsid w:val="000624C3"/>
    <w:rsid w:val="00064175"/>
    <w:rsid w:val="00070A65"/>
    <w:rsid w:val="0007643B"/>
    <w:rsid w:val="00080305"/>
    <w:rsid w:val="00091C89"/>
    <w:rsid w:val="000A1316"/>
    <w:rsid w:val="000A4C54"/>
    <w:rsid w:val="000A5011"/>
    <w:rsid w:val="000A6FDF"/>
    <w:rsid w:val="000A769F"/>
    <w:rsid w:val="000B1575"/>
    <w:rsid w:val="000C39C3"/>
    <w:rsid w:val="000C4D98"/>
    <w:rsid w:val="000C5747"/>
    <w:rsid w:val="000C749F"/>
    <w:rsid w:val="000D00DB"/>
    <w:rsid w:val="000D02A0"/>
    <w:rsid w:val="000D1E75"/>
    <w:rsid w:val="000D5088"/>
    <w:rsid w:val="000E01BA"/>
    <w:rsid w:val="000E23FA"/>
    <w:rsid w:val="000E2439"/>
    <w:rsid w:val="000F0E1C"/>
    <w:rsid w:val="000F6673"/>
    <w:rsid w:val="00115D5E"/>
    <w:rsid w:val="00116C30"/>
    <w:rsid w:val="00123BC1"/>
    <w:rsid w:val="0012779A"/>
    <w:rsid w:val="00132C01"/>
    <w:rsid w:val="00136EF5"/>
    <w:rsid w:val="00142DAA"/>
    <w:rsid w:val="00161F6E"/>
    <w:rsid w:val="00165272"/>
    <w:rsid w:val="00165598"/>
    <w:rsid w:val="001700DD"/>
    <w:rsid w:val="001719D0"/>
    <w:rsid w:val="00174393"/>
    <w:rsid w:val="0018086A"/>
    <w:rsid w:val="00190ADD"/>
    <w:rsid w:val="001A418C"/>
    <w:rsid w:val="001A67CF"/>
    <w:rsid w:val="001B23F8"/>
    <w:rsid w:val="001B2C7C"/>
    <w:rsid w:val="001B48B6"/>
    <w:rsid w:val="001B5C60"/>
    <w:rsid w:val="001C1430"/>
    <w:rsid w:val="001D0332"/>
    <w:rsid w:val="001D1FB0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51E36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B6A79"/>
    <w:rsid w:val="002B7040"/>
    <w:rsid w:val="002C5F07"/>
    <w:rsid w:val="002D447E"/>
    <w:rsid w:val="002D48A5"/>
    <w:rsid w:val="002F1DCD"/>
    <w:rsid w:val="002F245A"/>
    <w:rsid w:val="00302BC8"/>
    <w:rsid w:val="00317930"/>
    <w:rsid w:val="00317F4D"/>
    <w:rsid w:val="003233B4"/>
    <w:rsid w:val="00332D5A"/>
    <w:rsid w:val="003464A1"/>
    <w:rsid w:val="00355B0C"/>
    <w:rsid w:val="00356707"/>
    <w:rsid w:val="003628AA"/>
    <w:rsid w:val="00365571"/>
    <w:rsid w:val="00372CF0"/>
    <w:rsid w:val="0038176A"/>
    <w:rsid w:val="00383F0D"/>
    <w:rsid w:val="00385201"/>
    <w:rsid w:val="00392AB7"/>
    <w:rsid w:val="0039723B"/>
    <w:rsid w:val="003C5D9C"/>
    <w:rsid w:val="003D2A09"/>
    <w:rsid w:val="003E0BA3"/>
    <w:rsid w:val="003E0DD7"/>
    <w:rsid w:val="003E5355"/>
    <w:rsid w:val="003F42F8"/>
    <w:rsid w:val="003F69D1"/>
    <w:rsid w:val="0040036C"/>
    <w:rsid w:val="004024B1"/>
    <w:rsid w:val="00406A43"/>
    <w:rsid w:val="004073C4"/>
    <w:rsid w:val="00416D9A"/>
    <w:rsid w:val="004171AA"/>
    <w:rsid w:val="00445FC3"/>
    <w:rsid w:val="004509CE"/>
    <w:rsid w:val="00452E09"/>
    <w:rsid w:val="004545AC"/>
    <w:rsid w:val="00461A04"/>
    <w:rsid w:val="00461E6E"/>
    <w:rsid w:val="00462008"/>
    <w:rsid w:val="00462827"/>
    <w:rsid w:val="00464961"/>
    <w:rsid w:val="004731E9"/>
    <w:rsid w:val="0048539C"/>
    <w:rsid w:val="00487E3A"/>
    <w:rsid w:val="00493777"/>
    <w:rsid w:val="004A45D6"/>
    <w:rsid w:val="004B19F2"/>
    <w:rsid w:val="004B2BD4"/>
    <w:rsid w:val="004B4785"/>
    <w:rsid w:val="004C019A"/>
    <w:rsid w:val="004C2CD2"/>
    <w:rsid w:val="004D1C52"/>
    <w:rsid w:val="004D6B8C"/>
    <w:rsid w:val="004D755F"/>
    <w:rsid w:val="004E5924"/>
    <w:rsid w:val="004E7711"/>
    <w:rsid w:val="004E7A57"/>
    <w:rsid w:val="004F6A4C"/>
    <w:rsid w:val="00502FD8"/>
    <w:rsid w:val="00506C5B"/>
    <w:rsid w:val="005135BD"/>
    <w:rsid w:val="005155C4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5011"/>
    <w:rsid w:val="005876B4"/>
    <w:rsid w:val="00590C81"/>
    <w:rsid w:val="005910C6"/>
    <w:rsid w:val="005A05BD"/>
    <w:rsid w:val="005A0C73"/>
    <w:rsid w:val="005B004D"/>
    <w:rsid w:val="005B069F"/>
    <w:rsid w:val="005B449E"/>
    <w:rsid w:val="005C015B"/>
    <w:rsid w:val="005C4719"/>
    <w:rsid w:val="005C69E5"/>
    <w:rsid w:val="005D0B9D"/>
    <w:rsid w:val="005E3F13"/>
    <w:rsid w:val="005F0DA0"/>
    <w:rsid w:val="005F4E72"/>
    <w:rsid w:val="005F4F35"/>
    <w:rsid w:val="005F7349"/>
    <w:rsid w:val="00603C15"/>
    <w:rsid w:val="006050F5"/>
    <w:rsid w:val="00613D93"/>
    <w:rsid w:val="00621158"/>
    <w:rsid w:val="0062623D"/>
    <w:rsid w:val="00627A4A"/>
    <w:rsid w:val="006328FE"/>
    <w:rsid w:val="00634A14"/>
    <w:rsid w:val="006614EC"/>
    <w:rsid w:val="00667230"/>
    <w:rsid w:val="006728B6"/>
    <w:rsid w:val="006933C5"/>
    <w:rsid w:val="00693F24"/>
    <w:rsid w:val="006A0644"/>
    <w:rsid w:val="006A4D43"/>
    <w:rsid w:val="006A6631"/>
    <w:rsid w:val="006B2B78"/>
    <w:rsid w:val="006B6CBE"/>
    <w:rsid w:val="006C6659"/>
    <w:rsid w:val="006D116D"/>
    <w:rsid w:val="006D6D18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45EE2"/>
    <w:rsid w:val="007470DE"/>
    <w:rsid w:val="00752ECD"/>
    <w:rsid w:val="007538FE"/>
    <w:rsid w:val="00753D95"/>
    <w:rsid w:val="007548D6"/>
    <w:rsid w:val="007605B6"/>
    <w:rsid w:val="0078546A"/>
    <w:rsid w:val="00794E95"/>
    <w:rsid w:val="007A2DEE"/>
    <w:rsid w:val="007B0E89"/>
    <w:rsid w:val="007B70F7"/>
    <w:rsid w:val="007C13CA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633CF"/>
    <w:rsid w:val="00864B68"/>
    <w:rsid w:val="00865506"/>
    <w:rsid w:val="0086608F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2814"/>
    <w:rsid w:val="00904BBB"/>
    <w:rsid w:val="00907893"/>
    <w:rsid w:val="009200E0"/>
    <w:rsid w:val="00930B9E"/>
    <w:rsid w:val="009353DE"/>
    <w:rsid w:val="00944701"/>
    <w:rsid w:val="00947754"/>
    <w:rsid w:val="00950551"/>
    <w:rsid w:val="00950C1D"/>
    <w:rsid w:val="00954D5E"/>
    <w:rsid w:val="009550BA"/>
    <w:rsid w:val="00955D6C"/>
    <w:rsid w:val="00957BA7"/>
    <w:rsid w:val="00960C39"/>
    <w:rsid w:val="00961188"/>
    <w:rsid w:val="00966A73"/>
    <w:rsid w:val="00975DCF"/>
    <w:rsid w:val="00976505"/>
    <w:rsid w:val="009831A7"/>
    <w:rsid w:val="00994CCB"/>
    <w:rsid w:val="009B03AE"/>
    <w:rsid w:val="009B2213"/>
    <w:rsid w:val="009B4CE5"/>
    <w:rsid w:val="009B6F85"/>
    <w:rsid w:val="009C3E4E"/>
    <w:rsid w:val="009C469A"/>
    <w:rsid w:val="009C4BF3"/>
    <w:rsid w:val="009F1E53"/>
    <w:rsid w:val="009F34AF"/>
    <w:rsid w:val="009F42F1"/>
    <w:rsid w:val="009F62DC"/>
    <w:rsid w:val="009F74B3"/>
    <w:rsid w:val="00A07A4D"/>
    <w:rsid w:val="00A10904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764B4"/>
    <w:rsid w:val="00A800E7"/>
    <w:rsid w:val="00A82DCD"/>
    <w:rsid w:val="00A83C7C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4C63"/>
    <w:rsid w:val="00AF56BE"/>
    <w:rsid w:val="00AF5D08"/>
    <w:rsid w:val="00B06FC4"/>
    <w:rsid w:val="00B16327"/>
    <w:rsid w:val="00B22F45"/>
    <w:rsid w:val="00B32789"/>
    <w:rsid w:val="00B33BBD"/>
    <w:rsid w:val="00B36B1B"/>
    <w:rsid w:val="00B407F3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3D3A"/>
    <w:rsid w:val="00C46EA1"/>
    <w:rsid w:val="00C47AB7"/>
    <w:rsid w:val="00C6543D"/>
    <w:rsid w:val="00C67B12"/>
    <w:rsid w:val="00C732D3"/>
    <w:rsid w:val="00C75AC3"/>
    <w:rsid w:val="00C76336"/>
    <w:rsid w:val="00C92220"/>
    <w:rsid w:val="00C9408B"/>
    <w:rsid w:val="00C95FAE"/>
    <w:rsid w:val="00C97D8A"/>
    <w:rsid w:val="00CA2FEB"/>
    <w:rsid w:val="00CB4F4D"/>
    <w:rsid w:val="00CD1378"/>
    <w:rsid w:val="00CD2933"/>
    <w:rsid w:val="00CE278A"/>
    <w:rsid w:val="00CE385E"/>
    <w:rsid w:val="00CE4839"/>
    <w:rsid w:val="00D0374D"/>
    <w:rsid w:val="00D06DEF"/>
    <w:rsid w:val="00D16964"/>
    <w:rsid w:val="00D1762D"/>
    <w:rsid w:val="00D22A23"/>
    <w:rsid w:val="00D30144"/>
    <w:rsid w:val="00D3444D"/>
    <w:rsid w:val="00D434C1"/>
    <w:rsid w:val="00D840F8"/>
    <w:rsid w:val="00D8547A"/>
    <w:rsid w:val="00D937B8"/>
    <w:rsid w:val="00D94E53"/>
    <w:rsid w:val="00DA2598"/>
    <w:rsid w:val="00DA4D2F"/>
    <w:rsid w:val="00DB75DE"/>
    <w:rsid w:val="00DC033E"/>
    <w:rsid w:val="00DD3080"/>
    <w:rsid w:val="00DD63DA"/>
    <w:rsid w:val="00DF0BC4"/>
    <w:rsid w:val="00E00829"/>
    <w:rsid w:val="00E015F6"/>
    <w:rsid w:val="00E162AF"/>
    <w:rsid w:val="00E16F6B"/>
    <w:rsid w:val="00E216CE"/>
    <w:rsid w:val="00E352A9"/>
    <w:rsid w:val="00E44ED5"/>
    <w:rsid w:val="00E5146E"/>
    <w:rsid w:val="00E637FE"/>
    <w:rsid w:val="00E83339"/>
    <w:rsid w:val="00E85562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26B6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490C"/>
    <w:rsid w:val="00F26F9C"/>
    <w:rsid w:val="00F32BEE"/>
    <w:rsid w:val="00F37F1B"/>
    <w:rsid w:val="00F438D5"/>
    <w:rsid w:val="00F44383"/>
    <w:rsid w:val="00F522D0"/>
    <w:rsid w:val="00F5432D"/>
    <w:rsid w:val="00F5514C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0CA"/>
    <w:rsid w:val="00F97526"/>
    <w:rsid w:val="00F97A37"/>
    <w:rsid w:val="00FA03F6"/>
    <w:rsid w:val="00FA0ED1"/>
    <w:rsid w:val="00FA1D33"/>
    <w:rsid w:val="00FA2EF5"/>
    <w:rsid w:val="00FA6CD3"/>
    <w:rsid w:val="00FB3C61"/>
    <w:rsid w:val="00FE6D57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578EA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D6E99" w:rsidP="00CD6E99">
          <w:pPr>
            <w:pStyle w:val="0D5AA7F7F9424C558B3C2DAB253A586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D6E99" w:rsidP="00CD6E99">
          <w:pPr>
            <w:pStyle w:val="3D0B8413524948C3B2DBA1CE0CEA49D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BA784A" w:rsidP="00BA784A">
          <w:pPr>
            <w:pStyle w:val="CAC120E1798743D7A26B3F73D024EE7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1D1FF82D614D53865C934D68ECD5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7033AA-4989-4370-ADE2-6227B1C28C25}"/>
      </w:docPartPr>
      <w:docPartBody>
        <w:p w:rsidR="00830914" w:rsidRDefault="00BA784A" w:rsidP="00BA784A">
          <w:pPr>
            <w:pStyle w:val="F01D1FF82D614D53865C934D68ECD57B1"/>
          </w:pPr>
          <w:r w:rsidRPr="00BC7652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BA784A" w:rsidP="00BA784A">
          <w:pPr>
            <w:pStyle w:val="909154E870F84022983431ECA9AF207F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1D04D5EB6574CB7843C0D11F64752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CFD9A4-3B49-4DC2-8785-AA59ED29A61A}"/>
      </w:docPartPr>
      <w:docPartBody>
        <w:p w:rsidR="00830914" w:rsidRDefault="00BA784A" w:rsidP="00BA784A">
          <w:pPr>
            <w:pStyle w:val="81D04D5EB6574CB7843C0D11F64752751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BA784A" w:rsidP="00BA784A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D6E99" w:rsidP="00CD6E99">
          <w:pPr>
            <w:pStyle w:val="0E8FC7079010411F90A4C0465437B010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BA784A" w:rsidP="00BA784A">
          <w:pPr>
            <w:pStyle w:val="8246F6EB8EA6420E9E0EA51ADE539942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CD6E99" w:rsidP="00CD6E99">
          <w:pPr>
            <w:pStyle w:val="E27EF528AE91433894150ED4BD74CE2A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C076649A9DD41AF86108CCFED4ED9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31351-CA7F-4251-A808-AF98564D432C}"/>
      </w:docPartPr>
      <w:docPartBody>
        <w:p w:rsidR="00C305FD" w:rsidRDefault="00BA784A" w:rsidP="00BA784A">
          <w:pPr>
            <w:pStyle w:val="DC076649A9DD41AF86108CCFED4ED9B9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0158674382E046F1A7CE7CA05D9A3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FAAA8D-13F7-47F3-B984-594CA99C2596}"/>
      </w:docPartPr>
      <w:docPartBody>
        <w:p w:rsidR="000E36E8" w:rsidRDefault="00BA784A" w:rsidP="00BA784A">
          <w:pPr>
            <w:pStyle w:val="0158674382E046F1A7CE7CA05D9A3202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CB54A90244DF894C5E24D4724E5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9E1F50-30D7-4CA3-96BB-821F415F8FD0}"/>
      </w:docPartPr>
      <w:docPartBody>
        <w:p w:rsidR="000E36E8" w:rsidRDefault="00BA784A" w:rsidP="00BA784A">
          <w:pPr>
            <w:pStyle w:val="041CB54A90244DF894C5E24D4724E56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A719BAA46F0241E79BF88FBCF27BA4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34FF9A-AD78-4313-8C7A-8F2BB87C5F80}"/>
      </w:docPartPr>
      <w:docPartBody>
        <w:p w:rsidR="00CC3F28" w:rsidRDefault="007948C0" w:rsidP="007948C0">
          <w:pPr>
            <w:pStyle w:val="A719BAA46F0241E79BF88FBCF27BA46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148367E7A4E4752A54236AF1CF334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A87012-D4E0-4E2D-A866-89FA22173079}"/>
      </w:docPartPr>
      <w:docPartBody>
        <w:p w:rsidR="00CC3F28" w:rsidRDefault="007948C0" w:rsidP="007948C0">
          <w:pPr>
            <w:pStyle w:val="5148367E7A4E4752A54236AF1CF3348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F783B76B85A641C6B5943FCA82C182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14043C-4C81-4244-AA97-CB43D097EB84}"/>
      </w:docPartPr>
      <w:docPartBody>
        <w:p w:rsidR="00CC3F28" w:rsidRDefault="007948C0" w:rsidP="007948C0">
          <w:pPr>
            <w:pStyle w:val="F783B76B85A641C6B5943FCA82C182C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81BB836650C4D4B96E22A3EE1EE7E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C9D8F5-D9F6-4F98-8B0D-F5D07D486B01}"/>
      </w:docPartPr>
      <w:docPartBody>
        <w:p w:rsidR="00CC3F28" w:rsidRDefault="007948C0" w:rsidP="007948C0">
          <w:pPr>
            <w:pStyle w:val="081BB836650C4D4B96E22A3EE1EE7E97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FB6D952E95249BDB31FE6F89EFE54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897398-8967-4A1D-B9B6-FBE52539D5B0}"/>
      </w:docPartPr>
      <w:docPartBody>
        <w:p w:rsidR="00CC3F28" w:rsidRDefault="007948C0" w:rsidP="007948C0">
          <w:pPr>
            <w:pStyle w:val="DFB6D952E95249BDB31FE6F89EFE54B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1F5629AC404D5B88A4D1F174C60B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D25CC5-151D-4A07-99AC-BC379A2F1162}"/>
      </w:docPartPr>
      <w:docPartBody>
        <w:p w:rsidR="00BF2D33" w:rsidRDefault="00B368BC" w:rsidP="00B368BC">
          <w:pPr>
            <w:pStyle w:val="D71F5629AC404D5B88A4D1F174C60BE1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F112E609194D424DB64FB8A20935C19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313C5F-8847-4F2E-A135-8BF1580BE178}"/>
      </w:docPartPr>
      <w:docPartBody>
        <w:p w:rsidR="00CD38D1" w:rsidRDefault="008B161F" w:rsidP="008B161F">
          <w:pPr>
            <w:pStyle w:val="F112E609194D424DB64FB8A20935C19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1DBAEA0EA5FB47D3B92108A79BB580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D74C68-FF83-4ED9-BB51-E537C89982DD}"/>
      </w:docPartPr>
      <w:docPartBody>
        <w:p w:rsidR="00CD38D1" w:rsidRDefault="008B161F" w:rsidP="008B161F">
          <w:pPr>
            <w:pStyle w:val="1DBAEA0EA5FB47D3B92108A79BB58038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5B9"/>
    <w:rsid w:val="00055A2E"/>
    <w:rsid w:val="0008642D"/>
    <w:rsid w:val="000951D7"/>
    <w:rsid w:val="000A56D1"/>
    <w:rsid w:val="000A64ED"/>
    <w:rsid w:val="000D41FA"/>
    <w:rsid w:val="000D7831"/>
    <w:rsid w:val="000E36E8"/>
    <w:rsid w:val="00136ADD"/>
    <w:rsid w:val="001620F8"/>
    <w:rsid w:val="001B7020"/>
    <w:rsid w:val="001D79E9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85D8E"/>
    <w:rsid w:val="003B7392"/>
    <w:rsid w:val="003C520A"/>
    <w:rsid w:val="003E2B6B"/>
    <w:rsid w:val="00415E29"/>
    <w:rsid w:val="004519F3"/>
    <w:rsid w:val="004B0E35"/>
    <w:rsid w:val="004F4FA1"/>
    <w:rsid w:val="00510572"/>
    <w:rsid w:val="005530C3"/>
    <w:rsid w:val="00573962"/>
    <w:rsid w:val="006222BB"/>
    <w:rsid w:val="00693252"/>
    <w:rsid w:val="006A7895"/>
    <w:rsid w:val="006A7CB1"/>
    <w:rsid w:val="006B5311"/>
    <w:rsid w:val="006D2AFA"/>
    <w:rsid w:val="006E6BB8"/>
    <w:rsid w:val="006E7D16"/>
    <w:rsid w:val="007354F6"/>
    <w:rsid w:val="00735EDF"/>
    <w:rsid w:val="00774A51"/>
    <w:rsid w:val="007808FB"/>
    <w:rsid w:val="00794837"/>
    <w:rsid w:val="007948C0"/>
    <w:rsid w:val="007973E0"/>
    <w:rsid w:val="007B7AAA"/>
    <w:rsid w:val="007E2159"/>
    <w:rsid w:val="00812690"/>
    <w:rsid w:val="00830914"/>
    <w:rsid w:val="008625C0"/>
    <w:rsid w:val="0088451C"/>
    <w:rsid w:val="008A499E"/>
    <w:rsid w:val="008A7159"/>
    <w:rsid w:val="008B161F"/>
    <w:rsid w:val="008D0D1D"/>
    <w:rsid w:val="009342BD"/>
    <w:rsid w:val="00952D71"/>
    <w:rsid w:val="00980902"/>
    <w:rsid w:val="00991FDF"/>
    <w:rsid w:val="00995B49"/>
    <w:rsid w:val="009E5632"/>
    <w:rsid w:val="00A21848"/>
    <w:rsid w:val="00A4380A"/>
    <w:rsid w:val="00A61E43"/>
    <w:rsid w:val="00A71972"/>
    <w:rsid w:val="00A7698E"/>
    <w:rsid w:val="00A914C2"/>
    <w:rsid w:val="00A9419F"/>
    <w:rsid w:val="00AD4CD5"/>
    <w:rsid w:val="00B368BC"/>
    <w:rsid w:val="00BA784A"/>
    <w:rsid w:val="00BC2064"/>
    <w:rsid w:val="00BC2709"/>
    <w:rsid w:val="00BD5C6C"/>
    <w:rsid w:val="00BE6DB6"/>
    <w:rsid w:val="00BF037F"/>
    <w:rsid w:val="00BF2D33"/>
    <w:rsid w:val="00BF440F"/>
    <w:rsid w:val="00C079A0"/>
    <w:rsid w:val="00C21BCF"/>
    <w:rsid w:val="00C305FD"/>
    <w:rsid w:val="00C32A19"/>
    <w:rsid w:val="00C379EF"/>
    <w:rsid w:val="00C44FF2"/>
    <w:rsid w:val="00C622FA"/>
    <w:rsid w:val="00CC3F28"/>
    <w:rsid w:val="00CC59E6"/>
    <w:rsid w:val="00CC7940"/>
    <w:rsid w:val="00CD38D1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52F"/>
    <w:rsid w:val="00E90B7E"/>
    <w:rsid w:val="00EB18E6"/>
    <w:rsid w:val="00EF6E99"/>
    <w:rsid w:val="00F17FCB"/>
    <w:rsid w:val="00F701CD"/>
    <w:rsid w:val="00F71F42"/>
    <w:rsid w:val="00F72C34"/>
    <w:rsid w:val="00F90F42"/>
    <w:rsid w:val="00FA27FE"/>
    <w:rsid w:val="00FC07CF"/>
    <w:rsid w:val="00FD092C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B161F"/>
    <w:rPr>
      <w:color w:val="808080"/>
    </w:rPr>
  </w:style>
  <w:style w:type="character" w:customStyle="1" w:styleId="Smlouva">
    <w:name w:val="Smlouva"/>
    <w:basedOn w:val="Standardnpsmoodstavce"/>
    <w:uiPriority w:val="1"/>
    <w:qFormat/>
    <w:rsid w:val="008B161F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F112E609194D424DB64FB8A20935C191">
    <w:name w:val="F112E609194D424DB64FB8A20935C191"/>
    <w:rsid w:val="008B161F"/>
    <w:pPr>
      <w:spacing w:after="160" w:line="259" w:lineRule="auto"/>
    </w:pPr>
  </w:style>
  <w:style w:type="paragraph" w:customStyle="1" w:styleId="1DBAEA0EA5FB47D3B92108A79BB58038">
    <w:name w:val="1DBAEA0EA5FB47D3B92108A79BB58038"/>
    <w:rsid w:val="008B161F"/>
    <w:pPr>
      <w:spacing w:after="160" w:line="259" w:lineRule="auto"/>
    </w:p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A719BAA46F0241E79BF88FBCF27BA461">
    <w:name w:val="A719BAA46F0241E79BF88FBCF27BA461"/>
    <w:rsid w:val="007948C0"/>
    <w:pPr>
      <w:spacing w:after="160" w:line="259" w:lineRule="auto"/>
    </w:pPr>
  </w:style>
  <w:style w:type="paragraph" w:customStyle="1" w:styleId="5148367E7A4E4752A54236AF1CF33485">
    <w:name w:val="5148367E7A4E4752A54236AF1CF33485"/>
    <w:rsid w:val="007948C0"/>
    <w:pPr>
      <w:spacing w:after="160" w:line="259" w:lineRule="auto"/>
    </w:pPr>
  </w:style>
  <w:style w:type="paragraph" w:customStyle="1" w:styleId="F783B76B85A641C6B5943FCA82C182CE">
    <w:name w:val="F783B76B85A641C6B5943FCA82C182CE"/>
    <w:rsid w:val="007948C0"/>
    <w:pPr>
      <w:spacing w:after="160" w:line="259" w:lineRule="auto"/>
    </w:pPr>
  </w:style>
  <w:style w:type="paragraph" w:customStyle="1" w:styleId="081BB836650C4D4B96E22A3EE1EE7E97">
    <w:name w:val="081BB836650C4D4B96E22A3EE1EE7E97"/>
    <w:rsid w:val="007948C0"/>
    <w:pPr>
      <w:spacing w:after="160" w:line="259" w:lineRule="auto"/>
    </w:pPr>
  </w:style>
  <w:style w:type="paragraph" w:customStyle="1" w:styleId="DFB6D952E95249BDB31FE6F89EFE54B6">
    <w:name w:val="DFB6D952E95249BDB31FE6F89EFE54B6"/>
    <w:rsid w:val="007948C0"/>
    <w:pPr>
      <w:spacing w:after="160" w:line="259" w:lineRule="auto"/>
    </w:pPr>
  </w:style>
  <w:style w:type="paragraph" w:customStyle="1" w:styleId="D71F5629AC404D5B88A4D1F174C60BE1">
    <w:name w:val="D71F5629AC404D5B88A4D1F174C60BE1"/>
    <w:rsid w:val="00B368B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2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64F4DA-266C-4397-A56D-7FCBB0306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4</TotalTime>
  <Pages>29</Pages>
  <Words>2536</Words>
  <Characters>14967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cp:keywords/>
  <dc:description/>
  <cp:lastModifiedBy>Lubovská Markéta</cp:lastModifiedBy>
  <cp:revision>3</cp:revision>
  <cp:lastPrinted>2021-12-07T13:22:00Z</cp:lastPrinted>
  <dcterms:created xsi:type="dcterms:W3CDTF">2021-12-14T15:00:00Z</dcterms:created>
  <dcterms:modified xsi:type="dcterms:W3CDTF">2021-12-20T08:35:00Z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