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1B29E" w14:textId="77777777"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bookmarkStart w:id="0" w:name="_GoBack"/>
      <w:bookmarkEnd w:id="0"/>
      <w:r w:rsidRPr="007470DE">
        <w:rPr>
          <w:rFonts w:ascii="Garamond" w:hAnsi="Garamond" w:cs="Arial"/>
          <w:b/>
          <w:sz w:val="36"/>
          <w:szCs w:val="36"/>
          <w:lang w:val="cs-CZ"/>
        </w:rPr>
        <w:t>KUPNÍ SMLOUVA</w:t>
      </w:r>
    </w:p>
    <w:p w14:paraId="0C2E46D2" w14:textId="3BEA28B5" w:rsidR="00541A18" w:rsidRPr="003F42F8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8201CF" w:rsidRPr="003F42F8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-328219866"/>
          <w:placeholder>
            <w:docPart w:val="BABC12CED5EA4538BC966DD1884F37E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D01F24" w:rsidRPr="007909A1">
            <w:rPr>
              <w:rStyle w:val="smlouvy"/>
              <w:lang w:val="cs-CZ"/>
            </w:rPr>
            <w:t>17618</w:t>
          </w:r>
        </w:sdtContent>
      </w:sdt>
    </w:p>
    <w:p w14:paraId="665F9DA9" w14:textId="77777777"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1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2079</w:t>
      </w:r>
      <w:r w:rsidR="00A319F2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1"/>
      <w:r w:rsidRPr="00827137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14:paraId="7D303F26" w14:textId="77777777"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14:paraId="3EF37E14" w14:textId="77777777" w:rsidR="00541A18" w:rsidRPr="007B0E89" w:rsidRDefault="00790436" w:rsidP="00541A18">
      <w:pPr>
        <w:pStyle w:val="Nadpis5"/>
        <w:spacing w:before="0" w:after="0"/>
        <w:rPr>
          <w:rFonts w:ascii="Garamond" w:hAnsi="Garamond" w:cs="Arial"/>
          <w:b w:val="0"/>
          <w:i w:val="0"/>
          <w:sz w:val="24"/>
          <w:szCs w:val="24"/>
        </w:rPr>
      </w:pPr>
      <w:sdt>
        <w:sdtPr>
          <w:rPr>
            <w:rStyle w:val="Smlouvatun"/>
            <w:b/>
            <w:i w:val="0"/>
          </w:rPr>
          <w:id w:val="-142121968"/>
          <w:placeholder>
            <w:docPart w:val="00EFE8C9033848AB8299405CFA51302C"/>
          </w:placeholder>
        </w:sdtPr>
        <w:sdtEndPr>
          <w:rPr>
            <w:rStyle w:val="Standardnpsmoodstavce"/>
            <w:rFonts w:ascii="Times New Roman" w:hAnsi="Times New Roman" w:cs="Arial"/>
            <w:b w:val="0"/>
            <w:sz w:val="26"/>
          </w:rPr>
        </w:sdtEndPr>
        <w:sdtContent>
          <w:r w:rsidR="00316230">
            <w:rPr>
              <w:rStyle w:val="Smlouvatun"/>
              <w:b/>
              <w:i w:val="0"/>
            </w:rPr>
            <w:t>Národní divadlo</w:t>
          </w:r>
        </w:sdtContent>
      </w:sdt>
    </w:p>
    <w:p w14:paraId="1E38A70D" w14:textId="77777777" w:rsidR="00541A18" w:rsidRPr="00827137" w:rsidRDefault="00722754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se </w:t>
      </w:r>
      <w:r w:rsidR="00541A18" w:rsidRPr="00827137">
        <w:rPr>
          <w:rFonts w:ascii="Garamond" w:hAnsi="Garamond" w:cs="Arial"/>
          <w:lang w:val="cs-CZ"/>
        </w:rPr>
        <w:t>sídlem:</w:t>
      </w:r>
      <w:r w:rsidR="007B0E8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2121602551"/>
          <w:placeholder>
            <w:docPart w:val="E81AE7260A464B528A3D2B82FCFCE6F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229FE">
            <w:rPr>
              <w:rStyle w:val="Smlouva"/>
            </w:rPr>
            <w:t>Ostrovní 1</w:t>
          </w:r>
          <w:r w:rsidR="00316230">
            <w:rPr>
              <w:rStyle w:val="Smlouva"/>
            </w:rPr>
            <w:t>, Praha 1</w:t>
          </w:r>
        </w:sdtContent>
      </w:sdt>
    </w:p>
    <w:p w14:paraId="7E6D52C5" w14:textId="77777777" w:rsidR="00541A18" w:rsidRPr="00AD7986" w:rsidRDefault="00541A18" w:rsidP="00A319F2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6A4D43">
        <w:rPr>
          <w:rFonts w:ascii="Garamond" w:hAnsi="Garamond" w:cs="Arial"/>
          <w:lang w:val="cs-CZ"/>
        </w:rPr>
        <w:t>právně jednající:</w:t>
      </w:r>
      <w:r w:rsidRPr="006A4D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384563197"/>
          <w:placeholder>
            <w:docPart w:val="AD95032C9F0247EDB976FAFDED2E6C4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316230">
            <w:rPr>
              <w:rStyle w:val="Smlouva"/>
            </w:rPr>
            <w:t xml:space="preserve">prof. MgA. Janem Burianem, generálním ředitelem </w:t>
          </w:r>
        </w:sdtContent>
      </w:sdt>
    </w:p>
    <w:p w14:paraId="430D407C" w14:textId="77777777"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2" w:name="_Toc380061317"/>
      <w:r w:rsidRPr="00AD7986">
        <w:rPr>
          <w:rFonts w:ascii="Garamond" w:hAnsi="Garamond" w:cs="Arial"/>
          <w:lang w:val="cs-CZ"/>
        </w:rPr>
        <w:t>IČO:</w:t>
      </w:r>
      <w:r w:rsidR="0039723B">
        <w:rPr>
          <w:rFonts w:ascii="Garamond" w:hAnsi="Garamond" w:cs="Arial"/>
          <w:lang w:val="cs-CZ"/>
        </w:rPr>
        <w:tab/>
      </w:r>
      <w:bookmarkEnd w:id="2"/>
      <w:sdt>
        <w:sdtPr>
          <w:rPr>
            <w:rStyle w:val="Smlouva"/>
          </w:rPr>
          <w:id w:val="-1668320566"/>
          <w:placeholder>
            <w:docPart w:val="C24755A305164CF2B1EBD759F6E4876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316230">
            <w:rPr>
              <w:rStyle w:val="Smlouva"/>
            </w:rPr>
            <w:t>00023337</w:t>
          </w:r>
        </w:sdtContent>
      </w:sdt>
    </w:p>
    <w:p w14:paraId="6E6FA4B1" w14:textId="77777777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3" w:name="_Toc380061318"/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bookmarkEnd w:id="3"/>
      <w:sdt>
        <w:sdtPr>
          <w:rPr>
            <w:rStyle w:val="Smlouva"/>
          </w:rPr>
          <w:id w:val="1894150957"/>
          <w:placeholder>
            <w:docPart w:val="9C32C89ADC074D52A1E0E3ED87031E0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316230">
            <w:rPr>
              <w:rStyle w:val="Smlouva"/>
            </w:rPr>
            <w:t>CZ00023337</w:t>
          </w:r>
        </w:sdtContent>
      </w:sdt>
    </w:p>
    <w:p w14:paraId="4C0E1DB9" w14:textId="77777777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4" w:name="_Toc380061319"/>
      <w:r w:rsidRPr="00827137">
        <w:rPr>
          <w:rFonts w:ascii="Garamond" w:hAnsi="Garamond" w:cs="Arial"/>
          <w:lang w:val="cs-CZ"/>
        </w:rPr>
        <w:t>bankovní spojení:</w:t>
      </w:r>
      <w:r w:rsidRPr="00827137">
        <w:rPr>
          <w:rFonts w:ascii="Garamond" w:hAnsi="Garamond" w:cs="Arial"/>
          <w:lang w:val="cs-CZ"/>
        </w:rPr>
        <w:tab/>
      </w:r>
      <w:bookmarkEnd w:id="4"/>
      <w:sdt>
        <w:sdtPr>
          <w:rPr>
            <w:rStyle w:val="Smlouva"/>
          </w:rPr>
          <w:id w:val="2145230796"/>
          <w:placeholder>
            <w:docPart w:val="D8E2707E83AA4C88859BD9D5944CF61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316230">
            <w:rPr>
              <w:rStyle w:val="Smlouva"/>
            </w:rPr>
            <w:t>ČNB Praha 1</w:t>
          </w:r>
        </w:sdtContent>
      </w:sdt>
    </w:p>
    <w:p w14:paraId="5497331F" w14:textId="77777777"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sz w:val="24"/>
          <w:szCs w:val="24"/>
        </w:rPr>
        <w:t>č. účtu:</w:t>
      </w:r>
      <w:r w:rsidRPr="00827137">
        <w:rPr>
          <w:rFonts w:ascii="Garamond" w:hAnsi="Garamond"/>
          <w:sz w:val="24"/>
          <w:szCs w:val="24"/>
        </w:rPr>
        <w:tab/>
      </w:r>
      <w:sdt>
        <w:sdtPr>
          <w:rPr>
            <w:rStyle w:val="Smlouva"/>
          </w:rPr>
          <w:id w:val="-804846531"/>
          <w:placeholder>
            <w:docPart w:val="9C53C864AE4D49F0831F994813925F15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r w:rsidR="00316230">
            <w:rPr>
              <w:rStyle w:val="Smlouva"/>
            </w:rPr>
            <w:t>2832011/0710</w:t>
          </w:r>
        </w:sdtContent>
      </w:sdt>
    </w:p>
    <w:p w14:paraId="47912233" w14:textId="77777777" w:rsidR="00541A18" w:rsidRPr="003F42F8" w:rsidRDefault="00541A18" w:rsidP="00A319F2">
      <w:pPr>
        <w:tabs>
          <w:tab w:val="left" w:pos="2694"/>
          <w:tab w:val="left" w:pos="3261"/>
          <w:tab w:val="left" w:pos="5387"/>
          <w:tab w:val="left" w:pos="7230"/>
        </w:tabs>
        <w:spacing w:after="0" w:line="240" w:lineRule="auto"/>
        <w:ind w:left="2694" w:hanging="2694"/>
        <w:rPr>
          <w:rFonts w:ascii="Garamond" w:hAnsi="Garamond" w:cs="Arial"/>
          <w:highlight w:val="yellow"/>
          <w:lang w:val="cs-CZ"/>
        </w:rPr>
      </w:pPr>
      <w:r w:rsidRPr="00827137">
        <w:rPr>
          <w:rFonts w:ascii="Garamond" w:hAnsi="Garamond" w:cs="Arial"/>
          <w:lang w:val="cs-CZ"/>
        </w:rPr>
        <w:t>kontaktní osoba: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8835086"/>
          <w:placeholder>
            <w:docPart w:val="AA84FEF15D8149238826B44B36602536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798800539"/>
              <w:placeholder>
                <w:docPart w:val="A719BAA46F0241E79BF88FBCF27BA461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316230">
                <w:rPr>
                  <w:rStyle w:val="Smlouva"/>
                </w:rPr>
                <w:t>ing. Dagmar Růžičková</w:t>
              </w:r>
            </w:sdtContent>
          </w:sdt>
        </w:sdtContent>
      </w:sdt>
    </w:p>
    <w:p w14:paraId="25D9D49F" w14:textId="4DE769BC"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telefon:</w:t>
      </w:r>
      <w:r w:rsidRPr="003F42F8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901973337"/>
          <w:placeholder>
            <w:docPart w:val="70C29269FB744355A03F7859EA65E82E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2124037287"/>
              <w:placeholder>
                <w:docPart w:val="5148367E7A4E4752A54236AF1CF33485"/>
              </w:placeholder>
              <w:showingPlcHdr/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5D1ACA">
                <w:rPr>
                  <w:rStyle w:val="Zstupntext"/>
                  <w:rFonts w:ascii="Garamond" w:hAnsi="Garamond"/>
                  <w:color w:val="FF0000"/>
                </w:rPr>
                <w:t>doplnit vhodné</w:t>
              </w:r>
            </w:sdtContent>
          </w:sdt>
        </w:sdtContent>
      </w:sdt>
    </w:p>
    <w:p w14:paraId="30BEA64A" w14:textId="77777777" w:rsidR="00541A18" w:rsidRPr="003F42F8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D7986">
        <w:rPr>
          <w:rFonts w:ascii="Garamond" w:hAnsi="Garamond" w:cs="Arial"/>
          <w:lang w:val="cs-CZ"/>
        </w:rPr>
        <w:t>fax:</w:t>
      </w:r>
      <w:r w:rsidRPr="003F42F8">
        <w:rPr>
          <w:rFonts w:ascii="Garamond" w:hAnsi="Garamond" w:cs="Arial"/>
          <w:color w:val="FF0000"/>
          <w:lang w:val="cs-CZ"/>
        </w:rPr>
        <w:tab/>
      </w:r>
      <w:sdt>
        <w:sdtPr>
          <w:rPr>
            <w:rStyle w:val="Smlouva"/>
          </w:rPr>
          <w:id w:val="61374818"/>
          <w:placeholder>
            <w:docPart w:val="DC076649A9DD41AF86108CCFED4ED9B9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179638594"/>
              <w:placeholder>
                <w:docPart w:val="081BB836650C4D4B96E22A3EE1EE7E97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316230">
                <w:rPr>
                  <w:rStyle w:val="Smlouva"/>
                </w:rPr>
                <w:t>-</w:t>
              </w:r>
            </w:sdtContent>
          </w:sdt>
        </w:sdtContent>
      </w:sdt>
    </w:p>
    <w:p w14:paraId="1CFE2626" w14:textId="1C958177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302379544"/>
          <w:placeholder>
            <w:docPart w:val="D8811DCED5944A3E918C61BA02745378"/>
          </w:placeholder>
          <w:showingPlcHdr/>
        </w:sdtPr>
        <w:sdtEndPr>
          <w:rPr>
            <w:rStyle w:val="Smlouva"/>
          </w:rPr>
        </w:sdtEndPr>
        <w:sdtContent>
          <w:r w:rsidR="005D1ACA" w:rsidRPr="004261BB">
            <w:rPr>
              <w:rStyle w:val="Smlouva"/>
              <w:highlight w:val="green"/>
            </w:rPr>
            <w:t xml:space="preserve">doplní </w:t>
          </w:r>
          <w:r w:rsidR="005D1ACA">
            <w:rPr>
              <w:rStyle w:val="Smlouva"/>
              <w:highlight w:val="green"/>
            </w:rPr>
            <w:t>kupující</w:t>
          </w:r>
          <w:r w:rsidR="005D1ACA" w:rsidRPr="004261BB">
            <w:rPr>
              <w:rStyle w:val="Smlouva"/>
              <w:highlight w:val="green"/>
            </w:rPr>
            <w:t xml:space="preserve"> před podpisem smlouvy</w:t>
          </w:r>
        </w:sdtContent>
      </w:sdt>
    </w:p>
    <w:p w14:paraId="5D0A3B4C" w14:textId="77777777"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color w:val="000000"/>
          <w:sz w:val="24"/>
          <w:szCs w:val="24"/>
        </w:rPr>
        <w:t>datová schránka:</w:t>
      </w:r>
      <w:r w:rsidRPr="00827137">
        <w:rPr>
          <w:rFonts w:ascii="Garamond" w:hAnsi="Garamond"/>
          <w:color w:val="000000"/>
          <w:sz w:val="24"/>
          <w:szCs w:val="24"/>
        </w:rPr>
        <w:tab/>
      </w:r>
      <w:sdt>
        <w:sdtPr>
          <w:rPr>
            <w:rStyle w:val="Smlouva"/>
          </w:rPr>
          <w:id w:val="1684551160"/>
          <w:placeholder>
            <w:docPart w:val="DFB6D952E95249BDB31FE6F89EFE54B6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r w:rsidR="00316230" w:rsidRPr="00316230">
            <w:rPr>
              <w:rStyle w:val="Smlouva"/>
            </w:rPr>
            <w:t>qmbz5zc</w:t>
          </w:r>
        </w:sdtContent>
      </w:sdt>
    </w:p>
    <w:p w14:paraId="6C91B4FD" w14:textId="77777777" w:rsidR="00541A18" w:rsidRPr="00827137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„kupující“</w:t>
      </w:r>
      <w:r w:rsidRPr="00827137">
        <w:rPr>
          <w:rFonts w:ascii="Garamond" w:hAnsi="Garamond" w:cs="Arial"/>
          <w:lang w:val="cs-CZ"/>
        </w:rPr>
        <w:t>)</w:t>
      </w:r>
    </w:p>
    <w:p w14:paraId="2CD93AB5" w14:textId="77777777" w:rsidR="00541A18" w:rsidRPr="00827137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14:paraId="24AE01B4" w14:textId="77777777" w:rsidR="00541A18" w:rsidRPr="00406A43" w:rsidRDefault="00790436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  <w:lang w:val="cs-CZ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A83C7C" w:rsidRPr="004229FE">
            <w:rPr>
              <w:rStyle w:val="Smlouvatun"/>
              <w:lang w:val="cs-CZ"/>
            </w:rPr>
            <w:t>Obchodní firma</w:t>
          </w:r>
        </w:sdtContent>
      </w:sdt>
      <w:r w:rsidR="00541A18" w:rsidRPr="00406A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D71F5629AC404D5B88A4D1F174C60BE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62827" w:rsidRPr="00A10904">
            <w:rPr>
              <w:rStyle w:val="Smlouva"/>
            </w:rPr>
            <w:t>MASANTA s.r.o.</w:t>
          </w:r>
        </w:sdtContent>
      </w:sdt>
    </w:p>
    <w:sdt>
      <w:sdtPr>
        <w:rPr>
          <w:rStyle w:val="Smlouva"/>
        </w:rPr>
        <w:id w:val="-247968519"/>
        <w:placeholder>
          <w:docPart w:val="DefaultPlaceholder_-1854013440"/>
        </w:placeholder>
      </w:sdtPr>
      <w:sdtEndPr>
        <w:rPr>
          <w:rStyle w:val="Smlouva"/>
        </w:rPr>
      </w:sdtEndPr>
      <w:sdtContent>
        <w:p w14:paraId="428428F6" w14:textId="77777777" w:rsidR="00541A18" w:rsidRPr="00406A43" w:rsidRDefault="00790436" w:rsidP="00A10904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357707003"/>
              <w:placeholder>
                <w:docPart w:val="022EDE3300784BF190719E8B1228C63A"/>
              </w:placeholder>
              <w:dropDownList>
                <w:listItem w:value="PO = se sídlem; FO = sídlo"/>
                <w:listItem w:displayText="se sídlem:" w:value="PO"/>
                <w:listItem w:displayText="sídlo:" w:value="FO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947754">
                <w:rPr>
                  <w:rStyle w:val="Smlouva"/>
                </w:rPr>
                <w:t>se sídlem:</w:t>
              </w:r>
            </w:sdtContent>
          </w:sdt>
          <w:r w:rsidR="00541A18" w:rsidRPr="00827137">
            <w:rPr>
              <w:rFonts w:ascii="Garamond" w:hAnsi="Garamond" w:cs="Arial"/>
              <w:lang w:val="cs-CZ"/>
            </w:rPr>
            <w:tab/>
          </w:r>
          <w:r w:rsidR="00462827" w:rsidRPr="00462827">
            <w:rPr>
              <w:rStyle w:val="Smlouva"/>
            </w:rPr>
            <w:t>Dolnocholupická 915/65, Modřany, 143 00 Praha 4</w:t>
          </w:r>
        </w:p>
      </w:sdtContent>
    </w:sdt>
    <w:p w14:paraId="632445A6" w14:textId="77777777" w:rsidR="00541A18" w:rsidRPr="00827137" w:rsidRDefault="00790436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spisová značka: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 w:rsidRPr="00A10904">
            <w:rPr>
              <w:rStyle w:val="Smlouva"/>
            </w:rPr>
            <w:t>C 65055 vedená u Městského soudu v Praze</w:t>
          </w:r>
        </w:sdtContent>
      </w:sdt>
    </w:p>
    <w:p w14:paraId="0190DACF" w14:textId="77777777" w:rsidR="00541A18" w:rsidRPr="00827137" w:rsidRDefault="00790436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zastoupena: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>
            <w:rPr>
              <w:rStyle w:val="Smlouva"/>
            </w:rPr>
            <w:t>Mgr. Martinem Ladyrem, jednatelem</w:t>
          </w:r>
        </w:sdtContent>
      </w:sdt>
    </w:p>
    <w:p w14:paraId="2D26E116" w14:textId="77777777" w:rsidR="00541A18" w:rsidRPr="00827137" w:rsidRDefault="00C47AB7" w:rsidP="00A10904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 w:rsidRPr="00A10904">
            <w:rPr>
              <w:rStyle w:val="Smlouva"/>
            </w:rPr>
            <w:t>25730533</w:t>
          </w:r>
        </w:sdtContent>
      </w:sdt>
    </w:p>
    <w:p w14:paraId="4795D113" w14:textId="77777777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r w:rsidR="00A10904" w:rsidRPr="00A10904">
        <w:rPr>
          <w:rFonts w:ascii="Garamond" w:hAnsi="Garamond" w:cs="Arial"/>
          <w:lang w:val="cs-CZ"/>
        </w:rPr>
        <w:t>CZ25730533</w:t>
      </w:r>
    </w:p>
    <w:p w14:paraId="5982A134" w14:textId="77777777"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 w:rsidRPr="00A10904">
            <w:rPr>
              <w:rStyle w:val="Smlouva"/>
            </w:rPr>
            <w:t>Fio banka, a.s.</w:t>
          </w:r>
        </w:sdtContent>
      </w:sdt>
    </w:p>
    <w:p w14:paraId="036F1B37" w14:textId="061FB280" w:rsidR="00541A18" w:rsidRPr="00827137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  <w:showingPlcHdr/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D1ACA"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sdtContent>
      </w:sdt>
    </w:p>
    <w:p w14:paraId="5873BFDB" w14:textId="77777777" w:rsidR="00541A18" w:rsidRPr="00827137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>
            <w:rPr>
              <w:rStyle w:val="Smlouva"/>
            </w:rPr>
            <w:t>Mgr. Martin Ladyr</w:t>
          </w:r>
        </w:sdtContent>
      </w:sdt>
    </w:p>
    <w:sdt>
      <w:sdtPr>
        <w:rPr>
          <w:rFonts w:ascii="Garamond" w:hAnsi="Garamond" w:cs="Arial"/>
          <w:lang w:val="cs-CZ"/>
        </w:rPr>
        <w:id w:val="1137849430"/>
        <w:placeholder>
          <w:docPart w:val="DefaultPlaceholder_-1854013440"/>
        </w:placeholder>
      </w:sdtPr>
      <w:sdtEndPr>
        <w:rPr>
          <w:rStyle w:val="Smlouva"/>
          <w:rFonts w:cs="Times New Roman"/>
        </w:rPr>
      </w:sdtEndPr>
      <w:sdtContent>
        <w:p w14:paraId="6B941B35" w14:textId="5D1536D4" w:rsidR="00541A18" w:rsidRPr="00827137" w:rsidRDefault="00541A18" w:rsidP="00947754">
          <w:pPr>
            <w:tabs>
              <w:tab w:val="left" w:pos="2127"/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telefon:</w:t>
          </w:r>
          <w:r w:rsidRPr="00827137">
            <w:rPr>
              <w:rFonts w:ascii="Garamond" w:hAnsi="Garamond" w:cs="Arial"/>
              <w:lang w:val="cs-CZ"/>
            </w:rPr>
            <w:tab/>
          </w:r>
          <w:r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987"/>
              <w:placeholder>
                <w:docPart w:val="D4889BF01EE24343AF62090FB880D414"/>
              </w:placeholder>
              <w:showingPlcHdr/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5D1ACA">
                <w:rPr>
                  <w:rStyle w:val="Zstupntext"/>
                  <w:rFonts w:ascii="Garamond" w:hAnsi="Garamond"/>
                  <w:color w:val="FF0000"/>
                  <w:lang w:val="cs-CZ"/>
                </w:rPr>
                <w:t>zadejte kontaktní telefon</w:t>
              </w:r>
            </w:sdtContent>
          </w:sdt>
        </w:p>
      </w:sdtContent>
    </w:sdt>
    <w:p w14:paraId="2BE4BA9D" w14:textId="1B87DB9F"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  <w:showingPlcHdr/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D1ACA"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 w:rsidR="005D1ACA"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sdtContent>
      </w:sdt>
    </w:p>
    <w:p w14:paraId="00D7E458" w14:textId="77777777"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datová schránka: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019694867"/>
              <w:placeholder>
                <w:docPart w:val="42FD3732486E494B8ED9E9970173707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A10904" w:rsidRPr="00A10904">
                <w:rPr>
                  <w:rStyle w:val="Smlouva"/>
                </w:rPr>
                <w:t>ii4keig</w:t>
              </w:r>
            </w:sdtContent>
          </w:sdt>
        </w:sdtContent>
      </w:sdt>
    </w:p>
    <w:p w14:paraId="755FA622" w14:textId="77777777"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„prodávající“</w:t>
      </w:r>
      <w:r w:rsidRPr="00827137">
        <w:rPr>
          <w:rFonts w:ascii="Garamond" w:hAnsi="Garamond" w:cs="Arial"/>
          <w:lang w:val="cs-CZ"/>
        </w:rPr>
        <w:t>)</w:t>
      </w:r>
    </w:p>
    <w:p w14:paraId="71755FF5" w14:textId="77777777"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14:paraId="3EEF3E41" w14:textId="77777777" w:rsidR="005E3F13" w:rsidRPr="005E3F13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14:paraId="7B340E04" w14:textId="77777777" w:rsidR="00541A18" w:rsidRPr="005E3F13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b/>
          <w:lang w:val="cs-CZ"/>
        </w:rPr>
        <w:t>Účel smlouvy</w:t>
      </w:r>
    </w:p>
    <w:p w14:paraId="170A9775" w14:textId="77777777" w:rsidR="003233B4" w:rsidRPr="00827137" w:rsidRDefault="00541A18" w:rsidP="00CE4839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Účelem smlouvy je koupě věci specifikované blíže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II této smlouvy </w:t>
      </w:r>
      <w:r w:rsidR="00EF368A">
        <w:rPr>
          <w:rFonts w:ascii="Garamond" w:hAnsi="Garamond" w:cs="Arial"/>
          <w:lang w:val="cs-CZ"/>
        </w:rPr>
        <w:t>na základě</w:t>
      </w:r>
      <w:r w:rsidR="00054F2C">
        <w:rPr>
          <w:rFonts w:ascii="Garamond" w:hAnsi="Garamond" w:cs="Arial"/>
          <w:lang w:val="cs-CZ"/>
        </w:rPr>
        <w:t xml:space="preserve"> Smlouvy o centralizovaném zadávání uzavřené mezi Správou státních hmotných rezerv jako Centrálním zadavatelem a kupujícím jako Pověřujícím zadavatelem a na základě</w:t>
      </w:r>
      <w:r w:rsidR="00EF368A">
        <w:rPr>
          <w:rFonts w:ascii="Garamond" w:hAnsi="Garamond" w:cs="Arial"/>
          <w:lang w:val="cs-CZ"/>
        </w:rPr>
        <w:t xml:space="preserve"> </w:t>
      </w:r>
      <w:r w:rsidR="00752ECD">
        <w:rPr>
          <w:rFonts w:ascii="Garamond" w:hAnsi="Garamond" w:cs="Arial"/>
          <w:lang w:val="cs-CZ"/>
        </w:rPr>
        <w:t>U</w:t>
      </w:r>
      <w:r w:rsidR="003E0DD7">
        <w:rPr>
          <w:rFonts w:ascii="Garamond" w:hAnsi="Garamond" w:cs="Arial"/>
          <w:lang w:val="cs-CZ"/>
        </w:rPr>
        <w:t>snesení vlády České republiky ze dne 2</w:t>
      </w:r>
      <w:r w:rsidR="00115D5E">
        <w:rPr>
          <w:rFonts w:ascii="Garamond" w:hAnsi="Garamond" w:cs="Arial"/>
          <w:lang w:val="cs-CZ"/>
        </w:rPr>
        <w:t>2</w:t>
      </w:r>
      <w:r w:rsidR="003E0DD7">
        <w:rPr>
          <w:rFonts w:ascii="Garamond" w:hAnsi="Garamond" w:cs="Arial"/>
          <w:lang w:val="cs-CZ"/>
        </w:rPr>
        <w:t xml:space="preserve">. </w:t>
      </w:r>
      <w:r w:rsidR="00115D5E">
        <w:rPr>
          <w:rFonts w:ascii="Garamond" w:hAnsi="Garamond" w:cs="Arial"/>
          <w:lang w:val="cs-CZ"/>
        </w:rPr>
        <w:t xml:space="preserve">listopadu </w:t>
      </w:r>
      <w:r w:rsidR="003E0DD7">
        <w:rPr>
          <w:rFonts w:ascii="Garamond" w:hAnsi="Garamond" w:cs="Arial"/>
          <w:lang w:val="cs-CZ"/>
        </w:rPr>
        <w:t>2021</w:t>
      </w:r>
      <w:r w:rsidR="00752ECD">
        <w:rPr>
          <w:rFonts w:ascii="Garamond" w:hAnsi="Garamond" w:cs="Arial"/>
          <w:lang w:val="cs-CZ"/>
        </w:rPr>
        <w:t xml:space="preserve"> č. 1057 ve znění ze dne 25. 11. 2021</w:t>
      </w:r>
      <w:r w:rsidR="003E0DD7">
        <w:rPr>
          <w:rFonts w:ascii="Garamond" w:hAnsi="Garamond" w:cs="Arial"/>
          <w:lang w:val="cs-CZ"/>
        </w:rPr>
        <w:t xml:space="preserve"> k pořízení testovacích sad antigenních testů na přítomnost onemocnění COVID-19 za účelem samotestování zaměstnanců státního sektoru.</w:t>
      </w:r>
    </w:p>
    <w:p w14:paraId="0C611B7B" w14:textId="77777777" w:rsidR="003E0DD7" w:rsidRPr="003E0DD7" w:rsidRDefault="003E0DD7" w:rsidP="003E0DD7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5" w:name="_Toc380061322"/>
    </w:p>
    <w:p w14:paraId="0467E51A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Předmět smlouvy</w:t>
      </w:r>
      <w:bookmarkEnd w:id="5"/>
    </w:p>
    <w:p w14:paraId="20CCB864" w14:textId="77777777" w:rsidR="003233B4" w:rsidRPr="002761A6" w:rsidRDefault="00790436" w:rsidP="00416D9A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/>
        <w:jc w:val="both"/>
        <w:rPr>
          <w:rFonts w:ascii="Garamond" w:hAnsi="Garamond" w:cs="Arial"/>
          <w:spacing w:val="-8"/>
          <w:lang w:val="cs-CZ"/>
        </w:rPr>
      </w:pPr>
      <w:sdt>
        <w:sdtPr>
          <w:rPr>
            <w:rFonts w:ascii="Garamond" w:hAnsi="Garamond" w:cs="Arial"/>
            <w:lang w:val="cs-CZ"/>
          </w:rPr>
          <w:id w:val="-1334137058"/>
          <w:placeholder>
            <w:docPart w:val="DefaultPlaceholder_-1854013440"/>
          </w:placeholder>
        </w:sdtPr>
        <w:sdtEndPr/>
        <w:sdtContent>
          <w:r w:rsidR="00F618CD" w:rsidRPr="00827137">
            <w:rPr>
              <w:rFonts w:ascii="Garamond" w:hAnsi="Garamond" w:cs="Arial"/>
              <w:lang w:val="cs-CZ"/>
            </w:rPr>
            <w:t xml:space="preserve">Touto kupní smlouvou se prodávající zavazuje odevzdat kupujícímu </w:t>
          </w:r>
          <w:sdt>
            <w:sdtPr>
              <w:rPr>
                <w:rStyle w:val="Smlouvatun"/>
                <w:lang w:val="cs-CZ"/>
              </w:rPr>
              <w:id w:val="-1915161131"/>
              <w:placeholder>
                <w:docPart w:val="C3740B61071D4A0CA4043DE2EADD35D1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316230">
                <w:rPr>
                  <w:rFonts w:ascii="Garamond" w:hAnsi="Garamond" w:cs="Arial"/>
                  <w:b/>
                  <w:color w:val="000000"/>
                  <w:spacing w:val="-4"/>
                  <w:lang w:val="cs-CZ"/>
                </w:rPr>
                <w:t>4500</w:t>
              </w:r>
              <w:r w:rsidR="004171AA" w:rsidRPr="004229FE">
                <w:rPr>
                  <w:rFonts w:ascii="Garamond" w:hAnsi="Garamond" w:cs="Arial"/>
                  <w:b/>
                  <w:color w:val="000000"/>
                  <w:spacing w:val="-4"/>
                  <w:lang w:val="cs-CZ"/>
                </w:rPr>
                <w:t xml:space="preserve"> </w:t>
              </w:r>
              <w:r w:rsidR="00517D8F" w:rsidRPr="00827518">
                <w:rPr>
                  <w:rStyle w:val="Smlouvatun"/>
                  <w:lang w:val="cs-CZ"/>
                </w:rPr>
                <w:t>ks testovacích sad antigenních testů</w:t>
              </w:r>
            </w:sdtContent>
          </w:sdt>
          <w:r w:rsidR="00F618CD" w:rsidRPr="00827518">
            <w:rPr>
              <w:rFonts w:ascii="Garamond" w:hAnsi="Garamond" w:cs="Arial"/>
              <w:lang w:val="cs-CZ"/>
            </w:rPr>
            <w:t xml:space="preserve"> </w:t>
          </w:r>
          <w:r w:rsidR="00416D9A" w:rsidRPr="005135BD">
            <w:rPr>
              <w:rFonts w:ascii="Garamond" w:hAnsi="Garamond" w:cs="Arial"/>
              <w:b/>
              <w:lang w:val="cs-CZ"/>
            </w:rPr>
            <w:t>Singclean</w:t>
          </w:r>
          <w:r w:rsidR="00416D9A" w:rsidRPr="00174393">
            <w:rPr>
              <w:rFonts w:ascii="Garamond" w:hAnsi="Garamond" w:cs="Arial"/>
              <w:b/>
              <w:vertAlign w:val="superscript"/>
              <w:lang w:val="cs-CZ"/>
            </w:rPr>
            <w:t>®</w:t>
          </w:r>
          <w:r w:rsidR="00416D9A" w:rsidRPr="005135BD">
            <w:rPr>
              <w:rFonts w:ascii="Garamond" w:hAnsi="Garamond" w:cs="Arial"/>
              <w:b/>
              <w:lang w:val="cs-CZ"/>
            </w:rPr>
            <w:t xml:space="preserve"> COVID-19 testovací </w:t>
          </w:r>
          <w:r w:rsidR="00416D9A" w:rsidRPr="00174393">
            <w:rPr>
              <w:rFonts w:ascii="Garamond" w:hAnsi="Garamond" w:cs="Arial"/>
              <w:b/>
              <w:lang w:val="cs-CZ"/>
            </w:rPr>
            <w:t>sada (metoda koloidního zlata)</w:t>
          </w:r>
          <w:r w:rsidR="004F6A4C">
            <w:rPr>
              <w:rFonts w:ascii="Garamond" w:hAnsi="Garamond" w:cs="Arial"/>
              <w:lang w:val="cs-CZ"/>
            </w:rPr>
            <w:t xml:space="preserve"> </w:t>
          </w:r>
          <w:r w:rsidR="00F618CD" w:rsidRPr="00827518">
            <w:rPr>
              <w:rFonts w:ascii="Garamond" w:hAnsi="Garamond" w:cs="Arial"/>
              <w:lang w:val="cs-CZ"/>
            </w:rPr>
            <w:t>(dále také „věc“</w:t>
          </w:r>
          <w:r w:rsidR="002D447E" w:rsidRPr="004229FE">
            <w:rPr>
              <w:rFonts w:ascii="Garamond" w:hAnsi="Garamond" w:cs="Arial"/>
              <w:lang w:val="cs-CZ"/>
            </w:rPr>
            <w:t xml:space="preserve"> </w:t>
          </w:r>
          <w:r w:rsidR="002D447E" w:rsidRPr="006A0644">
            <w:rPr>
              <w:rFonts w:ascii="Garamond" w:hAnsi="Garamond" w:cs="Arial"/>
              <w:lang w:val="cs-CZ"/>
            </w:rPr>
            <w:t>nebo „testy“, „testovací sady</w:t>
          </w:r>
          <w:r w:rsidR="002D447E" w:rsidRPr="004229FE">
            <w:rPr>
              <w:rFonts w:ascii="Garamond" w:hAnsi="Garamond" w:cs="Arial"/>
              <w:lang w:val="cs-CZ"/>
            </w:rPr>
            <w:t>“</w:t>
          </w:r>
          <w:r w:rsidR="00F618CD" w:rsidRPr="00827518">
            <w:rPr>
              <w:rFonts w:ascii="Garamond" w:hAnsi="Garamond" w:cs="Arial"/>
              <w:lang w:val="cs-CZ"/>
            </w:rPr>
            <w:t>) v množství, jakosti a provedení dle uje</w:t>
          </w:r>
          <w:r w:rsidR="00F618CD" w:rsidRPr="00827137">
            <w:rPr>
              <w:rFonts w:ascii="Garamond" w:hAnsi="Garamond" w:cs="Arial"/>
              <w:lang w:val="cs-CZ"/>
            </w:rPr>
            <w:t>dnání této smlouvy.</w:t>
          </w:r>
        </w:sdtContent>
      </w:sdt>
      <w:r w:rsidR="00F618CD" w:rsidRPr="00827137">
        <w:rPr>
          <w:rFonts w:ascii="Garamond" w:hAnsi="Garamond" w:cs="Arial"/>
          <w:lang w:val="cs-CZ"/>
        </w:rPr>
        <w:t xml:space="preserve"> Dále se prodávající zavazuje kupujícímu předat veškeré doklady potřebné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převzetí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užívání věci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umožnit mu nabýt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věci vlastnické právo. Kupující se zavazuje věc</w:t>
      </w:r>
      <w:sdt>
        <w:sdtPr>
          <w:rPr>
            <w:rStyle w:val="Smlouva"/>
          </w:rPr>
          <w:id w:val="-11619480"/>
          <w:placeholder>
            <w:docPart w:val="5E6E65009CE448738365F79E2E5AFB4C"/>
          </w:placeholder>
          <w:dropDownList>
            <w:listItem w:displayText=" protokolárně " w:value=" protokolárně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013E8A">
            <w:rPr>
              <w:rStyle w:val="Smlouva"/>
            </w:rPr>
            <w:t xml:space="preserve"> protokolárně </w:t>
          </w:r>
        </w:sdtContent>
      </w:sdt>
      <w:r w:rsidR="00F618CD" w:rsidRPr="00827137">
        <w:rPr>
          <w:rFonts w:ascii="Garamond" w:hAnsi="Garamond" w:cs="Arial"/>
          <w:lang w:val="cs-CZ"/>
        </w:rPr>
        <w:t>převzít</w:t>
      </w:r>
      <w:r w:rsidR="00AD6643">
        <w:rPr>
          <w:rFonts w:ascii="Garamond" w:hAnsi="Garamond" w:cs="Arial"/>
          <w:lang w:val="cs-CZ"/>
        </w:rPr>
        <w:t>,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to pouze ve stanovené jakosti, množství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provedení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zaplatit kupní cenu</w:t>
      </w:r>
      <w:r w:rsidR="00F618CD">
        <w:rPr>
          <w:rFonts w:ascii="Garamond" w:hAnsi="Garamond" w:cs="Arial"/>
          <w:lang w:val="cs-CZ"/>
        </w:rPr>
        <w:t>.</w:t>
      </w:r>
    </w:p>
    <w:p w14:paraId="68CA92AB" w14:textId="77777777" w:rsidR="00541A18" w:rsidRPr="00827137" w:rsidRDefault="00541A18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Prodávající nesmí dodat větší nebo menší množství věci, než je ujednáno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této smlouvě. Použití ust</w:t>
      </w:r>
      <w:r w:rsidR="00F91AE3">
        <w:rPr>
          <w:rFonts w:ascii="Garamond" w:hAnsi="Garamond" w:cs="Arial"/>
          <w:lang w:val="cs-CZ"/>
        </w:rPr>
        <w:t>anovení</w:t>
      </w:r>
      <w:r w:rsidRPr="00827137">
        <w:rPr>
          <w:rFonts w:ascii="Garamond" w:hAnsi="Garamond" w:cs="Arial"/>
          <w:lang w:val="cs-CZ"/>
        </w:rPr>
        <w:t xml:space="preserve"> 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2093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 xml:space="preserve">2099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2 občanského zákoníku smluvní strany výslovně vylučují.</w:t>
      </w:r>
    </w:p>
    <w:p w14:paraId="3E6988C2" w14:textId="77777777"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  <w:rFonts w:eastAsia="Calibri"/>
          <w:szCs w:val="24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  <w:rFonts w:eastAsiaTheme="minorHAnsi"/>
          <w:szCs w:val="16"/>
        </w:rPr>
      </w:sdtEndPr>
      <w:sdtContent>
        <w:p w14:paraId="71B03DC2" w14:textId="77777777" w:rsidR="00541A18" w:rsidRPr="00136EF5" w:rsidRDefault="00541A18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 xml:space="preserve">Věc: </w:t>
          </w:r>
          <w:sdt>
            <w:sdtPr>
              <w:rPr>
                <w:rStyle w:val="Smlouva"/>
              </w:rPr>
              <w:id w:val="1568912961"/>
              <w:placeholder>
                <w:docPart w:val="221C275BB7AE43AA965022DBCC29F7D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>
                <w:rPr>
                  <w:rStyle w:val="Smlouva"/>
                </w:rPr>
                <w:t xml:space="preserve">sady </w:t>
              </w:r>
              <w:r w:rsidR="00517D8F">
                <w:rPr>
                  <w:rStyle w:val="Smlouva"/>
                </w:rPr>
                <w:t>antigenní</w:t>
              </w:r>
              <w:r w:rsidR="0089556D">
                <w:rPr>
                  <w:rStyle w:val="Smlouva"/>
                </w:rPr>
                <w:t>ch</w:t>
              </w:r>
              <w:r w:rsidR="00517D8F">
                <w:rPr>
                  <w:rStyle w:val="Smlouva"/>
                </w:rPr>
                <w:t xml:space="preserve"> test</w:t>
              </w:r>
              <w:r w:rsidR="0089556D">
                <w:rPr>
                  <w:rStyle w:val="Smlouva"/>
                </w:rPr>
                <w:t>ů</w:t>
              </w:r>
            </w:sdtContent>
          </w:sdt>
        </w:p>
        <w:p w14:paraId="113E4007" w14:textId="77777777" w:rsidR="00541A18" w:rsidRPr="00136EF5" w:rsidRDefault="00136EF5" w:rsidP="00541A18">
          <w:pPr>
            <w:pStyle w:val="Odstavecseseznamem"/>
            <w:spacing w:before="120" w:after="120"/>
            <w:rPr>
              <w:rStyle w:val="Smlouva"/>
            </w:rPr>
          </w:pPr>
          <w:r w:rsidRPr="00136EF5">
            <w:rPr>
              <w:rStyle w:val="Smlouva"/>
            </w:rPr>
            <w:t xml:space="preserve">Kód NIPEZ: </w:t>
          </w:r>
          <w:sdt>
            <w:sdtPr>
              <w:rPr>
                <w:rStyle w:val="Smlouva"/>
              </w:rPr>
              <w:id w:val="1706524843"/>
              <w:placeholder>
                <w:docPart w:val="E0DBA5C781454FFE8D7142C3C9438A0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 w:rsidRPr="0089556D">
                <w:rPr>
                  <w:rStyle w:val="Smlouva"/>
                </w:rPr>
                <w:t>33141625-7</w:t>
              </w:r>
            </w:sdtContent>
          </w:sdt>
        </w:p>
        <w:p w14:paraId="1C2B0C76" w14:textId="77777777" w:rsidR="00541A18" w:rsidRPr="00136EF5" w:rsidRDefault="00136EF5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>Celkové množství:</w:t>
          </w:r>
          <w:r w:rsidR="00E162AF">
            <w:rPr>
              <w:rStyle w:val="Smlouva"/>
            </w:rPr>
            <w:t xml:space="preserve"> </w:t>
          </w:r>
          <w:sdt>
            <w:sdtPr>
              <w:rPr>
                <w:rStyle w:val="Smlouva"/>
                <w:highlight w:val="yellow"/>
              </w:rPr>
              <w:id w:val="1548036555"/>
              <w:placeholder>
                <w:docPart w:val="3689D1AC8E4D4177A305C39ADEDEA7D0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sdt>
                <w:sdtPr>
                  <w:rPr>
                    <w:rStyle w:val="Smlouva"/>
                  </w:rPr>
                  <w:id w:val="1122346046"/>
                  <w:placeholder>
                    <w:docPart w:val="041CB54A90244DF894C5E24D4724E569"/>
                  </w:placeholder>
                </w:sdtPr>
                <w:sdtEndPr>
                  <w:rPr>
                    <w:rStyle w:val="Standardnpsmoodstavce"/>
                    <w:rFonts w:ascii="Arial" w:hAnsi="Arial" w:cs="Arial"/>
                  </w:rPr>
                </w:sdtEndPr>
                <w:sdtContent>
                  <w:r w:rsidR="00316230">
                    <w:rPr>
                      <w:rStyle w:val="Smlouva"/>
                    </w:rPr>
                    <w:t>4500</w:t>
                  </w:r>
                </w:sdtContent>
              </w:sdt>
              <w:r w:rsidR="00213B55" w:rsidRPr="00174393">
                <w:rPr>
                  <w:rStyle w:val="Smlouva"/>
                </w:rPr>
                <w:t xml:space="preserve"> ks</w:t>
              </w:r>
            </w:sdtContent>
          </w:sdt>
        </w:p>
        <w:p w14:paraId="3A89BC05" w14:textId="77777777" w:rsidR="0089556D" w:rsidRPr="0089556D" w:rsidRDefault="00541A18" w:rsidP="005910C6">
          <w:pPr>
            <w:pStyle w:val="Odstavecseseznamem"/>
            <w:spacing w:before="120" w:after="120"/>
            <w:ind w:left="720"/>
            <w:jc w:val="both"/>
            <w:rPr>
              <w:rStyle w:val="Smlouva"/>
              <w:b/>
            </w:rPr>
          </w:pPr>
          <w:r w:rsidRPr="0089556D">
            <w:rPr>
              <w:rStyle w:val="Smlouva"/>
              <w:b/>
            </w:rPr>
            <w:t xml:space="preserve">Balení: </w:t>
          </w:r>
        </w:p>
        <w:p w14:paraId="50FEEBA6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Prodávající</w:t>
          </w:r>
          <w:r w:rsidR="00954D5E">
            <w:rPr>
              <w:rStyle w:val="Smlouva"/>
            </w:rPr>
            <w:t xml:space="preserve"> (při zohlednění množství dodávané věci)</w:t>
          </w:r>
          <w:r w:rsidRPr="0089556D">
            <w:rPr>
              <w:rStyle w:val="Smlouva"/>
            </w:rPr>
            <w:t xml:space="preserve"> je povinen dodat testovací sady balené na paletách</w:t>
          </w:r>
          <w:r w:rsidR="00954D5E">
            <w:rPr>
              <w:rStyle w:val="Smlouva"/>
            </w:rPr>
            <w:t>, nebo v odpovídajícím balení,</w:t>
          </w:r>
          <w:r w:rsidRPr="0089556D">
            <w:rPr>
              <w:rStyle w:val="Smlouva"/>
            </w:rPr>
            <w:t xml:space="preserve"> a je povinen dodržet všechny přepravní, skladovací a manipulační podmínky, včetně teplotních limitů a režimu stanoveného výrobcem.</w:t>
          </w:r>
        </w:p>
        <w:p w14:paraId="5EA3255B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dodána v nepoškozených papírových kartonech, s vyznačením data exspirace a čísla šarže. Každé jednotlivé balení testu bude označeno mimo další povinné náležitosti též číslem šarže a datem exspirace. </w:t>
          </w:r>
        </w:p>
        <w:p w14:paraId="33DCFD09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</w:t>
          </w:r>
          <w:r w:rsidR="002D447E">
            <w:rPr>
              <w:rStyle w:val="Smlouva"/>
            </w:rPr>
            <w:t xml:space="preserve">v rozsahu od jednoho po </w:t>
          </w:r>
          <w:r w:rsidRPr="0089556D">
            <w:rPr>
              <w:rStyle w:val="Smlouva"/>
            </w:rPr>
            <w:t>maximálně</w:t>
          </w:r>
          <w:r w:rsidR="002D447E">
            <w:rPr>
              <w:rStyle w:val="Smlouva"/>
            </w:rPr>
            <w:t xml:space="preserve"> </w:t>
          </w:r>
          <w:r w:rsidRPr="0089556D">
            <w:rPr>
              <w:rStyle w:val="Smlouva"/>
            </w:rPr>
            <w:t>30 kusech</w:t>
          </w:r>
          <w:r w:rsidR="002D447E">
            <w:rPr>
              <w:rStyle w:val="Smlouva"/>
            </w:rPr>
            <w:t xml:space="preserve"> v balení</w:t>
          </w:r>
          <w:r w:rsidRPr="0089556D">
            <w:rPr>
              <w:rStyle w:val="Smlouva"/>
            </w:rPr>
            <w:t>.</w:t>
          </w:r>
        </w:p>
        <w:p w14:paraId="3FE4081A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Palety, na kterých budou kartony s testovacími sadami umístěny</w:t>
          </w:r>
          <w:r w:rsidR="00E44ED5">
            <w:rPr>
              <w:rStyle w:val="Smlouva"/>
            </w:rPr>
            <w:t xml:space="preserve"> a budou-li použity</w:t>
          </w:r>
          <w:r w:rsidRPr="0089556D">
            <w:rPr>
              <w:rStyle w:val="Smlouva"/>
            </w:rPr>
            <w:t>, jsou součástí dodávky. Maximální výška palet s kartony je 1,8 m. Kartony na paletách budou stabilizované tak, aby při manipulaci nemohlo dojít k jejich pádu.</w:t>
          </w:r>
        </w:p>
        <w:p w14:paraId="2A17B260" w14:textId="77777777" w:rsidR="0089556D" w:rsidRPr="0089556D" w:rsidRDefault="002D447E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>
            <w:rPr>
              <w:rStyle w:val="Smlouva"/>
              <w:b/>
            </w:rPr>
            <w:t>Doba použitelnosti</w:t>
          </w:r>
          <w:r w:rsidR="0089556D" w:rsidRPr="0089556D">
            <w:rPr>
              <w:rStyle w:val="Smlouva"/>
              <w:b/>
            </w:rPr>
            <w:t>:</w:t>
          </w:r>
          <w:r w:rsidR="0089556D" w:rsidRPr="0089556D">
            <w:rPr>
              <w:rStyle w:val="Smlouva"/>
            </w:rPr>
            <w:t xml:space="preserve"> minimálně 9 měsíců od data dodání.</w:t>
          </w:r>
        </w:p>
        <w:p w14:paraId="6A22DA0D" w14:textId="77777777" w:rsidR="00136EF5" w:rsidRDefault="0089556D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 w:rsidRPr="0089556D">
            <w:rPr>
              <w:rStyle w:val="Smlouva"/>
            </w:rPr>
            <w:t>Technická specifikace věci je uvedena v Příloze č. 1 této smlouvy. Příloha č. 1 je nedílnou součástí smlouvy.</w:t>
          </w:r>
        </w:p>
      </w:sdtContent>
    </w:sdt>
    <w:p w14:paraId="56140202" w14:textId="77777777"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Současně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 odevzdá prodávající kupujícímu zejména následující doklady</w:t>
      </w:r>
      <w:r w:rsidR="00A319F2">
        <w:rPr>
          <w:rFonts w:ascii="Garamond" w:hAnsi="Garamond" w:cs="Arial"/>
          <w:lang w:val="cs-CZ"/>
        </w:rPr>
        <w:t xml:space="preserve"> v</w:t>
      </w:r>
      <w:r w:rsidR="0089556D">
        <w:rPr>
          <w:rFonts w:ascii="Garamond" w:hAnsi="Garamond" w:cs="Arial"/>
          <w:lang w:val="cs-CZ"/>
        </w:rPr>
        <w:t> </w:t>
      </w:r>
      <w:r w:rsidR="00904BBB">
        <w:rPr>
          <w:rFonts w:ascii="Garamond" w:hAnsi="Garamond" w:cs="Arial"/>
          <w:lang w:val="cs-CZ"/>
        </w:rPr>
        <w:t>českém</w:t>
      </w:r>
      <w:r w:rsidR="0089556D">
        <w:rPr>
          <w:rFonts w:ascii="Garamond" w:hAnsi="Garamond" w:cs="Arial"/>
          <w:lang w:val="cs-CZ"/>
        </w:rPr>
        <w:t>, případně</w:t>
      </w:r>
      <w:r w:rsidR="00904BBB">
        <w:rPr>
          <w:rFonts w:ascii="Garamond" w:hAnsi="Garamond" w:cs="Arial"/>
          <w:lang w:val="cs-CZ"/>
        </w:rPr>
        <w:t xml:space="preserve"> </w:t>
      </w:r>
      <w:sdt>
        <w:sdtPr>
          <w:rPr>
            <w:rFonts w:ascii="Garamond" w:hAnsi="Garamond" w:cs="Arial"/>
            <w:lang w:val="cs-CZ"/>
          </w:rPr>
          <w:id w:val="-1971894188"/>
          <w:placeholder>
            <w:docPart w:val="C0C2DB1A666A42179481158346EE5AEE"/>
          </w:placeholder>
          <w:comboBox>
            <w:listItem w:displayText="jazyce" w:value="jazyce"/>
            <w:listItem w:displayText="i anglickém jazyce" w:value="i anglickém jazyce"/>
          </w:comboBox>
        </w:sdtPr>
        <w:sdtEndPr/>
        <w:sdtContent>
          <w:r w:rsidR="0089556D">
            <w:rPr>
              <w:rFonts w:ascii="Garamond" w:hAnsi="Garamond" w:cs="Arial"/>
              <w:lang w:val="cs-CZ"/>
            </w:rPr>
            <w:t>i anglickém jazyce</w:t>
          </w:r>
        </w:sdtContent>
      </w:sdt>
      <w:r w:rsidR="00904BBB">
        <w:rPr>
          <w:rFonts w:ascii="Garamond" w:hAnsi="Garamond" w:cs="Arial"/>
          <w:lang w:val="cs-CZ"/>
        </w:rPr>
        <w:t>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sz w:val="24"/>
        </w:rPr>
      </w:sdtEndPr>
      <w:sdtContent>
        <w:p w14:paraId="589DE609" w14:textId="77777777" w:rsidR="0089556D" w:rsidRPr="00F2490C" w:rsidRDefault="00F2490C" w:rsidP="00F2490C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  <w:sz w:val="28"/>
              <w:lang w:bidi="cs-CZ"/>
            </w:rPr>
          </w:pPr>
          <w:r w:rsidRPr="00C0722E">
            <w:rPr>
              <w:rFonts w:ascii="Garamond" w:eastAsiaTheme="minorEastAsia" w:hAnsi="Garamond" w:cs="Calibri-Italic"/>
              <w:iCs/>
            </w:rPr>
            <w:t>Testy a jejich výrobce musí splňovat požadavky podle zákona č. 268/2014 Sb., o diagnostických zdravotnických prostředcích in vitro, ve znění pozdějších předpisů</w:t>
          </w:r>
          <w:r>
            <w:rPr>
              <w:rFonts w:ascii="Garamond" w:eastAsiaTheme="minorEastAsia" w:hAnsi="Garamond" w:cs="Calibri-Italic"/>
              <w:iCs/>
            </w:rPr>
            <w:t xml:space="preserve"> (dále jen „zákon č. 268/2014 Sb.“)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a požadavky dle nařízení vlády č. 56/2015 Sb., o technických požadavcích na diagnostické zdravotnické prostředky </w:t>
          </w:r>
          <w:r w:rsidRPr="00C0722E">
            <w:rPr>
              <w:rFonts w:ascii="Garamond" w:eastAsiaTheme="minorEastAsia" w:hAnsi="Garamond" w:cs="Calibri-Italic"/>
              <w:i/>
              <w:iCs/>
            </w:rPr>
            <w:t>in vitro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(dále jen „nařízení vlády č. 56/2015 Sb.“), což prodávající doloží</w:t>
          </w:r>
          <w:r>
            <w:rPr>
              <w:rFonts w:ascii="Garamond" w:eastAsiaTheme="minorEastAsia" w:hAnsi="Garamond" w:cs="Calibri-Italic"/>
              <w:iCs/>
            </w:rPr>
            <w:t xml:space="preserve"> </w:t>
          </w:r>
          <w:r w:rsidRPr="00EB6EF6">
            <w:rPr>
              <w:rFonts w:ascii="Garamond" w:eastAsiaTheme="minorEastAsia" w:hAnsi="Garamond" w:cs="Calibri-Italic"/>
              <w:iCs/>
            </w:rPr>
            <w:t>Prohlášením o shodě spolu s certifikátem vydaným oznámeným subjektem pro diagnostický zdravotnický prostředek in vitro určený pro sebetestování</w:t>
          </w:r>
          <w:r>
            <w:rPr>
              <w:rFonts w:ascii="Garamond" w:eastAsiaTheme="minorEastAsia" w:hAnsi="Garamond" w:cs="Calibri-Italic"/>
              <w:iCs/>
            </w:rPr>
            <w:t xml:space="preserve">. </w:t>
          </w:r>
        </w:p>
        <w:p w14:paraId="3C8EC2E8" w14:textId="77777777" w:rsidR="00A91519" w:rsidRDefault="0089556D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89556D">
            <w:rPr>
              <w:rStyle w:val="Smlouva"/>
              <w:rFonts w:cs="Arial"/>
              <w:lang w:bidi="cs-CZ"/>
            </w:rPr>
            <w:t>Návod k použití, který musí odpovídat požadavkům na návod diagnostických zdravotnických prostředků in vitro určených pro samotestování</w:t>
          </w:r>
          <w:r w:rsidR="00302BC8">
            <w:rPr>
              <w:rStyle w:val="Smlouva"/>
              <w:rFonts w:cs="Arial"/>
              <w:lang w:bidi="cs-CZ"/>
            </w:rPr>
            <w:t xml:space="preserve">. </w:t>
          </w:r>
          <w:r w:rsidRPr="0089556D">
            <w:rPr>
              <w:rStyle w:val="Smlouva"/>
              <w:rFonts w:cs="Arial"/>
              <w:lang w:bidi="cs-CZ"/>
            </w:rPr>
            <w:t>Návod k použití musí být součástí každého balení.</w:t>
          </w:r>
        </w:p>
        <w:p w14:paraId="4BD81DBD" w14:textId="77777777" w:rsidR="0089556D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Dodací list</w:t>
          </w:r>
        </w:p>
        <w:p w14:paraId="3CF9C53C" w14:textId="77777777" w:rsidR="00213B55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Předávací protokol</w:t>
          </w:r>
        </w:p>
        <w:p w14:paraId="55106603" w14:textId="77777777" w:rsidR="00213B55" w:rsidRPr="00213B55" w:rsidRDefault="00213B55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Označení výrobku a návod k použití musí splňovat požadavky Přílohy 1 k nařízení vlády č.</w:t>
          </w:r>
          <w:r w:rsidR="00CA2FEB">
            <w:rPr>
              <w:rStyle w:val="Smlouva"/>
              <w:rFonts w:cs="Arial"/>
              <w:lang w:bidi="cs-CZ"/>
            </w:rPr>
            <w:t> </w:t>
          </w:r>
          <w:r w:rsidRPr="00213B55">
            <w:rPr>
              <w:rStyle w:val="Smlouva"/>
              <w:rFonts w:cs="Arial"/>
              <w:lang w:bidi="cs-CZ"/>
            </w:rPr>
            <w:t>56/2015 Sb.</w:t>
          </w:r>
        </w:p>
        <w:p w14:paraId="71266B69" w14:textId="77777777" w:rsidR="00541A18" w:rsidRPr="000422FC" w:rsidRDefault="00790436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Fonts w:ascii="Garamond" w:hAnsi="Garamond" w:cs="Arial"/>
              <w:lang w:bidi="cs-CZ"/>
            </w:rPr>
          </w:pPr>
        </w:p>
      </w:sdtContent>
    </w:sdt>
    <w:p w14:paraId="69F391AE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6" w:name="_Toc380061323"/>
    </w:p>
    <w:p w14:paraId="4028A7D6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Kupní cena</w:t>
      </w:r>
      <w:bookmarkEnd w:id="6"/>
    </w:p>
    <w:p w14:paraId="72BB9E99" w14:textId="77777777" w:rsidR="00541A18" w:rsidRPr="00827137" w:rsidRDefault="00541A18" w:rsidP="0080205C">
      <w:pPr>
        <w:keepNext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Celková kupní cena bez DPH je sjednána dohodou smluvních stran,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cenou maximální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nepřekročitelnou, která zahrnuje veškeré náklady kupujícího spojené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koupí věci.</w:t>
      </w:r>
      <w:r w:rsidR="00A319F2">
        <w:rPr>
          <w:rFonts w:ascii="Garamond" w:hAnsi="Garamond" w:cs="Arial"/>
          <w:lang w:val="cs-CZ"/>
        </w:rPr>
        <w:t xml:space="preserve"> </w:t>
      </w:r>
      <w:r w:rsidR="00904BBB">
        <w:rPr>
          <w:rFonts w:ascii="Garamond" w:hAnsi="Garamond" w:cs="Arial"/>
          <w:lang w:val="cs-CZ"/>
        </w:rPr>
        <w:t>K</w:t>
      </w:r>
      <w:r w:rsidR="00A319F2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této částce bude připočtena platná sazba DPH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</w:t>
      </w:r>
      <w:r w:rsidR="00904BBB">
        <w:rPr>
          <w:rFonts w:ascii="Garamond" w:hAnsi="Garamond" w:cs="Arial"/>
          <w:lang w:val="cs-CZ"/>
        </w:rPr>
        <w:t>obě vzniku zdanitelného plnění.</w:t>
      </w:r>
    </w:p>
    <w:p w14:paraId="22C035F7" w14:textId="77777777" w:rsidR="00541A18" w:rsidRPr="00C30FCA" w:rsidRDefault="00541A18" w:rsidP="00541A18">
      <w:pPr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C30FCA">
        <w:rPr>
          <w:rFonts w:ascii="Garamond" w:hAnsi="Garamond" w:cs="Arial"/>
          <w:lang w:val="cs-CZ"/>
        </w:rPr>
        <w:t>Kupní cena tedy činí:</w:t>
      </w:r>
    </w:p>
    <w:sdt>
      <w:sdtPr>
        <w:rPr>
          <w:rFonts w:ascii="Garamond" w:eastAsia="Times New Roman" w:hAnsi="Garamond" w:cs="Arial"/>
          <w:sz w:val="22"/>
          <w:szCs w:val="24"/>
          <w:lang w:eastAsia="cs-CZ"/>
        </w:rPr>
        <w:id w:val="357707179"/>
        <w:placeholder>
          <w:docPart w:val="DefaultPlaceholder_22675703"/>
        </w:placeholder>
      </w:sdtPr>
      <w:sdtEndPr/>
      <w:sdtContent>
        <w:p w14:paraId="42E30B3D" w14:textId="77777777" w:rsidR="00541A18" w:rsidRPr="005135BD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za jednotku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5135BD" w:rsidRPr="005135BD">
                <w:rPr>
                  <w:rStyle w:val="Smlouvatun"/>
                </w:rPr>
                <w:t xml:space="preserve">17,68 </w:t>
              </w:r>
            </w:sdtContent>
          </w:sdt>
          <w:r w:rsidRPr="005135BD">
            <w:rPr>
              <w:rFonts w:ascii="Garamond" w:hAnsi="Garamond" w:cs="Arial"/>
              <w:b/>
              <w:szCs w:val="24"/>
            </w:rPr>
            <w:t>Kč</w:t>
          </w:r>
        </w:p>
        <w:p w14:paraId="1B32FA14" w14:textId="77777777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5135BD">
            <w:rPr>
              <w:rFonts w:ascii="Garamond" w:hAnsi="Garamond" w:cs="Arial"/>
              <w:szCs w:val="24"/>
            </w:rPr>
            <w:t>(slovy</w:t>
          </w:r>
          <w:r w:rsidR="005135BD" w:rsidRPr="005135BD">
            <w:rPr>
              <w:rStyle w:val="Smlouva"/>
            </w:rPr>
            <w:t xml:space="preserve"> sedmnáct </w:t>
          </w:r>
          <w:r w:rsidR="00F2490C" w:rsidRPr="005135BD">
            <w:rPr>
              <w:rFonts w:ascii="Garamond" w:hAnsi="Garamond" w:cs="Arial"/>
              <w:szCs w:val="24"/>
            </w:rPr>
            <w:t>korun českých</w:t>
          </w:r>
          <w:r w:rsidR="005135BD" w:rsidRPr="005135BD">
            <w:rPr>
              <w:rFonts w:ascii="Garamond" w:hAnsi="Garamond" w:cs="Arial"/>
              <w:szCs w:val="24"/>
            </w:rPr>
            <w:t xml:space="preserve"> šedesát osm haléřů</w:t>
          </w:r>
          <w:r w:rsidRPr="005135BD">
            <w:rPr>
              <w:rFonts w:ascii="Garamond" w:hAnsi="Garamond" w:cs="Arial"/>
              <w:szCs w:val="24"/>
            </w:rPr>
            <w:t>)</w:t>
          </w:r>
        </w:p>
        <w:p w14:paraId="0DB09FB8" w14:textId="77777777"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celkem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827137">
            <w:rPr>
              <w:rFonts w:ascii="Garamond" w:hAnsi="Garamond" w:cs="Arial"/>
              <w:i/>
              <w:szCs w:val="24"/>
            </w:rPr>
            <w:t xml:space="preserve"> </w:t>
          </w:r>
          <w:sdt>
            <w:sdtPr>
              <w:rPr>
                <w:rStyle w:val="Smlouvatun"/>
              </w:rPr>
              <w:id w:val="-2095777728"/>
              <w:placeholder>
                <w:docPart w:val="0473AB3585864FEE9E88DAB5480F87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316230">
                <w:rPr>
                  <w:rStyle w:val="Smlouvatun"/>
                </w:rPr>
                <w:t>79.560,-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14:paraId="4BEC1023" w14:textId="77777777" w:rsidR="00541A18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(slovy </w:t>
          </w:r>
          <w:r w:rsidR="00316230">
            <w:rPr>
              <w:rFonts w:ascii="Garamond" w:hAnsi="Garamond" w:cs="Arial"/>
              <w:szCs w:val="24"/>
            </w:rPr>
            <w:t xml:space="preserve">sedmdesátdevěttisícpětsetšedesát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</w:p>
        <w:p w14:paraId="3A33F4B1" w14:textId="77777777"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2B6A79">
            <w:rPr>
              <w:rFonts w:ascii="Garamond" w:hAnsi="Garamond" w:cs="Arial"/>
              <w:b/>
              <w:lang w:val="cs-CZ"/>
            </w:rPr>
            <w:t>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7C13CA">
                <w:rPr>
                  <w:rStyle w:val="Smlouvatun"/>
                </w:rPr>
                <w:t>0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14:paraId="763F0C4E" w14:textId="77777777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7C13CA">
                <w:rPr>
                  <w:rStyle w:val="Smlouva"/>
                </w:rPr>
                <w:t>nula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</w:t>
          </w:r>
        </w:p>
        <w:p w14:paraId="6BC7FCA7" w14:textId="77777777"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 xml:space="preserve">kupní cena </w:t>
          </w:r>
          <w:r w:rsidRPr="00827137">
            <w:rPr>
              <w:rFonts w:ascii="Garamond" w:hAnsi="Garamond" w:cs="Arial"/>
              <w:b/>
              <w:lang w:val="cs-CZ"/>
            </w:rPr>
            <w:t>včetně 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316230">
                <w:rPr>
                  <w:rStyle w:val="Smlouvatun"/>
                  <w:lang w:val="cs-CZ"/>
                </w:rPr>
                <w:t>79.560,-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14:paraId="7234774B" w14:textId="77777777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316230">
                <w:rPr>
                  <w:rFonts w:ascii="Garamond" w:hAnsi="Garamond" w:cs="Arial"/>
                  <w:szCs w:val="24"/>
                </w:rPr>
                <w:t xml:space="preserve">sedmdesátdevěttisícpětsetšedesát </w:t>
              </w:r>
              <w:r w:rsidR="00316230" w:rsidRPr="00827137">
                <w:rPr>
                  <w:rFonts w:ascii="Garamond" w:hAnsi="Garamond" w:cs="Arial"/>
                  <w:szCs w:val="24"/>
                </w:rPr>
                <w:t>korun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českých).</w:t>
          </w:r>
        </w:p>
        <w:p w14:paraId="61D17659" w14:textId="77777777" w:rsidR="00541A18" w:rsidRPr="0024313E" w:rsidRDefault="00541A18" w:rsidP="0024313E">
          <w:pPr>
            <w:pStyle w:val="Zhlav"/>
            <w:tabs>
              <w:tab w:val="left" w:pos="708"/>
            </w:tabs>
            <w:spacing w:before="240" w:after="240"/>
            <w:ind w:left="284"/>
            <w:jc w:val="both"/>
            <w:rPr>
              <w:rFonts w:ascii="Garamond" w:hAnsi="Garamond" w:cs="Arial"/>
            </w:rPr>
          </w:pPr>
          <w:r w:rsidRPr="00BC7652">
            <w:rPr>
              <w:rFonts w:ascii="Garamond" w:hAnsi="Garamond" w:cs="Arial"/>
              <w:sz w:val="24"/>
            </w:rPr>
            <w:t xml:space="preserve">Kupní cena </w:t>
          </w:r>
          <w:r w:rsidRPr="00BC7652">
            <w:rPr>
              <w:rFonts w:ascii="Garamond" w:hAnsi="Garamond" w:cs="Arial"/>
              <w:b/>
              <w:sz w:val="24"/>
            </w:rPr>
            <w:t>včetně DPH</w:t>
          </w:r>
          <w:r w:rsidRPr="00BC7652">
            <w:rPr>
              <w:rFonts w:ascii="Garamond" w:hAnsi="Garamond" w:cs="Arial"/>
              <w:sz w:val="24"/>
            </w:rPr>
            <w:t xml:space="preserve"> činí celkem </w:t>
          </w:r>
          <w:sdt>
            <w:sdtPr>
              <w:rPr>
                <w:rStyle w:val="Smlouvatun"/>
              </w:rPr>
              <w:id w:val="-901528983"/>
              <w:placeholder>
                <w:docPart w:val="F01D1FF82D614D53865C934D68ECD57B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316230">
                <w:rPr>
                  <w:rStyle w:val="Smlouvatun"/>
                </w:rPr>
                <w:t>79.560,-</w:t>
              </w:r>
            </w:sdtContent>
          </w:sdt>
          <w:r w:rsidR="00BC7652" w:rsidRPr="00BC7652">
            <w:rPr>
              <w:rFonts w:ascii="Garamond" w:hAnsi="Garamond" w:cs="Arial"/>
              <w:sz w:val="24"/>
            </w:rPr>
            <w:t> </w:t>
          </w:r>
          <w:r w:rsidR="0082499D" w:rsidRPr="002B6A79">
            <w:rPr>
              <w:rFonts w:ascii="Garamond" w:hAnsi="Garamond" w:cs="Arial"/>
              <w:b/>
              <w:sz w:val="24"/>
            </w:rPr>
            <w:t>Kč</w:t>
          </w:r>
          <w:r w:rsidR="0082499D" w:rsidRPr="00BC7652">
            <w:rPr>
              <w:rFonts w:ascii="Garamond" w:hAnsi="Garamond" w:cs="Arial"/>
              <w:sz w:val="24"/>
            </w:rPr>
            <w:t xml:space="preserve"> (slovy</w:t>
          </w:r>
          <w:r w:rsidR="00BC7652" w:rsidRPr="00BC7652">
            <w:rPr>
              <w:rStyle w:val="Smlouva"/>
            </w:rPr>
            <w:t xml:space="preserve"> </w:t>
          </w:r>
          <w:r w:rsidR="00316230" w:rsidRPr="00316230">
            <w:rPr>
              <w:rStyle w:val="Smlouva"/>
            </w:rPr>
            <w:t xml:space="preserve">sedmdesátdevěttisícpětsetšedesát korun </w:t>
          </w:r>
          <w:r w:rsidR="0082499D" w:rsidRPr="00BC7652">
            <w:rPr>
              <w:rFonts w:ascii="Garamond" w:hAnsi="Garamond" w:cs="Arial"/>
              <w:sz w:val="24"/>
            </w:rPr>
            <w:t>korun českých).</w:t>
          </w:r>
        </w:p>
      </w:sdtContent>
    </w:sdt>
    <w:p w14:paraId="3BB62925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56555119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Platební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fakturační podmínky</w:t>
      </w:r>
    </w:p>
    <w:p w14:paraId="22151210" w14:textId="77777777" w:rsidR="00541A18" w:rsidRPr="00AB2FC2" w:rsidRDefault="00541A18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Style w:val="Smlouva"/>
          <w:rFonts w:cs="Arial"/>
        </w:rPr>
      </w:pPr>
      <w:r w:rsidRPr="00827137">
        <w:rPr>
          <w:rFonts w:ascii="Garamond" w:hAnsi="Garamond" w:cs="Arial"/>
          <w:lang w:val="cs-CZ"/>
        </w:rPr>
        <w:t>Kupní cenu věci včetně DPH je kupující povinen zaplatit prodávajícímu po jejím</w:t>
      </w:r>
      <w:sdt>
        <w:sdtPr>
          <w:rPr>
            <w:rStyle w:val="Smlouva"/>
          </w:rPr>
          <w:id w:val="-681664865"/>
          <w:placeholder>
            <w:docPart w:val="70DBCCF553164AFABB6E52DF17EA312E"/>
          </w:placeholder>
          <w:dropDownList>
            <w:listItem w:displayText=" protokolárním " w:value=" protokolárním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AD6643">
            <w:rPr>
              <w:rStyle w:val="Smlouva"/>
            </w:rPr>
            <w:t xml:space="preserve"> protokolárním </w:t>
          </w:r>
        </w:sdtContent>
      </w:sdt>
      <w:r w:rsidRPr="00827137">
        <w:rPr>
          <w:rFonts w:ascii="Garamond" w:hAnsi="Garamond" w:cs="Arial"/>
          <w:lang w:val="cs-CZ"/>
        </w:rPr>
        <w:t>převzetí bez vad</w:t>
      </w:r>
      <w:r w:rsidR="009B6F85" w:rsidRPr="00827137">
        <w:rPr>
          <w:rFonts w:ascii="Garamond" w:hAnsi="Garamond" w:cs="Arial"/>
          <w:lang w:val="cs-CZ"/>
        </w:rPr>
        <w:t xml:space="preserve">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="009B6F85" w:rsidRPr="00827137">
        <w:rPr>
          <w:rFonts w:ascii="Garamond" w:hAnsi="Garamond" w:cs="Arial"/>
          <w:lang w:val="cs-CZ"/>
        </w:rPr>
        <w:t>převzetí věci</w:t>
      </w:r>
      <w:r w:rsidRPr="00827137">
        <w:rPr>
          <w:rFonts w:ascii="Garamond" w:hAnsi="Garamond" w:cs="Arial"/>
          <w:lang w:val="cs-CZ"/>
        </w:rPr>
        <w:t xml:space="preserve"> za přítomnosti oprávněných zástupců kupujícího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prodávajícího, včetně doložení písemného prohlášení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 xml:space="preserve">dokladů podle této </w:t>
      </w:r>
      <w:r w:rsidRPr="00827137">
        <w:rPr>
          <w:rFonts w:ascii="Garamond" w:hAnsi="Garamond" w:cs="Arial"/>
          <w:lang w:val="cs-CZ"/>
        </w:rPr>
        <w:lastRenderedPageBreak/>
        <w:t>smlouvy,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na základě daňového dokladu – faktury vystavené prodávajícím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příslušnými právními předpisy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vad zjevně bránících předání a převzetí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14:paraId="1D62AB75" w14:textId="77777777"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 xml:space="preserve">Po dobu platnosti Rozhodnutí ministryně financí č. 48 o prominutí daně z přidané hodnoty z důvodu mimořádné události publikovaném ve Finančním zpravodaji č. 35/2020 ze dne 16. 12. 2020 (dále jen „Rozhodnutí“) je zboží osvobozeno od daňové povinnosti. Po dobu platnosti tohoto Rozhodnutí nebude prodávající na daňovém dokladu uvádět daň na výstupu. </w:t>
      </w:r>
    </w:p>
    <w:p w14:paraId="6D587175" w14:textId="77777777"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Toto ujednání platí i v případě prodloužení platnosti výše uvedeného Rozhodnutí nebo vydání nového rozhodnutí ministryně financí obsahujícího úpravu osvobození od daňové povinnosti.</w:t>
      </w:r>
    </w:p>
    <w:p w14:paraId="75057A0E" w14:textId="77777777" w:rsidR="00AB2FC2" w:rsidRPr="00827137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V případě dodávky jednotlivých částí dle čl. V odst. 1 vzniká právo na zaplacení části kupní ceny odpovídající dodávce věci.</w:t>
      </w:r>
    </w:p>
    <w:p w14:paraId="6E28624B" w14:textId="77777777"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 na bezhotovostním způsobu zaplacení kupní ceny na účet prodávajícího uvedený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 na základě daňového dokladu (faktury</w:t>
      </w:r>
      <w:r w:rsidR="008F57AD" w:rsidRPr="00B8144A">
        <w:rPr>
          <w:rFonts w:ascii="Garamond" w:hAnsi="Garamond" w:cs="Arial"/>
        </w:rPr>
        <w:t>).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 xml:space="preserve">Faktura bude zaslána do datové schránky </w:t>
      </w:r>
      <w:r w:rsidR="008F57AD">
        <w:rPr>
          <w:rFonts w:ascii="Garamond" w:hAnsi="Garamond" w:cs="Arial"/>
        </w:rPr>
        <w:t>kupujícího</w:t>
      </w:r>
      <w:r w:rsidR="008F57AD" w:rsidRPr="0091626D">
        <w:rPr>
          <w:rFonts w:ascii="Garamond" w:hAnsi="Garamond" w:cs="Arial"/>
        </w:rPr>
        <w:t xml:space="preserve"> nebo e-mailem na adresu </w:t>
      </w:r>
      <w:sdt>
        <w:sdtPr>
          <w:rPr>
            <w:rStyle w:val="Smlouva"/>
          </w:rPr>
          <w:id w:val="1559979664"/>
          <w:placeholder>
            <w:docPart w:val="42E4AA632C084E99B12C637CE522B14E"/>
          </w:placeholder>
        </w:sdtPr>
        <w:sdtEndPr>
          <w:rPr>
            <w:rStyle w:val="Standardnpsmoodstavce"/>
            <w:rFonts w:ascii="Arial" w:hAnsi="Arial" w:cs="Arial"/>
          </w:rPr>
        </w:sdtEndPr>
        <w:sdtContent>
          <w:r w:rsidR="00316230">
            <w:t>d.ruzickova@narodni-divadlo.cz</w:t>
          </w:r>
        </w:sdtContent>
      </w:sdt>
      <w:r w:rsidR="00CE4839">
        <w:rPr>
          <w:rStyle w:val="Smlouva"/>
        </w:rPr>
        <w:t>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>Nelze-li použít datovou schránku nebo tuto e-mailovou adresu, bude faktura zaslána prostřednictvím provozovatele poštovních služeb na adresu uvedenou v záhlaví této smlouvy. V</w:t>
      </w:r>
      <w:r w:rsidR="008F57AD">
        <w:rPr>
          <w:rFonts w:ascii="Garamond" w:hAnsi="Garamond" w:cs="Arial"/>
        </w:rPr>
        <w:t> </w:t>
      </w:r>
      <w:r w:rsidR="008F57AD" w:rsidRPr="0091626D">
        <w:rPr>
          <w:rFonts w:ascii="Garamond" w:hAnsi="Garamond" w:cs="Arial"/>
        </w:rPr>
        <w:t>případě zaslání do datové schránky nebo na uvedenou e-mailovou adresu bude každá faktura zaslána samostatnou zprávou ve formátu pdf, příp. doc</w:t>
      </w:r>
      <w:r w:rsidR="008F57AD">
        <w:rPr>
          <w:rFonts w:ascii="Garamond" w:hAnsi="Garamond" w:cs="Arial"/>
        </w:rPr>
        <w:t xml:space="preserve"> či</w:t>
      </w:r>
      <w:r w:rsidR="008F57AD" w:rsidRPr="0091626D">
        <w:rPr>
          <w:rFonts w:ascii="Garamond" w:hAnsi="Garamond" w:cs="Arial"/>
        </w:rPr>
        <w:t xml:space="preserve"> xls.</w:t>
      </w:r>
      <w:r w:rsidR="008F57AD">
        <w:rPr>
          <w:rFonts w:ascii="Garamond" w:hAnsi="Garamond" w:cs="Arial"/>
        </w:rPr>
        <w:t xml:space="preserve"> Jestliže bude faktura zaslána e-mailem, je možné tuto zprávu jako kopii zaslat i na e-mailovou adresu kontaktní osoby.</w:t>
      </w:r>
    </w:p>
    <w:p w14:paraId="1E4FD727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neposkytuje zálohu na kupní cenu.</w:t>
      </w:r>
    </w:p>
    <w:p w14:paraId="77FDA90A" w14:textId="77777777"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Faktura musí obsahovat veškeré náležitosti stanovené zákonem č.</w:t>
      </w:r>
      <w:r w:rsidR="0040036C">
        <w:rPr>
          <w:rFonts w:ascii="Garamond" w:hAnsi="Garamond" w:cs="Arial"/>
          <w:szCs w:val="24"/>
        </w:rPr>
        <w:t> </w:t>
      </w:r>
      <w:r w:rsidRPr="00827137">
        <w:rPr>
          <w:rFonts w:ascii="Garamond" w:hAnsi="Garamond" w:cs="Arial"/>
          <w:szCs w:val="24"/>
        </w:rPr>
        <w:t>235/2004 Sb.,</w:t>
      </w:r>
      <w:r w:rsidR="00A319F2">
        <w:rPr>
          <w:rFonts w:ascii="Garamond" w:hAnsi="Garamond" w:cs="Arial"/>
          <w:szCs w:val="24"/>
        </w:rPr>
        <w:t xml:space="preserve"> o </w:t>
      </w:r>
      <w:r w:rsidRPr="00827137">
        <w:rPr>
          <w:rFonts w:ascii="Garamond" w:hAnsi="Garamond" w:cs="Arial"/>
          <w:szCs w:val="24"/>
        </w:rPr>
        <w:t>dani</w:t>
      </w:r>
      <w:r w:rsidR="00A319F2">
        <w:rPr>
          <w:rFonts w:ascii="Garamond" w:hAnsi="Garamond" w:cs="Arial"/>
          <w:szCs w:val="24"/>
        </w:rPr>
        <w:t xml:space="preserve"> z </w:t>
      </w:r>
      <w:r w:rsidRPr="00827137">
        <w:rPr>
          <w:rFonts w:ascii="Garamond" w:hAnsi="Garamond" w:cs="Arial"/>
          <w:szCs w:val="24"/>
        </w:rPr>
        <w:t>přidané hodnoty, ve znění pozdějších předpisů. Dále je prodávající povinen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daňovém dokladu (faktuře) uvést číslo smlouvy, které vždy určuje kupující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toto číslo je uvedeno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této smlouvy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případě, že faktura nebude úplná nebo nebude obsahovat zákonem předepsané náležitosti, je kupující oprávněn ji vrátit prodávajícímu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tím, že prodávající je následně povinen vystavit novou bezvadnou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úplnou fakturu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novým termínem splatnosti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takovém případě počne běžet doručením nové faktury kupujícímu nová lhůta splatnosti.</w:t>
      </w:r>
    </w:p>
    <w:p w14:paraId="594AD579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827137">
        <w:rPr>
          <w:rFonts w:ascii="Garamond" w:hAnsi="Garamond" w:cs="Arial"/>
          <w:lang w:val="cs-CZ"/>
        </w:rPr>
        <w:t xml:space="preserve">Dohodou smluvních stran se sjednává splatnost faktury na </w:t>
      </w:r>
      <w:r w:rsidR="00B902B3">
        <w:rPr>
          <w:rFonts w:ascii="Garamond" w:hAnsi="Garamond" w:cs="Arial"/>
          <w:b/>
          <w:lang w:val="cs-CZ"/>
        </w:rPr>
        <w:t>30</w:t>
      </w:r>
      <w:r w:rsidRPr="0040036C">
        <w:rPr>
          <w:rFonts w:ascii="Garamond" w:hAnsi="Garamond" w:cs="Arial"/>
          <w:b/>
          <w:lang w:val="cs-CZ"/>
        </w:rPr>
        <w:t xml:space="preserve"> kalendářních dnů</w:t>
      </w:r>
      <w:r w:rsidRPr="00827137">
        <w:rPr>
          <w:rFonts w:ascii="Garamond" w:hAnsi="Garamond" w:cs="Arial"/>
          <w:lang w:val="cs-CZ"/>
        </w:rPr>
        <w:t xml:space="preserve"> od dne doručení faktury kupujícímu. Faktura je zaplacena dnem připsání platby na účet prodávajícího.</w:t>
      </w:r>
    </w:p>
    <w:p w14:paraId="26EC7214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827137">
        <w:rPr>
          <w:rFonts w:ascii="Garamond" w:hAnsi="Garamond" w:cs="Arial"/>
          <w:color w:val="000000"/>
          <w:lang w:val="cs-CZ"/>
        </w:rPr>
        <w:t>Prodávající prohl</w:t>
      </w:r>
      <w:r w:rsidRPr="00827137">
        <w:rPr>
          <w:rFonts w:ascii="Garamond" w:hAnsi="Garamond" w:cs="Arial"/>
          <w:snapToGrid w:val="0"/>
          <w:color w:val="000000"/>
          <w:lang w:val="cs-CZ"/>
        </w:rPr>
        <w:t>a</w:t>
      </w:r>
      <w:r w:rsidRPr="00827137">
        <w:rPr>
          <w:rFonts w:ascii="Garamond" w:hAnsi="Garamond" w:cs="Arial"/>
          <w:color w:val="000000"/>
          <w:lang w:val="cs-CZ"/>
        </w:rPr>
        <w:t>šuje, že účet uvedený</w:t>
      </w:r>
      <w:r w:rsidR="00A319F2">
        <w:rPr>
          <w:rFonts w:ascii="Garamond" w:hAnsi="Garamond" w:cs="Arial"/>
          <w:color w:val="000000"/>
          <w:lang w:val="cs-CZ"/>
        </w:rPr>
        <w:t xml:space="preserve"> v </w:t>
      </w:r>
      <w:r w:rsidRPr="00827137">
        <w:rPr>
          <w:rFonts w:ascii="Garamond" w:hAnsi="Garamond" w:cs="Arial"/>
          <w:color w:val="000000"/>
          <w:lang w:val="cs-CZ"/>
        </w:rPr>
        <w:t>záhlaví sm</w:t>
      </w:r>
      <w:r w:rsidRPr="00827137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>
        <w:rPr>
          <w:rFonts w:ascii="Garamond" w:hAnsi="Garamond" w:cs="Arial"/>
          <w:snapToGrid w:val="0"/>
          <w:color w:val="000000"/>
          <w:lang w:val="cs-CZ"/>
        </w:rPr>
        <w:t>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14:paraId="57E12B0D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743D7DFE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Doba, místo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podmínky plnění</w:t>
      </w:r>
    </w:p>
    <w:p w14:paraId="7617652B" w14:textId="77777777" w:rsidR="00541A18" w:rsidRPr="00827137" w:rsidRDefault="00541A18" w:rsidP="0080205C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se zavazuje kupujícímu odevzdat věc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celkovém množství, provedení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jakosti dle této smlouvy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předat doklady potřebné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užívání věci nejpozději</w:t>
      </w:r>
      <w:r w:rsidRPr="00827137">
        <w:rPr>
          <w:rFonts w:ascii="Garamond" w:hAnsi="Garamond" w:cs="Arial"/>
          <w:b/>
          <w:lang w:val="cs-CZ"/>
        </w:rPr>
        <w:t xml:space="preserve"> </w:t>
      </w:r>
      <w:r w:rsidRPr="00D30144">
        <w:rPr>
          <w:rFonts w:ascii="Garamond" w:hAnsi="Garamond" w:cs="Arial"/>
          <w:b/>
          <w:lang w:val="cs-CZ"/>
        </w:rPr>
        <w:t>do</w:t>
      </w:r>
      <w:r w:rsidR="00D30144" w:rsidRPr="00D30144">
        <w:rPr>
          <w:rFonts w:ascii="Garamond" w:hAnsi="Garamond" w:cs="Arial"/>
          <w:lang w:val="cs-CZ"/>
        </w:rPr>
        <w:t> </w:t>
      </w:r>
      <w:sdt>
        <w:sdtPr>
          <w:rPr>
            <w:rStyle w:val="Smlouvatun"/>
            <w:lang w:val="cs-CZ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C46EA1">
            <w:rPr>
              <w:rStyle w:val="Smlouvatun"/>
              <w:lang w:val="cs-CZ"/>
            </w:rPr>
            <w:t>15. 12. </w:t>
          </w:r>
          <w:r w:rsidR="00213B55" w:rsidRPr="00213B55">
            <w:rPr>
              <w:rStyle w:val="Smlouvatun"/>
              <w:lang w:val="cs-CZ"/>
            </w:rPr>
            <w:t>2021, přičemž musí zajistit splnění podmínek stanovených pro dodání na území ČR v souladu s</w:t>
          </w:r>
          <w:r w:rsidR="00FA1D33">
            <w:rPr>
              <w:rStyle w:val="Smlouvatun"/>
              <w:lang w:val="cs-CZ"/>
            </w:rPr>
            <w:t> platnou legislativou ČR</w:t>
          </w:r>
        </w:sdtContent>
      </w:sdt>
      <w:r w:rsidR="00A91519" w:rsidRPr="00213B55">
        <w:rPr>
          <w:rFonts w:ascii="Garamond" w:hAnsi="Garamond" w:cs="Arial"/>
          <w:lang w:val="cs-CZ"/>
        </w:rPr>
        <w:t>.</w:t>
      </w:r>
    </w:p>
    <w:p w14:paraId="7A911209" w14:textId="77777777" w:rsidR="00541A18" w:rsidRPr="00827137" w:rsidRDefault="00541A18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splní povinnost odevzdat věc</w:t>
      </w:r>
      <w:sdt>
        <w:sdtPr>
          <w:rPr>
            <w:rStyle w:val="Smlouva"/>
          </w:rPr>
          <w:id w:val="357707224"/>
          <w:placeholder>
            <w:docPart w:val="07D15450E50442A3AC9E844B90AF0D6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kupujícímu, umožní-li kupujícímu nakládat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v místě</w:t>
      </w:r>
      <w:r w:rsidR="00A319F2">
        <w:rPr>
          <w:rFonts w:ascii="Garamond" w:hAnsi="Garamond" w:cs="Arial"/>
          <w:lang w:val="cs-CZ"/>
        </w:rPr>
        <w:t xml:space="preserve"> a v </w:t>
      </w:r>
      <w:r w:rsidRPr="00827137">
        <w:rPr>
          <w:rFonts w:ascii="Garamond" w:hAnsi="Garamond" w:cs="Arial"/>
          <w:lang w:val="cs-CZ"/>
        </w:rPr>
        <w:t>době plnění dle této smlouvy na základě oboustranně podepsaného</w:t>
      </w:r>
      <w:sdt>
        <w:sdtPr>
          <w:rPr>
            <w:rStyle w:val="Smlouva"/>
          </w:rPr>
          <w:id w:val="-1257442978"/>
          <w:placeholder>
            <w:docPart w:val="206D3AC7D1DD473EB05BAC0309773197"/>
          </w:placeholder>
          <w:dropDownList>
            <w:listItem w:displayText=" protokolu " w:value=" protokolu "/>
            <w:listItem w:displayText=" dodacího listu " w:value=" dodacího listu "/>
          </w:dropDownList>
        </w:sdtPr>
        <w:sdtEndPr>
          <w:rPr>
            <w:rStyle w:val="Smlouvatun"/>
            <w:b/>
            <w:lang w:val="en-US"/>
          </w:rPr>
        </w:sdtEndPr>
        <w:sdtContent>
          <w:r w:rsidR="00D8547A">
            <w:rPr>
              <w:rStyle w:val="Smlouva"/>
            </w:rPr>
            <w:t xml:space="preserve"> protokolu </w:t>
          </w:r>
        </w:sdtContent>
      </w:sdt>
      <w:r w:rsidRPr="00827137">
        <w:rPr>
          <w:rFonts w:ascii="Garamond" w:hAnsi="Garamond" w:cs="Arial"/>
          <w:lang w:val="cs-CZ"/>
        </w:rPr>
        <w:t>bez vad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věci.</w:t>
      </w:r>
      <w:r w:rsidRPr="00827137">
        <w:rPr>
          <w:rFonts w:ascii="Garamond" w:hAnsi="Garamond"/>
          <w:color w:val="000000"/>
          <w:lang w:val="cs-CZ" w:eastAsia="cs-CZ"/>
        </w:rPr>
        <w:t xml:space="preserve"> </w:t>
      </w:r>
      <w:r w:rsidRPr="00827137">
        <w:rPr>
          <w:rFonts w:ascii="Garamond" w:hAnsi="Garamond" w:cs="Arial"/>
          <w:color w:val="000000"/>
          <w:lang w:val="cs-CZ" w:eastAsia="cs-CZ"/>
        </w:rPr>
        <w:t>Má-li věc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Pr="00827137">
        <w:rPr>
          <w:rFonts w:ascii="Garamond" w:hAnsi="Garamond" w:cs="Arial"/>
          <w:lang w:val="cs-CZ"/>
        </w:rPr>
        <w:t>bránící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</w:t>
      </w:r>
      <w:r w:rsidR="00D8547A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tedy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předání nezpůsobilá,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není kupující povinen věc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>převzít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smluvní strany si sjednají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>protokolu, který společně sepíší, náhradní termín předání věci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Protokol se vyhotoví ve 4 </w:t>
      </w:r>
      <w:r w:rsidR="00A07A4D" w:rsidRPr="00827137">
        <w:rPr>
          <w:rFonts w:ascii="Garamond" w:hAnsi="Garamond" w:cs="Arial"/>
          <w:lang w:val="cs-CZ"/>
        </w:rPr>
        <w:t>vyhotoveních</w:t>
      </w:r>
      <w:r w:rsidR="001A418C" w:rsidRPr="00827137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z </w:t>
      </w:r>
      <w:r w:rsidR="001A418C" w:rsidRPr="00827137">
        <w:rPr>
          <w:rFonts w:ascii="Garamond" w:hAnsi="Garamond" w:cs="Arial"/>
          <w:lang w:val="cs-CZ"/>
        </w:rPr>
        <w:t>nichž každá smluvní strana obdrží 2 vyhotovení</w:t>
      </w:r>
      <w:r w:rsidR="008633CF">
        <w:rPr>
          <w:rFonts w:ascii="Garamond" w:hAnsi="Garamond" w:cs="Arial"/>
          <w:lang w:val="cs-CZ"/>
        </w:rPr>
        <w:t>.</w:t>
      </w:r>
    </w:p>
    <w:p w14:paraId="2A6DE75F" w14:textId="77777777" w:rsidR="0055312A" w:rsidRDefault="00541A18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>Prodávající odevzdá věc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a</w:t>
      </w:r>
      <w:r w:rsidR="008633CF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doklady určené ve smlouvě kupujícímu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místě plnění, nacházejícím se na níže uvedené adrese:</w:t>
      </w:r>
    </w:p>
    <w:sdt>
      <w:sdtPr>
        <w:rPr>
          <w:rFonts w:ascii="Garamond" w:hAnsi="Garamond" w:cs="Arial"/>
          <w:sz w:val="22"/>
        </w:rPr>
        <w:id w:val="357707233"/>
        <w:placeholder>
          <w:docPart w:val="207A95D584FB415C94741879055A2C81"/>
        </w:placeholder>
      </w:sdtPr>
      <w:sdtEndPr>
        <w:rPr>
          <w:sz w:val="24"/>
          <w:highlight w:val="yellow"/>
        </w:rPr>
      </w:sdtEndPr>
      <w:sdtContent>
        <w:sdt>
          <w:sdtPr>
            <w:rPr>
              <w:rStyle w:val="Smlouva"/>
            </w:rPr>
            <w:id w:val="504552668"/>
            <w:placeholder>
              <w:docPart w:val="4DCF5D68266B4791A265C581028D7237"/>
            </w:placeholder>
          </w:sdtPr>
          <w:sdtEndPr>
            <w:rPr>
              <w:rStyle w:val="Standardnpsmoodstavce"/>
              <w:rFonts w:ascii="Times New Roman" w:hAnsi="Times New Roman" w:cs="Arial"/>
              <w:highlight w:val="yellow"/>
            </w:rPr>
          </w:sdtEndPr>
          <w:sdtContent>
            <w:p w14:paraId="5551E3FA" w14:textId="77777777" w:rsidR="00054F2C" w:rsidRPr="00174393" w:rsidRDefault="00316230" w:rsidP="007C13CA">
              <w:pPr>
                <w:pStyle w:val="Zkladntext3"/>
                <w:spacing w:before="120" w:after="120"/>
                <w:ind w:left="1134"/>
                <w:jc w:val="both"/>
                <w:rPr>
                  <w:rStyle w:val="Smlouva"/>
                </w:rPr>
              </w:pPr>
              <w:r>
                <w:rPr>
                  <w:rStyle w:val="Smlouva"/>
                </w:rPr>
                <w:t>Národní divadlo</w:t>
              </w:r>
            </w:p>
            <w:sdt>
              <w:sdtPr>
                <w:rPr>
                  <w:rFonts w:ascii="Garamond" w:hAnsi="Garamond" w:cs="Arial"/>
                  <w:sz w:val="22"/>
                </w:rPr>
                <w:id w:val="1956602518"/>
                <w:placeholder>
                  <w:docPart w:val="CE3C09EECD004AE0823107473A6532BB"/>
                </w:placeholder>
              </w:sdtPr>
              <w:sdtEndPr>
                <w:rPr>
                  <w:sz w:val="24"/>
                  <w:highlight w:val="yellow"/>
                </w:rPr>
              </w:sdtEndPr>
              <w:sdtContent>
                <w:p w14:paraId="41A3DE10" w14:textId="77777777" w:rsidR="0055312A" w:rsidRPr="006D6D18" w:rsidRDefault="00790436" w:rsidP="006D6D18">
                  <w:pPr>
                    <w:pStyle w:val="Zkladntext3"/>
                    <w:spacing w:before="120" w:after="120"/>
                    <w:ind w:left="1134"/>
                    <w:jc w:val="both"/>
                    <w:rPr>
                      <w:rFonts w:ascii="Garamond" w:hAnsi="Garamond" w:cs="Arial"/>
                    </w:rPr>
                  </w:pPr>
                  <w:sdt>
                    <w:sdtPr>
                      <w:rPr>
                        <w:rStyle w:val="Smlouva"/>
                      </w:rPr>
                      <w:id w:val="2069139386"/>
                      <w:placeholder>
                        <w:docPart w:val="2BAABA18F88C491F8FDC1D96A21402CF"/>
                      </w:placeholder>
                    </w:sdtPr>
                    <w:sdtEndPr>
                      <w:rPr>
                        <w:rStyle w:val="Standardnpsmoodstavce"/>
                        <w:rFonts w:ascii="Times New Roman" w:hAnsi="Times New Roman" w:cs="Arial"/>
                      </w:rPr>
                    </w:sdtEndPr>
                    <w:sdtContent>
                      <w:r w:rsidR="00316230">
                        <w:rPr>
                          <w:rStyle w:val="Smlouva"/>
                        </w:rPr>
                        <w:t>Ostrovní 1, Praha 1</w:t>
                      </w:r>
                    </w:sdtContent>
                  </w:sdt>
                </w:p>
              </w:sdtContent>
            </w:sdt>
          </w:sdtContent>
        </w:sdt>
      </w:sdtContent>
    </w:sdt>
    <w:p w14:paraId="468AE966" w14:textId="77777777" w:rsidR="00AB2FC2" w:rsidRPr="00AB2FC2" w:rsidRDefault="00AB2FC2" w:rsidP="00AB2FC2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Nedodání smluvené věci v místě a času plnění z důvodů spočívajících na straně prodávajícího nebo nedodržení doby dodání věci se považuje za podstatné porušení smlouvy a kupující má právo od kupní smlouvy odstoupit s tím, že prodávající nebude oprávněn požadovat od kupujícího úhradu nákladů souvisejících s plněním předmětu smlouvy.</w:t>
      </w:r>
    </w:p>
    <w:p w14:paraId="5A28C2DF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68C8D687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Dopravní dispozice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úhrada dopravného</w:t>
      </w:r>
    </w:p>
    <w:p w14:paraId="7BDAD9FF" w14:textId="77777777" w:rsidR="00541A18" w:rsidRPr="00827137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Doklady, které se týkají přepravy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jsou nutné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volnému nakládání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ní, předá prodávající kupujícímu bez zbytečného odkladu po jejich vydání, nejpozději však při převzetí věci kupujícím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14:paraId="15EA0D7E" w14:textId="77777777" w:rsidR="00541A18" w:rsidRPr="0007643B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7643B">
        <w:rPr>
          <w:rFonts w:ascii="Garamond" w:hAnsi="Garamond" w:cs="Arial"/>
          <w:lang w:val="cs-CZ"/>
        </w:rPr>
        <w:t>Dopravu věci do místa plnění si zajišťuje prodávající na vlastní náklady</w:t>
      </w:r>
      <w:r w:rsidR="00A319F2">
        <w:rPr>
          <w:rFonts w:ascii="Garamond" w:hAnsi="Garamond" w:cs="Arial"/>
          <w:lang w:val="cs-CZ"/>
        </w:rPr>
        <w:t xml:space="preserve"> a </w:t>
      </w:r>
      <w:r w:rsidRPr="0007643B">
        <w:rPr>
          <w:rFonts w:ascii="Garamond" w:hAnsi="Garamond" w:cs="Arial"/>
          <w:lang w:val="cs-CZ"/>
        </w:rPr>
        <w:t>na</w:t>
      </w:r>
      <w:r w:rsidR="00D3444D">
        <w:rPr>
          <w:rFonts w:ascii="Garamond" w:hAnsi="Garamond" w:cs="Arial"/>
          <w:lang w:val="cs-CZ"/>
        </w:rPr>
        <w:t xml:space="preserve"> </w:t>
      </w:r>
      <w:r w:rsidRPr="0007643B">
        <w:rPr>
          <w:rFonts w:ascii="Garamond" w:hAnsi="Garamond" w:cs="Arial"/>
          <w:lang w:val="cs-CZ"/>
        </w:rPr>
        <w:t>vlastní nebezpečí.</w:t>
      </w:r>
    </w:p>
    <w:p w14:paraId="4F144602" w14:textId="77777777" w:rsidR="00950551" w:rsidRPr="009200E0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57CE8D26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Práva</w:t>
      </w:r>
      <w:r w:rsidR="00A319F2">
        <w:rPr>
          <w:rFonts w:ascii="Garamond" w:hAnsi="Garamond" w:cs="Arial"/>
          <w:b/>
          <w:lang w:val="cs-CZ"/>
        </w:rPr>
        <w:t xml:space="preserve"> z </w:t>
      </w:r>
      <w:r w:rsidRPr="00827137">
        <w:rPr>
          <w:rFonts w:ascii="Garamond" w:hAnsi="Garamond" w:cs="Arial"/>
          <w:b/>
          <w:lang w:val="cs-CZ"/>
        </w:rPr>
        <w:t>va</w:t>
      </w:r>
      <w:r w:rsidR="00AD7986">
        <w:rPr>
          <w:rFonts w:ascii="Garamond" w:hAnsi="Garamond" w:cs="Arial"/>
          <w:b/>
          <w:lang w:val="cs-CZ"/>
        </w:rPr>
        <w:t>dného plnění</w:t>
      </w:r>
    </w:p>
    <w:p w14:paraId="2A09BD27" w14:textId="77777777" w:rsidR="00541A18" w:rsidRPr="00827137" w:rsidRDefault="00541A18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Věc je vadná, jestliže nemá vlastnosti stanovené touto smlouvou nebo pokud je prodávajícím dodána jiná věc než ta, která má být předmětem této smlouvy. Za vadu věci se považují</w:t>
      </w:r>
      <w:r w:rsidR="00A319F2">
        <w:rPr>
          <w:rFonts w:ascii="Garamond" w:hAnsi="Garamond" w:cs="Arial"/>
          <w:lang w:val="cs-CZ"/>
        </w:rPr>
        <w:t xml:space="preserve"> i </w:t>
      </w:r>
      <w:r w:rsidRPr="00827137">
        <w:rPr>
          <w:rFonts w:ascii="Garamond" w:hAnsi="Garamond" w:cs="Arial"/>
          <w:lang w:val="cs-CZ"/>
        </w:rPr>
        <w:t>vady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dokladech nutných pro užívání věci</w:t>
      </w:r>
      <w:r w:rsidR="00A319F2">
        <w:rPr>
          <w:rFonts w:ascii="Garamond" w:hAnsi="Garamond" w:cs="Arial"/>
          <w:lang w:val="cs-CZ"/>
        </w:rPr>
        <w:t>. V </w:t>
      </w:r>
      <w:r w:rsidRPr="00827137">
        <w:rPr>
          <w:rFonts w:ascii="Garamond" w:hAnsi="Garamond" w:cs="Arial"/>
          <w:lang w:val="cs-CZ"/>
        </w:rPr>
        <w:t>případě vadného plnění je kupující oprávněn odstoupit od smlouvy.</w:t>
      </w:r>
    </w:p>
    <w:p w14:paraId="52AA4C8C" w14:textId="77777777" w:rsidR="00541A18" w:rsidRPr="00827137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Vady věci je kupující povinen uplatnit</w:t>
      </w:r>
      <w:r w:rsidR="00A319F2">
        <w:rPr>
          <w:rFonts w:ascii="Garamond" w:hAnsi="Garamond" w:cs="Arial"/>
          <w:lang w:val="cs-CZ"/>
        </w:rPr>
        <w:t xml:space="preserve"> u </w:t>
      </w:r>
      <w:r w:rsidRPr="00827137">
        <w:rPr>
          <w:rFonts w:ascii="Garamond" w:hAnsi="Garamond" w:cs="Arial"/>
          <w:lang w:val="cs-CZ"/>
        </w:rPr>
        <w:t>prodávajícího bez zbytečného odkladu po jejich zjištění,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písemným sdělením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B1632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</w:t>
      </w:r>
      <w:r w:rsidRPr="00827137">
        <w:rPr>
          <w:rFonts w:ascii="Garamond" w:hAnsi="Garamond" w:cs="Arial"/>
          <w:snapToGrid w:val="0"/>
          <w:lang w:val="cs-CZ"/>
        </w:rPr>
        <w:t xml:space="preserve"> Prodávající se zavazuje odstranit uplatněné vady při reklamaci věci ve lhůtě nejpozději do 30 kalendářních dnů od uplatnění vad.</w:t>
      </w:r>
    </w:p>
    <w:p w14:paraId="6A47665B" w14:textId="77777777" w:rsidR="000A1316" w:rsidRPr="00827518" w:rsidRDefault="00541A18" w:rsidP="008275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Uplatní-li kupující právo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plnění, potvrdí mu prodávající písemně, kdy toto právo uplatnil, jakož</w:t>
      </w:r>
      <w:r w:rsidR="00A319F2">
        <w:rPr>
          <w:rFonts w:ascii="Garamond" w:hAnsi="Garamond" w:cs="Arial"/>
        </w:rPr>
        <w:t xml:space="preserve"> i </w:t>
      </w:r>
      <w:r w:rsidRPr="00827137">
        <w:rPr>
          <w:rFonts w:ascii="Garamond" w:hAnsi="Garamond" w:cs="Arial"/>
        </w:rPr>
        <w:t>provedení opravy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dobu jejího trvání. Nepotvrzení uplatnění práva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 prodávajícím do 3 pracovních dnů ode dne sdělení uplatnění vad je důvodem pro odstoupení kupujícího od této smlouvy.</w:t>
      </w:r>
    </w:p>
    <w:p w14:paraId="502EA68C" w14:textId="77777777" w:rsidR="00950551" w:rsidRPr="00355B0C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14:paraId="28B81B82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b/>
          <w:lang w:val="cs-CZ"/>
        </w:rPr>
        <w:t>Záruka za jakost</w:t>
      </w:r>
    </w:p>
    <w:p w14:paraId="3A040B1D" w14:textId="77777777" w:rsidR="00AB2FC2" w:rsidRPr="00E637FE" w:rsidRDefault="00AB2FC2" w:rsidP="009C4BF3">
      <w:pPr>
        <w:pStyle w:val="Zkladntext"/>
        <w:spacing w:before="120"/>
        <w:rPr>
          <w:rFonts w:ascii="Garamond" w:hAnsi="Garamond" w:cs="Arial"/>
        </w:rPr>
      </w:pPr>
      <w:r w:rsidRPr="00AB2FC2">
        <w:rPr>
          <w:rFonts w:ascii="Garamond" w:hAnsi="Garamond" w:cs="Arial"/>
        </w:rPr>
        <w:t>Zárukou za jakost se prodávající zavazuje, že poskytne kupujícímu záruku za jakost věci bez vad zjevně bránících předání a převzetí věci (záruční doba) po dobu exspirace věci. Dodaná věc musí být po celou dobu záruční doby způsobilá pro použití k obvyklému účelu dle Technických podmínek věci podle čl. II této smlouvy (Přílohy č. 1).</w:t>
      </w:r>
    </w:p>
    <w:p w14:paraId="482B3CEA" w14:textId="77777777" w:rsidR="00950551" w:rsidRPr="00355B0C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7" w:name="_Toc380061324"/>
    </w:p>
    <w:p w14:paraId="3DCCADA2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Smluvní pokuta</w:t>
      </w:r>
    </w:p>
    <w:p w14:paraId="702DE469" w14:textId="77777777" w:rsidR="00541A18" w:rsidRPr="00827137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Nedodá-li prodávající věc do uplynutí doby plnění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 xml:space="preserve">V </w:t>
      </w:r>
      <w:r w:rsidRPr="00827137">
        <w:rPr>
          <w:rFonts w:ascii="Garamond" w:hAnsi="Garamond" w:cs="Arial"/>
          <w:lang w:val="cs-CZ"/>
        </w:rPr>
        <w:t xml:space="preserve">této smlouvy, zaplatí kupujícímu smluvní pokutu </w:t>
      </w:r>
      <w:r w:rsidRPr="004D6B8C">
        <w:rPr>
          <w:rFonts w:ascii="Garamond" w:hAnsi="Garamond" w:cs="Arial"/>
          <w:lang w:val="cs-CZ"/>
        </w:rPr>
        <w:t xml:space="preserve">ve </w:t>
      </w:r>
      <w:r w:rsidR="00F7169A" w:rsidRPr="002C5DCD">
        <w:rPr>
          <w:rFonts w:ascii="Garamond" w:hAnsi="Garamond" w:cs="Arial"/>
          <w:lang w:val="cs-CZ"/>
        </w:rPr>
        <w:t xml:space="preserve">výši </w:t>
      </w:r>
      <w:r w:rsidR="00517D8F">
        <w:rPr>
          <w:rStyle w:val="Smlouva"/>
        </w:rPr>
        <w:t>0,3</w:t>
      </w:r>
      <w:r w:rsidR="00F7169A" w:rsidRPr="002C5DCD">
        <w:rPr>
          <w:rFonts w:ascii="Garamond" w:hAnsi="Garamond" w:cs="Arial"/>
          <w:lang w:val="cs-CZ"/>
        </w:rPr>
        <w:t> </w:t>
      </w:r>
      <w:r w:rsidR="00517D8F">
        <w:rPr>
          <w:rStyle w:val="Smlouva"/>
        </w:rPr>
        <w:t>% z kupní ceny nedodané věci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14:paraId="2BA071B4" w14:textId="77777777" w:rsidR="00541A18" w:rsidRPr="00827137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>V případě, že prodávající neodstraní vady bránící předání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převzetí věci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>
        <w:rPr>
          <w:rFonts w:ascii="Garamond" w:hAnsi="Garamond" w:cs="Arial"/>
          <w:color w:val="000000"/>
          <w:lang w:val="cs-CZ" w:eastAsia="cs-CZ"/>
        </w:rPr>
        <w:t>čl. </w:t>
      </w:r>
      <w:r w:rsidR="00A319F2">
        <w:rPr>
          <w:rFonts w:ascii="Garamond" w:hAnsi="Garamond" w:cs="Arial"/>
          <w:color w:val="000000"/>
          <w:lang w:val="cs-CZ" w:eastAsia="cs-CZ"/>
        </w:rPr>
        <w:t>V odst.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2, je prodávající povinen zaplatit kupujícímu smluvní pokutu ve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2C5DCD">
        <w:rPr>
          <w:rStyle w:val="Smlouva"/>
        </w:rPr>
        <w:t xml:space="preserve"> </w:t>
      </w:r>
      <w:r w:rsidR="00517D8F">
        <w:rPr>
          <w:rStyle w:val="Smlouva"/>
        </w:rPr>
        <w:t>0,3 % z kupní ceny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14:paraId="4536CD0C" w14:textId="77777777" w:rsidR="001A418C" w:rsidRPr="00827137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 xml:space="preserve">Smluvní strany výslovně sjednávají, že kupující je oprávněn započíst smluvní pokuty dle </w:t>
      </w:r>
      <w:r>
        <w:rPr>
          <w:rFonts w:ascii="Garamond" w:hAnsi="Garamond" w:cs="Arial"/>
          <w:lang w:val="cs-CZ"/>
        </w:rPr>
        <w:t xml:space="preserve">odst. 1 a 2 tohoto článku </w:t>
      </w:r>
      <w:r w:rsidRPr="00827137">
        <w:rPr>
          <w:rFonts w:ascii="Garamond" w:hAnsi="Garamond" w:cs="Arial"/>
          <w:lang w:val="cs-CZ"/>
        </w:rPr>
        <w:t xml:space="preserve">na </w:t>
      </w:r>
      <w:r w:rsidR="001A418C" w:rsidRPr="00827137">
        <w:rPr>
          <w:rFonts w:ascii="Garamond" w:hAnsi="Garamond" w:cs="Arial"/>
          <w:lang w:val="cs-CZ"/>
        </w:rPr>
        <w:t xml:space="preserve">úhradu </w:t>
      </w:r>
      <w:r w:rsidR="002F1DCD" w:rsidRPr="00827137">
        <w:rPr>
          <w:rFonts w:ascii="Garamond" w:hAnsi="Garamond" w:cs="Arial"/>
          <w:lang w:val="cs-CZ"/>
        </w:rPr>
        <w:t>kupní ceny věci</w:t>
      </w:r>
      <w:r w:rsidR="00E97AD4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dle </w:t>
      </w:r>
      <w:r>
        <w:rPr>
          <w:rFonts w:ascii="Garamond" w:hAnsi="Garamond" w:cs="Arial"/>
          <w:lang w:val="cs-CZ"/>
        </w:rPr>
        <w:t>čl. </w:t>
      </w:r>
      <w:r w:rsidR="001A418C" w:rsidRPr="00827137">
        <w:rPr>
          <w:rFonts w:ascii="Garamond" w:hAnsi="Garamond" w:cs="Arial"/>
          <w:lang w:val="cs-CZ"/>
        </w:rPr>
        <w:t>IV.</w:t>
      </w:r>
    </w:p>
    <w:p w14:paraId="62652A36" w14:textId="77777777"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Pro výpočet výše uvedených smluvních pokut se použije kupní cena </w:t>
      </w:r>
      <w:r w:rsidR="00EA72F2">
        <w:rPr>
          <w:rFonts w:ascii="Garamond" w:hAnsi="Garamond" w:cs="Arial"/>
          <w:lang w:val="cs-CZ"/>
        </w:rPr>
        <w:t>v Kč</w:t>
      </w:r>
      <w:r w:rsidR="00EA72F2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bez DPH uvedená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="004D6B8C">
        <w:rPr>
          <w:rFonts w:ascii="Garamond" w:hAnsi="Garamond" w:cs="Arial"/>
          <w:lang w:val="cs-CZ"/>
        </w:rPr>
        <w:t>III této smlouvy.</w:t>
      </w:r>
    </w:p>
    <w:p w14:paraId="5E114630" w14:textId="77777777" w:rsidR="00213364" w:rsidRPr="00827137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AB2FC2">
            <w:rPr>
              <w:rStyle w:val="Smlouva"/>
            </w:rPr>
            <w:t>14</w:t>
          </w:r>
        </w:sdtContent>
      </w:sdt>
      <w:r w:rsidR="004D6B8C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dnů od doručení jejího vyúčtování prodávajícímu, na účet kupujícího uvedený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1A418C" w:rsidRPr="00827137">
        <w:rPr>
          <w:rFonts w:ascii="Garamond" w:hAnsi="Garamond" w:cs="Arial"/>
          <w:lang w:val="cs-CZ"/>
        </w:rPr>
        <w:t>.</w:t>
      </w:r>
    </w:p>
    <w:p w14:paraId="57BE80D8" w14:textId="77777777" w:rsidR="00213364" w:rsidRPr="00827137" w:rsidRDefault="00AE384C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Prodávající</w:t>
      </w:r>
      <w:r w:rsidR="00213364" w:rsidRPr="00827137">
        <w:rPr>
          <w:rFonts w:ascii="Garamond" w:hAnsi="Garamond" w:cs="Arial"/>
          <w:lang w:val="cs-CZ"/>
        </w:rPr>
        <w:t xml:space="preserve"> prohlašuje, že všechny smluvní pokuty dle této smlouvy včetně jejich výše považuje vzhledem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významu povinností (závazků),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jejichž zajištění byly dohodnuty, za přiměřené.</w:t>
      </w:r>
    </w:p>
    <w:p w14:paraId="4261BD67" w14:textId="77777777" w:rsidR="000A1316" w:rsidRPr="00CE4839" w:rsidRDefault="00541A18" w:rsidP="00CE4839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výslovně sjednávají, že úhradou smluvní pokuty nebude dotčeno právo kupujícího na náhradu škody vzniklé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porušení povinnosti, ke kterému se smluvní pokuta vztahuje,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plné výši.</w:t>
      </w:r>
    </w:p>
    <w:p w14:paraId="3AABF794" w14:textId="77777777" w:rsidR="00950551" w:rsidRPr="00355B0C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14:paraId="7245B677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Odstoupení od smlouvy</w:t>
      </w:r>
    </w:p>
    <w:p w14:paraId="7775DAEE" w14:textId="77777777" w:rsidR="00541A18" w:rsidRPr="00827137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Kromě důvodů pro odstoupení od smlouvy kupujícím uvedených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jiných ustanoveních této smlouvy nebo občanském zákoníku je kupující oprávněn od této smlouvy odstoupit, obdrží-li od prodávajícího věc jiných vlastností, </w:t>
      </w:r>
      <w:r w:rsidR="00C300BE">
        <w:rPr>
          <w:rFonts w:ascii="Garamond" w:hAnsi="Garamond" w:cs="Arial"/>
          <w:lang w:val="cs-CZ"/>
        </w:rPr>
        <w:t>nebo</w:t>
      </w:r>
      <w:r w:rsidRPr="00827137">
        <w:rPr>
          <w:rFonts w:ascii="Garamond" w:hAnsi="Garamond" w:cs="Arial"/>
          <w:lang w:val="cs-CZ"/>
        </w:rPr>
        <w:t xml:space="preserve"> neobdrží-li vš</w:t>
      </w:r>
      <w:r w:rsidR="004D6B8C">
        <w:rPr>
          <w:rFonts w:ascii="Garamond" w:hAnsi="Garamond" w:cs="Arial"/>
          <w:lang w:val="cs-CZ"/>
        </w:rPr>
        <w:t>echny doklady</w:t>
      </w:r>
      <w:r w:rsidR="00C300BE">
        <w:rPr>
          <w:rFonts w:ascii="Garamond" w:hAnsi="Garamond" w:cs="Arial"/>
          <w:lang w:val="cs-CZ"/>
        </w:rPr>
        <w:t xml:space="preserve"> uvedené v čl. II odst. 4</w:t>
      </w:r>
      <w:r w:rsidR="004D6B8C">
        <w:rPr>
          <w:rFonts w:ascii="Garamond" w:hAnsi="Garamond" w:cs="Arial"/>
          <w:lang w:val="cs-CZ"/>
        </w:rPr>
        <w:t xml:space="preserve"> této smlouvy.</w:t>
      </w:r>
    </w:p>
    <w:p w14:paraId="7F5CC548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 této smlouvy odstoupit</w:t>
      </w:r>
      <w:r w:rsidR="00EE6E1F" w:rsidRPr="00827137">
        <w:rPr>
          <w:rFonts w:ascii="Garamond" w:hAnsi="Garamond" w:cs="Arial"/>
          <w:lang w:val="cs-CZ"/>
        </w:rPr>
        <w:t>,</w:t>
      </w:r>
      <w:r w:rsidRPr="00827137">
        <w:rPr>
          <w:rFonts w:ascii="Garamond" w:hAnsi="Garamond" w:cs="Arial"/>
          <w:lang w:val="cs-CZ"/>
        </w:rPr>
        <w:t xml:space="preserve"> neodstraní-li prodávající vadu věci včas nebo vadu věci odmítne odstranit.</w:t>
      </w:r>
    </w:p>
    <w:p w14:paraId="25095FDB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též oprávněn odstoupit od smlouvy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důvodu probíhajícího insolvenčního řízení vůči prodávajícímu.</w:t>
      </w:r>
    </w:p>
    <w:p w14:paraId="73AF2268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odstoupit od smlouvy</w:t>
      </w:r>
      <w:r w:rsidR="00A319F2">
        <w:rPr>
          <w:rFonts w:ascii="Garamond" w:hAnsi="Garamond" w:cs="Arial"/>
          <w:lang w:val="cs-CZ"/>
        </w:rPr>
        <w:t xml:space="preserve"> i v </w:t>
      </w:r>
      <w:r w:rsidRPr="00827137">
        <w:rPr>
          <w:rFonts w:ascii="Garamond" w:hAnsi="Garamond" w:cs="Arial"/>
          <w:lang w:val="cs-CZ"/>
        </w:rPr>
        <w:t xml:space="preserve">případě porušení povinnosti prodávajícího dle 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IV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6.</w:t>
      </w:r>
    </w:p>
    <w:p w14:paraId="20C7E56C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se dohodly, že při prodlení kupujícího se zapla</w:t>
      </w:r>
      <w:r w:rsidR="00544E8D" w:rsidRPr="00827137">
        <w:rPr>
          <w:rFonts w:ascii="Garamond" w:hAnsi="Garamond" w:cs="Arial"/>
          <w:lang w:val="cs-CZ"/>
        </w:rPr>
        <w:t>cením celkové kupní ceny za věc</w:t>
      </w:r>
      <w:r w:rsidR="00B957E1">
        <w:rPr>
          <w:rFonts w:ascii="Garamond" w:hAnsi="Garamond" w:cs="Arial"/>
          <w:lang w:val="cs-CZ"/>
        </w:rPr>
        <w:t xml:space="preserve"> v délce více než 30 dní,</w:t>
      </w:r>
      <w:r w:rsidRPr="00827137">
        <w:rPr>
          <w:rFonts w:ascii="Garamond" w:hAnsi="Garamond" w:cs="Arial"/>
          <w:lang w:val="cs-CZ"/>
        </w:rPr>
        <w:t xml:space="preserve"> má prodávající p</w:t>
      </w:r>
      <w:r w:rsidR="00E216CE">
        <w:rPr>
          <w:rFonts w:ascii="Garamond" w:hAnsi="Garamond" w:cs="Arial"/>
          <w:lang w:val="cs-CZ"/>
        </w:rPr>
        <w:t>rávo od této smlouvy odstoupit.</w:t>
      </w:r>
    </w:p>
    <w:p w14:paraId="2FB91A9B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smlouvy musí být učiněno písemně</w:t>
      </w:r>
      <w:r w:rsidR="00A319F2">
        <w:rPr>
          <w:rFonts w:ascii="Garamond" w:hAnsi="Garamond" w:cs="Arial"/>
          <w:lang w:val="cs-CZ"/>
        </w:rPr>
        <w:t xml:space="preserve"> v </w:t>
      </w:r>
      <w:r w:rsidR="00285551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28624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 Účinky odstoupení od smlouvy nastávají dnem doručení oznámení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odstoupení druhé smluvní straně.</w:t>
      </w:r>
    </w:p>
    <w:p w14:paraId="6B3E72E4" w14:textId="77777777"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prodle</w:t>
      </w:r>
      <w:r w:rsidR="00E216CE">
        <w:rPr>
          <w:rFonts w:ascii="Garamond" w:hAnsi="Garamond" w:cs="Arial"/>
          <w:lang w:val="cs-CZ"/>
        </w:rPr>
        <w:t>ní, ani práva na náhradu škody.</w:t>
      </w:r>
    </w:p>
    <w:p w14:paraId="55CA72B6" w14:textId="77777777"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14:paraId="529FA0E2" w14:textId="77777777" w:rsidR="00950551" w:rsidRPr="00355B0C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14:paraId="50EBE61A" w14:textId="77777777" w:rsidR="00541A18" w:rsidRPr="00827137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N</w:t>
      </w:r>
      <w:r w:rsidR="00E216CE">
        <w:rPr>
          <w:rFonts w:ascii="Garamond" w:hAnsi="Garamond" w:cs="Arial"/>
          <w:b/>
        </w:rPr>
        <w:t>abytí vlastnického práva</w:t>
      </w:r>
      <w:r w:rsidR="00A319F2">
        <w:rPr>
          <w:rFonts w:ascii="Garamond" w:hAnsi="Garamond" w:cs="Arial"/>
          <w:b/>
        </w:rPr>
        <w:t xml:space="preserve"> k </w:t>
      </w:r>
      <w:r w:rsidR="00E216CE">
        <w:rPr>
          <w:rFonts w:ascii="Garamond" w:hAnsi="Garamond" w:cs="Arial"/>
          <w:b/>
        </w:rPr>
        <w:t>věci</w:t>
      </w:r>
    </w:p>
    <w:p w14:paraId="04E751C9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Nebezpečí škody na věci</w:t>
      </w:r>
    </w:p>
    <w:p w14:paraId="3939336F" w14:textId="77777777" w:rsidR="00541A18" w:rsidRPr="00827137" w:rsidRDefault="00541A18" w:rsidP="00CE4839">
      <w:pPr>
        <w:pStyle w:val="Zkladntext2"/>
        <w:numPr>
          <w:ilvl w:val="0"/>
          <w:numId w:val="5"/>
        </w:numPr>
        <w:spacing w:before="120" w:after="120"/>
        <w:ind w:left="357" w:hanging="357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vlastnické právo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nabývá kupující 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 xml:space="preserve">bez vad </w:t>
      </w:r>
      <w:r w:rsidR="00F32BEE" w:rsidRPr="00F32BEE">
        <w:rPr>
          <w:rFonts w:ascii="Garamond" w:hAnsi="Garamond" w:cs="Arial"/>
        </w:rPr>
        <w:t>bránících předání a</w:t>
      </w:r>
      <w:r w:rsidR="00F32BEE">
        <w:rPr>
          <w:rFonts w:ascii="Garamond" w:hAnsi="Garamond" w:cs="Arial"/>
        </w:rPr>
        <w:t> </w:t>
      </w:r>
      <w:r w:rsidR="00F32BEE" w:rsidRPr="00F32BEE">
        <w:rPr>
          <w:rFonts w:ascii="Garamond" w:hAnsi="Garamond" w:cs="Arial"/>
        </w:rPr>
        <w:t>převzetí věci</w:t>
      </w:r>
      <w:r w:rsidR="00F32BEE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na základě obo</w:t>
      </w:r>
      <w:r w:rsidR="00955D6C">
        <w:rPr>
          <w:rFonts w:ascii="Garamond" w:hAnsi="Garamond" w:cs="Arial"/>
        </w:rPr>
        <w:t>ustranně podepsaného</w:t>
      </w:r>
      <w:sdt>
        <w:sdtPr>
          <w:rPr>
            <w:rStyle w:val="Smlouva"/>
          </w:rPr>
          <w:id w:val="-1232841301"/>
          <w:placeholder>
            <w:docPart w:val="97C938650C3B4F4990A4BB7B37C07F6F"/>
          </w:placeholder>
          <w:dropDownList>
            <w:listItem w:displayText=" protokolu" w:value=" protokolu"/>
            <w:listItem w:displayText=" dodacího listu" w:value=" dodacího listu"/>
          </w:dropDownList>
        </w:sdtPr>
        <w:sdtEndPr>
          <w:rPr>
            <w:rStyle w:val="Smlouvatun"/>
            <w:b/>
          </w:rPr>
        </w:sdtEndPr>
        <w:sdtContent>
          <w:r w:rsidR="00D8547A">
            <w:rPr>
              <w:rStyle w:val="Smlouva"/>
            </w:rPr>
            <w:t xml:space="preserve"> protokolu</w:t>
          </w:r>
        </w:sdtContent>
      </w:sdt>
      <w:r w:rsidR="00955D6C">
        <w:rPr>
          <w:rFonts w:ascii="Garamond" w:hAnsi="Garamond" w:cs="Arial"/>
        </w:rPr>
        <w:t>.</w:t>
      </w:r>
    </w:p>
    <w:p w14:paraId="6276F1A1" w14:textId="77777777" w:rsidR="00541A18" w:rsidRPr="00E216CE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nebezpečí škody na věci přechází na kupujícího současně</w:t>
      </w:r>
      <w:r w:rsidR="00A319F2">
        <w:rPr>
          <w:rFonts w:ascii="Garamond" w:hAnsi="Garamond" w:cs="Arial"/>
        </w:rPr>
        <w:t xml:space="preserve"> s </w:t>
      </w:r>
      <w:r w:rsidRPr="00827137">
        <w:rPr>
          <w:rFonts w:ascii="Garamond" w:hAnsi="Garamond" w:cs="Arial"/>
        </w:rPr>
        <w:t>nabytím vlastnického práva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bookmarkEnd w:id="7"/>
    <w:p w14:paraId="08209232" w14:textId="77777777" w:rsidR="00064175" w:rsidRDefault="00064175" w:rsidP="00064175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34" w:firstLine="142"/>
        <w:jc w:val="center"/>
        <w:rPr>
          <w:rFonts w:ascii="Garamond" w:hAnsi="Garamond" w:cs="Arial"/>
          <w:b/>
        </w:rPr>
      </w:pPr>
    </w:p>
    <w:p w14:paraId="6495406F" w14:textId="77777777" w:rsidR="00541A18" w:rsidRPr="00827137" w:rsidRDefault="00541A18" w:rsidP="00064175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Závěrečná ujednání</w:t>
      </w:r>
    </w:p>
    <w:p w14:paraId="4CD5CBF9" w14:textId="77777777" w:rsidR="00541A18" w:rsidRPr="00827137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p w14:paraId="40FEEDA4" w14:textId="77777777" w:rsidR="00667230" w:rsidRPr="00E216CE" w:rsidRDefault="00667230" w:rsidP="00667230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</w:t>
      </w:r>
      <w:r w:rsidR="00A319F2">
        <w:rPr>
          <w:rFonts w:ascii="Garamond" w:hAnsi="Garamond" w:cs="Arial"/>
          <w:color w:val="000000"/>
          <w:szCs w:val="24"/>
        </w:rPr>
        <w:t xml:space="preserve"> s </w:t>
      </w:r>
      <w:r w:rsidRPr="00E216CE">
        <w:rPr>
          <w:rFonts w:ascii="Garamond" w:hAnsi="Garamond" w:cs="Arial"/>
          <w:color w:val="000000"/>
          <w:szCs w:val="24"/>
        </w:rPr>
        <w:t>tím, aby tato smlouva, včetně jejích případných dodatků, byla uveřejněna na internetových stránkách kupujícího. Údaje ve smyslu §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 xml:space="preserve">218 </w:t>
      </w:r>
      <w:r w:rsidR="00A319F2">
        <w:rPr>
          <w:rFonts w:ascii="Garamond" w:hAnsi="Garamond" w:cs="Arial"/>
          <w:color w:val="000000"/>
          <w:szCs w:val="24"/>
        </w:rPr>
        <w:t>odst. </w:t>
      </w:r>
      <w:r w:rsidRPr="00E216CE">
        <w:rPr>
          <w:rFonts w:ascii="Garamond" w:hAnsi="Garamond" w:cs="Arial"/>
          <w:color w:val="000000"/>
          <w:szCs w:val="24"/>
        </w:rPr>
        <w:t>3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/>
          <w:szCs w:val="24"/>
        </w:rPr>
        <w:t>134/2016 Sb.</w:t>
      </w:r>
      <w:r w:rsidRPr="00E216CE">
        <w:rPr>
          <w:rStyle w:val="h1a2"/>
          <w:rFonts w:ascii="Garamond" w:hAnsi="Garamond"/>
          <w:specVanish w:val="0"/>
        </w:rPr>
        <w:t>,</w:t>
      </w:r>
      <w:r w:rsidR="00A319F2">
        <w:rPr>
          <w:rStyle w:val="h1a2"/>
          <w:rFonts w:ascii="Garamond" w:hAnsi="Garamond"/>
          <w:specVanish w:val="0"/>
        </w:rPr>
        <w:t xml:space="preserve"> o </w:t>
      </w:r>
      <w:r w:rsidRPr="00E216CE">
        <w:rPr>
          <w:rStyle w:val="h1a2"/>
          <w:rFonts w:ascii="Garamond" w:hAnsi="Garamond"/>
          <w:specVanish w:val="0"/>
        </w:rPr>
        <w:t>zadávání veřejných zakázek, ve znění pozdějších předpisů,</w:t>
      </w:r>
      <w:r w:rsidRPr="00E216CE">
        <w:rPr>
          <w:rFonts w:ascii="Garamond" w:hAnsi="Garamond" w:cs="Arial"/>
          <w:color w:val="000000"/>
          <w:szCs w:val="24"/>
        </w:rPr>
        <w:t xml:space="preserve"> budou znečitelněny (ochrana informací</w:t>
      </w:r>
      <w:r w:rsidR="00A319F2">
        <w:rPr>
          <w:rFonts w:ascii="Garamond" w:hAnsi="Garamond" w:cs="Arial"/>
          <w:color w:val="000000"/>
          <w:szCs w:val="24"/>
        </w:rPr>
        <w:t xml:space="preserve"> a </w:t>
      </w:r>
      <w:r w:rsidRPr="00E216CE">
        <w:rPr>
          <w:rFonts w:ascii="Garamond" w:hAnsi="Garamond" w:cs="Arial"/>
          <w:color w:val="000000"/>
          <w:szCs w:val="24"/>
        </w:rPr>
        <w:t>údajů dle zvláštních právních předpisů).</w:t>
      </w:r>
      <w:r w:rsidRPr="00E216CE">
        <w:rPr>
          <w:rFonts w:ascii="Garamond" w:hAnsi="Garamond"/>
          <w:szCs w:val="24"/>
        </w:rPr>
        <w:t xml:space="preserve"> </w:t>
      </w:r>
      <w:r w:rsidRPr="00E216CE">
        <w:rPr>
          <w:rFonts w:ascii="Garamond" w:hAnsi="Garamond" w:cs="Arial"/>
          <w:color w:val="000000"/>
          <w:szCs w:val="24"/>
        </w:rPr>
        <w:t>Smlouva se vkládá do registru smluv vedeného podle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340/2015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zvláštních podmínkách účinnosti některých smluv, uveřejňování těchto smluv</w:t>
      </w:r>
      <w:r w:rsidR="00A319F2">
        <w:rPr>
          <w:rFonts w:ascii="Garamond" w:hAnsi="Garamond" w:cs="Arial"/>
          <w:color w:val="000000"/>
          <w:szCs w:val="24"/>
        </w:rPr>
        <w:t xml:space="preserve"> a o </w:t>
      </w:r>
      <w:r w:rsidRPr="00E216CE">
        <w:rPr>
          <w:rFonts w:ascii="Garamond" w:hAnsi="Garamond" w:cs="Arial"/>
          <w:color w:val="000000"/>
          <w:szCs w:val="24"/>
        </w:rPr>
        <w:t>registru smluv, (zákon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registru smluv), ve znění pozdějších předpisů. Uveřejnění smlouvy zajišťuje kupující.</w:t>
      </w:r>
    </w:p>
    <w:p w14:paraId="0EEF92C9" w14:textId="77777777" w:rsidR="00667230" w:rsidRPr="00A91519" w:rsidRDefault="00667230" w:rsidP="00A9151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souhlasí, aby kupující poskytl část nebo celou tuto smlouvu</w:t>
      </w:r>
      <w:r w:rsidR="00A319F2">
        <w:rPr>
          <w:rFonts w:ascii="Garamond" w:hAnsi="Garamond" w:cs="Arial"/>
          <w:color w:val="000000"/>
          <w:szCs w:val="24"/>
        </w:rPr>
        <w:t xml:space="preserve"> v </w:t>
      </w:r>
      <w:r w:rsidRPr="00E216CE">
        <w:rPr>
          <w:rFonts w:ascii="Garamond" w:hAnsi="Garamond" w:cs="Arial"/>
          <w:color w:val="000000"/>
          <w:szCs w:val="24"/>
        </w:rPr>
        <w:t>případě žádosti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poskytnutí informace podle zákona č.</w:t>
      </w:r>
      <w:r w:rsidR="006F526A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106/1999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svobodném přístupu</w:t>
      </w:r>
      <w:r w:rsidR="00A319F2">
        <w:rPr>
          <w:rFonts w:ascii="Garamond" w:hAnsi="Garamond" w:cs="Arial"/>
          <w:color w:val="000000"/>
          <w:szCs w:val="24"/>
        </w:rPr>
        <w:t xml:space="preserve"> k </w:t>
      </w:r>
      <w:r w:rsidRPr="00E216CE">
        <w:rPr>
          <w:rFonts w:ascii="Garamond" w:hAnsi="Garamond" w:cs="Arial"/>
          <w:color w:val="000000"/>
          <w:szCs w:val="24"/>
        </w:rPr>
        <w:t>informacím, ve znění pozdějších předpisů.</w:t>
      </w:r>
    </w:p>
    <w:p w14:paraId="17DED335" w14:textId="77777777" w:rsidR="00541A18" w:rsidRPr="00827137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Veškeré změny nebo doplňky této smlouvy (včetně změn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podepsány oprávněnými zástupci obou smluvních stran. Nemůže jít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tíži smluvní strany, které nebyl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souladu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touto smlouvou zaslán dodatek ohledně změny údajů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smlouvy, že</w:t>
      </w:r>
      <w:r w:rsidR="00A319F2">
        <w:rPr>
          <w:rFonts w:ascii="Garamond" w:hAnsi="Garamond" w:cs="Arial"/>
          <w:szCs w:val="24"/>
        </w:rPr>
        <w:t xml:space="preserve"> i </w:t>
      </w:r>
      <w:r w:rsidRPr="00827137">
        <w:rPr>
          <w:rFonts w:ascii="Garamond" w:hAnsi="Garamond" w:cs="Arial"/>
          <w:szCs w:val="24"/>
        </w:rPr>
        <w:t>nadále užívá při komunikaci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druhou smluvní stranou údaje původně uvedené.</w:t>
      </w:r>
      <w:r w:rsidR="00F438D5" w:rsidRPr="00827137">
        <w:rPr>
          <w:rFonts w:ascii="Garamond" w:hAnsi="Garamond" w:cs="Arial"/>
          <w:szCs w:val="24"/>
        </w:rPr>
        <w:t xml:space="preserve"> Jiná ujednání jsou neplatná.</w:t>
      </w:r>
    </w:p>
    <w:p w14:paraId="5A5955D8" w14:textId="77777777" w:rsidR="00541A18" w:rsidRPr="00827137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8F57AD" w:rsidRPr="00EA1DE2">
        <w:rPr>
          <w:rFonts w:ascii="Garamond" w:hAnsi="Garamond" w:cs="Arial"/>
          <w:lang w:val="cs-CZ"/>
        </w:rPr>
        <w:t>, nebo na adresu novou</w:t>
      </w:r>
      <w:r w:rsidR="008F57AD">
        <w:rPr>
          <w:rFonts w:ascii="Garamond" w:hAnsi="Garamond" w:cs="Arial"/>
          <w:lang w:val="cs-CZ"/>
        </w:rPr>
        <w:t>,</w:t>
      </w:r>
      <w:r w:rsidR="008F57AD" w:rsidRPr="00EA1DE2">
        <w:rPr>
          <w:rFonts w:ascii="Garamond" w:hAnsi="Garamond" w:cs="Arial"/>
          <w:lang w:val="cs-CZ"/>
        </w:rPr>
        <w:t xml:space="preserve"> změněnou písemným oboustranně potvrzeným dodatkem k této smlouvě. </w:t>
      </w:r>
    </w:p>
    <w:sdt>
      <w:sdtPr>
        <w:rPr>
          <w:rFonts w:ascii="Garamond" w:hAnsi="Garamond" w:cs="Arial"/>
          <w:lang w:val="cs-CZ"/>
        </w:rPr>
        <w:id w:val="1402028775"/>
        <w:placeholder>
          <w:docPart w:val="DefaultPlaceholder_-1854013440"/>
        </w:placeholder>
      </w:sdtPr>
      <w:sdtEndPr/>
      <w:sdtContent>
        <w:p w14:paraId="303F2526" w14:textId="77777777" w:rsidR="00BC43FC" w:rsidRPr="004F6A4C" w:rsidRDefault="00790436" w:rsidP="004F6A4C">
          <w:pPr>
            <w:numPr>
              <w:ilvl w:val="0"/>
              <w:numId w:val="6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-470366962"/>
              <w:placeholder>
                <w:docPart w:val="A6019215EF6848FDB14ED74B60D34849"/>
              </w:placeholder>
              <w:dropDownList>
                <w:listItem w:value="vybrat vhodnou variantu"/>
                <w:listItem w:displayText="Tato smlouva je vyhotovena ve 4 (slovy: čtyřech) stejnopisech, z nichž 1 obdrží prodávající a 3 kupující." w:value="Tato smlouva je vyhotovena ve 4 (slovy: čtyřech) stejnopisech, z nichž 1 obdrží prodávající a 3 kupující."/>
                <w:listItem w:displayText="Tato smlouva se uzavírá v elektronické formě a bude podepsána oprávněnými osobami zaručeným elektronickým podpisem." w:value="Tato smlouva se uzavírá v elektronické formě a bude podepsána oprávněnými osobami zaručeným elektronickým podpisem."/>
                <w:listItem w:displayText="Tato smlouva je vyhotovena ve 2 (slovy: dvou) stejnopisech, z nichž 1 obdrží prodávající a 1 kupující." w:value="Tato smlouva je vyhotovena ve 2 (slovy: dvou) stejnopisech, z nichž 1 obdrží prodávající a 1 kupující."/>
                <w:listItem w:displayText="Tato smlouva je vyhotovena ve 5 (slovy: pěti) stejnopisech, z nichž 1 obdrží prodávající a 4 kupující." w:value="Tato smlouva je vyhotovena ve 5 (slovy: pěti) stejnopisech, z nichž 1 obdrží prodávající a 4 kupující."/>
                <w:listItem w:displayText="Tato smlouva je vyhotovena ve 5 (slovy: pěti) stejnopisech, z nichž 2 obdrží prodávající a 3 kupující." w:value="Tato smlouva je vyhotovena ve 5 (slovy: pěti) stejnopisech, z nichž 2 obdrží prodávající a 3 kupující."/>
                <w:listItem w:displayText="Tato smlouva je vyhotovena ve 6 (slovy: šesti) stejnopisech, z nichž 2 obdrží prodávající a 4 kupující." w:value="Tato smlouva je vyhotovena ve 6 (slovy: šesti) stejnopisech, z nichž 2 obdrží prodávající a 4 kupující."/>
                <w:listItem w:displayText="Tato smlouva je vyhotovena ve 6 (slovy: šesti) stejnopisech, z nichž 1 obdrží prodávající a 5 kupující." w:value="Tato smlouva je vyhotovena ve 6 (slovy: šesti) stejnopisech, z nichž 1 obdrží prodávající a 5 kupující."/>
                <w:listItem w:displayText="Tato smlouva je vyhotovena ve 6 (slovy: šesti) stejnopisech, z nichž 3 obdrží prodávající a 3 kupující." w:value="Tato smlouva je vyhotovena ve 6 (slovy: šesti) stejnopisech, z nichž 3 obdrží prodávající a 3 kupující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316230">
                <w:rPr>
                  <w:rStyle w:val="Smlouva"/>
                </w:rPr>
                <w:t>Tato smlouva se uzavírá v elektronické formě a bude podepsána oprávněnými osobami zaručeným elektronickým podpisem.</w:t>
              </w:r>
            </w:sdtContent>
          </w:sdt>
        </w:p>
      </w:sdtContent>
    </w:sdt>
    <w:p w14:paraId="0180E8F1" w14:textId="77777777" w:rsidR="000A1316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 xml:space="preserve">Tato smlouva je platná </w:t>
      </w:r>
      <w:r w:rsidR="008F7E46">
        <w:rPr>
          <w:rFonts w:ascii="Garamond" w:hAnsi="Garamond" w:cs="Arial"/>
          <w:szCs w:val="24"/>
        </w:rPr>
        <w:t>ode dne,</w:t>
      </w:r>
      <w:r w:rsidRPr="00827137">
        <w:rPr>
          <w:rFonts w:ascii="Garamond" w:hAnsi="Garamond" w:cs="Arial"/>
          <w:szCs w:val="24"/>
        </w:rPr>
        <w:t xml:space="preserve"> kdy podpis připojí smluvní strana, která ji podepisuje jako poslední</w:t>
      </w:r>
      <w:r w:rsidR="00B902B3">
        <w:rPr>
          <w:rFonts w:ascii="Garamond" w:hAnsi="Garamond" w:cs="Arial"/>
          <w:szCs w:val="24"/>
        </w:rPr>
        <w:t xml:space="preserve"> a účinná jejím zveřejněním v registru smluv.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eastAsiaTheme="minorHAnsi"/>
          <w:lang w:eastAsia="en-US"/>
        </w:rPr>
      </w:sdtEndPr>
      <w:sdtContent>
        <w:p w14:paraId="497519A0" w14:textId="77777777" w:rsidR="0012779A" w:rsidRPr="000A1316" w:rsidRDefault="004C019A" w:rsidP="00CE4839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0A1316">
            <w:rPr>
              <w:rFonts w:ascii="Garamond" w:hAnsi="Garamond" w:cs="Arial"/>
              <w:szCs w:val="24"/>
            </w:rPr>
            <w:t>Smluvní strany prohlašují, že se s obsahem této smlouvy před jejím podpisem řádně seznámily a na důkaz toho připojují oprávnění zástupci smluvních stran své podpisy.</w:t>
          </w:r>
        </w:p>
        <w:p w14:paraId="2C64F22F" w14:textId="77777777" w:rsidR="003E5355" w:rsidRPr="00A111FB" w:rsidRDefault="004C019A" w:rsidP="00A111FB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eastAsia="Times New Roman" w:hAnsi="Garamond" w:cs="Arial"/>
              <w:szCs w:val="24"/>
              <w:lang w:eastAsia="cs-CZ"/>
            </w:rPr>
            <w:lastRenderedPageBreak/>
            <w:t>N</w:t>
          </w:r>
          <w:r w:rsidR="00541A18" w:rsidRPr="00827137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  <w:r w:rsidR="00B82C7B">
            <w:rPr>
              <w:rFonts w:ascii="Garamond" w:eastAsia="Times New Roman" w:hAnsi="Garamond" w:cs="Arial"/>
              <w:szCs w:val="24"/>
              <w:lang w:eastAsia="cs-CZ"/>
            </w:rPr>
            <w:t xml:space="preserve"> </w:t>
          </w:r>
        </w:p>
      </w:sdtContent>
    </w:sdt>
    <w:p w14:paraId="37ABB8F6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bookmarkStart w:id="8" w:name="_Příloha_č._3"/>
      <w:bookmarkEnd w:id="8"/>
      <w:r w:rsidRPr="00C0722E">
        <w:rPr>
          <w:rFonts w:ascii="Garamond" w:hAnsi="Garamond" w:cs="Arial"/>
          <w:szCs w:val="24"/>
        </w:rPr>
        <w:t>Příloha č. 1 – Technická specifikace věci</w:t>
      </w:r>
    </w:p>
    <w:p w14:paraId="51E37E92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2 – Prohlášení o shodě</w:t>
      </w:r>
    </w:p>
    <w:p w14:paraId="1F7B92A3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3 – Návod k použití</w:t>
      </w:r>
    </w:p>
    <w:p w14:paraId="62B54AC2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</w:t>
      </w:r>
      <w:r>
        <w:rPr>
          <w:rFonts w:ascii="Garamond" w:hAnsi="Garamond" w:cs="Arial"/>
          <w:szCs w:val="24"/>
        </w:rPr>
        <w:t>4</w:t>
      </w:r>
      <w:r w:rsidRPr="00C0722E">
        <w:rPr>
          <w:rFonts w:ascii="Garamond" w:hAnsi="Garamond" w:cs="Arial"/>
          <w:szCs w:val="24"/>
        </w:rPr>
        <w:t xml:space="preserve"> –</w:t>
      </w:r>
      <w:r>
        <w:rPr>
          <w:rFonts w:ascii="Garamond" w:hAnsi="Garamond" w:cs="Arial"/>
          <w:szCs w:val="24"/>
        </w:rPr>
        <w:t xml:space="preserve"> </w:t>
      </w:r>
      <w:r w:rsidRPr="00C0722E">
        <w:rPr>
          <w:rFonts w:ascii="Garamond" w:hAnsi="Garamond" w:cs="Arial"/>
          <w:szCs w:val="24"/>
        </w:rPr>
        <w:t>Certifikát vydaný oznámeným subjektem</w:t>
      </w:r>
    </w:p>
    <w:p w14:paraId="6001E29F" w14:textId="77777777" w:rsidR="005D0B9D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1985" w:hanging="1276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 xml:space="preserve">Příloha č. </w:t>
      </w:r>
      <w:r>
        <w:rPr>
          <w:rFonts w:ascii="Garamond" w:hAnsi="Garamond" w:cs="Arial"/>
          <w:szCs w:val="24"/>
        </w:rPr>
        <w:t>5</w:t>
      </w:r>
      <w:r w:rsidRPr="00C0722E">
        <w:rPr>
          <w:rFonts w:ascii="Garamond" w:hAnsi="Garamond" w:cs="Arial"/>
          <w:szCs w:val="24"/>
        </w:rPr>
        <w:t xml:space="preserve"> – </w:t>
      </w:r>
      <w:bookmarkStart w:id="9" w:name="_Hlk88753229"/>
      <w:r w:rsidRPr="00E5008D">
        <w:rPr>
          <w:rFonts w:ascii="Garamond" w:hAnsi="Garamond" w:cs="Arial"/>
          <w:szCs w:val="24"/>
        </w:rPr>
        <w:t>Potvrzení o splnění ohlašovací povinnosti dovozce/distributora diagnostických zdravotnických prostředků in vitro v registru zdravotnických prostředků</w:t>
      </w:r>
      <w:bookmarkEnd w:id="9"/>
    </w:p>
    <w:p w14:paraId="435FC80D" w14:textId="77777777" w:rsidR="005D0B9D" w:rsidRPr="00C0722E" w:rsidRDefault="005D0B9D" w:rsidP="00502FD8">
      <w:pPr>
        <w:pStyle w:val="Odstavecseseznamem"/>
        <w:keepNext/>
        <w:tabs>
          <w:tab w:val="left" w:pos="1985"/>
          <w:tab w:val="left" w:pos="2268"/>
        </w:tabs>
        <w:spacing w:before="120"/>
        <w:ind w:left="709"/>
        <w:jc w:val="both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 xml:space="preserve">Příloha č. 6 – </w:t>
      </w:r>
      <w:bookmarkStart w:id="10" w:name="_Hlk88753323"/>
      <w:r w:rsidRPr="00E5008D">
        <w:rPr>
          <w:rFonts w:ascii="Garamond" w:hAnsi="Garamond" w:cs="Arial"/>
          <w:szCs w:val="24"/>
        </w:rPr>
        <w:t xml:space="preserve">Rozhodnutí o registraci </w:t>
      </w:r>
      <w:r w:rsidR="00502FD8">
        <w:rPr>
          <w:rFonts w:ascii="Garamond" w:hAnsi="Garamond" w:cs="Arial"/>
          <w:szCs w:val="24"/>
        </w:rPr>
        <w:t>testu</w:t>
      </w:r>
      <w:r w:rsidRPr="00E5008D">
        <w:rPr>
          <w:rFonts w:ascii="Garamond" w:hAnsi="Garamond" w:cs="Arial"/>
          <w:szCs w:val="24"/>
        </w:rPr>
        <w:t xml:space="preserve"> v registru zdravotnických prostředků</w:t>
      </w:r>
      <w:bookmarkEnd w:id="10"/>
    </w:p>
    <w:p w14:paraId="4C8A6FD7" w14:textId="77777777" w:rsidR="00F108AC" w:rsidRPr="00D25391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451545688"/>
              <w:placeholder>
                <w:docPart w:val="CFC98F0E16EF4F2F9A63EBF67DBA2C72"/>
              </w:placeholder>
              <w:showingPlcHdr/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FB3C61" w:rsidRPr="00D25391">
                <w:rPr>
                  <w:rFonts w:ascii="Garamond" w:hAnsi="Garamond" w:cs="Arial"/>
                  <w:lang w:val="cs-CZ"/>
                </w:rPr>
                <w:t>………………</w:t>
              </w:r>
            </w:sdtContent>
          </w:sdt>
        </w:sdtContent>
      </w:sdt>
      <w:r w:rsidR="00A319F2" w:rsidRPr="00D25391">
        <w:rPr>
          <w:rFonts w:ascii="Garamond" w:hAnsi="Garamond" w:cs="Arial"/>
          <w:lang w:val="cs-CZ"/>
        </w:rPr>
        <w:t xml:space="preserve"> </w:t>
      </w:r>
      <w:r w:rsidRPr="00D25391">
        <w:rPr>
          <w:rFonts w:ascii="Garamond" w:hAnsi="Garamond" w:cs="Arial"/>
          <w:lang w:val="cs-CZ"/>
        </w:rPr>
        <w:t xml:space="preserve">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Pr="005B729A">
            <w:rPr>
              <w:rStyle w:val="Smlouva"/>
            </w:rPr>
            <w:t>………………</w:t>
          </w:r>
        </w:sdtContent>
      </w:sdt>
      <w:r w:rsidRPr="00D25391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 w:rsidRPr="004229FE">
        <w:rPr>
          <w:rFonts w:cs="Arial"/>
          <w:lang w:val="cs-CZ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  <w:showingPlcHdr/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Pr="00D25391">
            <w:rPr>
              <w:rFonts w:ascii="Garamond" w:hAnsi="Garamond" w:cs="Arial"/>
              <w:lang w:val="cs-CZ"/>
            </w:rPr>
            <w:t>………………</w:t>
          </w:r>
        </w:sdtContent>
      </w:sdt>
      <w:r w:rsidRPr="00D25391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Pr="005B729A">
            <w:rPr>
              <w:rStyle w:val="Smlouva"/>
            </w:rPr>
            <w:t>………………</w:t>
          </w:r>
        </w:sdtContent>
      </w:sdt>
    </w:p>
    <w:p w14:paraId="75F17221" w14:textId="77777777" w:rsidR="00B729ED" w:rsidRPr="0082713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  <w:t>Za kupujícího:</w:t>
      </w:r>
      <w:r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Pr="006B7C9A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prodávajícího:</w:t>
      </w:r>
    </w:p>
    <w:p w14:paraId="4AB452D3" w14:textId="77777777" w:rsidR="00CE4839" w:rsidRPr="00136031" w:rsidRDefault="00902814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  <w:lang w:val="cs-CZ"/>
          </w:rPr>
          <w:id w:val="1760553281"/>
          <w:placeholder>
            <w:docPart w:val="1F9991AE126A44DEB4CC71CF54D1988E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1C7184">
            <w:rPr>
              <w:rStyle w:val="Smlouvatun"/>
              <w:lang w:val="cs-CZ"/>
            </w:rPr>
            <w:t>Národní divadlo</w:t>
          </w:r>
        </w:sdtContent>
      </w:sdt>
      <w:r w:rsidR="00CE4839">
        <w:rPr>
          <w:rFonts w:ascii="Garamond" w:hAnsi="Garamond" w:cs="Arial"/>
          <w:b/>
          <w:lang w:val="cs-CZ"/>
        </w:rPr>
        <w:tab/>
      </w:r>
      <w:r w:rsidR="000A4C54" w:rsidRPr="000A4C54">
        <w:rPr>
          <w:rFonts w:ascii="Garamond" w:hAnsi="Garamond" w:cs="Arial"/>
          <w:b/>
          <w:lang w:val="cs-CZ"/>
        </w:rPr>
        <w:t>MASANTA s.r.o.</w:t>
      </w:r>
      <w:r w:rsidR="000A4C54" w:rsidRPr="000A4C54">
        <w:rPr>
          <w:rStyle w:val="Smlouvatun"/>
          <w:rFonts w:cs="Arial"/>
          <w:lang w:val="cs-CZ"/>
        </w:rPr>
        <w:t xml:space="preserve"> </w:t>
      </w:r>
      <w:sdt>
        <w:sdtPr>
          <w:rPr>
            <w:rStyle w:val="Smlouvatun"/>
          </w:rPr>
          <w:id w:val="-351809670"/>
          <w:placeholder>
            <w:docPart w:val="3D76AECDD4414EA2A50B5F3742C727BA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A4C54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</w:p>
    <w:p w14:paraId="02DA45CB" w14:textId="77777777" w:rsidR="00902814" w:rsidRPr="00136031" w:rsidRDefault="00CE4839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482939544"/>
          <w:placeholder>
            <w:docPart w:val="55DC04E524B3487FAB4BBDB54D24A7C9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ED26B6">
            <w:rPr>
              <w:rStyle w:val="Smlouvatun"/>
            </w:rPr>
            <w:t>…</w:t>
          </w:r>
        </w:sdtContent>
      </w:sdt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1796976919"/>
          <w:placeholder>
            <w:docPart w:val="B7B6F2CCE6FC4EAAB2175D06FB187386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Pr="00AE7185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</w:p>
    <w:p w14:paraId="0AB427C2" w14:textId="77777777" w:rsidR="00902814" w:rsidRPr="00136031" w:rsidRDefault="00902814" w:rsidP="00902814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27EEE8A1" wp14:editId="135F379E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14:paraId="3C65FAFF" w14:textId="77777777"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14:paraId="2F5AD7FA" w14:textId="77777777"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1617552824"/>
          <w:placeholder>
            <w:docPart w:val="570B8534E0634BEC962FC1475E62D496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1C7184">
            <w:rPr>
              <w:rStyle w:val="Smlouvatun"/>
            </w:rPr>
            <w:t>prof. MgA. Jan Burian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tun"/>
          </w:rPr>
          <w:id w:val="2053951505"/>
          <w:placeholder>
            <w:docPart w:val="0E8FC7079010411F90A4C0465437B010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A4C54">
            <w:rPr>
              <w:rStyle w:val="Smlouvatun"/>
            </w:rPr>
            <w:t>Mgr. Martin Ladyr</w:t>
          </w:r>
        </w:sdtContent>
      </w:sdt>
    </w:p>
    <w:p w14:paraId="4B1C6A16" w14:textId="77777777" w:rsidR="00902814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8246F6EB8EA6420E9E0EA51ADE539942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1C7184">
            <w:rPr>
              <w:rStyle w:val="Smlouvamalnetun"/>
              <w:lang w:val="cs-CZ"/>
            </w:rPr>
            <w:t>Generální ředitel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E27EF528AE91433894150ED4BD74CE2A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E16F6B">
            <w:rPr>
              <w:rStyle w:val="Smlouvamalnetun"/>
              <w:lang w:val="cs-CZ"/>
            </w:rPr>
            <w:t>jednatel</w:t>
          </w:r>
        </w:sdtContent>
      </w:sdt>
    </w:p>
    <w:p w14:paraId="1C1EA6C9" w14:textId="77777777" w:rsidR="00902814" w:rsidRDefault="00902814" w:rsidP="00902814">
      <w:pPr>
        <w:spacing w:after="160" w:line="259" w:lineRule="auto"/>
        <w:rPr>
          <w:rStyle w:val="Smlouvamalnetun"/>
          <w:lang w:val="cs-CZ"/>
        </w:rPr>
      </w:pPr>
    </w:p>
    <w:p w14:paraId="5EF129DC" w14:textId="77777777" w:rsidR="004F6A4C" w:rsidRDefault="004F6A4C" w:rsidP="00902814">
      <w:pPr>
        <w:spacing w:after="160" w:line="259" w:lineRule="auto"/>
        <w:rPr>
          <w:rStyle w:val="Smlouvamalnetun"/>
          <w:lang w:val="cs-CZ"/>
        </w:rPr>
      </w:pPr>
    </w:p>
    <w:p w14:paraId="64DFC9A4" w14:textId="77777777" w:rsidR="00CE4839" w:rsidRDefault="00CE4839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br w:type="page"/>
      </w:r>
    </w:p>
    <w:p w14:paraId="784787EB" w14:textId="77777777" w:rsidR="006D116D" w:rsidRPr="00502FD8" w:rsidRDefault="00944701" w:rsidP="00944701">
      <w:pPr>
        <w:jc w:val="right"/>
        <w:rPr>
          <w:rFonts w:ascii="Garamond" w:hAnsi="Garamond"/>
          <w:b/>
          <w:sz w:val="22"/>
          <w:lang w:val="cs-CZ"/>
        </w:rPr>
      </w:pPr>
      <w:r w:rsidRPr="00502FD8">
        <w:rPr>
          <w:rFonts w:ascii="Garamond" w:hAnsi="Garamond" w:cs="Arial"/>
          <w:b/>
          <w:lang w:val="cs-CZ"/>
        </w:rPr>
        <w:lastRenderedPageBreak/>
        <w:t>Příloha č. 1 – Technická specifikace věci</w:t>
      </w:r>
    </w:p>
    <w:p w14:paraId="6B363F6D" w14:textId="77777777" w:rsidR="006D116D" w:rsidRDefault="00165272" w:rsidP="006D116D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46E554AE" wp14:editId="66EE7E76">
            <wp:extent cx="5648325" cy="78676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C1895" w14:textId="77777777" w:rsidR="006D116D" w:rsidRDefault="006D116D" w:rsidP="00165272">
      <w:pPr>
        <w:tabs>
          <w:tab w:val="left" w:pos="3180"/>
        </w:tabs>
        <w:rPr>
          <w:rFonts w:ascii="Garamond" w:hAnsi="Garamond"/>
          <w:sz w:val="22"/>
          <w:lang w:val="cs-CZ"/>
        </w:rPr>
      </w:pPr>
    </w:p>
    <w:p w14:paraId="05B7D9D5" w14:textId="77777777" w:rsidR="006D116D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66765A3E" wp14:editId="6570F382">
            <wp:extent cx="5629275" cy="76295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81B7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3B79324E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338BB8AC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12386C43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393AAD26" wp14:editId="1B116C5D">
            <wp:extent cx="5581650" cy="76485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0EA6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5FA4B4A5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4CB2FC93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09907D0E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0676F24C" wp14:editId="1C39FE2A">
            <wp:extent cx="5591175" cy="76104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A39E9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142C5F7D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0557E899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1882F32D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77D85FB4" wp14:editId="42DC8369">
            <wp:extent cx="5817081" cy="78486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3825" cy="78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C4A9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0F0073E5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1F6ACC45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20AA3946" wp14:editId="3D63FC02">
            <wp:extent cx="5524500" cy="75152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2FC2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16D40444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5EB44F90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465D1D41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3FC7C0CD" wp14:editId="6D3C5DC6">
            <wp:extent cx="5600700" cy="76009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82D90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6F38DD2E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738A0EE4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126A314C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3FE664F3" wp14:editId="04BB8709">
            <wp:extent cx="5543550" cy="78581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FCD1" w14:textId="77777777"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747C86FC" w14:textId="77777777" w:rsidR="006D116D" w:rsidRDefault="006D116D" w:rsidP="00165272">
      <w:pPr>
        <w:tabs>
          <w:tab w:val="left" w:pos="3704"/>
        </w:tabs>
        <w:rPr>
          <w:rFonts w:ascii="Garamond" w:hAnsi="Garamond"/>
          <w:sz w:val="22"/>
          <w:lang w:val="cs-CZ"/>
        </w:rPr>
      </w:pPr>
    </w:p>
    <w:p w14:paraId="68536010" w14:textId="77777777" w:rsidR="006933C5" w:rsidRPr="00BE1F73" w:rsidRDefault="006933C5" w:rsidP="006933C5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>Příloha č. 2 – Prohlášení o shodě</w:t>
      </w:r>
    </w:p>
    <w:p w14:paraId="61994304" w14:textId="77777777" w:rsidR="006D116D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4FACDE4C" w14:textId="77777777" w:rsidR="006933C5" w:rsidRDefault="00165272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2938260F" wp14:editId="6A18D35B">
            <wp:extent cx="5556250" cy="7948083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3595" cy="79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EE64" w14:textId="77777777" w:rsidR="006933C5" w:rsidRDefault="004B19F2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557135F4" wp14:editId="732FC10E">
            <wp:extent cx="5894100" cy="84582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1361" cy="846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3191" w14:textId="77777777" w:rsidR="006933C5" w:rsidRDefault="004B19F2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0A0E3A1D" wp14:editId="5ED8201B">
            <wp:extent cx="5664200" cy="793200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5836" cy="79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06D35" w14:textId="77777777" w:rsidR="00944701" w:rsidRDefault="00944701" w:rsidP="004B19F2">
      <w:pPr>
        <w:rPr>
          <w:rFonts w:ascii="Garamond" w:hAnsi="Garamond"/>
          <w:sz w:val="22"/>
          <w:lang w:val="cs-CZ"/>
        </w:rPr>
      </w:pPr>
    </w:p>
    <w:p w14:paraId="126A4274" w14:textId="77777777" w:rsidR="004B19F2" w:rsidRDefault="004B19F2" w:rsidP="004B19F2">
      <w:pPr>
        <w:rPr>
          <w:rFonts w:ascii="Garamond" w:hAnsi="Garamond"/>
          <w:sz w:val="22"/>
          <w:lang w:val="cs-CZ"/>
        </w:rPr>
      </w:pPr>
    </w:p>
    <w:p w14:paraId="11841876" w14:textId="77777777" w:rsidR="00957BA7" w:rsidRDefault="00957BA7" w:rsidP="00957BA7">
      <w:pPr>
        <w:jc w:val="right"/>
        <w:rPr>
          <w:rFonts w:ascii="Garamond" w:hAnsi="Garamond"/>
          <w:b/>
          <w:sz w:val="22"/>
          <w:lang w:val="cs-CZ"/>
        </w:rPr>
      </w:pPr>
      <w:r w:rsidRPr="00957BA7">
        <w:rPr>
          <w:rFonts w:ascii="Garamond" w:hAnsi="Garamond"/>
          <w:b/>
          <w:sz w:val="22"/>
          <w:lang w:val="cs-CZ"/>
        </w:rPr>
        <w:lastRenderedPageBreak/>
        <w:t xml:space="preserve"> </w:t>
      </w:r>
      <w:r w:rsidRPr="00BE1F73">
        <w:rPr>
          <w:rFonts w:ascii="Garamond" w:hAnsi="Garamond"/>
          <w:b/>
          <w:lang w:val="cs-CZ"/>
        </w:rPr>
        <w:t xml:space="preserve">Příloha č. 3 - </w:t>
      </w:r>
      <w:r w:rsidR="00502FD8" w:rsidRPr="00502FD8">
        <w:rPr>
          <w:rFonts w:ascii="Garamond" w:hAnsi="Garamond"/>
          <w:b/>
          <w:lang w:val="cs-CZ"/>
        </w:rPr>
        <w:t>Návod k použití</w:t>
      </w:r>
    </w:p>
    <w:p w14:paraId="13AB22D0" w14:textId="77777777" w:rsidR="00957BA7" w:rsidRPr="00957BA7" w:rsidRDefault="00493777" w:rsidP="00957BA7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2454A724" wp14:editId="5E9CE92B">
            <wp:extent cx="5760720" cy="73183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34507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265BF19D" w14:textId="77777777" w:rsidR="00957BA7" w:rsidRDefault="00957BA7" w:rsidP="00957BA7">
      <w:pPr>
        <w:rPr>
          <w:rFonts w:ascii="Garamond" w:hAnsi="Garamond"/>
          <w:sz w:val="22"/>
          <w:lang w:val="cs-CZ"/>
        </w:rPr>
      </w:pPr>
    </w:p>
    <w:p w14:paraId="3050E63C" w14:textId="77777777" w:rsidR="00493777" w:rsidRDefault="00493777" w:rsidP="00957BA7">
      <w:pPr>
        <w:rPr>
          <w:rFonts w:ascii="Garamond" w:hAnsi="Garamond"/>
          <w:sz w:val="22"/>
          <w:lang w:val="cs-CZ"/>
        </w:rPr>
      </w:pPr>
    </w:p>
    <w:p w14:paraId="2A9D493D" w14:textId="77777777" w:rsidR="00493777" w:rsidRDefault="00493777" w:rsidP="00957BA7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44A9EF56" wp14:editId="464F927B">
            <wp:extent cx="5314950" cy="59150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80E6" w14:textId="77777777" w:rsidR="00957BA7" w:rsidRDefault="00493777" w:rsidP="00493777">
      <w:pPr>
        <w:tabs>
          <w:tab w:val="left" w:pos="500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5B34329" wp14:editId="79246ADC">
            <wp:extent cx="5743575" cy="59531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EC4B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2A05D316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3C7FC4AA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0CA88727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38558B08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44C37DA9" w14:textId="77777777" w:rsidR="00957BA7" w:rsidRDefault="00957BA7" w:rsidP="00957BA7">
      <w:pPr>
        <w:rPr>
          <w:rFonts w:ascii="Garamond" w:hAnsi="Garamond"/>
          <w:sz w:val="22"/>
          <w:lang w:val="cs-CZ"/>
        </w:rPr>
      </w:pPr>
    </w:p>
    <w:p w14:paraId="1AB88860" w14:textId="77777777" w:rsidR="00957BA7" w:rsidRDefault="00957BA7" w:rsidP="00957BA7">
      <w:pPr>
        <w:tabs>
          <w:tab w:val="left" w:pos="1560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34548565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298E4836" w14:textId="77777777" w:rsidR="00957BA7" w:rsidRPr="00957BA7" w:rsidRDefault="00493777" w:rsidP="00957BA7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05247A94" wp14:editId="637F2E98">
            <wp:extent cx="5657850" cy="74485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51542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70BD766A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2F74C0DC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2D17979B" w14:textId="77777777" w:rsidR="00944701" w:rsidRDefault="00944701" w:rsidP="00944701">
      <w:pPr>
        <w:rPr>
          <w:rFonts w:ascii="Garamond" w:hAnsi="Garamond"/>
          <w:sz w:val="22"/>
          <w:lang w:val="cs-CZ"/>
        </w:rPr>
      </w:pPr>
    </w:p>
    <w:p w14:paraId="7D1FED6C" w14:textId="77777777" w:rsidR="00BE1F73" w:rsidRDefault="00BE1F73" w:rsidP="00944701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t xml:space="preserve">Příloha č. 4 - </w:t>
      </w:r>
      <w:r w:rsidR="00502FD8" w:rsidRPr="00502FD8">
        <w:rPr>
          <w:rFonts w:ascii="Garamond" w:hAnsi="Garamond"/>
          <w:b/>
          <w:lang w:val="cs-CZ"/>
        </w:rPr>
        <w:t>Certifikát vydaný oznámeným subjektem</w:t>
      </w:r>
    </w:p>
    <w:p w14:paraId="4CE43973" w14:textId="77777777" w:rsidR="00493777" w:rsidRPr="00BE1F73" w:rsidRDefault="00493777" w:rsidP="00493777">
      <w:pPr>
        <w:rPr>
          <w:rFonts w:ascii="Garamond" w:hAnsi="Garamond"/>
          <w:b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212B6B37" wp14:editId="19BCE956">
            <wp:extent cx="5683250" cy="8260663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8663" cy="82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DC4C" w14:textId="77777777" w:rsidR="00BE1F73" w:rsidRDefault="00493777" w:rsidP="00BE1F73">
      <w:pPr>
        <w:tabs>
          <w:tab w:val="left" w:pos="380"/>
        </w:tabs>
        <w:rPr>
          <w:rFonts w:ascii="Garamond" w:hAnsi="Garamond"/>
          <w:b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F503F3C" wp14:editId="4496ED70">
            <wp:extent cx="5854700" cy="8084031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4076" cy="809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428C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7E31E71F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5B7C908A" w14:textId="77777777" w:rsidR="00BE1F73" w:rsidRDefault="00493777" w:rsidP="00493777">
      <w:pPr>
        <w:rPr>
          <w:rFonts w:ascii="Garamond" w:hAnsi="Garamond"/>
          <w:b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6D1FB947" wp14:editId="7513BF97">
            <wp:extent cx="5683250" cy="7809127"/>
            <wp:effectExtent l="0" t="0" r="0" b="190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8350" cy="78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D6C6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2B593F33" w14:textId="77777777" w:rsidR="00944701" w:rsidRDefault="00944701" w:rsidP="00493777">
      <w:pPr>
        <w:rPr>
          <w:rFonts w:ascii="Garamond" w:hAnsi="Garamond"/>
          <w:b/>
          <w:lang w:val="cs-CZ"/>
        </w:rPr>
      </w:pPr>
    </w:p>
    <w:p w14:paraId="19DA5621" w14:textId="77777777" w:rsidR="00BE1F73" w:rsidRDefault="00BE1F73" w:rsidP="00BE1F73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t xml:space="preserve">Příloha č. 5 - </w:t>
      </w:r>
      <w:r w:rsidR="00502FD8" w:rsidRPr="00502FD8">
        <w:rPr>
          <w:rFonts w:ascii="Garamond" w:hAnsi="Garamond"/>
          <w:b/>
          <w:lang w:val="cs-CZ"/>
        </w:rPr>
        <w:t>Potvrzení o splnění ohlašovací povinnosti dovozce/distributora diagnostických zdravotnických prostředků in vitro v registru zdravotnických prostředků</w:t>
      </w:r>
    </w:p>
    <w:p w14:paraId="6826F838" w14:textId="77777777" w:rsidR="00502FD8" w:rsidRDefault="00493777">
      <w:pPr>
        <w:spacing w:after="160" w:line="259" w:lineRule="auto"/>
        <w:rPr>
          <w:rFonts w:ascii="Garamond" w:hAnsi="Garamond"/>
          <w:b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11AA0C27" wp14:editId="43A0F73B">
            <wp:extent cx="5958163" cy="7651750"/>
            <wp:effectExtent l="0" t="0" r="508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6586" cy="766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lang w:val="cs-CZ"/>
        </w:rPr>
        <w:t xml:space="preserve"> </w:t>
      </w:r>
      <w:r w:rsidR="00502FD8">
        <w:rPr>
          <w:rFonts w:ascii="Garamond" w:hAnsi="Garamond"/>
          <w:b/>
          <w:lang w:val="cs-CZ"/>
        </w:rPr>
        <w:br w:type="page"/>
      </w:r>
    </w:p>
    <w:p w14:paraId="3A0D5A14" w14:textId="77777777" w:rsidR="00BE1F73" w:rsidRPr="00493777" w:rsidRDefault="00502FD8" w:rsidP="00493777">
      <w:pPr>
        <w:jc w:val="right"/>
        <w:rPr>
          <w:rFonts w:ascii="Garamond" w:hAnsi="Garamond"/>
          <w:b/>
          <w:lang w:val="cs-CZ"/>
        </w:rPr>
      </w:pPr>
      <w:r>
        <w:rPr>
          <w:rFonts w:ascii="Garamond" w:hAnsi="Garamond"/>
          <w:b/>
          <w:lang w:val="cs-CZ"/>
        </w:rPr>
        <w:t xml:space="preserve">Příloha č. 6 - </w:t>
      </w:r>
      <w:r w:rsidRPr="00502FD8">
        <w:rPr>
          <w:rFonts w:ascii="Garamond" w:hAnsi="Garamond"/>
          <w:b/>
          <w:lang w:val="cs-CZ"/>
        </w:rPr>
        <w:t>Rozhodnutí o registraci testu v registru zdravotnických prostředků</w:t>
      </w:r>
    </w:p>
    <w:p w14:paraId="2D459406" w14:textId="77777777" w:rsidR="00BE1F73" w:rsidRDefault="00493777" w:rsidP="00BE1F73">
      <w:pPr>
        <w:rPr>
          <w:rFonts w:ascii="Garamond" w:hAnsi="Garamond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11395BB7" wp14:editId="608047AE">
            <wp:extent cx="5918200" cy="7654616"/>
            <wp:effectExtent l="0" t="0" r="635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2667" cy="76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6D17" w14:textId="77777777" w:rsidR="00BE1F73" w:rsidRDefault="00BE1F73" w:rsidP="00BE1F73">
      <w:pPr>
        <w:rPr>
          <w:rFonts w:ascii="Garamond" w:hAnsi="Garamond"/>
          <w:lang w:val="cs-CZ"/>
        </w:rPr>
      </w:pPr>
    </w:p>
    <w:p w14:paraId="4C01ED10" w14:textId="77777777" w:rsidR="00BE1F73" w:rsidRDefault="00BE1F73" w:rsidP="00BE1F73">
      <w:pPr>
        <w:rPr>
          <w:rFonts w:ascii="Garamond" w:hAnsi="Garamond"/>
          <w:lang w:val="cs-CZ"/>
        </w:rPr>
      </w:pPr>
    </w:p>
    <w:p w14:paraId="00F05343" w14:textId="77777777" w:rsidR="00BE1F73" w:rsidRDefault="00493777" w:rsidP="00BE1F73">
      <w:pPr>
        <w:rPr>
          <w:rFonts w:ascii="Garamond" w:hAnsi="Garamond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344AD400" wp14:editId="35B3CC28">
            <wp:extent cx="5467350" cy="71151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D9A7" w14:textId="77777777" w:rsidR="00BE1F73" w:rsidRDefault="00BE1F73" w:rsidP="00BE1F73">
      <w:pPr>
        <w:rPr>
          <w:rFonts w:ascii="Garamond" w:hAnsi="Garamond"/>
          <w:lang w:val="cs-CZ"/>
        </w:rPr>
      </w:pPr>
    </w:p>
    <w:p w14:paraId="67C8AADE" w14:textId="77777777" w:rsidR="00BE1F73" w:rsidRDefault="00BE1F73" w:rsidP="00BE1F73">
      <w:pPr>
        <w:rPr>
          <w:rFonts w:ascii="Garamond" w:hAnsi="Garamond"/>
          <w:lang w:val="cs-CZ"/>
        </w:rPr>
      </w:pPr>
    </w:p>
    <w:p w14:paraId="184FEBC4" w14:textId="77777777" w:rsidR="00BE1F73" w:rsidRDefault="00BE1F73" w:rsidP="00BE1F73">
      <w:pPr>
        <w:rPr>
          <w:rFonts w:ascii="Garamond" w:hAnsi="Garamond"/>
          <w:lang w:val="cs-CZ"/>
        </w:rPr>
      </w:pPr>
    </w:p>
    <w:p w14:paraId="4D148995" w14:textId="77777777" w:rsidR="00BE1F73" w:rsidRPr="00BE1F73" w:rsidRDefault="00BE1F73" w:rsidP="00BE1F73">
      <w:pPr>
        <w:rPr>
          <w:rFonts w:ascii="Garamond" w:hAnsi="Garamond"/>
          <w:lang w:val="cs-CZ"/>
        </w:rPr>
      </w:pPr>
    </w:p>
    <w:sectPr w:rsidR="00BE1F73" w:rsidRPr="00BE1F73" w:rsidSect="003C5D9C"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2E85A" w16cex:dateUtc="2021-04-03T11:12:00Z"/>
  <w16cex:commentExtensible w16cex:durableId="2412F5F2" w16cex:dateUtc="2021-04-03T12:10:00Z"/>
  <w16cex:commentExtensible w16cex:durableId="2412F616" w16cex:dateUtc="2021-04-03T12:11:00Z"/>
  <w16cex:commentExtensible w16cex:durableId="2412E718" w16cex:dateUtc="2021-04-03T11:07:00Z"/>
  <w16cex:commentExtensible w16cex:durableId="2412F640" w16cex:dateUtc="2021-04-03T12:12:00Z"/>
  <w16cex:commentExtensible w16cex:durableId="2412F65E" w16cex:dateUtc="2021-04-03T12:12:00Z"/>
  <w16cex:commentExtensible w16cex:durableId="2412F67D" w16cex:dateUtc="2021-04-03T12:13:00Z"/>
  <w16cex:commentExtensible w16cex:durableId="2412E8F9" w16cex:dateUtc="2021-04-03T11:15:00Z"/>
  <w16cex:commentExtensible w16cex:durableId="2412E917" w16cex:dateUtc="2021-04-03T11:16:00Z"/>
  <w16cex:commentExtensible w16cex:durableId="2412F6A9" w16cex:dateUtc="2021-04-03T12:14:00Z"/>
  <w16cex:commentExtensible w16cex:durableId="2412E99B" w16cex:dateUtc="2021-04-03T11:18:00Z"/>
  <w16cex:commentExtensible w16cex:durableId="2412E9E3" w16cex:dateUtc="2021-04-03T11:19:00Z"/>
  <w16cex:commentExtensible w16cex:durableId="2412EC5E" w16cex:dateUtc="2021-04-03T11:30:00Z"/>
  <w16cex:commentExtensible w16cex:durableId="2412EBD3" w16cex:dateUtc="2021-04-03T11:27:00Z"/>
  <w16cex:commentExtensible w16cex:durableId="2412ECE6" w16cex:dateUtc="2021-04-03T11:32:00Z"/>
  <w16cex:commentExtensible w16cex:durableId="2412F6E3" w16cex:dateUtc="2021-04-03T12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56E3F" w14:textId="77777777" w:rsidR="00790436" w:rsidRDefault="00790436">
      <w:pPr>
        <w:spacing w:after="0" w:line="240" w:lineRule="auto"/>
      </w:pPr>
      <w:r>
        <w:separator/>
      </w:r>
    </w:p>
  </w:endnote>
  <w:endnote w:type="continuationSeparator" w:id="0">
    <w:p w14:paraId="79C3FC90" w14:textId="77777777" w:rsidR="00790436" w:rsidRDefault="00790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12F71" w14:textId="77777777" w:rsidR="00E162AF" w:rsidRDefault="00E162A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60C05" w14:textId="77777777" w:rsidR="00E162AF" w:rsidRPr="008E7F59" w:rsidRDefault="00790436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6DF0616E">
        <v:rect id="_x0000_i1025" style="width:453.6pt;height:2pt" o:hralign="center" o:hrstd="t" o:hrnoshade="t" o:hr="t" fillcolor="#0f243e" stroked="f"/>
      </w:pict>
    </w:r>
  </w:p>
  <w:p w14:paraId="59D7DF53" w14:textId="4EE3CB3E" w:rsidR="00E162AF" w:rsidRPr="008E7F59" w:rsidRDefault="00E162AF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A057AA" w:rsidRPr="00A057AA">
      <w:rPr>
        <w:rFonts w:ascii="Garamond" w:hAnsi="Garamond"/>
        <w:noProof/>
        <w:sz w:val="20"/>
        <w:szCs w:val="22"/>
      </w:rPr>
      <w:t>1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7F66B" w14:textId="77777777" w:rsidR="00E162AF" w:rsidRDefault="00E162AF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14:paraId="27154FFF" w14:textId="77777777" w:rsidR="00E162AF" w:rsidRPr="00D47208" w:rsidRDefault="00E162AF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 A PŘEDMĚTU DODÁVKY !!!</w:t>
    </w:r>
  </w:p>
  <w:p w14:paraId="77AABD7A" w14:textId="77777777" w:rsidR="00E162AF" w:rsidRDefault="00E162AF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C33FB56" w14:textId="77777777" w:rsidR="00E162AF" w:rsidRDefault="00E162AF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8A5D03" w14:textId="77777777" w:rsidR="00790436" w:rsidRDefault="00790436">
      <w:pPr>
        <w:spacing w:after="0" w:line="240" w:lineRule="auto"/>
      </w:pPr>
      <w:r>
        <w:separator/>
      </w:r>
    </w:p>
  </w:footnote>
  <w:footnote w:type="continuationSeparator" w:id="0">
    <w:p w14:paraId="4254A2C4" w14:textId="77777777" w:rsidR="00790436" w:rsidRDefault="00790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2325E" w14:textId="77777777" w:rsidR="00E162AF" w:rsidRPr="0059466D" w:rsidRDefault="00E162AF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 wp14:anchorId="39D6A6BB" wp14:editId="7AC731D1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14:paraId="51F2EB75" w14:textId="77777777" w:rsidR="00E162AF" w:rsidRDefault="00E162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3AC5FD8"/>
    <w:multiLevelType w:val="hybridMultilevel"/>
    <w:tmpl w:val="65DC10E8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899814EC">
      <w:start w:val="1"/>
      <w:numFmt w:val="bullet"/>
      <w:lvlText w:val=""/>
      <w:lvlJc w:val="left"/>
      <w:pPr>
        <w:ind w:left="34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5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7779AB"/>
    <w:multiLevelType w:val="hybridMultilevel"/>
    <w:tmpl w:val="F28A289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663CE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4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04582C"/>
    <w:multiLevelType w:val="hybridMultilevel"/>
    <w:tmpl w:val="AEFEBE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9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9"/>
  </w:num>
  <w:num w:numId="2">
    <w:abstractNumId w:val="26"/>
  </w:num>
  <w:num w:numId="3">
    <w:abstractNumId w:val="24"/>
  </w:num>
  <w:num w:numId="4">
    <w:abstractNumId w:val="6"/>
  </w:num>
  <w:num w:numId="5">
    <w:abstractNumId w:val="22"/>
  </w:num>
  <w:num w:numId="6">
    <w:abstractNumId w:val="1"/>
  </w:num>
  <w:num w:numId="7">
    <w:abstractNumId w:val="14"/>
  </w:num>
  <w:num w:numId="8">
    <w:abstractNumId w:val="5"/>
  </w:num>
  <w:num w:numId="9">
    <w:abstractNumId w:val="21"/>
  </w:num>
  <w:num w:numId="10">
    <w:abstractNumId w:val="16"/>
  </w:num>
  <w:num w:numId="11">
    <w:abstractNumId w:val="13"/>
  </w:num>
  <w:num w:numId="12">
    <w:abstractNumId w:val="10"/>
  </w:num>
  <w:num w:numId="13">
    <w:abstractNumId w:val="27"/>
  </w:num>
  <w:num w:numId="14">
    <w:abstractNumId w:val="12"/>
  </w:num>
  <w:num w:numId="15">
    <w:abstractNumId w:val="15"/>
  </w:num>
  <w:num w:numId="16">
    <w:abstractNumId w:val="19"/>
  </w:num>
  <w:num w:numId="17">
    <w:abstractNumId w:val="2"/>
  </w:num>
  <w:num w:numId="18">
    <w:abstractNumId w:val="17"/>
  </w:num>
  <w:num w:numId="19">
    <w:abstractNumId w:val="0"/>
  </w:num>
  <w:num w:numId="20">
    <w:abstractNumId w:val="15"/>
  </w:num>
  <w:num w:numId="21">
    <w:abstractNumId w:val="32"/>
  </w:num>
  <w:num w:numId="22">
    <w:abstractNumId w:val="29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8"/>
  </w:num>
  <w:num w:numId="31">
    <w:abstractNumId w:val="3"/>
  </w:num>
  <w:num w:numId="32">
    <w:abstractNumId w:val="28"/>
  </w:num>
  <w:num w:numId="33">
    <w:abstractNumId w:val="31"/>
  </w:num>
  <w:num w:numId="34">
    <w:abstractNumId w:val="25"/>
  </w:num>
  <w:num w:numId="35">
    <w:abstractNumId w:val="30"/>
  </w:num>
  <w:num w:numId="36">
    <w:abstractNumId w:val="4"/>
  </w:num>
  <w:num w:numId="37">
    <w:abstractNumId w:val="23"/>
  </w:num>
  <w:num w:numId="38">
    <w:abstractNumId w:val="18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 w:cryptProviderType="rsaAES" w:cryptAlgorithmClass="hash" w:cryptAlgorithmType="typeAny" w:cryptAlgorithmSid="14" w:cryptSpinCount="100000" w:hash="4QK5KsclMy0dfkttxoMGUGjjY3oyCN3FJQwgLSOaSuMoZ0zb02GSyjVgOIkqdRQokNy5D4B7NxD5VfcuMwCWQQ==" w:salt="4oBIfuPkCVA+El2fZpPFs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66C0"/>
    <w:rsid w:val="000120D6"/>
    <w:rsid w:val="00013731"/>
    <w:rsid w:val="00013E8A"/>
    <w:rsid w:val="00016D85"/>
    <w:rsid w:val="00025F59"/>
    <w:rsid w:val="00027BCE"/>
    <w:rsid w:val="00030DFB"/>
    <w:rsid w:val="00033D85"/>
    <w:rsid w:val="00035F92"/>
    <w:rsid w:val="00040396"/>
    <w:rsid w:val="000422FC"/>
    <w:rsid w:val="0004326A"/>
    <w:rsid w:val="00054F2C"/>
    <w:rsid w:val="00055B2D"/>
    <w:rsid w:val="000624C3"/>
    <w:rsid w:val="00064175"/>
    <w:rsid w:val="00070A65"/>
    <w:rsid w:val="0007643B"/>
    <w:rsid w:val="00080305"/>
    <w:rsid w:val="00091C89"/>
    <w:rsid w:val="000A1316"/>
    <w:rsid w:val="000A4C54"/>
    <w:rsid w:val="000A5011"/>
    <w:rsid w:val="000A6FDF"/>
    <w:rsid w:val="000A769F"/>
    <w:rsid w:val="000C39C3"/>
    <w:rsid w:val="000C4D98"/>
    <w:rsid w:val="000C5747"/>
    <w:rsid w:val="000C749F"/>
    <w:rsid w:val="000D00DB"/>
    <w:rsid w:val="000D02A0"/>
    <w:rsid w:val="000D1E75"/>
    <w:rsid w:val="000D5088"/>
    <w:rsid w:val="000E23FA"/>
    <w:rsid w:val="000E2439"/>
    <w:rsid w:val="000F0E1C"/>
    <w:rsid w:val="000F6673"/>
    <w:rsid w:val="00115D5E"/>
    <w:rsid w:val="00116C30"/>
    <w:rsid w:val="00123BC1"/>
    <w:rsid w:val="0012779A"/>
    <w:rsid w:val="00132C01"/>
    <w:rsid w:val="00136EF5"/>
    <w:rsid w:val="00142DAA"/>
    <w:rsid w:val="00161F6E"/>
    <w:rsid w:val="00165272"/>
    <w:rsid w:val="00165598"/>
    <w:rsid w:val="001700DD"/>
    <w:rsid w:val="001719D0"/>
    <w:rsid w:val="00174393"/>
    <w:rsid w:val="0018086A"/>
    <w:rsid w:val="00190ADD"/>
    <w:rsid w:val="001A418C"/>
    <w:rsid w:val="001A67CF"/>
    <w:rsid w:val="001B23F8"/>
    <w:rsid w:val="001B2C7C"/>
    <w:rsid w:val="001B48B6"/>
    <w:rsid w:val="001B5C60"/>
    <w:rsid w:val="001C1430"/>
    <w:rsid w:val="001C7184"/>
    <w:rsid w:val="001D0332"/>
    <w:rsid w:val="001D1FB0"/>
    <w:rsid w:val="001E12E5"/>
    <w:rsid w:val="001E4D4D"/>
    <w:rsid w:val="001E721E"/>
    <w:rsid w:val="001F1C62"/>
    <w:rsid w:val="001F7DBB"/>
    <w:rsid w:val="00210125"/>
    <w:rsid w:val="00213364"/>
    <w:rsid w:val="00213B55"/>
    <w:rsid w:val="00225F85"/>
    <w:rsid w:val="0023080C"/>
    <w:rsid w:val="0023674E"/>
    <w:rsid w:val="00237362"/>
    <w:rsid w:val="00237D04"/>
    <w:rsid w:val="002408B1"/>
    <w:rsid w:val="0024313E"/>
    <w:rsid w:val="00251A91"/>
    <w:rsid w:val="00251E36"/>
    <w:rsid w:val="00262447"/>
    <w:rsid w:val="0026324C"/>
    <w:rsid w:val="002662F0"/>
    <w:rsid w:val="00273785"/>
    <w:rsid w:val="00275D14"/>
    <w:rsid w:val="002761A6"/>
    <w:rsid w:val="002771FF"/>
    <w:rsid w:val="00282236"/>
    <w:rsid w:val="00285551"/>
    <w:rsid w:val="00286247"/>
    <w:rsid w:val="0029283D"/>
    <w:rsid w:val="00292E90"/>
    <w:rsid w:val="002B6A79"/>
    <w:rsid w:val="002B7040"/>
    <w:rsid w:val="002C5F07"/>
    <w:rsid w:val="002D447E"/>
    <w:rsid w:val="002D48A5"/>
    <w:rsid w:val="002F1DCD"/>
    <w:rsid w:val="002F245A"/>
    <w:rsid w:val="00302BC8"/>
    <w:rsid w:val="00316230"/>
    <w:rsid w:val="00317930"/>
    <w:rsid w:val="00317F4D"/>
    <w:rsid w:val="003233B4"/>
    <w:rsid w:val="00332D5A"/>
    <w:rsid w:val="003464A1"/>
    <w:rsid w:val="00355B0C"/>
    <w:rsid w:val="00356707"/>
    <w:rsid w:val="003628AA"/>
    <w:rsid w:val="00365571"/>
    <w:rsid w:val="00372CF0"/>
    <w:rsid w:val="0038176A"/>
    <w:rsid w:val="00385201"/>
    <w:rsid w:val="00392AB7"/>
    <w:rsid w:val="0039723B"/>
    <w:rsid w:val="003C5D9C"/>
    <w:rsid w:val="003D2A09"/>
    <w:rsid w:val="003E0BA3"/>
    <w:rsid w:val="003E0DD7"/>
    <w:rsid w:val="003E5355"/>
    <w:rsid w:val="003F42F8"/>
    <w:rsid w:val="003F69D1"/>
    <w:rsid w:val="0040036C"/>
    <w:rsid w:val="00406A43"/>
    <w:rsid w:val="004073C4"/>
    <w:rsid w:val="00416D9A"/>
    <w:rsid w:val="004171AA"/>
    <w:rsid w:val="004229FE"/>
    <w:rsid w:val="00445FC3"/>
    <w:rsid w:val="004509CE"/>
    <w:rsid w:val="00452E09"/>
    <w:rsid w:val="004545AC"/>
    <w:rsid w:val="00461A04"/>
    <w:rsid w:val="00461E6E"/>
    <w:rsid w:val="00462008"/>
    <w:rsid w:val="00462827"/>
    <w:rsid w:val="00464961"/>
    <w:rsid w:val="004731E9"/>
    <w:rsid w:val="0048539C"/>
    <w:rsid w:val="00487E3A"/>
    <w:rsid w:val="00493777"/>
    <w:rsid w:val="004A45D6"/>
    <w:rsid w:val="004B19F2"/>
    <w:rsid w:val="004B2BD4"/>
    <w:rsid w:val="004B4785"/>
    <w:rsid w:val="004C019A"/>
    <w:rsid w:val="004C2CD2"/>
    <w:rsid w:val="004D1C52"/>
    <w:rsid w:val="004D6B8C"/>
    <w:rsid w:val="004D755F"/>
    <w:rsid w:val="004E5924"/>
    <w:rsid w:val="004E7711"/>
    <w:rsid w:val="004E7A57"/>
    <w:rsid w:val="004F6A4C"/>
    <w:rsid w:val="00502FD8"/>
    <w:rsid w:val="00506C5B"/>
    <w:rsid w:val="005135BD"/>
    <w:rsid w:val="005155C4"/>
    <w:rsid w:val="00517D8F"/>
    <w:rsid w:val="00523948"/>
    <w:rsid w:val="005325B3"/>
    <w:rsid w:val="00534FAF"/>
    <w:rsid w:val="00535F68"/>
    <w:rsid w:val="00540012"/>
    <w:rsid w:val="00541A18"/>
    <w:rsid w:val="00544E8D"/>
    <w:rsid w:val="0055312A"/>
    <w:rsid w:val="005539A9"/>
    <w:rsid w:val="00557E5C"/>
    <w:rsid w:val="005876B4"/>
    <w:rsid w:val="00590C81"/>
    <w:rsid w:val="005910C6"/>
    <w:rsid w:val="005A05BD"/>
    <w:rsid w:val="005A0C73"/>
    <w:rsid w:val="005B004D"/>
    <w:rsid w:val="005B069F"/>
    <w:rsid w:val="005C015B"/>
    <w:rsid w:val="005C4719"/>
    <w:rsid w:val="005C69E5"/>
    <w:rsid w:val="005D0B9D"/>
    <w:rsid w:val="005D1ACA"/>
    <w:rsid w:val="005E3F13"/>
    <w:rsid w:val="005F0DA0"/>
    <w:rsid w:val="005F4E72"/>
    <w:rsid w:val="005F7349"/>
    <w:rsid w:val="00603C15"/>
    <w:rsid w:val="006050F5"/>
    <w:rsid w:val="00613D93"/>
    <w:rsid w:val="00621158"/>
    <w:rsid w:val="0062623D"/>
    <w:rsid w:val="00627A4A"/>
    <w:rsid w:val="00634A14"/>
    <w:rsid w:val="006614EC"/>
    <w:rsid w:val="00667230"/>
    <w:rsid w:val="006728B6"/>
    <w:rsid w:val="006933C5"/>
    <w:rsid w:val="00693F24"/>
    <w:rsid w:val="006A0644"/>
    <w:rsid w:val="006A4D43"/>
    <w:rsid w:val="006A6631"/>
    <w:rsid w:val="006B2B78"/>
    <w:rsid w:val="006B6CBE"/>
    <w:rsid w:val="006C6659"/>
    <w:rsid w:val="006D116D"/>
    <w:rsid w:val="006D6D18"/>
    <w:rsid w:val="006E40C9"/>
    <w:rsid w:val="006E6576"/>
    <w:rsid w:val="006E6EE1"/>
    <w:rsid w:val="006F526A"/>
    <w:rsid w:val="006F6C97"/>
    <w:rsid w:val="007018AD"/>
    <w:rsid w:val="0070283C"/>
    <w:rsid w:val="00704142"/>
    <w:rsid w:val="00722754"/>
    <w:rsid w:val="00745EE2"/>
    <w:rsid w:val="007470DE"/>
    <w:rsid w:val="00752ECD"/>
    <w:rsid w:val="007538FE"/>
    <w:rsid w:val="00753D95"/>
    <w:rsid w:val="007548D6"/>
    <w:rsid w:val="007605B6"/>
    <w:rsid w:val="0078546A"/>
    <w:rsid w:val="00790436"/>
    <w:rsid w:val="007909A1"/>
    <w:rsid w:val="00794E95"/>
    <w:rsid w:val="007A2DEE"/>
    <w:rsid w:val="007B0E89"/>
    <w:rsid w:val="007B70F7"/>
    <w:rsid w:val="007C13CA"/>
    <w:rsid w:val="007C44F2"/>
    <w:rsid w:val="007E7696"/>
    <w:rsid w:val="007F6812"/>
    <w:rsid w:val="0080205C"/>
    <w:rsid w:val="00811D13"/>
    <w:rsid w:val="008201CF"/>
    <w:rsid w:val="0082499D"/>
    <w:rsid w:val="00827137"/>
    <w:rsid w:val="00827518"/>
    <w:rsid w:val="008339D0"/>
    <w:rsid w:val="00836E94"/>
    <w:rsid w:val="008633CF"/>
    <w:rsid w:val="00864B68"/>
    <w:rsid w:val="00865506"/>
    <w:rsid w:val="0086608F"/>
    <w:rsid w:val="0088206A"/>
    <w:rsid w:val="00883B14"/>
    <w:rsid w:val="00891998"/>
    <w:rsid w:val="0089556D"/>
    <w:rsid w:val="008B1306"/>
    <w:rsid w:val="008B51D1"/>
    <w:rsid w:val="008C21DD"/>
    <w:rsid w:val="008D1A56"/>
    <w:rsid w:val="008E7F59"/>
    <w:rsid w:val="008F57AD"/>
    <w:rsid w:val="008F5C34"/>
    <w:rsid w:val="008F7C7F"/>
    <w:rsid w:val="008F7E46"/>
    <w:rsid w:val="00902814"/>
    <w:rsid w:val="00904BBB"/>
    <w:rsid w:val="00907893"/>
    <w:rsid w:val="009200E0"/>
    <w:rsid w:val="00930B9E"/>
    <w:rsid w:val="009353DE"/>
    <w:rsid w:val="00944701"/>
    <w:rsid w:val="00947754"/>
    <w:rsid w:val="00950551"/>
    <w:rsid w:val="00950C1D"/>
    <w:rsid w:val="00954D5E"/>
    <w:rsid w:val="009550BA"/>
    <w:rsid w:val="00955D6C"/>
    <w:rsid w:val="00957BA7"/>
    <w:rsid w:val="00960C39"/>
    <w:rsid w:val="00961188"/>
    <w:rsid w:val="00966A73"/>
    <w:rsid w:val="00975DCF"/>
    <w:rsid w:val="00994CCB"/>
    <w:rsid w:val="009B03AE"/>
    <w:rsid w:val="009B2213"/>
    <w:rsid w:val="009B4CE5"/>
    <w:rsid w:val="009B6F85"/>
    <w:rsid w:val="009C3E4E"/>
    <w:rsid w:val="009C469A"/>
    <w:rsid w:val="009C4BF3"/>
    <w:rsid w:val="009F1E53"/>
    <w:rsid w:val="009F34AF"/>
    <w:rsid w:val="009F62DC"/>
    <w:rsid w:val="00A057AA"/>
    <w:rsid w:val="00A07A4D"/>
    <w:rsid w:val="00A10904"/>
    <w:rsid w:val="00A111FB"/>
    <w:rsid w:val="00A2002F"/>
    <w:rsid w:val="00A30B04"/>
    <w:rsid w:val="00A319F2"/>
    <w:rsid w:val="00A31B0F"/>
    <w:rsid w:val="00A423F6"/>
    <w:rsid w:val="00A4486C"/>
    <w:rsid w:val="00A557F1"/>
    <w:rsid w:val="00A56984"/>
    <w:rsid w:val="00A764B4"/>
    <w:rsid w:val="00A800E7"/>
    <w:rsid w:val="00A82DCD"/>
    <w:rsid w:val="00A83C7C"/>
    <w:rsid w:val="00A84B18"/>
    <w:rsid w:val="00A850BE"/>
    <w:rsid w:val="00A9011C"/>
    <w:rsid w:val="00A91519"/>
    <w:rsid w:val="00AA368F"/>
    <w:rsid w:val="00AB2FC2"/>
    <w:rsid w:val="00AC73FE"/>
    <w:rsid w:val="00AD6643"/>
    <w:rsid w:val="00AD7986"/>
    <w:rsid w:val="00AE384C"/>
    <w:rsid w:val="00AE75C9"/>
    <w:rsid w:val="00AF4C63"/>
    <w:rsid w:val="00AF56BE"/>
    <w:rsid w:val="00AF5D08"/>
    <w:rsid w:val="00B06FC4"/>
    <w:rsid w:val="00B16327"/>
    <w:rsid w:val="00B22F45"/>
    <w:rsid w:val="00B33BBD"/>
    <w:rsid w:val="00B36B1B"/>
    <w:rsid w:val="00B407F3"/>
    <w:rsid w:val="00B626C1"/>
    <w:rsid w:val="00B643FF"/>
    <w:rsid w:val="00B729ED"/>
    <w:rsid w:val="00B74200"/>
    <w:rsid w:val="00B74E0E"/>
    <w:rsid w:val="00B82C7B"/>
    <w:rsid w:val="00B865B7"/>
    <w:rsid w:val="00B902B3"/>
    <w:rsid w:val="00B90ED6"/>
    <w:rsid w:val="00B94F23"/>
    <w:rsid w:val="00B957E1"/>
    <w:rsid w:val="00BA47D8"/>
    <w:rsid w:val="00BA56FD"/>
    <w:rsid w:val="00BB687F"/>
    <w:rsid w:val="00BC4094"/>
    <w:rsid w:val="00BC43FC"/>
    <w:rsid w:val="00BC59F8"/>
    <w:rsid w:val="00BC7652"/>
    <w:rsid w:val="00BD2759"/>
    <w:rsid w:val="00BD6CAC"/>
    <w:rsid w:val="00BE1F73"/>
    <w:rsid w:val="00BE4E90"/>
    <w:rsid w:val="00BE5C08"/>
    <w:rsid w:val="00BF6803"/>
    <w:rsid w:val="00C04850"/>
    <w:rsid w:val="00C11E73"/>
    <w:rsid w:val="00C221B7"/>
    <w:rsid w:val="00C227BA"/>
    <w:rsid w:val="00C24196"/>
    <w:rsid w:val="00C300BE"/>
    <w:rsid w:val="00C30FCA"/>
    <w:rsid w:val="00C36F4F"/>
    <w:rsid w:val="00C40119"/>
    <w:rsid w:val="00C46EA1"/>
    <w:rsid w:val="00C47AB7"/>
    <w:rsid w:val="00C6543D"/>
    <w:rsid w:val="00C67B12"/>
    <w:rsid w:val="00C732D3"/>
    <w:rsid w:val="00C75AC3"/>
    <w:rsid w:val="00C76336"/>
    <w:rsid w:val="00C92220"/>
    <w:rsid w:val="00C9408B"/>
    <w:rsid w:val="00C95FAE"/>
    <w:rsid w:val="00C97D8A"/>
    <w:rsid w:val="00CA2FEB"/>
    <w:rsid w:val="00CB4F4D"/>
    <w:rsid w:val="00CD1378"/>
    <w:rsid w:val="00CD2933"/>
    <w:rsid w:val="00CE278A"/>
    <w:rsid w:val="00CE385E"/>
    <w:rsid w:val="00CE4839"/>
    <w:rsid w:val="00D01F24"/>
    <w:rsid w:val="00D0374D"/>
    <w:rsid w:val="00D06DEF"/>
    <w:rsid w:val="00D16964"/>
    <w:rsid w:val="00D1762D"/>
    <w:rsid w:val="00D22A23"/>
    <w:rsid w:val="00D30144"/>
    <w:rsid w:val="00D3444D"/>
    <w:rsid w:val="00D434C1"/>
    <w:rsid w:val="00D840F8"/>
    <w:rsid w:val="00D8547A"/>
    <w:rsid w:val="00D937B8"/>
    <w:rsid w:val="00D94E53"/>
    <w:rsid w:val="00DA2598"/>
    <w:rsid w:val="00DA4D2F"/>
    <w:rsid w:val="00DB75DE"/>
    <w:rsid w:val="00DC033E"/>
    <w:rsid w:val="00DD3080"/>
    <w:rsid w:val="00DD63DA"/>
    <w:rsid w:val="00DF0BC4"/>
    <w:rsid w:val="00E162AF"/>
    <w:rsid w:val="00E16F6B"/>
    <w:rsid w:val="00E216CE"/>
    <w:rsid w:val="00E352A9"/>
    <w:rsid w:val="00E44ED5"/>
    <w:rsid w:val="00E5146E"/>
    <w:rsid w:val="00E637FE"/>
    <w:rsid w:val="00E83339"/>
    <w:rsid w:val="00E85562"/>
    <w:rsid w:val="00E85A35"/>
    <w:rsid w:val="00E94B37"/>
    <w:rsid w:val="00E94FC2"/>
    <w:rsid w:val="00E961F5"/>
    <w:rsid w:val="00E97031"/>
    <w:rsid w:val="00E97AD4"/>
    <w:rsid w:val="00EA5EE0"/>
    <w:rsid w:val="00EA666A"/>
    <w:rsid w:val="00EA72F2"/>
    <w:rsid w:val="00EB0770"/>
    <w:rsid w:val="00EB134F"/>
    <w:rsid w:val="00EB1DEA"/>
    <w:rsid w:val="00EB41B1"/>
    <w:rsid w:val="00EB6C95"/>
    <w:rsid w:val="00EC4758"/>
    <w:rsid w:val="00EC6EF1"/>
    <w:rsid w:val="00ED26B6"/>
    <w:rsid w:val="00ED39DE"/>
    <w:rsid w:val="00ED41E3"/>
    <w:rsid w:val="00ED49BD"/>
    <w:rsid w:val="00EE0759"/>
    <w:rsid w:val="00EE6E1F"/>
    <w:rsid w:val="00EF368A"/>
    <w:rsid w:val="00F02031"/>
    <w:rsid w:val="00F108AC"/>
    <w:rsid w:val="00F11369"/>
    <w:rsid w:val="00F22FD3"/>
    <w:rsid w:val="00F2490C"/>
    <w:rsid w:val="00F26F9C"/>
    <w:rsid w:val="00F32BEE"/>
    <w:rsid w:val="00F37F1B"/>
    <w:rsid w:val="00F438D5"/>
    <w:rsid w:val="00F522D0"/>
    <w:rsid w:val="00F5432D"/>
    <w:rsid w:val="00F5514C"/>
    <w:rsid w:val="00F55620"/>
    <w:rsid w:val="00F569DE"/>
    <w:rsid w:val="00F57076"/>
    <w:rsid w:val="00F618CD"/>
    <w:rsid w:val="00F61A61"/>
    <w:rsid w:val="00F6398D"/>
    <w:rsid w:val="00F64C1B"/>
    <w:rsid w:val="00F7169A"/>
    <w:rsid w:val="00F85225"/>
    <w:rsid w:val="00F86DBD"/>
    <w:rsid w:val="00F87085"/>
    <w:rsid w:val="00F91AE3"/>
    <w:rsid w:val="00F95A5B"/>
    <w:rsid w:val="00F97526"/>
    <w:rsid w:val="00F97A37"/>
    <w:rsid w:val="00FA03F6"/>
    <w:rsid w:val="00FA0ED1"/>
    <w:rsid w:val="00FA1D33"/>
    <w:rsid w:val="00FA2EF5"/>
    <w:rsid w:val="00FA6CD3"/>
    <w:rsid w:val="00FB3C61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7016F"/>
  <w15:docId w15:val="{B9BD3A21-B398-48D9-AB70-D87850EE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qFormat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902814"/>
    <w:rPr>
      <w:rFonts w:ascii="Garamond" w:hAnsi="Garamond"/>
      <w:b/>
      <w:sz w:val="22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47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49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CD6E99" w:rsidP="00CD6E99">
          <w:pPr>
            <w:pStyle w:val="D601992707F144B68EFC49BD1A141551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 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CD6E99" w:rsidP="00CD6E99">
          <w:pPr>
            <w:pStyle w:val="54A395AA182546FA8EEDC3E104414B66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CD6E99" w:rsidP="00CD6E99">
          <w:pPr>
            <w:pStyle w:val="9E3C9FF5D9F44B46BF270132AA4C4A0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CD6E99" w:rsidP="00CD6E99">
          <w:pPr>
            <w:pStyle w:val="C476E339123445EA9A2FC3E6E04A374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CD6E99" w:rsidP="00CD6E99">
          <w:pPr>
            <w:pStyle w:val="D6569010661A44B284FBA4506F0D9680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CD6E99" w:rsidP="00CD6E99">
          <w:pPr>
            <w:pStyle w:val="BC1E1B4EFE26437197E1A82A39CC699B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CD6E99" w:rsidP="00CD6E99">
          <w:pPr>
            <w:pStyle w:val="D4889BF01EE24343AF62090FB880D414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CD6E99" w:rsidP="00CD6E99">
          <w:pPr>
            <w:pStyle w:val="3499881A853B430E85FB3707A2AFD317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CD6E99" w:rsidP="00CD6E99">
          <w:pPr>
            <w:pStyle w:val="0D5AA7F7F9424C558B3C2DAB253A586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CD6E99" w:rsidP="00CD6E99">
          <w:pPr>
            <w:pStyle w:val="022EDE3300784BF190719E8B1228C63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CD6E99" w:rsidP="00CD6E99">
          <w:pPr>
            <w:pStyle w:val="079DF2C3680F4107B9DB6F9CE6FD999F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CD6E99" w:rsidP="00CD6E99">
          <w:pPr>
            <w:pStyle w:val="D0B20A4567154534AB897B1092036D0B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C305FD" w:rsidP="00C305FD">
          <w:pPr>
            <w:pStyle w:val="D54B031AC3544CCE8CD7B693798EAAA536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C305FD" w:rsidP="00C305FD">
          <w:pPr>
            <w:pStyle w:val="3685E9AF53A24ACAA8B037F299CF899635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07D15450E50442A3AC9E844B90AF0D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3EAD29-B0E3-41FA-9699-3BEEE6009E3A}"/>
      </w:docPartPr>
      <w:docPartBody>
        <w:p w:rsidR="00F17FCB" w:rsidRDefault="00C305FD" w:rsidP="00C305FD">
          <w:pPr>
            <w:pStyle w:val="07D15450E50442A3AC9E844B90AF0D65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C305FD" w:rsidP="00C305FD">
          <w:pPr>
            <w:pStyle w:val="305476CE191048DCB64B4D39EBF6ED6F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C305FD" w:rsidP="00C305FD">
          <w:pPr>
            <w:pStyle w:val="6D0BA870FB664BDA8321E40B8762F09E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C305FD" w:rsidP="00C305FD">
          <w:pPr>
            <w:pStyle w:val="421938CEBABB4D5997B2D1B008FB4184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C305FD" w:rsidP="00C305FD">
          <w:pPr>
            <w:pStyle w:val="34D65ABD22CF4D6DB6E836275191F897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C305FD" w:rsidP="00C305FD">
          <w:pPr>
            <w:pStyle w:val="D9BA242745D447DB97B130543F4AFC56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C305FD" w:rsidP="00C305FD">
          <w:pPr>
            <w:pStyle w:val="01895CD11221461D9CC92D22BC96493E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C305FD" w:rsidP="00C305FD">
          <w:pPr>
            <w:pStyle w:val="D2E4BA6FEA8345C0933D0D2B057BA92B3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C305FD" w:rsidP="00C305FD">
          <w:pPr>
            <w:pStyle w:val="CA6DE1125E8049608069F8ED2EB3BDF5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C305FD" w:rsidP="00C305FD">
          <w:pPr>
            <w:pStyle w:val="C4E72F6F3ED04476BE05579C395DE0AC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C305FD" w:rsidP="00C305FD">
          <w:pPr>
            <w:pStyle w:val="E1670732A57F4710B02EAED0D5535D44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CD6E99" w:rsidP="00CD6E99">
          <w:pPr>
            <w:pStyle w:val="3D0B8413524948C3B2DBA1CE0CEA49D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CD6E99" w:rsidP="00CD6E99">
          <w:pPr>
            <w:pStyle w:val="04BFA7AC190B44F48B9E6E6D39D4215E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0473AB3585864FEE9E88DAB5480F8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D6370C-5431-412A-8CBD-4E280248E975}"/>
      </w:docPartPr>
      <w:docPartBody>
        <w:p w:rsidR="00830914" w:rsidRDefault="00BA784A" w:rsidP="00BA784A">
          <w:pPr>
            <w:pStyle w:val="0473AB3585864FEE9E88DAB5480F875E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BA784A" w:rsidP="00BA784A">
          <w:pPr>
            <w:pStyle w:val="AA7C77DF354D467D8548B85FFDEE23E2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BA784A" w:rsidP="00BA784A">
          <w:pPr>
            <w:pStyle w:val="CAC120E1798743D7A26B3F73D024EE71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F01D1FF82D614D53865C934D68ECD5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7033AA-4989-4370-ADE2-6227B1C28C25}"/>
      </w:docPartPr>
      <w:docPartBody>
        <w:p w:rsidR="00830914" w:rsidRDefault="00BA784A" w:rsidP="00BA784A">
          <w:pPr>
            <w:pStyle w:val="F01D1FF82D614D53865C934D68ECD57B1"/>
          </w:pPr>
          <w:r w:rsidRPr="00BC7652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BA784A" w:rsidP="00BA784A">
          <w:pPr>
            <w:pStyle w:val="892D333BF848491BB8D84BD3C6937422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BA784A" w:rsidP="00BA784A">
          <w:pPr>
            <w:pStyle w:val="909154E870F84022983431ECA9AF207F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BA784A" w:rsidP="00BA784A">
          <w:pPr>
            <w:pStyle w:val="2ADF63AE3D25492B9E2D9AE04916E88D1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4DCF5D68266B4791A265C581028D72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DAD27A-EEA7-41E0-8AB3-61641D2A6CEF}"/>
      </w:docPartPr>
      <w:docPartBody>
        <w:p w:rsidR="006B5311" w:rsidRDefault="00BA784A" w:rsidP="00BA784A">
          <w:pPr>
            <w:pStyle w:val="4DCF5D68266B4791A265C581028D72371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1620F8" w:rsidP="001620F8">
          <w:pPr>
            <w:pStyle w:val="E196F730B6554D2798E012DF32665A97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221C275BB7AE43AA965022DBCC29F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A548D0-9E56-4779-8F15-4A0133B2392C}"/>
      </w:docPartPr>
      <w:docPartBody>
        <w:p w:rsidR="00FC07CF" w:rsidRDefault="00C305FD" w:rsidP="00C305FD">
          <w:pPr>
            <w:pStyle w:val="221C275BB7AE43AA965022DBCC29F7D3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0DBA5C781454FFE8D7142C3C9438A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397080-C88A-48F0-A785-C8A5B6AA2876}"/>
      </w:docPartPr>
      <w:docPartBody>
        <w:p w:rsidR="00FC07CF" w:rsidRDefault="00C305FD" w:rsidP="00C305FD">
          <w:pPr>
            <w:pStyle w:val="E0DBA5C781454FFE8D7142C3C9438A07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689D1AC8E4D4177A305C39ADEDEA7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93CE8B-64FF-4C1C-ADD1-EF88867A4079}"/>
      </w:docPartPr>
      <w:docPartBody>
        <w:p w:rsidR="00FC07CF" w:rsidRDefault="00C305FD" w:rsidP="00C305FD">
          <w:pPr>
            <w:pStyle w:val="3689D1AC8E4D4177A305C39ADEDEA7D0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70B8534E0634BEC962FC1475E62D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CF0CA8-200F-4D20-98A6-ABCBDE5E4CC6}"/>
      </w:docPartPr>
      <w:docPartBody>
        <w:p w:rsidR="001620F8" w:rsidRDefault="00BA784A" w:rsidP="00BA784A">
          <w:pPr>
            <w:pStyle w:val="570B8534E0634BEC962FC1475E62D496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0E8FC7079010411F90A4C0465437B0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24A295-0FB3-4124-B0DB-E127CDB5B04F}"/>
      </w:docPartPr>
      <w:docPartBody>
        <w:p w:rsidR="001620F8" w:rsidRDefault="00CD6E99" w:rsidP="00CD6E99">
          <w:pPr>
            <w:pStyle w:val="0E8FC7079010411F90A4C0465437B010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8246F6EB8EA6420E9E0EA51ADE5399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376CC0-095A-4B69-B964-68DA46CBEE9F}"/>
      </w:docPartPr>
      <w:docPartBody>
        <w:p w:rsidR="001620F8" w:rsidRDefault="00BA784A" w:rsidP="00BA784A">
          <w:pPr>
            <w:pStyle w:val="8246F6EB8EA6420E9E0EA51ADE539942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E27EF528AE91433894150ED4BD74CE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6A113F-3E2A-48A0-80FD-068DE9CA05CE}"/>
      </w:docPartPr>
      <w:docPartBody>
        <w:p w:rsidR="001620F8" w:rsidRDefault="00CD6E99" w:rsidP="00CD6E99">
          <w:pPr>
            <w:pStyle w:val="E27EF528AE91433894150ED4BD74CE2A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C3740B61071D4A0CA4043DE2EADD3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CA5462-0C9B-4444-935F-9881DD713B87}"/>
      </w:docPartPr>
      <w:docPartBody>
        <w:p w:rsidR="002D3C74" w:rsidRDefault="00C305FD" w:rsidP="00C305FD">
          <w:pPr>
            <w:pStyle w:val="C3740B61071D4A0CA4043DE2EADD35D1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E4273-A047-4CCD-AB07-DAD403AF88AE}"/>
      </w:docPartPr>
      <w:docPartBody>
        <w:p w:rsidR="002D3C74" w:rsidRDefault="00573962"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C2DB1A666A42179481158346EE5A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7C6A-6F64-43D7-BAEF-D90EFF54F177}"/>
      </w:docPartPr>
      <w:docPartBody>
        <w:p w:rsidR="002D3C74" w:rsidRDefault="00573962" w:rsidP="00573962">
          <w:pPr>
            <w:pStyle w:val="C0C2DB1A666A42179481158346EE5AEE"/>
          </w:pPr>
          <w:r w:rsidRPr="00E91E34">
            <w:rPr>
              <w:rStyle w:val="Zstupntext"/>
            </w:rPr>
            <w:t>Zvolte položku.</w:t>
          </w:r>
        </w:p>
      </w:docPartBody>
    </w:docPart>
    <w:docPart>
      <w:docPartPr>
        <w:name w:val="5E6E65009CE448738365F79E2E5AFB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543B8-7050-4CFD-95ED-51748AB076F6}"/>
      </w:docPartPr>
      <w:docPartBody>
        <w:p w:rsidR="00FF13C1" w:rsidRDefault="002D3C74" w:rsidP="002D3C74">
          <w:pPr>
            <w:pStyle w:val="5E6E65009CE448738365F79E2E5AFB4C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0DBCCF553164AFABB6E52DF17EA3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7DC868-EBFC-4B3A-BFA6-BF14CFC57A05}"/>
      </w:docPartPr>
      <w:docPartBody>
        <w:p w:rsidR="00FF13C1" w:rsidRDefault="002D3C74" w:rsidP="002D3C74">
          <w:pPr>
            <w:pStyle w:val="70DBCCF553164AFABB6E52DF17EA312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6D3AC7D1DD473EB05BAC03097731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65A26-9FCB-4DF6-8016-C566771C8358}"/>
      </w:docPartPr>
      <w:docPartBody>
        <w:p w:rsidR="00FF13C1" w:rsidRDefault="002D3C74" w:rsidP="002D3C74">
          <w:pPr>
            <w:pStyle w:val="206D3AC7D1DD473EB05BAC030977319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97C938650C3B4F4990A4BB7B37C07F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2093CC-B5D7-40B2-859D-69C4F1925823}"/>
      </w:docPartPr>
      <w:docPartBody>
        <w:p w:rsidR="00FF13C1" w:rsidRDefault="002D3C74" w:rsidP="002D3C74">
          <w:pPr>
            <w:pStyle w:val="97C938650C3B4F4990A4BB7B37C07F6F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ABC12CED5EA4538BC966DD1884F37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88E6B-9BE9-4EE4-80F9-14CCF2E188B5}"/>
      </w:docPartPr>
      <w:docPartBody>
        <w:p w:rsidR="006D2AFA" w:rsidRDefault="00BA784A" w:rsidP="00BA784A">
          <w:pPr>
            <w:pStyle w:val="BABC12CED5EA4538BC966DD1884F37E01"/>
          </w:pPr>
          <w:r>
            <w:rPr>
              <w:rFonts w:ascii="Garamond" w:hAnsi="Garamond"/>
              <w:highlight w:val="green"/>
              <w:lang w:val="cs-CZ"/>
            </w:rPr>
            <w:t>číslo smlouvy d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>
            <w:rPr>
              <w:rFonts w:ascii="Garamond" w:hAnsi="Garamond"/>
              <w:highlight w:val="green"/>
              <w:lang w:val="cs-CZ"/>
            </w:rPr>
            <w:t>kupující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p>
      </w:docPartBody>
    </w:docPart>
    <w:docPart>
      <w:docPartPr>
        <w:name w:val="AA84FEF15D8149238826B44B36602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BF3940-680F-4706-BEF2-21FE05CE5974}"/>
      </w:docPartPr>
      <w:docPartBody>
        <w:p w:rsidR="00C305FD" w:rsidRDefault="00BA784A" w:rsidP="00BA784A">
          <w:pPr>
            <w:pStyle w:val="AA84FEF15D8149238826B44B36602536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70C29269FB744355A03F7859EA65E8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265499-19E8-4BDE-8553-6CB95DAD01BD}"/>
      </w:docPartPr>
      <w:docPartBody>
        <w:p w:rsidR="00C305FD" w:rsidRDefault="00BA784A" w:rsidP="00BA784A">
          <w:pPr>
            <w:pStyle w:val="70C29269FB744355A03F7859EA65E82E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C076649A9DD41AF86108CCFED4ED9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C31351-CA7F-4251-A808-AF98564D432C}"/>
      </w:docPartPr>
      <w:docPartBody>
        <w:p w:rsidR="00C305FD" w:rsidRDefault="00BA784A" w:rsidP="00BA784A">
          <w:pPr>
            <w:pStyle w:val="DC076649A9DD41AF86108CCFED4ED9B9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8811DCED5944A3E918C61BA027453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1D4428-4AD1-414F-8E95-9F6C29AD9DA7}"/>
      </w:docPartPr>
      <w:docPartBody>
        <w:p w:rsidR="00A21848" w:rsidRDefault="00BA784A" w:rsidP="00BA784A">
          <w:pPr>
            <w:pStyle w:val="D8811DCED5944A3E918C61BA02745378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CFC98F0E16EF4F2F9A63EBF67DBA2C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5FE5B5-0FC2-45FB-AFC3-25AB8D4F5B5E}"/>
      </w:docPartPr>
      <w:docPartBody>
        <w:p w:rsidR="006222BB" w:rsidRDefault="00BA784A" w:rsidP="00BA784A">
          <w:pPr>
            <w:pStyle w:val="CFC98F0E16EF4F2F9A63EBF67DBA2C722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42FD3732486E494B8ED9E997017370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683EE6-BCC9-45CF-94E5-74D4F64364AD}"/>
      </w:docPartPr>
      <w:docPartBody>
        <w:p w:rsidR="003B7392" w:rsidRDefault="007E2159" w:rsidP="007E2159">
          <w:pPr>
            <w:pStyle w:val="42FD3732486E494B8ED9E99701737074"/>
          </w:pPr>
          <w:r>
            <w:rPr>
              <w:rStyle w:val="Zstupntext"/>
              <w:rFonts w:ascii="Garamond" w:hAnsi="Garamond"/>
              <w:color w:val="FF0000"/>
            </w:rPr>
            <w:t>identifikace datové schránky – nemáte-li, stiskněte jednou mezerník</w:t>
          </w:r>
        </w:p>
      </w:docPartBody>
    </w:docPart>
    <w:docPart>
      <w:docPartPr>
        <w:name w:val="00EFE8C9033848AB8299405CFA5130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44893-A8EB-433D-A1F2-A44B95ECF887}"/>
      </w:docPartPr>
      <w:docPartBody>
        <w:p w:rsidR="000E36E8" w:rsidRDefault="00BA784A" w:rsidP="00BA784A">
          <w:pPr>
            <w:pStyle w:val="00EFE8C9033848AB8299405CFA51302C1"/>
          </w:pPr>
          <w:r>
            <w:rPr>
              <w:rStyle w:val="Zstupntext"/>
              <w:rFonts w:ascii="Garamond" w:hAnsi="Garamond"/>
              <w:i w:val="0"/>
              <w:color w:val="FF0000"/>
            </w:rPr>
            <w:t>Název OS</w:t>
          </w:r>
        </w:p>
      </w:docPartBody>
    </w:docPart>
    <w:docPart>
      <w:docPartPr>
        <w:name w:val="E81AE7260A464B528A3D2B82FCFCE6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B62DAC-0C30-4E25-9EED-58EF6575DB4B}"/>
      </w:docPartPr>
      <w:docPartBody>
        <w:p w:rsidR="000E36E8" w:rsidRDefault="00BA784A" w:rsidP="00BA784A">
          <w:pPr>
            <w:pStyle w:val="E81AE7260A464B528A3D2B82FCFCE6F5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AD95032C9F0247EDB976FAFDED2E6C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3E474C-312B-48EB-876E-A9A7E240E607}"/>
      </w:docPartPr>
      <w:docPartBody>
        <w:p w:rsidR="000E36E8" w:rsidRDefault="00BA784A" w:rsidP="00BA784A">
          <w:pPr>
            <w:pStyle w:val="AD95032C9F0247EDB976FAFDED2E6C4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C24755A305164CF2B1EBD759F6E487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A8A176-02F3-4832-AE09-A8D8E48B9CD0}"/>
      </w:docPartPr>
      <w:docPartBody>
        <w:p w:rsidR="000E36E8" w:rsidRDefault="00BA784A" w:rsidP="00BA784A">
          <w:pPr>
            <w:pStyle w:val="C24755A305164CF2B1EBD759F6E4876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32C89ADC074D52A1E0E3ED87031E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7DA134-EDD8-47BB-BC97-B906A63CC794}"/>
      </w:docPartPr>
      <w:docPartBody>
        <w:p w:rsidR="000E36E8" w:rsidRDefault="00BA784A" w:rsidP="00BA784A">
          <w:pPr>
            <w:pStyle w:val="9C32C89ADC074D52A1E0E3ED87031E0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8E2707E83AA4C88859BD9D5944CF6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ED09B-E807-47F2-B24E-4D18A836D9F5}"/>
      </w:docPartPr>
      <w:docPartBody>
        <w:p w:rsidR="000E36E8" w:rsidRDefault="00BA784A" w:rsidP="00BA784A">
          <w:pPr>
            <w:pStyle w:val="D8E2707E83AA4C88859BD9D5944CF61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53C864AE4D49F0831F994813925F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7ECE05-0130-495D-A412-3BC39F1F6581}"/>
      </w:docPartPr>
      <w:docPartBody>
        <w:p w:rsidR="000E36E8" w:rsidRDefault="00BA784A" w:rsidP="00BA784A">
          <w:pPr>
            <w:pStyle w:val="9C53C864AE4D49F0831F994813925F1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041CB54A90244DF894C5E24D4724E5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9E1F50-30D7-4CA3-96BB-821F415F8FD0}"/>
      </w:docPartPr>
      <w:docPartBody>
        <w:p w:rsidR="000E36E8" w:rsidRDefault="00BA784A" w:rsidP="00BA784A">
          <w:pPr>
            <w:pStyle w:val="041CB54A90244DF894C5E24D4724E569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2E4AA632C084E99B12C637CE522B1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92BE6E-3461-4001-9F2F-E923E197CB14}"/>
      </w:docPartPr>
      <w:docPartBody>
        <w:p w:rsidR="000E36E8" w:rsidRDefault="00BA784A" w:rsidP="00BA784A">
          <w:pPr>
            <w:pStyle w:val="42E4AA632C084E99B12C637CE522B14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D76AECDD4414EA2A50B5F3742C727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5EE1F-1943-46A0-931D-08AC6630723A}"/>
      </w:docPartPr>
      <w:docPartBody>
        <w:p w:rsidR="000E36E8" w:rsidRDefault="00BA784A" w:rsidP="00BA784A">
          <w:pPr>
            <w:pStyle w:val="3D76AECDD4414EA2A50B5F3742C727BA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B7B6F2CCE6FC4EAAB2175D06FB1873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C1CB27-B06F-4B20-A27A-0195A8A89FCF}"/>
      </w:docPartPr>
      <w:docPartBody>
        <w:p w:rsidR="000E36E8" w:rsidRDefault="00BA784A" w:rsidP="00BA784A">
          <w:pPr>
            <w:pStyle w:val="B7B6F2CCE6FC4EAAB2175D06FB187386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1F9991AE126A44DEB4CC71CF54D198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A236E8-EC34-41D1-BD00-DFB9D6C0820F}"/>
      </w:docPartPr>
      <w:docPartBody>
        <w:p w:rsidR="000E36E8" w:rsidRDefault="00BA784A" w:rsidP="00BA784A">
          <w:pPr>
            <w:pStyle w:val="1F9991AE126A44DEB4CC71CF54D1988E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55DC04E524B3487FAB4BBDB54D24A7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47DB46-AEE6-4447-87C0-A94F61C04708}"/>
      </w:docPartPr>
      <w:docPartBody>
        <w:p w:rsidR="000E36E8" w:rsidRDefault="00BA784A" w:rsidP="00BA784A">
          <w:pPr>
            <w:pStyle w:val="55DC04E524B3487FAB4BBDB54D24A7C9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A6019215EF6848FDB14ED74B60D348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04E524-4BB8-4697-8893-894D8EC1A45D}"/>
      </w:docPartPr>
      <w:docPartBody>
        <w:p w:rsidR="000E36E8" w:rsidRDefault="00BA784A" w:rsidP="00BA784A">
          <w:pPr>
            <w:pStyle w:val="A6019215EF6848FDB14ED74B60D3484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CE3C09EECD004AE0823107473A6532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AE06B0-7C14-4590-A7F2-72EEDFA18CED}"/>
      </w:docPartPr>
      <w:docPartBody>
        <w:p w:rsidR="001D79E9" w:rsidRDefault="00136ADD" w:rsidP="00136ADD">
          <w:pPr>
            <w:pStyle w:val="CE3C09EECD004AE0823107473A6532BB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2BAABA18F88C491F8FDC1D96A21402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1088EE-B0DA-45AD-87F6-2D58AFF5C072}"/>
      </w:docPartPr>
      <w:docPartBody>
        <w:p w:rsidR="001D79E9" w:rsidRDefault="00136ADD" w:rsidP="00136ADD">
          <w:pPr>
            <w:pStyle w:val="2BAABA18F88C491F8FDC1D96A21402CF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A719BAA46F0241E79BF88FBCF27BA4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34FF9A-AD78-4313-8C7A-8F2BB87C5F80}"/>
      </w:docPartPr>
      <w:docPartBody>
        <w:p w:rsidR="00CC3F28" w:rsidRDefault="007948C0" w:rsidP="007948C0">
          <w:pPr>
            <w:pStyle w:val="A719BAA46F0241E79BF88FBCF27BA46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148367E7A4E4752A54236AF1CF334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A87012-D4E0-4E2D-A866-89FA22173079}"/>
      </w:docPartPr>
      <w:docPartBody>
        <w:p w:rsidR="00CC3F28" w:rsidRDefault="007948C0" w:rsidP="007948C0">
          <w:pPr>
            <w:pStyle w:val="5148367E7A4E4752A54236AF1CF3348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081BB836650C4D4B96E22A3EE1EE7E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C9D8F5-D9F6-4F98-8B0D-F5D07D486B01}"/>
      </w:docPartPr>
      <w:docPartBody>
        <w:p w:rsidR="00CC3F28" w:rsidRDefault="007948C0" w:rsidP="007948C0">
          <w:pPr>
            <w:pStyle w:val="081BB836650C4D4B96E22A3EE1EE7E97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FB6D952E95249BDB31FE6F89EFE54B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897398-8967-4A1D-B9B6-FBE52539D5B0}"/>
      </w:docPartPr>
      <w:docPartBody>
        <w:p w:rsidR="00CC3F28" w:rsidRDefault="007948C0" w:rsidP="007948C0">
          <w:pPr>
            <w:pStyle w:val="DFB6D952E95249BDB31FE6F89EFE54B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71F5629AC404D5B88A4D1F174C60BE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D25CC5-151D-4A07-99AC-BC379A2F1162}"/>
      </w:docPartPr>
      <w:docPartBody>
        <w:p w:rsidR="00BF2D33" w:rsidRDefault="00B368BC" w:rsidP="00B368BC">
          <w:pPr>
            <w:pStyle w:val="D71F5629AC404D5B88A4D1F174C60BE1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8642D"/>
    <w:rsid w:val="000951D7"/>
    <w:rsid w:val="000A56D1"/>
    <w:rsid w:val="000A64ED"/>
    <w:rsid w:val="000D41FA"/>
    <w:rsid w:val="000D7831"/>
    <w:rsid w:val="000E36E8"/>
    <w:rsid w:val="00136ADD"/>
    <w:rsid w:val="001620F8"/>
    <w:rsid w:val="001B7020"/>
    <w:rsid w:val="001D79E9"/>
    <w:rsid w:val="001E11DB"/>
    <w:rsid w:val="00213106"/>
    <w:rsid w:val="00215CED"/>
    <w:rsid w:val="0023349B"/>
    <w:rsid w:val="00253C06"/>
    <w:rsid w:val="00286A5A"/>
    <w:rsid w:val="002B32D7"/>
    <w:rsid w:val="002B442D"/>
    <w:rsid w:val="002D3C74"/>
    <w:rsid w:val="002E7E6B"/>
    <w:rsid w:val="003B7392"/>
    <w:rsid w:val="003C520A"/>
    <w:rsid w:val="003E2B6B"/>
    <w:rsid w:val="00415E29"/>
    <w:rsid w:val="004519F3"/>
    <w:rsid w:val="004F4FA1"/>
    <w:rsid w:val="00510572"/>
    <w:rsid w:val="005530C3"/>
    <w:rsid w:val="00573962"/>
    <w:rsid w:val="006222BB"/>
    <w:rsid w:val="00693252"/>
    <w:rsid w:val="006A7895"/>
    <w:rsid w:val="006A7CB1"/>
    <w:rsid w:val="006B5311"/>
    <w:rsid w:val="006D2AFA"/>
    <w:rsid w:val="006E6BB8"/>
    <w:rsid w:val="006E7D16"/>
    <w:rsid w:val="007354F6"/>
    <w:rsid w:val="00735EDF"/>
    <w:rsid w:val="00774A51"/>
    <w:rsid w:val="007808FB"/>
    <w:rsid w:val="00794837"/>
    <w:rsid w:val="007948C0"/>
    <w:rsid w:val="007973E0"/>
    <w:rsid w:val="007E2159"/>
    <w:rsid w:val="00812690"/>
    <w:rsid w:val="00830914"/>
    <w:rsid w:val="008625C0"/>
    <w:rsid w:val="0088451C"/>
    <w:rsid w:val="008A499E"/>
    <w:rsid w:val="008A7159"/>
    <w:rsid w:val="008D0D1D"/>
    <w:rsid w:val="009342BD"/>
    <w:rsid w:val="00952D71"/>
    <w:rsid w:val="00980902"/>
    <w:rsid w:val="00991FDF"/>
    <w:rsid w:val="00995B49"/>
    <w:rsid w:val="009E5632"/>
    <w:rsid w:val="00A21848"/>
    <w:rsid w:val="00A4380A"/>
    <w:rsid w:val="00A61E43"/>
    <w:rsid w:val="00A71972"/>
    <w:rsid w:val="00A7698E"/>
    <w:rsid w:val="00A914C2"/>
    <w:rsid w:val="00A9419F"/>
    <w:rsid w:val="00AD4CD5"/>
    <w:rsid w:val="00B368BC"/>
    <w:rsid w:val="00BA784A"/>
    <w:rsid w:val="00BC2064"/>
    <w:rsid w:val="00BC2709"/>
    <w:rsid w:val="00BC686F"/>
    <w:rsid w:val="00BD5C6C"/>
    <w:rsid w:val="00BE6DB6"/>
    <w:rsid w:val="00BF037F"/>
    <w:rsid w:val="00BF2D33"/>
    <w:rsid w:val="00BF440F"/>
    <w:rsid w:val="00C079A0"/>
    <w:rsid w:val="00C21BCF"/>
    <w:rsid w:val="00C305FD"/>
    <w:rsid w:val="00C32A19"/>
    <w:rsid w:val="00C379EF"/>
    <w:rsid w:val="00C44FF2"/>
    <w:rsid w:val="00C622FA"/>
    <w:rsid w:val="00CC3F28"/>
    <w:rsid w:val="00CC59E6"/>
    <w:rsid w:val="00CC7940"/>
    <w:rsid w:val="00CD6E99"/>
    <w:rsid w:val="00CE3878"/>
    <w:rsid w:val="00D0688B"/>
    <w:rsid w:val="00D314C9"/>
    <w:rsid w:val="00D51636"/>
    <w:rsid w:val="00D6759E"/>
    <w:rsid w:val="00DB207D"/>
    <w:rsid w:val="00DE6B6C"/>
    <w:rsid w:val="00E625FE"/>
    <w:rsid w:val="00E7052F"/>
    <w:rsid w:val="00E90B7E"/>
    <w:rsid w:val="00EB18E6"/>
    <w:rsid w:val="00EF6E99"/>
    <w:rsid w:val="00F17FCB"/>
    <w:rsid w:val="00F701CD"/>
    <w:rsid w:val="00F71F42"/>
    <w:rsid w:val="00F72C34"/>
    <w:rsid w:val="00F90F42"/>
    <w:rsid w:val="00FA27FE"/>
    <w:rsid w:val="00FC07CF"/>
    <w:rsid w:val="00FD092C"/>
    <w:rsid w:val="00FD35B9"/>
    <w:rsid w:val="00F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B368BC"/>
    <w:rPr>
      <w:color w:val="808080"/>
    </w:rPr>
  </w:style>
  <w:style w:type="character" w:customStyle="1" w:styleId="Smlouva">
    <w:name w:val="Smlouva"/>
    <w:basedOn w:val="Standardnpsmoodstavce"/>
    <w:uiPriority w:val="1"/>
    <w:qFormat/>
    <w:rsid w:val="00BA784A"/>
    <w:rPr>
      <w:rFonts w:ascii="Garamond" w:hAnsi="Garamond"/>
      <w:sz w:val="24"/>
      <w:lang w:val="cs-CZ"/>
    </w:rPr>
  </w:style>
  <w:style w:type="paragraph" w:customStyle="1" w:styleId="207A95D584FB415C94741879055A2C81">
    <w:name w:val="207A95D584FB415C94741879055A2C81"/>
    <w:rsid w:val="006A7CB1"/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E196F730B6554D2798E012DF32665A973">
    <w:name w:val="E196F730B6554D2798E012DF32665A9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0C2DB1A666A42179481158346EE5AEE">
    <w:name w:val="C0C2DB1A666A42179481158346EE5AEE"/>
    <w:rsid w:val="00573962"/>
    <w:pPr>
      <w:spacing w:after="160" w:line="259" w:lineRule="auto"/>
    </w:pPr>
  </w:style>
  <w:style w:type="paragraph" w:customStyle="1" w:styleId="5E6E65009CE448738365F79E2E5AFB4C">
    <w:name w:val="5E6E65009CE448738365F79E2E5AFB4C"/>
    <w:rsid w:val="002D3C74"/>
    <w:pPr>
      <w:spacing w:after="160" w:line="259" w:lineRule="auto"/>
    </w:pPr>
  </w:style>
  <w:style w:type="paragraph" w:customStyle="1" w:styleId="70DBCCF553164AFABB6E52DF17EA312E">
    <w:name w:val="70DBCCF553164AFABB6E52DF17EA312E"/>
    <w:rsid w:val="002D3C74"/>
    <w:pPr>
      <w:spacing w:after="160" w:line="259" w:lineRule="auto"/>
    </w:pPr>
  </w:style>
  <w:style w:type="paragraph" w:customStyle="1" w:styleId="206D3AC7D1DD473EB05BAC0309773197">
    <w:name w:val="206D3AC7D1DD473EB05BAC0309773197"/>
    <w:rsid w:val="002D3C74"/>
    <w:pPr>
      <w:spacing w:after="160" w:line="259" w:lineRule="auto"/>
    </w:pPr>
  </w:style>
  <w:style w:type="paragraph" w:customStyle="1" w:styleId="97C938650C3B4F4990A4BB7B37C07F6F">
    <w:name w:val="97C938650C3B4F4990A4BB7B37C07F6F"/>
    <w:rsid w:val="002D3C74"/>
    <w:pPr>
      <w:spacing w:after="160" w:line="259" w:lineRule="auto"/>
    </w:pPr>
  </w:style>
  <w:style w:type="paragraph" w:customStyle="1" w:styleId="BABC12CED5EA4538BC966DD1884F37E03">
    <w:name w:val="BABC12CED5EA4538BC966DD1884F37E0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1">
    <w:name w:val="AA84FEF15D8149238826B44B36602536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1">
    <w:name w:val="70C29269FB744355A03F7859EA65E82E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1">
    <w:name w:val="DC076649A9DD41AF86108CCFED4ED9B9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1">
    <w:name w:val="D8811DCED5944A3E918C61BA02745378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3">
    <w:name w:val="C3740B61071D4A0CA4043DE2EADD35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6">
    <w:name w:val="221C275BB7AE43AA965022DBCC29F7D3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6">
    <w:name w:val="E0DBA5C781454FFE8D7142C3C9438A07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6">
    <w:name w:val="3689D1AC8E4D4177A305C39ADEDEA7D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6">
    <w:name w:val="B927233829DD461A8253707881A193E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6">
    <w:name w:val="802B29823B774900AA27F2001EC0B11C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6">
    <w:name w:val="64A55103BD4348ABB3D64C014CCBE314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14">
    <w:name w:val="3EE68637AFB94B229B16F7CE847C8B6F14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15">
    <w:name w:val="04BFA7AC190B44F48B9E6E6D39D421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9">
    <w:name w:val="4DCF5D68266B4791A265C581028D7237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9">
    <w:name w:val="0C4E6BFFF4344A1FAB93B6D3272D5390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4">
    <w:name w:val="F23890651EE742979C557FABBC8F247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4">
    <w:name w:val="570B8534E0634BEC962FC1475E62D496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4">
    <w:name w:val="0E8FC7079010411F90A4C0465437B010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4">
    <w:name w:val="8246F6EB8EA6420E9E0EA51ADE53994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4">
    <w:name w:val="E27EF528AE91433894150ED4BD74CE2A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D9C9319C2B64BE6970D30037871E43E">
    <w:name w:val="CD9C9319C2B64BE6970D30037871E43E"/>
    <w:rsid w:val="009342BD"/>
    <w:pPr>
      <w:spacing w:after="160" w:line="259" w:lineRule="auto"/>
    </w:pPr>
  </w:style>
  <w:style w:type="paragraph" w:customStyle="1" w:styleId="CFC98F0E16EF4F2F9A63EBF67DBA2C72">
    <w:name w:val="CFC98F0E16EF4F2F9A63EBF67DBA2C72"/>
    <w:rsid w:val="00CC59E6"/>
    <w:pPr>
      <w:spacing w:after="160" w:line="259" w:lineRule="auto"/>
    </w:pPr>
  </w:style>
  <w:style w:type="paragraph" w:customStyle="1" w:styleId="5D932F2C2A8B4E36A3F82A031A2DC709">
    <w:name w:val="5D932F2C2A8B4E36A3F82A031A2DC709"/>
    <w:rsid w:val="00CD6E99"/>
    <w:pPr>
      <w:spacing w:after="160" w:line="259" w:lineRule="auto"/>
    </w:pPr>
  </w:style>
  <w:style w:type="paragraph" w:customStyle="1" w:styleId="BABC12CED5EA4538BC966DD1884F37E0">
    <w:name w:val="BABC12CED5EA4538BC966DD1884F37E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">
    <w:name w:val="AA84FEF15D8149238826B44B3660253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">
    <w:name w:val="70C29269FB744355A03F7859EA65E82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">
    <w:name w:val="DC076649A9DD41AF86108CCFED4ED9B9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">
    <w:name w:val="D8811DCED5944A3E918C61BA0274537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">
    <w:name w:val="1A5D42A275884203BD5FC754405527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">
    <w:name w:val="10E8C3508210477483955EF52B56176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">
    <w:name w:val="54A395AA182546FA8EEDC3E104414B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">
    <w:name w:val="84A0EBB45F804ACB83C76EBB09D4D7D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">
    <w:name w:val="C476E339123445EA9A2FC3E6E04A374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">
    <w:name w:val="D6569010661A44B284FBA4506F0D968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">
    <w:name w:val="BC1E1B4EFE26437197E1A82A39CC699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">
    <w:name w:val="D4889BF01EE24343AF62090FB880D41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">
    <w:name w:val="D3AA9AB7BBC041B78F81DCA01757D84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">
    <w:name w:val="75D25494A9AD46F79510D5829F82FA3C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">
    <w:name w:val="3D0B8413524948C3B2DBA1CE0CEA49D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">
    <w:name w:val="3499881A853B430E85FB3707A2AFD31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">
    <w:name w:val="04BFA7AC190B44F48B9E6E6D39D421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">
    <w:name w:val="506EA5E119DC48BAA3EB4AA91118B9F4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">
    <w:name w:val="0473AB3585864FEE9E88DAB5480F87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">
    <w:name w:val="2122226986BF4BA98931DBA4F4901948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">
    <w:name w:val="AA7C77DF354D467D8548B85FFDEE23E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">
    <w:name w:val="892D333BF848491BB8D84BD3C6937422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">
    <w:name w:val="CAC120E1798743D7A26B3F73D024EE7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">
    <w:name w:val="909154E870F84022983431ECA9AF207F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">
    <w:name w:val="F01D1FF82D614D53865C934D68ECD57B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">
    <w:name w:val="81D04D5EB6574CB7843C0D11F6475275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">
    <w:name w:val="4DCF5D68266B4791A265C581028D7237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">
    <w:name w:val="0C4E6BFFF4344A1FAB93B6D3272D5390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">
    <w:name w:val="59D6E593A8914AF39C19DF53D66BF44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">
    <w:name w:val="059C6ACE51104FA4BAA0969F6EBA025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">
    <w:name w:val="F19C38CCCE36490C8CF3B007DD26183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">
    <w:name w:val="6B6945B62A65425AA313AEF9CAF8846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FC98F0E16EF4F2F9A63EBF67DBA2C721">
    <w:name w:val="CFC98F0E16EF4F2F9A63EBF67DBA2C72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">
    <w:name w:val="2ADF63AE3D25492B9E2D9AE04916E88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">
    <w:name w:val="F23890651EE742979C557FABBC8F247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">
    <w:name w:val="570B8534E0634BEC962FC1475E62D49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">
    <w:name w:val="0E8FC7079010411F90A4C0465437B01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">
    <w:name w:val="8246F6EB8EA6420E9E0EA51ADE53994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">
    <w:name w:val="E27EF528AE91433894150ED4BD74CE2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A949D7D672A452ABE714E7F636CB480">
    <w:name w:val="6A949D7D672A452ABE714E7F636CB480"/>
    <w:rsid w:val="00CD6E99"/>
    <w:pPr>
      <w:spacing w:after="160" w:line="259" w:lineRule="auto"/>
    </w:pPr>
  </w:style>
  <w:style w:type="paragraph" w:customStyle="1" w:styleId="DCC988ABFC9046A2A904F6215AD88710">
    <w:name w:val="DCC988ABFC9046A2A904F6215AD88710"/>
    <w:rsid w:val="00CD6E99"/>
    <w:pPr>
      <w:spacing w:after="160" w:line="259" w:lineRule="auto"/>
    </w:pPr>
  </w:style>
  <w:style w:type="paragraph" w:customStyle="1" w:styleId="2716425679C44F12913F37A9E5147C01">
    <w:name w:val="2716425679C44F12913F37A9E5147C01"/>
    <w:rsid w:val="00980902"/>
    <w:pPr>
      <w:spacing w:after="160" w:line="259" w:lineRule="auto"/>
    </w:pPr>
  </w:style>
  <w:style w:type="paragraph" w:customStyle="1" w:styleId="42FD3732486E494B8ED9E99701737074">
    <w:name w:val="42FD3732486E494B8ED9E99701737074"/>
    <w:rsid w:val="007E2159"/>
    <w:pPr>
      <w:spacing w:after="160" w:line="259" w:lineRule="auto"/>
    </w:pPr>
  </w:style>
  <w:style w:type="paragraph" w:customStyle="1" w:styleId="2B737199138047D981898C653F3827F9">
    <w:name w:val="2B737199138047D981898C653F3827F9"/>
    <w:rsid w:val="00BA784A"/>
    <w:pPr>
      <w:spacing w:after="160" w:line="259" w:lineRule="auto"/>
    </w:pPr>
  </w:style>
  <w:style w:type="paragraph" w:customStyle="1" w:styleId="00EFE8C9033848AB8299405CFA51302C">
    <w:name w:val="00EFE8C9033848AB8299405CFA51302C"/>
    <w:rsid w:val="00BA784A"/>
    <w:pPr>
      <w:spacing w:after="160" w:line="259" w:lineRule="auto"/>
    </w:pPr>
  </w:style>
  <w:style w:type="paragraph" w:customStyle="1" w:styleId="BABC12CED5EA4538BC966DD1884F37E01">
    <w:name w:val="BABC12CED5EA4538BC966DD1884F37E0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0EFE8C9033848AB8299405CFA51302C1">
    <w:name w:val="00EFE8C9033848AB8299405CFA51302C1"/>
    <w:rsid w:val="00BA784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A84FEF15D8149238826B44B366025362">
    <w:name w:val="AA84FEF15D8149238826B44B36602536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2">
    <w:name w:val="70C29269FB744355A03F7859EA65E82E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2">
    <w:name w:val="DC076649A9DD41AF86108CCFED4ED9B9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2">
    <w:name w:val="D8811DCED5944A3E918C61BA02745378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73AB3585864FEE9E88DAB5480F875E1">
    <w:name w:val="0473AB3585864FEE9E88DAB5480F875E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1">
    <w:name w:val="4DCF5D68266B4791A265C581028D7237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1">
    <w:name w:val="0C4E6BFFF4344A1FAB93B6D3272D5390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C98F0E16EF4F2F9A63EBF67DBA2C722">
    <w:name w:val="CFC98F0E16EF4F2F9A63EBF67DBA2C72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1">
    <w:name w:val="F23890651EE742979C557FABBC8F247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1">
    <w:name w:val="570B8534E0634BEC962FC1475E62D496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1">
    <w:name w:val="8246F6EB8EA6420E9E0EA51ADE53994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A405663C12E4B9BBA3D9A3B8953983E">
    <w:name w:val="0A405663C12E4B9BBA3D9A3B8953983E"/>
    <w:rsid w:val="00BA784A"/>
    <w:pPr>
      <w:spacing w:after="160" w:line="259" w:lineRule="auto"/>
    </w:pPr>
  </w:style>
  <w:style w:type="paragraph" w:customStyle="1" w:styleId="166678441CA2484191B460BE8F9BEF62">
    <w:name w:val="166678441CA2484191B460BE8F9BEF62"/>
    <w:rsid w:val="00BA784A"/>
    <w:pPr>
      <w:spacing w:after="160" w:line="259" w:lineRule="auto"/>
    </w:pPr>
  </w:style>
  <w:style w:type="paragraph" w:customStyle="1" w:styleId="0158674382E046F1A7CE7CA05D9A3202">
    <w:name w:val="0158674382E046F1A7CE7CA05D9A3202"/>
    <w:rsid w:val="00BA784A"/>
    <w:pPr>
      <w:spacing w:after="160" w:line="259" w:lineRule="auto"/>
    </w:pPr>
  </w:style>
  <w:style w:type="paragraph" w:customStyle="1" w:styleId="E81AE7260A464B528A3D2B82FCFCE6F5">
    <w:name w:val="E81AE7260A464B528A3D2B82FCFCE6F5"/>
    <w:rsid w:val="00BA784A"/>
    <w:pPr>
      <w:spacing w:after="160" w:line="259" w:lineRule="auto"/>
    </w:pPr>
  </w:style>
  <w:style w:type="paragraph" w:customStyle="1" w:styleId="AD95032C9F0247EDB976FAFDED2E6C41">
    <w:name w:val="AD95032C9F0247EDB976FAFDED2E6C41"/>
    <w:rsid w:val="00BA784A"/>
    <w:pPr>
      <w:spacing w:after="160" w:line="259" w:lineRule="auto"/>
    </w:pPr>
  </w:style>
  <w:style w:type="paragraph" w:customStyle="1" w:styleId="C24755A305164CF2B1EBD759F6E4876E">
    <w:name w:val="C24755A305164CF2B1EBD759F6E4876E"/>
    <w:rsid w:val="00BA784A"/>
    <w:pPr>
      <w:spacing w:after="160" w:line="259" w:lineRule="auto"/>
    </w:pPr>
  </w:style>
  <w:style w:type="paragraph" w:customStyle="1" w:styleId="9C32C89ADC074D52A1E0E3ED87031E0E">
    <w:name w:val="9C32C89ADC074D52A1E0E3ED87031E0E"/>
    <w:rsid w:val="00BA784A"/>
    <w:pPr>
      <w:spacing w:after="160" w:line="259" w:lineRule="auto"/>
    </w:pPr>
  </w:style>
  <w:style w:type="paragraph" w:customStyle="1" w:styleId="D8E2707E83AA4C88859BD9D5944CF612">
    <w:name w:val="D8E2707E83AA4C88859BD9D5944CF612"/>
    <w:rsid w:val="00BA784A"/>
    <w:pPr>
      <w:spacing w:after="160" w:line="259" w:lineRule="auto"/>
    </w:pPr>
  </w:style>
  <w:style w:type="paragraph" w:customStyle="1" w:styleId="9C53C864AE4D49F0831F994813925F15">
    <w:name w:val="9C53C864AE4D49F0831F994813925F15"/>
    <w:rsid w:val="00BA784A"/>
    <w:pPr>
      <w:spacing w:after="160" w:line="259" w:lineRule="auto"/>
    </w:pPr>
  </w:style>
  <w:style w:type="paragraph" w:customStyle="1" w:styleId="9BB6F6EEA0B444DAA828F86175D76B16">
    <w:name w:val="9BB6F6EEA0B444DAA828F86175D76B16"/>
    <w:rsid w:val="00BA784A"/>
    <w:pPr>
      <w:spacing w:after="160" w:line="259" w:lineRule="auto"/>
    </w:pPr>
  </w:style>
  <w:style w:type="paragraph" w:customStyle="1" w:styleId="041CB54A90244DF894C5E24D4724E569">
    <w:name w:val="041CB54A90244DF894C5E24D4724E569"/>
    <w:rsid w:val="00BA784A"/>
    <w:pPr>
      <w:spacing w:after="160" w:line="259" w:lineRule="auto"/>
    </w:pPr>
  </w:style>
  <w:style w:type="paragraph" w:customStyle="1" w:styleId="42E4AA632C084E99B12C637CE522B14E">
    <w:name w:val="42E4AA632C084E99B12C637CE522B14E"/>
    <w:rsid w:val="00BA784A"/>
    <w:pPr>
      <w:spacing w:after="160" w:line="259" w:lineRule="auto"/>
    </w:pPr>
  </w:style>
  <w:style w:type="paragraph" w:customStyle="1" w:styleId="B985005452594C49A7F6504A967352E8">
    <w:name w:val="B985005452594C49A7F6504A967352E8"/>
    <w:rsid w:val="00BA784A"/>
    <w:pPr>
      <w:spacing w:after="160" w:line="259" w:lineRule="auto"/>
    </w:pPr>
  </w:style>
  <w:style w:type="paragraph" w:customStyle="1" w:styleId="4DA9D00F233D4D9C9D67046B58ECDA18">
    <w:name w:val="4DA9D00F233D4D9C9D67046B58ECDA18"/>
    <w:rsid w:val="00BA784A"/>
    <w:pPr>
      <w:spacing w:after="160" w:line="259" w:lineRule="auto"/>
    </w:pPr>
  </w:style>
  <w:style w:type="paragraph" w:customStyle="1" w:styleId="3D76AECDD4414EA2A50B5F3742C727BA">
    <w:name w:val="3D76AECDD4414EA2A50B5F3742C727BA"/>
    <w:rsid w:val="00BA784A"/>
    <w:pPr>
      <w:spacing w:after="160" w:line="259" w:lineRule="auto"/>
    </w:pPr>
  </w:style>
  <w:style w:type="paragraph" w:customStyle="1" w:styleId="B7B6F2CCE6FC4EAAB2175D06FB187386">
    <w:name w:val="B7B6F2CCE6FC4EAAB2175D06FB187386"/>
    <w:rsid w:val="00BA784A"/>
    <w:pPr>
      <w:spacing w:after="160" w:line="259" w:lineRule="auto"/>
    </w:pPr>
  </w:style>
  <w:style w:type="paragraph" w:customStyle="1" w:styleId="1F9991AE126A44DEB4CC71CF54D1988E">
    <w:name w:val="1F9991AE126A44DEB4CC71CF54D1988E"/>
    <w:rsid w:val="00BA784A"/>
    <w:pPr>
      <w:spacing w:after="160" w:line="259" w:lineRule="auto"/>
    </w:pPr>
  </w:style>
  <w:style w:type="paragraph" w:customStyle="1" w:styleId="55DC04E524B3487FAB4BBDB54D24A7C9">
    <w:name w:val="55DC04E524B3487FAB4BBDB54D24A7C9"/>
    <w:rsid w:val="00BA784A"/>
    <w:pPr>
      <w:spacing w:after="160" w:line="259" w:lineRule="auto"/>
    </w:pPr>
  </w:style>
  <w:style w:type="paragraph" w:customStyle="1" w:styleId="0D746A29170A43EE9B0631269B54754D">
    <w:name w:val="0D746A29170A43EE9B0631269B54754D"/>
    <w:rsid w:val="00BA784A"/>
    <w:pPr>
      <w:spacing w:after="160" w:line="259" w:lineRule="auto"/>
    </w:pPr>
  </w:style>
  <w:style w:type="paragraph" w:customStyle="1" w:styleId="ED70384D6E7B42DBAE5C5C3E3939EBC1">
    <w:name w:val="ED70384D6E7B42DBAE5C5C3E3939EBC1"/>
    <w:rsid w:val="00BA784A"/>
    <w:pPr>
      <w:spacing w:after="160" w:line="259" w:lineRule="auto"/>
    </w:pPr>
  </w:style>
  <w:style w:type="paragraph" w:customStyle="1" w:styleId="A6019215EF6848FDB14ED74B60D34849">
    <w:name w:val="A6019215EF6848FDB14ED74B60D34849"/>
    <w:rsid w:val="00BA784A"/>
    <w:pPr>
      <w:spacing w:after="160" w:line="259" w:lineRule="auto"/>
    </w:pPr>
  </w:style>
  <w:style w:type="paragraph" w:customStyle="1" w:styleId="825C5A17EED24BF7852F4C23BBE546B2">
    <w:name w:val="825C5A17EED24BF7852F4C23BBE546B2"/>
    <w:rsid w:val="000E36E8"/>
    <w:pPr>
      <w:spacing w:after="160" w:line="259" w:lineRule="auto"/>
    </w:pPr>
  </w:style>
  <w:style w:type="paragraph" w:customStyle="1" w:styleId="CE3C09EECD004AE0823107473A6532BB">
    <w:name w:val="CE3C09EECD004AE0823107473A6532BB"/>
    <w:rsid w:val="00136ADD"/>
    <w:pPr>
      <w:spacing w:after="160" w:line="259" w:lineRule="auto"/>
    </w:pPr>
  </w:style>
  <w:style w:type="paragraph" w:customStyle="1" w:styleId="2BAABA18F88C491F8FDC1D96A21402CF">
    <w:name w:val="2BAABA18F88C491F8FDC1D96A21402CF"/>
    <w:rsid w:val="00136ADD"/>
    <w:pPr>
      <w:spacing w:after="160" w:line="259" w:lineRule="auto"/>
    </w:pPr>
  </w:style>
  <w:style w:type="paragraph" w:customStyle="1" w:styleId="BD5D817A147A4E67B4530D0E0881E4DB">
    <w:name w:val="BD5D817A147A4E67B4530D0E0881E4DB"/>
    <w:rsid w:val="00136ADD"/>
    <w:pPr>
      <w:spacing w:after="160" w:line="259" w:lineRule="auto"/>
    </w:pPr>
  </w:style>
  <w:style w:type="paragraph" w:customStyle="1" w:styleId="67A5FAE3F5DF4F1891F6FC3AE182F8E8">
    <w:name w:val="67A5FAE3F5DF4F1891F6FC3AE182F8E8"/>
    <w:rsid w:val="00136ADD"/>
    <w:pPr>
      <w:spacing w:after="160" w:line="259" w:lineRule="auto"/>
    </w:pPr>
  </w:style>
  <w:style w:type="paragraph" w:customStyle="1" w:styleId="D39CD10C07054477A9DF9C05CB73E26F">
    <w:name w:val="D39CD10C07054477A9DF9C05CB73E26F"/>
    <w:rsid w:val="00136ADD"/>
    <w:pPr>
      <w:spacing w:after="160" w:line="259" w:lineRule="auto"/>
    </w:pPr>
  </w:style>
  <w:style w:type="paragraph" w:customStyle="1" w:styleId="B41E29AF04EE4E8F9DB135866A1A252B">
    <w:name w:val="B41E29AF04EE4E8F9DB135866A1A252B"/>
    <w:rsid w:val="00136ADD"/>
    <w:pPr>
      <w:spacing w:after="160" w:line="259" w:lineRule="auto"/>
    </w:pPr>
  </w:style>
  <w:style w:type="paragraph" w:customStyle="1" w:styleId="A0FAF1F1A7654867B4E69E41E4FF41BC">
    <w:name w:val="A0FAF1F1A7654867B4E69E41E4FF41BC"/>
    <w:rsid w:val="00136ADD"/>
    <w:pPr>
      <w:spacing w:after="160" w:line="259" w:lineRule="auto"/>
    </w:pPr>
  </w:style>
  <w:style w:type="paragraph" w:customStyle="1" w:styleId="A719BAA46F0241E79BF88FBCF27BA461">
    <w:name w:val="A719BAA46F0241E79BF88FBCF27BA461"/>
    <w:rsid w:val="007948C0"/>
    <w:pPr>
      <w:spacing w:after="160" w:line="259" w:lineRule="auto"/>
    </w:pPr>
  </w:style>
  <w:style w:type="paragraph" w:customStyle="1" w:styleId="5148367E7A4E4752A54236AF1CF33485">
    <w:name w:val="5148367E7A4E4752A54236AF1CF33485"/>
    <w:rsid w:val="007948C0"/>
    <w:pPr>
      <w:spacing w:after="160" w:line="259" w:lineRule="auto"/>
    </w:pPr>
  </w:style>
  <w:style w:type="paragraph" w:customStyle="1" w:styleId="F783B76B85A641C6B5943FCA82C182CE">
    <w:name w:val="F783B76B85A641C6B5943FCA82C182CE"/>
    <w:rsid w:val="007948C0"/>
    <w:pPr>
      <w:spacing w:after="160" w:line="259" w:lineRule="auto"/>
    </w:pPr>
  </w:style>
  <w:style w:type="paragraph" w:customStyle="1" w:styleId="081BB836650C4D4B96E22A3EE1EE7E97">
    <w:name w:val="081BB836650C4D4B96E22A3EE1EE7E97"/>
    <w:rsid w:val="007948C0"/>
    <w:pPr>
      <w:spacing w:after="160" w:line="259" w:lineRule="auto"/>
    </w:pPr>
  </w:style>
  <w:style w:type="paragraph" w:customStyle="1" w:styleId="DFB6D952E95249BDB31FE6F89EFE54B6">
    <w:name w:val="DFB6D952E95249BDB31FE6F89EFE54B6"/>
    <w:rsid w:val="007948C0"/>
    <w:pPr>
      <w:spacing w:after="160" w:line="259" w:lineRule="auto"/>
    </w:pPr>
  </w:style>
  <w:style w:type="paragraph" w:customStyle="1" w:styleId="D71F5629AC404D5B88A4D1F174C60BE1">
    <w:name w:val="D71F5629AC404D5B88A4D1F174C60BE1"/>
    <w:rsid w:val="00B368B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36F6C0F21640429831DA8DBD4D229A" ma:contentTypeVersion="14" ma:contentTypeDescription="Vytvoří nový dokument" ma:contentTypeScope="" ma:versionID="28bc84ce5a53e2dde31050b637bab99f">
  <xsd:schema xmlns:xsd="http://www.w3.org/2001/XMLSchema" xmlns:xs="http://www.w3.org/2001/XMLSchema" xmlns:p="http://schemas.microsoft.com/office/2006/metadata/properties" xmlns:ns3="fd9d3be0-ce8a-4f2a-bc38-31481e71be30" xmlns:ns4="a9e4f861-7bc2-4c28-a406-1c4b4911b0d9" targetNamespace="http://schemas.microsoft.com/office/2006/metadata/properties" ma:root="true" ma:fieldsID="dc1898c5e0c389efd2b812e16f501eed" ns3:_="" ns4:_="">
    <xsd:import namespace="fd9d3be0-ce8a-4f2a-bc38-31481e71be30"/>
    <xsd:import namespace="a9e4f861-7bc2-4c28-a406-1c4b4911b0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d3be0-ce8a-4f2a-bc38-31481e71b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4f861-7bc2-4c28-a406-1c4b4911b0d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62BB9-30CE-4F04-85C2-86A3A121E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9d3be0-ce8a-4f2a-bc38-31481e71be30"/>
    <ds:schemaRef ds:uri="a9e4f861-7bc2-4c28-a406-1c4b4911b0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5AD65D-99A7-4229-8918-8902699A0145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F63478D-B79F-40EB-821D-2FFCBBC61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</Template>
  <TotalTime>0</TotalTime>
  <Pages>20</Pages>
  <Words>2537</Words>
  <Characters>14971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5. 2019</vt:lpstr>
    </vt:vector>
  </TitlesOfParts>
  <Company>Správa státních hmotných rezerv ČR</Company>
  <LinksUpToDate>false</LinksUpToDate>
  <CharactersWithSpaces>17474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5. 2019</dc:title>
  <dc:subject/>
  <dc:creator>Job</dc:creator>
  <cp:keywords/>
  <dc:description/>
  <cp:lastModifiedBy>Vávrová Renata</cp:lastModifiedBy>
  <cp:revision>2</cp:revision>
  <dcterms:created xsi:type="dcterms:W3CDTF">2021-12-09T13:13:00Z</dcterms:created>
  <dcterms:modified xsi:type="dcterms:W3CDTF">2021-12-09T13:13:00Z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0x0101002636F6C0F21640429831DA8DBD4D229A</vt:lpwstr>
  </property>
  <property fmtid="{D5CDD505-2E9C-101B-9397-08002B2CF9AE}" pid="3" name="Order">
    <vt:r8>20800</vt:r8>
  </property>
</Properties>
</file>