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A73" w:rsidRPr="00902A73" w:rsidRDefault="00BA197E" w:rsidP="00730451">
      <w:pPr>
        <w:spacing w:after="3240"/>
      </w:pPr>
      <w:r w:rsidRPr="00902A73">
        <w:rPr>
          <w:rFonts w:ascii="Times New Roman" w:eastAsia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9EF5847" wp14:editId="2E1A7004">
                <wp:simplePos x="0" y="0"/>
                <wp:positionH relativeFrom="page">
                  <wp:posOffset>3241964</wp:posOffset>
                </wp:positionH>
                <wp:positionV relativeFrom="page">
                  <wp:posOffset>1080655</wp:posOffset>
                </wp:positionV>
                <wp:extent cx="3779520" cy="1619885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katabulky1"/>
                              <w:tblW w:w="465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57"/>
                            </w:tblGrid>
                            <w:tr w:rsidR="00B8719F" w:rsidRPr="008F0EC5">
                              <w:trPr>
                                <w:trHeight w:val="2123"/>
                              </w:trPr>
                              <w:tc>
                                <w:tcPr>
                                  <w:tcW w:w="4657" w:type="dxa"/>
                                  <w:vAlign w:val="center"/>
                                </w:tcPr>
                                <w:p w:rsidR="00B8719F" w:rsidRDefault="007B6BE8" w:rsidP="00595A48">
                                  <w:pPr>
                                    <w:pStyle w:val="Adrest"/>
                                  </w:pPr>
                                  <w:r>
                                    <w:t>INTERSIGN, s. r. o.</w:t>
                                  </w:r>
                                </w:p>
                                <w:p w:rsidR="007B6BE8" w:rsidRDefault="007B6BE8" w:rsidP="00595A48">
                                  <w:pPr>
                                    <w:pStyle w:val="Adrest"/>
                                  </w:pPr>
                                  <w:r>
                                    <w:t>Markéta Sýkorová</w:t>
                                  </w:r>
                                </w:p>
                                <w:p w:rsidR="007B6BE8" w:rsidRDefault="007B6BE8" w:rsidP="00595A48">
                                  <w:pPr>
                                    <w:pStyle w:val="Adrest"/>
                                  </w:pPr>
                                  <w:r>
                                    <w:t>Libušská 258/109</w:t>
                                  </w:r>
                                </w:p>
                                <w:p w:rsidR="007B6BE8" w:rsidRPr="008F0EC5" w:rsidRDefault="007B6BE8" w:rsidP="00595A48">
                                  <w:pPr>
                                    <w:pStyle w:val="Adre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t>142 00 Praha 4 - Libuš</w:t>
                                  </w:r>
                                </w:p>
                              </w:tc>
                            </w:tr>
                          </w:tbl>
                          <w:p w:rsidR="00B8719F" w:rsidRPr="00710733" w:rsidRDefault="00B8719F" w:rsidP="002A72BE">
                            <w:pPr>
                              <w:pStyle w:val="Bezmezer"/>
                            </w:pPr>
                          </w:p>
                        </w:txbxContent>
                      </wps:txbx>
                      <wps:bodyPr rot="0" vert="horz" wrap="square" lIns="720000" tIns="180000" rIns="360000" bIns="18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EF584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55.25pt;margin-top:85.1pt;width:297.6pt;height:1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UghgIAABUFAAAOAAAAZHJzL2Uyb0RvYy54bWysVNuO2yAQfa/Uf0C8Z31Z52JrndVemqrS&#10;9iLt9gMI4BgVAwUSe7vqv3fASXbT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" o:allowincell="f" stroked="f">
                <v:textbox inset="20mm,5mm,10mm,5mm">
                  <w:txbxContent>
                    <w:tbl>
                      <w:tblPr>
                        <w:tblStyle w:val="Mkatabulky1"/>
                        <w:tblW w:w="465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57"/>
                      </w:tblGrid>
                      <w:tr w:rsidR="00B8719F" w:rsidRPr="008F0EC5">
                        <w:trPr>
                          <w:trHeight w:val="2123"/>
                        </w:trPr>
                        <w:tc>
                          <w:tcPr>
                            <w:tcW w:w="4657" w:type="dxa"/>
                            <w:vAlign w:val="center"/>
                          </w:tcPr>
                          <w:p w:rsidR="00B8719F" w:rsidRDefault="007B6BE8" w:rsidP="00595A48">
                            <w:pPr>
                              <w:pStyle w:val="Adrest"/>
                            </w:pPr>
                            <w:r>
                              <w:t>INTERSIGN, s. r. o.</w:t>
                            </w:r>
                          </w:p>
                          <w:p w:rsidR="007B6BE8" w:rsidRDefault="007B6BE8" w:rsidP="00595A48">
                            <w:pPr>
                              <w:pStyle w:val="Adrest"/>
                            </w:pPr>
                            <w:r>
                              <w:t>Markéta Sýkorová</w:t>
                            </w:r>
                          </w:p>
                          <w:p w:rsidR="007B6BE8" w:rsidRDefault="007B6BE8" w:rsidP="00595A48">
                            <w:pPr>
                              <w:pStyle w:val="Adrest"/>
                            </w:pPr>
                            <w:r>
                              <w:t>Libušská 258/109</w:t>
                            </w:r>
                          </w:p>
                          <w:p w:rsidR="007B6BE8" w:rsidRPr="008F0EC5" w:rsidRDefault="007B6BE8" w:rsidP="00595A48">
                            <w:pPr>
                              <w:pStyle w:val="Adres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142 00 Praha 4 - Libuš</w:t>
                            </w:r>
                          </w:p>
                        </w:tc>
                      </w:tr>
                    </w:tbl>
                    <w:p w:rsidR="00B8719F" w:rsidRPr="00710733" w:rsidRDefault="00B8719F" w:rsidP="002A72BE">
                      <w:pPr>
                        <w:pStyle w:val="Bezmez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940"/>
        <w:gridCol w:w="1952"/>
        <w:gridCol w:w="2480"/>
        <w:gridCol w:w="1698"/>
      </w:tblGrid>
      <w:tr w:rsidR="00902A73" w:rsidRPr="00902A73" w:rsidTr="0065244B">
        <w:tc>
          <w:tcPr>
            <w:tcW w:w="2988" w:type="dxa"/>
          </w:tcPr>
          <w:p w:rsidR="00902A73" w:rsidRPr="00902A73" w:rsidRDefault="00902A73" w:rsidP="002A72BE">
            <w:pPr>
              <w:pStyle w:val="Bezmezer"/>
            </w:pPr>
            <w:r w:rsidRPr="00902A73">
              <w:t>VÁŠ DOPIS ZNAČKY/ZE DNE</w:t>
            </w:r>
          </w:p>
        </w:tc>
        <w:tc>
          <w:tcPr>
            <w:tcW w:w="1980" w:type="dxa"/>
          </w:tcPr>
          <w:p w:rsidR="00902A73" w:rsidRPr="00902A73" w:rsidRDefault="00902A73" w:rsidP="002A72BE">
            <w:pPr>
              <w:pStyle w:val="Bezmezer"/>
            </w:pPr>
            <w:r w:rsidRPr="00902A73">
              <w:t>NAŠE ZNAČKA</w:t>
            </w:r>
          </w:p>
        </w:tc>
        <w:tc>
          <w:tcPr>
            <w:tcW w:w="2520" w:type="dxa"/>
          </w:tcPr>
          <w:p w:rsidR="00902A73" w:rsidRPr="00902A73" w:rsidRDefault="00902A73" w:rsidP="002A72BE">
            <w:pPr>
              <w:pStyle w:val="Bezmezer"/>
            </w:pPr>
            <w:r w:rsidRPr="00902A73">
              <w:t>VYŘIZUJE</w:t>
            </w:r>
          </w:p>
        </w:tc>
        <w:tc>
          <w:tcPr>
            <w:tcW w:w="1722" w:type="dxa"/>
          </w:tcPr>
          <w:p w:rsidR="00902A73" w:rsidRPr="00902A73" w:rsidRDefault="00902A73" w:rsidP="002A72BE">
            <w:pPr>
              <w:pStyle w:val="Bezmezer"/>
            </w:pPr>
            <w:r w:rsidRPr="00902A73">
              <w:t>PRAHA</w:t>
            </w:r>
          </w:p>
        </w:tc>
      </w:tr>
      <w:tr w:rsidR="00902A73" w:rsidRPr="00902A73" w:rsidTr="0065244B">
        <w:tc>
          <w:tcPr>
            <w:tcW w:w="2988" w:type="dxa"/>
          </w:tcPr>
          <w:p w:rsidR="00902A73" w:rsidRPr="00902A73" w:rsidRDefault="00902A73" w:rsidP="002A72BE">
            <w:pPr>
              <w:pStyle w:val="Bezmezer"/>
            </w:pPr>
          </w:p>
        </w:tc>
        <w:tc>
          <w:tcPr>
            <w:tcW w:w="1980" w:type="dxa"/>
          </w:tcPr>
          <w:p w:rsidR="00902A73" w:rsidRPr="00902A73" w:rsidRDefault="00902A73" w:rsidP="002A72BE">
            <w:pPr>
              <w:pStyle w:val="Bezmezer"/>
            </w:pPr>
          </w:p>
        </w:tc>
        <w:tc>
          <w:tcPr>
            <w:tcW w:w="2520" w:type="dxa"/>
          </w:tcPr>
          <w:p w:rsidR="00902A73" w:rsidRPr="00902A73" w:rsidRDefault="007B6BE8" w:rsidP="007B6BE8">
            <w:pPr>
              <w:pStyle w:val="Bezmezer"/>
            </w:pPr>
            <w:r>
              <w:t>J. Klímová</w:t>
            </w:r>
          </w:p>
        </w:tc>
        <w:tc>
          <w:tcPr>
            <w:tcW w:w="1722" w:type="dxa"/>
            <w:vAlign w:val="bottom"/>
          </w:tcPr>
          <w:p w:rsidR="00902A73" w:rsidRPr="00902A73" w:rsidRDefault="007B6BE8" w:rsidP="002A72BE">
            <w:pPr>
              <w:pStyle w:val="Bezmezer"/>
            </w:pPr>
            <w:r>
              <w:t>20. 7. 2016</w:t>
            </w:r>
          </w:p>
        </w:tc>
      </w:tr>
      <w:tr w:rsidR="008B084E" w:rsidRPr="00902A73" w:rsidTr="0065244B">
        <w:tc>
          <w:tcPr>
            <w:tcW w:w="2988" w:type="dxa"/>
          </w:tcPr>
          <w:p w:rsidR="008B084E" w:rsidRPr="00902A73" w:rsidRDefault="008B084E" w:rsidP="002A72BE">
            <w:pPr>
              <w:pStyle w:val="Bezmezer"/>
            </w:pPr>
          </w:p>
        </w:tc>
        <w:tc>
          <w:tcPr>
            <w:tcW w:w="1980" w:type="dxa"/>
          </w:tcPr>
          <w:p w:rsidR="008B084E" w:rsidRPr="00902A73" w:rsidRDefault="008B084E" w:rsidP="002A72BE">
            <w:pPr>
              <w:pStyle w:val="Bezmezer"/>
            </w:pPr>
          </w:p>
        </w:tc>
        <w:tc>
          <w:tcPr>
            <w:tcW w:w="2520" w:type="dxa"/>
          </w:tcPr>
          <w:p w:rsidR="008B084E" w:rsidRPr="00902A73" w:rsidRDefault="007B6BE8" w:rsidP="002A72BE">
            <w:pPr>
              <w:pStyle w:val="Bezmezer"/>
            </w:pPr>
            <w:r>
              <w:t>222 314 469</w:t>
            </w:r>
          </w:p>
        </w:tc>
        <w:tc>
          <w:tcPr>
            <w:tcW w:w="1722" w:type="dxa"/>
            <w:vAlign w:val="bottom"/>
          </w:tcPr>
          <w:p w:rsidR="008B084E" w:rsidRPr="00902A73" w:rsidRDefault="008B084E" w:rsidP="002A72BE">
            <w:pPr>
              <w:pStyle w:val="Bezmezer"/>
            </w:pPr>
          </w:p>
        </w:tc>
      </w:tr>
    </w:tbl>
    <w:p w:rsidR="008B084E" w:rsidRDefault="008B084E" w:rsidP="008B084E"/>
    <w:p w:rsidR="00FD6082" w:rsidRPr="007B6BE8" w:rsidRDefault="00902A73" w:rsidP="008B084E">
      <w:pPr>
        <w:rPr>
          <w:b/>
        </w:rPr>
      </w:pPr>
      <w:r w:rsidRPr="007B6BE8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9DBF8" wp14:editId="1698A0F2">
                <wp:simplePos x="0" y="0"/>
                <wp:positionH relativeFrom="page">
                  <wp:posOffset>328295</wp:posOffset>
                </wp:positionH>
                <wp:positionV relativeFrom="page">
                  <wp:posOffset>3564255</wp:posOffset>
                </wp:positionV>
                <wp:extent cx="107950" cy="0"/>
                <wp:effectExtent l="13970" t="11430" r="11430" b="7620"/>
                <wp:wrapNone/>
                <wp:docPr id="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67742" id="Line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85pt,280.65pt" to="34.3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">
                <w10:wrap anchorx="page" anchory="page"/>
              </v:line>
            </w:pict>
          </mc:Fallback>
        </mc:AlternateContent>
      </w:r>
      <w:r w:rsidR="007B6BE8" w:rsidRPr="007B6BE8">
        <w:rPr>
          <w:b/>
        </w:rPr>
        <w:t>Objednávka - orientační tabule</w:t>
      </w:r>
    </w:p>
    <w:p w:rsidR="007B6BE8" w:rsidRDefault="007B6BE8" w:rsidP="008B084E"/>
    <w:p w:rsidR="007B6BE8" w:rsidRDefault="007B6BE8" w:rsidP="008B084E">
      <w:r>
        <w:t>Vážená paní Sýkorová,</w:t>
      </w:r>
    </w:p>
    <w:p w:rsidR="007B6BE8" w:rsidRDefault="007B6BE8" w:rsidP="008B084E">
      <w:r>
        <w:t xml:space="preserve">na základě předchozího jednání objednáváme u Vás zhotovení, dodávku a montáž orientačních tabulí </w:t>
      </w:r>
      <w:proofErr w:type="spellStart"/>
      <w:r>
        <w:t>Flexis</w:t>
      </w:r>
      <w:proofErr w:type="spellEnd"/>
      <w:r>
        <w:t xml:space="preserve"> XL </w:t>
      </w:r>
      <w:r>
        <w:t>v budově naší školy dle přiloženého seznamu.</w:t>
      </w:r>
    </w:p>
    <w:p w:rsidR="007B6BE8" w:rsidRDefault="007B6BE8" w:rsidP="008B084E">
      <w:r>
        <w:t>Dohodnutá cena zakázky je 78.002,- Kč + DPH.</w:t>
      </w:r>
    </w:p>
    <w:p w:rsidR="007B6BE8" w:rsidRDefault="007B6BE8" w:rsidP="008B084E">
      <w:r>
        <w:t>Zakázka bude realizována ve druhé polovině srpna 2016.</w:t>
      </w:r>
    </w:p>
    <w:p w:rsidR="008438F1" w:rsidRDefault="008438F1" w:rsidP="008B084E">
      <w:r>
        <w:t>Děkujeme za spolupráci.</w:t>
      </w:r>
    </w:p>
    <w:p w:rsidR="008438F1" w:rsidRDefault="008438F1" w:rsidP="008B084E">
      <w:r>
        <w:t>S pozdravem</w:t>
      </w:r>
    </w:p>
    <w:p w:rsidR="008438F1" w:rsidRDefault="008438F1" w:rsidP="008B084E"/>
    <w:p w:rsidR="008438F1" w:rsidRDefault="008438F1" w:rsidP="008B084E"/>
    <w:p w:rsidR="008438F1" w:rsidRDefault="008438F1" w:rsidP="008B084E">
      <w:r>
        <w:t>Jana Klímová</w:t>
      </w:r>
      <w:r>
        <w:br/>
        <w:t>hospodářka školy</w:t>
      </w:r>
      <w:bookmarkStart w:id="0" w:name="_GoBack"/>
      <w:bookmarkEnd w:id="0"/>
    </w:p>
    <w:p w:rsidR="007B6BE8" w:rsidRDefault="007B6BE8" w:rsidP="008B084E"/>
    <w:sectPr w:rsidR="007B6BE8" w:rsidSect="00730451">
      <w:headerReference w:type="default" r:id="rId10"/>
      <w:headerReference w:type="first" r:id="rId11"/>
      <w:pgSz w:w="11906" w:h="16838"/>
      <w:pgMar w:top="1418" w:right="1418" w:bottom="2268" w:left="1418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BE8" w:rsidRDefault="007B6BE8" w:rsidP="00422912">
      <w:r>
        <w:separator/>
      </w:r>
    </w:p>
  </w:endnote>
  <w:endnote w:type="continuationSeparator" w:id="0">
    <w:p w:rsidR="007B6BE8" w:rsidRDefault="007B6BE8" w:rsidP="00422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BE8" w:rsidRDefault="007B6BE8" w:rsidP="00422912">
      <w:r>
        <w:separator/>
      </w:r>
    </w:p>
  </w:footnote>
  <w:footnote w:type="continuationSeparator" w:id="0">
    <w:p w:rsidR="007B6BE8" w:rsidRDefault="007B6BE8" w:rsidP="004229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19F" w:rsidRDefault="00B8719F" w:rsidP="00422912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-6985</wp:posOffset>
          </wp:positionH>
          <wp:positionV relativeFrom="page">
            <wp:posOffset>-90170</wp:posOffset>
          </wp:positionV>
          <wp:extent cx="7556400" cy="10688400"/>
          <wp:effectExtent l="0" t="0" r="6985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lav_pap_str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19F" w:rsidRDefault="00B8719F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5611750" wp14:editId="3262ECD1">
          <wp:simplePos x="0" y="0"/>
          <wp:positionH relativeFrom="column">
            <wp:posOffset>-908685</wp:posOffset>
          </wp:positionH>
          <wp:positionV relativeFrom="paragraph">
            <wp:posOffset>10229850</wp:posOffset>
          </wp:positionV>
          <wp:extent cx="7555230" cy="10687050"/>
          <wp:effectExtent l="0" t="0" r="7620" b="0"/>
          <wp:wrapNone/>
          <wp:docPr id="1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_papir_ban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3C5D54C1" wp14:editId="6389393E">
          <wp:simplePos x="0" y="0"/>
          <wp:positionH relativeFrom="page">
            <wp:posOffset>0</wp:posOffset>
          </wp:positionH>
          <wp:positionV relativeFrom="page">
            <wp:posOffset>-90170</wp:posOffset>
          </wp:positionV>
          <wp:extent cx="7556400" cy="10688400"/>
          <wp:effectExtent l="0" t="0" r="6985" b="0"/>
          <wp:wrapNone/>
          <wp:docPr id="14" name="Obrázek 2" descr="hlavickovy_papir_ban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_papir_bank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BE8"/>
    <w:rsid w:val="00023774"/>
    <w:rsid w:val="000A5BCA"/>
    <w:rsid w:val="000C41F3"/>
    <w:rsid w:val="00152031"/>
    <w:rsid w:val="00195FD0"/>
    <w:rsid w:val="0019686E"/>
    <w:rsid w:val="001F1C22"/>
    <w:rsid w:val="002A3347"/>
    <w:rsid w:val="002A6D07"/>
    <w:rsid w:val="002A72BE"/>
    <w:rsid w:val="002C5464"/>
    <w:rsid w:val="00327F46"/>
    <w:rsid w:val="003430C5"/>
    <w:rsid w:val="00356205"/>
    <w:rsid w:val="00377FD6"/>
    <w:rsid w:val="003873C2"/>
    <w:rsid w:val="003E04AB"/>
    <w:rsid w:val="00422912"/>
    <w:rsid w:val="00435334"/>
    <w:rsid w:val="00442888"/>
    <w:rsid w:val="00476C6C"/>
    <w:rsid w:val="0049552B"/>
    <w:rsid w:val="00547F28"/>
    <w:rsid w:val="0058221F"/>
    <w:rsid w:val="00587249"/>
    <w:rsid w:val="005872D4"/>
    <w:rsid w:val="005934DF"/>
    <w:rsid w:val="00595A48"/>
    <w:rsid w:val="005D2F62"/>
    <w:rsid w:val="0065244B"/>
    <w:rsid w:val="00673A32"/>
    <w:rsid w:val="006D5E89"/>
    <w:rsid w:val="00710733"/>
    <w:rsid w:val="00730451"/>
    <w:rsid w:val="00780555"/>
    <w:rsid w:val="007B6BE8"/>
    <w:rsid w:val="008438F1"/>
    <w:rsid w:val="00862BB7"/>
    <w:rsid w:val="008B084E"/>
    <w:rsid w:val="008D2797"/>
    <w:rsid w:val="008F0EC5"/>
    <w:rsid w:val="00902A73"/>
    <w:rsid w:val="00933E2A"/>
    <w:rsid w:val="00940611"/>
    <w:rsid w:val="00962E20"/>
    <w:rsid w:val="009E555B"/>
    <w:rsid w:val="00A525B3"/>
    <w:rsid w:val="00AE1A6C"/>
    <w:rsid w:val="00B20EA0"/>
    <w:rsid w:val="00B37243"/>
    <w:rsid w:val="00B51975"/>
    <w:rsid w:val="00B8719F"/>
    <w:rsid w:val="00B95C6D"/>
    <w:rsid w:val="00BA197E"/>
    <w:rsid w:val="00C10833"/>
    <w:rsid w:val="00C56A18"/>
    <w:rsid w:val="00C76E11"/>
    <w:rsid w:val="00D418B9"/>
    <w:rsid w:val="00DD7E3A"/>
    <w:rsid w:val="00E871ED"/>
    <w:rsid w:val="00E93067"/>
    <w:rsid w:val="00F26BDF"/>
    <w:rsid w:val="00FA0B34"/>
    <w:rsid w:val="00FD6082"/>
    <w:rsid w:val="00FF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74D1B2-71D6-43B7-B632-D19233C53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22912"/>
    <w:pPr>
      <w:spacing w:after="20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22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2912"/>
  </w:style>
  <w:style w:type="paragraph" w:styleId="Zpat">
    <w:name w:val="footer"/>
    <w:basedOn w:val="Normln"/>
    <w:link w:val="ZpatChar"/>
    <w:uiPriority w:val="99"/>
    <w:unhideWhenUsed/>
    <w:rsid w:val="00422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2912"/>
  </w:style>
  <w:style w:type="table" w:styleId="Mkatabulky">
    <w:name w:val="Table Grid"/>
    <w:basedOn w:val="Normlntabulka"/>
    <w:uiPriority w:val="39"/>
    <w:rsid w:val="00902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rsid w:val="00902A7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A72BE"/>
    <w:pPr>
      <w:spacing w:after="0" w:line="240" w:lineRule="auto"/>
    </w:pPr>
    <w:rPr>
      <w:rFonts w:eastAsia="Times New Roman"/>
      <w:lang w:eastAsia="cs-CZ"/>
    </w:rPr>
  </w:style>
  <w:style w:type="character" w:styleId="Zstupntext">
    <w:name w:val="Placeholder Text"/>
    <w:basedOn w:val="Standardnpsmoodstavce"/>
    <w:uiPriority w:val="99"/>
    <w:semiHidden/>
    <w:rsid w:val="003873C2"/>
    <w:rPr>
      <w:color w:val="808080"/>
    </w:rPr>
  </w:style>
  <w:style w:type="paragraph" w:customStyle="1" w:styleId="Adrest">
    <w:name w:val="Adresát"/>
    <w:qFormat/>
    <w:rsid w:val="00B20EA0"/>
    <w:pPr>
      <w:spacing w:after="0"/>
      <w:contextualSpacing/>
    </w:pPr>
    <w:rPr>
      <w:rFonts w:ascii="Calibri" w:eastAsia="Times New Roman" w:hAnsi="Calibri"/>
      <w:sz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38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38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kollarovka.cz\dfs\UsersZ\Kancelar\Dokumenty\Vlastn&#237;%20&#353;ablony%20Office\Standardn&#237;%20dopis-kancel&#225;&#345;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469549FAADDB4896736E68E4FBFB98" ma:contentTypeVersion="1" ma:contentTypeDescription="Vytvoří nový dokument" ma:contentTypeScope="" ma:versionID="351f8a873b19157d03e32f577c8c34d4">
  <xsd:schema xmlns:xsd="http://www.w3.org/2001/XMLSchema" xmlns:xs="http://www.w3.org/2001/XMLSchema" xmlns:p="http://schemas.microsoft.com/office/2006/metadata/properties" xmlns:ns3="f96d1f90-275e-47fe-afb3-ae261ff27d38" targetNamespace="http://schemas.microsoft.com/office/2006/metadata/properties" ma:root="true" ma:fieldsID="40b0b705dd9cf7877aaefc30c81db097" ns3:_="">
    <xsd:import namespace="f96d1f90-275e-47fe-afb3-ae261ff27d38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d1f90-275e-47fe-afb3-ae261ff27d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Props1.xml><?xml version="1.0" encoding="utf-8"?>
<ds:datastoreItem xmlns:ds="http://schemas.openxmlformats.org/officeDocument/2006/customXml" ds:itemID="{81C3C265-6F08-45B0-8800-1FF18DA78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6d1f90-275e-47fe-afb3-ae261ff27d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923AFB-A63C-4E33-9F2B-E90DD7A2F4F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96d1f90-275e-47fe-afb3-ae261ff27d3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6389054-423E-4BC3-A143-AF6F0509DD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FC633B-1466-4193-A710-05F27C762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Standardní dopis-kancelář</Template>
  <TotalTime>11</TotalTime>
  <Pages>1</Pages>
  <Words>68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Košťálková Milada</dc:creator>
  <cp:keywords/>
  <dc:description/>
  <cp:lastModifiedBy>Košťálková Milada</cp:lastModifiedBy>
  <cp:revision>1</cp:revision>
  <cp:lastPrinted>2016-09-01T10:48:00Z</cp:lastPrinted>
  <dcterms:created xsi:type="dcterms:W3CDTF">2016-09-01T10:35:00Z</dcterms:created>
  <dcterms:modified xsi:type="dcterms:W3CDTF">2016-09-01T10:49:00Z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0x010100A3469549FAADDB4896736E68E4FBFB98</vt:lpwstr>
  </property>
  <property fmtid="{D5CDD505-2E9C-101B-9397-08002B2CF9AE}" pid="3" name="IsMyDocuments">
    <vt:bool>true</vt:bool>
  </property>
</Properties>
</file>