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3733C" w14:textId="13A07D4B" w:rsidR="00074882" w:rsidRPr="004A623A" w:rsidRDefault="00074882" w:rsidP="0046508C">
      <w:pPr>
        <w:jc w:val="center"/>
        <w:rPr>
          <w:rFonts w:ascii="Arial" w:hAnsi="Arial" w:cs="Arial"/>
          <w:sz w:val="22"/>
          <w:szCs w:val="22"/>
        </w:rPr>
      </w:pPr>
      <w:r w:rsidRPr="004A623A">
        <w:rPr>
          <w:rFonts w:ascii="Arial" w:hAnsi="Arial" w:cs="Arial"/>
          <w:b/>
        </w:rPr>
        <w:t>KUPNÍ</w:t>
      </w:r>
      <w:r w:rsidR="0046508C" w:rsidRPr="004A623A">
        <w:rPr>
          <w:rFonts w:ascii="Arial" w:hAnsi="Arial" w:cs="Arial"/>
          <w:sz w:val="22"/>
          <w:szCs w:val="22"/>
        </w:rPr>
        <w:t xml:space="preserve"> </w:t>
      </w:r>
      <w:r w:rsidR="0046508C" w:rsidRPr="004A623A">
        <w:rPr>
          <w:rFonts w:ascii="Arial" w:hAnsi="Arial" w:cs="Arial"/>
          <w:b/>
        </w:rPr>
        <w:t>SMLOUVA</w:t>
      </w:r>
    </w:p>
    <w:p w14:paraId="4868A4A1" w14:textId="62632B99" w:rsidR="00074882" w:rsidRPr="004A623A" w:rsidRDefault="00074882" w:rsidP="00074882">
      <w:pPr>
        <w:jc w:val="center"/>
        <w:rPr>
          <w:rFonts w:ascii="Arial" w:hAnsi="Arial" w:cs="Arial"/>
          <w:b/>
        </w:rPr>
      </w:pPr>
      <w:r w:rsidRPr="004A623A">
        <w:rPr>
          <w:rFonts w:ascii="Arial" w:hAnsi="Arial" w:cs="Arial"/>
          <w:b/>
        </w:rPr>
        <w:t xml:space="preserve">číslo </w:t>
      </w:r>
      <w:r w:rsidR="0099292D">
        <w:rPr>
          <w:rFonts w:ascii="Arial" w:hAnsi="Arial" w:cs="Arial"/>
          <w:b/>
        </w:rPr>
        <w:t>SD/2021/0715</w:t>
      </w:r>
    </w:p>
    <w:p w14:paraId="71809A8A" w14:textId="77777777" w:rsidR="00074882" w:rsidRPr="004A623A" w:rsidRDefault="00074882" w:rsidP="00074882">
      <w:pPr>
        <w:jc w:val="center"/>
        <w:rPr>
          <w:rFonts w:ascii="Arial" w:hAnsi="Arial" w:cs="Arial"/>
          <w:b/>
          <w:color w:val="FF0000"/>
        </w:rPr>
      </w:pPr>
    </w:p>
    <w:p w14:paraId="6DB5891B" w14:textId="77777777" w:rsidR="00074882" w:rsidRPr="004A623A" w:rsidRDefault="00074882" w:rsidP="00074882">
      <w:pPr>
        <w:jc w:val="both"/>
        <w:rPr>
          <w:rFonts w:ascii="Arial" w:hAnsi="Arial" w:cs="Arial"/>
          <w:b/>
        </w:rPr>
      </w:pPr>
    </w:p>
    <w:p w14:paraId="6859BD14" w14:textId="77777777" w:rsidR="00074882" w:rsidRPr="004A623A" w:rsidRDefault="00074882" w:rsidP="00074882">
      <w:pPr>
        <w:tabs>
          <w:tab w:val="left" w:pos="4962"/>
        </w:tabs>
        <w:jc w:val="both"/>
        <w:rPr>
          <w:rFonts w:ascii="Arial" w:hAnsi="Arial" w:cs="Arial"/>
          <w:b/>
        </w:rPr>
      </w:pPr>
      <w:r w:rsidRPr="004A623A">
        <w:rPr>
          <w:rFonts w:ascii="Arial" w:hAnsi="Arial" w:cs="Arial"/>
          <w:b/>
        </w:rPr>
        <w:t>Kupující</w:t>
      </w:r>
      <w:r w:rsidRPr="004A623A">
        <w:rPr>
          <w:rFonts w:ascii="Arial" w:hAnsi="Arial" w:cs="Arial"/>
          <w:b/>
        </w:rPr>
        <w:tab/>
        <w:t>Prodávající</w:t>
      </w:r>
    </w:p>
    <w:p w14:paraId="55B7943C" w14:textId="23B8DB5B" w:rsidR="00074882" w:rsidRPr="004A623A" w:rsidRDefault="00074882" w:rsidP="00074882">
      <w:pPr>
        <w:tabs>
          <w:tab w:val="left" w:pos="4962"/>
        </w:tabs>
        <w:jc w:val="both"/>
        <w:rPr>
          <w:rFonts w:ascii="Arial" w:hAnsi="Arial" w:cs="Arial"/>
        </w:rPr>
      </w:pPr>
      <w:r w:rsidRPr="004A623A">
        <w:rPr>
          <w:rFonts w:ascii="Arial" w:hAnsi="Arial" w:cs="Arial"/>
        </w:rPr>
        <w:t>Statutární město Jablonec nad Nisou</w:t>
      </w:r>
      <w:r w:rsidRPr="004A623A">
        <w:rPr>
          <w:rFonts w:ascii="Arial" w:hAnsi="Arial" w:cs="Arial"/>
        </w:rPr>
        <w:tab/>
        <w:t xml:space="preserve">Název firmy: </w:t>
      </w:r>
      <w:r w:rsidR="00A210FE" w:rsidRPr="004A623A">
        <w:rPr>
          <w:rFonts w:ascii="Arial" w:hAnsi="Arial" w:cs="Arial"/>
        </w:rPr>
        <w:t>HBABio</w:t>
      </w:r>
      <w:r w:rsidR="00881B2B">
        <w:rPr>
          <w:rFonts w:ascii="Arial" w:hAnsi="Arial" w:cs="Arial"/>
        </w:rPr>
        <w:t xml:space="preserve"> spol.</w:t>
      </w:r>
      <w:r w:rsidRPr="004A623A">
        <w:rPr>
          <w:rFonts w:ascii="Arial" w:hAnsi="Arial" w:cs="Arial"/>
        </w:rPr>
        <w:t xml:space="preserve"> </w:t>
      </w:r>
      <w:r w:rsidR="00A210FE" w:rsidRPr="004A623A">
        <w:rPr>
          <w:rFonts w:ascii="Arial" w:hAnsi="Arial" w:cs="Arial"/>
        </w:rPr>
        <w:t xml:space="preserve">s </w:t>
      </w:r>
      <w:r w:rsidRPr="004A623A">
        <w:rPr>
          <w:rFonts w:ascii="Arial" w:hAnsi="Arial" w:cs="Arial"/>
        </w:rPr>
        <w:t>r.o.</w:t>
      </w:r>
    </w:p>
    <w:p w14:paraId="7EBEB82E" w14:textId="154EAC1D" w:rsidR="00074882" w:rsidRPr="004A623A" w:rsidRDefault="00AF3A1F" w:rsidP="00074882">
      <w:pPr>
        <w:tabs>
          <w:tab w:val="left" w:pos="4962"/>
        </w:tabs>
        <w:jc w:val="both"/>
        <w:rPr>
          <w:rFonts w:ascii="Arial" w:hAnsi="Arial" w:cs="Arial"/>
        </w:rPr>
      </w:pPr>
      <w:r w:rsidRPr="004A623A">
        <w:rPr>
          <w:rFonts w:ascii="Arial" w:hAnsi="Arial" w:cs="Arial"/>
        </w:rPr>
        <w:t xml:space="preserve">adresa: Mírové náměstí 19, Jablonec nad Nisou       </w:t>
      </w:r>
      <w:r w:rsidR="00074882" w:rsidRPr="004A623A">
        <w:rPr>
          <w:rFonts w:ascii="Arial" w:hAnsi="Arial" w:cs="Arial"/>
        </w:rPr>
        <w:tab/>
        <w:t>adresa</w:t>
      </w:r>
      <w:r w:rsidR="004E3BC9">
        <w:rPr>
          <w:rFonts w:ascii="Arial" w:hAnsi="Arial" w:cs="Arial"/>
        </w:rPr>
        <w:t xml:space="preserve">: </w:t>
      </w:r>
      <w:r w:rsidR="00A210FE" w:rsidRPr="004A623A">
        <w:rPr>
          <w:rFonts w:ascii="Arial" w:hAnsi="Arial" w:cs="Arial"/>
        </w:rPr>
        <w:t>V Podbabě 2602/29</w:t>
      </w:r>
      <w:r w:rsidR="004E3BC9">
        <w:rPr>
          <w:rFonts w:ascii="Arial" w:hAnsi="Arial" w:cs="Arial"/>
        </w:rPr>
        <w:t xml:space="preserve"> </w:t>
      </w:r>
      <w:r w:rsidR="00A210FE" w:rsidRPr="004A623A">
        <w:rPr>
          <w:rFonts w:ascii="Arial" w:hAnsi="Arial" w:cs="Arial"/>
        </w:rPr>
        <w:t>B, Praha 6</w:t>
      </w:r>
      <w:r w:rsidR="00074882" w:rsidRPr="004A623A">
        <w:rPr>
          <w:rFonts w:ascii="Arial" w:hAnsi="Arial" w:cs="Arial"/>
        </w:rPr>
        <w:t xml:space="preserve">                                                                                                                                              </w:t>
      </w:r>
    </w:p>
    <w:p w14:paraId="75ACBC9C" w14:textId="1BB3F48F" w:rsidR="00074882" w:rsidRPr="004A623A" w:rsidRDefault="00AF3A1F" w:rsidP="00074882">
      <w:pPr>
        <w:tabs>
          <w:tab w:val="left" w:pos="4962"/>
        </w:tabs>
        <w:jc w:val="both"/>
        <w:rPr>
          <w:rFonts w:ascii="Arial" w:hAnsi="Arial" w:cs="Arial"/>
        </w:rPr>
      </w:pPr>
      <w:r w:rsidRPr="004A623A">
        <w:rPr>
          <w:rFonts w:ascii="Arial" w:hAnsi="Arial" w:cs="Arial"/>
        </w:rPr>
        <w:t>PSČ 466 01</w:t>
      </w:r>
      <w:r w:rsidR="00074882" w:rsidRPr="004A623A">
        <w:rPr>
          <w:rFonts w:ascii="Arial" w:hAnsi="Arial" w:cs="Arial"/>
        </w:rPr>
        <w:tab/>
        <w:t xml:space="preserve">PSČ: </w:t>
      </w:r>
      <w:r w:rsidR="00A210FE" w:rsidRPr="004A623A">
        <w:rPr>
          <w:rFonts w:ascii="Arial" w:hAnsi="Arial" w:cs="Arial"/>
        </w:rPr>
        <w:t>160 00</w:t>
      </w:r>
    </w:p>
    <w:p w14:paraId="7ECCAF45" w14:textId="18C413B2" w:rsidR="00074882" w:rsidRPr="004A623A" w:rsidRDefault="00AF3A1F" w:rsidP="00074882">
      <w:pPr>
        <w:tabs>
          <w:tab w:val="left" w:pos="4962"/>
        </w:tabs>
        <w:jc w:val="both"/>
        <w:rPr>
          <w:rFonts w:ascii="Arial" w:hAnsi="Arial" w:cs="Arial"/>
        </w:rPr>
      </w:pPr>
      <w:r w:rsidRPr="004A623A">
        <w:rPr>
          <w:rFonts w:ascii="Arial" w:hAnsi="Arial" w:cs="Arial"/>
        </w:rPr>
        <w:t>IČ: 00 262 340</w:t>
      </w:r>
      <w:r w:rsidR="00074882" w:rsidRPr="004A623A">
        <w:rPr>
          <w:rFonts w:ascii="Arial" w:hAnsi="Arial" w:cs="Arial"/>
        </w:rPr>
        <w:tab/>
        <w:t xml:space="preserve">IČ: </w:t>
      </w:r>
      <w:r w:rsidR="00A210FE" w:rsidRPr="004A623A">
        <w:rPr>
          <w:rFonts w:ascii="Arial" w:hAnsi="Arial" w:cs="Arial"/>
        </w:rPr>
        <w:t>27113485</w:t>
      </w:r>
    </w:p>
    <w:p w14:paraId="0D6CDAFD" w14:textId="3F262151" w:rsidR="00074882" w:rsidRPr="004A623A" w:rsidRDefault="00AF3A1F" w:rsidP="00074882">
      <w:pPr>
        <w:tabs>
          <w:tab w:val="left" w:pos="4962"/>
        </w:tabs>
        <w:jc w:val="both"/>
        <w:rPr>
          <w:rFonts w:ascii="Arial" w:hAnsi="Arial" w:cs="Arial"/>
        </w:rPr>
      </w:pPr>
      <w:r w:rsidRPr="004A623A">
        <w:rPr>
          <w:rFonts w:ascii="Arial" w:hAnsi="Arial" w:cs="Arial"/>
        </w:rPr>
        <w:t>DIČ: CZ00262340</w:t>
      </w:r>
      <w:r w:rsidR="00074882" w:rsidRPr="004A623A">
        <w:rPr>
          <w:rFonts w:ascii="Arial" w:hAnsi="Arial" w:cs="Arial"/>
        </w:rPr>
        <w:tab/>
      </w:r>
      <w:r w:rsidR="00A210FE" w:rsidRPr="004A623A">
        <w:rPr>
          <w:rFonts w:ascii="Arial" w:hAnsi="Arial" w:cs="Arial"/>
        </w:rPr>
        <w:t>DIČ</w:t>
      </w:r>
      <w:r w:rsidR="00074882" w:rsidRPr="004A623A">
        <w:rPr>
          <w:rFonts w:ascii="Arial" w:hAnsi="Arial" w:cs="Arial"/>
        </w:rPr>
        <w:t>:</w:t>
      </w:r>
      <w:r w:rsidR="00A210FE" w:rsidRPr="004A623A">
        <w:rPr>
          <w:rFonts w:ascii="Arial" w:hAnsi="Arial" w:cs="Arial"/>
        </w:rPr>
        <w:t xml:space="preserve"> CZ27113485</w:t>
      </w:r>
    </w:p>
    <w:p w14:paraId="2419C533" w14:textId="727ABD7D" w:rsidR="00074882" w:rsidRPr="004A623A" w:rsidRDefault="00AF3A1F" w:rsidP="00074882">
      <w:pPr>
        <w:tabs>
          <w:tab w:val="left" w:pos="4962"/>
        </w:tabs>
        <w:jc w:val="both"/>
        <w:rPr>
          <w:rFonts w:ascii="Arial" w:hAnsi="Arial" w:cs="Arial"/>
        </w:rPr>
      </w:pPr>
      <w:r w:rsidRPr="004A623A">
        <w:rPr>
          <w:rFonts w:ascii="Arial" w:hAnsi="Arial" w:cs="Arial"/>
        </w:rPr>
        <w:t>číslo účtu: 121451/0100</w:t>
      </w:r>
      <w:r w:rsidR="00074882" w:rsidRPr="004A623A">
        <w:rPr>
          <w:rFonts w:ascii="Arial" w:hAnsi="Arial" w:cs="Arial"/>
        </w:rPr>
        <w:tab/>
      </w:r>
      <w:r w:rsidR="00A210FE" w:rsidRPr="004A623A">
        <w:rPr>
          <w:rFonts w:ascii="Arial" w:hAnsi="Arial" w:cs="Arial"/>
        </w:rPr>
        <w:t>kontaktní osoba: Tomáš Hodek</w:t>
      </w:r>
    </w:p>
    <w:p w14:paraId="0BAEEC3B" w14:textId="24604734" w:rsidR="00074882" w:rsidRPr="004A623A" w:rsidRDefault="00AF3A1F" w:rsidP="00074882">
      <w:pPr>
        <w:tabs>
          <w:tab w:val="left" w:pos="4962"/>
        </w:tabs>
        <w:jc w:val="both"/>
        <w:rPr>
          <w:rFonts w:ascii="Arial" w:hAnsi="Arial" w:cs="Arial"/>
        </w:rPr>
      </w:pPr>
      <w:r w:rsidRPr="004A623A">
        <w:rPr>
          <w:rFonts w:ascii="Arial" w:hAnsi="Arial" w:cs="Arial"/>
        </w:rPr>
        <w:t>bankovní ústav: KB Jablonec nad Nisou</w:t>
      </w:r>
      <w:r w:rsidR="00074882" w:rsidRPr="004A623A">
        <w:rPr>
          <w:rFonts w:ascii="Arial" w:hAnsi="Arial" w:cs="Arial"/>
        </w:rPr>
        <w:tab/>
      </w:r>
      <w:r w:rsidR="00A210FE" w:rsidRPr="004A623A">
        <w:rPr>
          <w:rFonts w:ascii="Arial" w:hAnsi="Arial" w:cs="Arial"/>
        </w:rPr>
        <w:t>tel.: 603 425 958</w:t>
      </w:r>
    </w:p>
    <w:p w14:paraId="50A93779" w14:textId="10411B88" w:rsidR="00074882" w:rsidRPr="004A623A" w:rsidRDefault="00AF3A1F" w:rsidP="00074882">
      <w:pPr>
        <w:tabs>
          <w:tab w:val="left" w:pos="4962"/>
        </w:tabs>
        <w:jc w:val="both"/>
        <w:rPr>
          <w:rFonts w:ascii="Arial" w:hAnsi="Arial" w:cs="Arial"/>
        </w:rPr>
      </w:pPr>
      <w:r w:rsidRPr="004A623A">
        <w:rPr>
          <w:rFonts w:ascii="Arial" w:hAnsi="Arial" w:cs="Arial"/>
        </w:rPr>
        <w:t>kontaktní osoba: Jan Čermák</w:t>
      </w:r>
      <w:r w:rsidR="00074882" w:rsidRPr="004A623A">
        <w:rPr>
          <w:rFonts w:ascii="Arial" w:hAnsi="Arial" w:cs="Arial"/>
        </w:rPr>
        <w:tab/>
      </w:r>
      <w:r w:rsidR="00A210FE" w:rsidRPr="004A623A">
        <w:rPr>
          <w:rFonts w:ascii="Arial" w:hAnsi="Arial" w:cs="Arial"/>
        </w:rPr>
        <w:t xml:space="preserve">e-mail: </w:t>
      </w:r>
      <w:hyperlink r:id="rId12" w:history="1">
        <w:r w:rsidR="00C04A0C" w:rsidRPr="006B6002">
          <w:rPr>
            <w:rStyle w:val="Hypertextovodkaz"/>
            <w:rFonts w:ascii="Arial" w:hAnsi="Arial" w:cs="Arial"/>
          </w:rPr>
          <w:t>obchod@ekonakup.cz</w:t>
        </w:r>
      </w:hyperlink>
    </w:p>
    <w:p w14:paraId="06C204F6" w14:textId="0F99C48B" w:rsidR="00074882" w:rsidRPr="004A623A" w:rsidRDefault="00AF3A1F" w:rsidP="00074882">
      <w:pPr>
        <w:tabs>
          <w:tab w:val="left" w:pos="4962"/>
        </w:tabs>
        <w:jc w:val="both"/>
        <w:rPr>
          <w:rFonts w:ascii="Arial" w:hAnsi="Arial" w:cs="Arial"/>
        </w:rPr>
      </w:pPr>
      <w:r w:rsidRPr="004A623A">
        <w:rPr>
          <w:rFonts w:ascii="Arial" w:hAnsi="Arial" w:cs="Arial"/>
        </w:rPr>
        <w:t>tel.: 483 357 130</w:t>
      </w:r>
      <w:r w:rsidR="00074882" w:rsidRPr="004A623A">
        <w:rPr>
          <w:rFonts w:ascii="Arial" w:hAnsi="Arial" w:cs="Arial"/>
        </w:rPr>
        <w:tab/>
      </w:r>
    </w:p>
    <w:p w14:paraId="5F841C61" w14:textId="279232D5" w:rsidR="00074882" w:rsidRPr="004A623A" w:rsidRDefault="00074882" w:rsidP="00074882">
      <w:pPr>
        <w:tabs>
          <w:tab w:val="left" w:pos="4962"/>
        </w:tabs>
        <w:jc w:val="both"/>
        <w:rPr>
          <w:rFonts w:ascii="Arial" w:hAnsi="Arial" w:cs="Arial"/>
        </w:rPr>
      </w:pPr>
      <w:r w:rsidRPr="004A623A">
        <w:rPr>
          <w:rFonts w:ascii="Arial" w:hAnsi="Arial" w:cs="Arial"/>
        </w:rPr>
        <w:t xml:space="preserve">e-mail: </w:t>
      </w:r>
      <w:bookmarkStart w:id="0" w:name="_Hlk84849227"/>
      <w:r w:rsidR="00881B2B">
        <w:fldChar w:fldCharType="begin"/>
      </w:r>
      <w:r w:rsidR="00881B2B">
        <w:instrText xml:space="preserve"> HYPERLINK "mailto:cermak@mestojablonec.cz" </w:instrText>
      </w:r>
      <w:r w:rsidR="00881B2B">
        <w:fldChar w:fldCharType="separate"/>
      </w:r>
      <w:r w:rsidR="00F0600E" w:rsidRPr="004A623A">
        <w:rPr>
          <w:rStyle w:val="Hypertextovodkaz"/>
          <w:rFonts w:ascii="Arial" w:hAnsi="Arial" w:cs="Arial"/>
        </w:rPr>
        <w:t>cermak@mestojablonec.cz</w:t>
      </w:r>
      <w:r w:rsidR="00881B2B">
        <w:rPr>
          <w:rStyle w:val="Hypertextovodkaz"/>
          <w:rFonts w:ascii="Arial" w:hAnsi="Arial" w:cs="Arial"/>
        </w:rPr>
        <w:fldChar w:fldCharType="end"/>
      </w:r>
      <w:bookmarkEnd w:id="0"/>
    </w:p>
    <w:p w14:paraId="7339DFFB" w14:textId="77777777" w:rsidR="00074882" w:rsidRPr="004A623A" w:rsidRDefault="00074882" w:rsidP="00074882">
      <w:pPr>
        <w:tabs>
          <w:tab w:val="left" w:pos="4962"/>
        </w:tabs>
        <w:jc w:val="both"/>
        <w:rPr>
          <w:rFonts w:ascii="Arial" w:hAnsi="Arial" w:cs="Arial"/>
        </w:rPr>
      </w:pPr>
      <w:r w:rsidRPr="004A623A">
        <w:rPr>
          <w:rFonts w:ascii="Arial" w:hAnsi="Arial" w:cs="Arial"/>
        </w:rPr>
        <w:tab/>
      </w:r>
      <w:r w:rsidRPr="004A623A">
        <w:rPr>
          <w:rFonts w:ascii="Arial" w:hAnsi="Arial" w:cs="Arial"/>
        </w:rPr>
        <w:tab/>
      </w:r>
    </w:p>
    <w:p w14:paraId="03FA517A" w14:textId="77777777" w:rsidR="00AF3A1F" w:rsidRPr="004A623A" w:rsidRDefault="00AF3A1F" w:rsidP="00074882">
      <w:pPr>
        <w:jc w:val="center"/>
        <w:rPr>
          <w:rFonts w:ascii="Arial" w:hAnsi="Arial" w:cs="Arial"/>
          <w:b/>
        </w:rPr>
      </w:pPr>
    </w:p>
    <w:p w14:paraId="0E52A52F" w14:textId="6435EE0D" w:rsidR="00074882" w:rsidRPr="004A623A" w:rsidRDefault="00074882" w:rsidP="00074882">
      <w:pPr>
        <w:jc w:val="center"/>
        <w:rPr>
          <w:rFonts w:ascii="Arial" w:hAnsi="Arial" w:cs="Arial"/>
          <w:b/>
        </w:rPr>
      </w:pPr>
      <w:r w:rsidRPr="004A623A">
        <w:rPr>
          <w:rFonts w:ascii="Arial" w:hAnsi="Arial" w:cs="Arial"/>
          <w:b/>
        </w:rPr>
        <w:t>I.</w:t>
      </w:r>
    </w:p>
    <w:p w14:paraId="1397BF70" w14:textId="120BA262" w:rsidR="00074882" w:rsidRPr="00CC4D08" w:rsidRDefault="00074882" w:rsidP="00074882">
      <w:pPr>
        <w:jc w:val="center"/>
        <w:rPr>
          <w:rFonts w:ascii="Arial" w:hAnsi="Arial" w:cs="Arial"/>
          <w:b/>
          <w:color w:val="000000"/>
        </w:rPr>
      </w:pPr>
      <w:r w:rsidRPr="00CC4D08">
        <w:rPr>
          <w:rFonts w:ascii="Arial" w:hAnsi="Arial" w:cs="Arial"/>
          <w:b/>
          <w:color w:val="000000"/>
        </w:rPr>
        <w:t>Předmět smlouvy</w:t>
      </w:r>
    </w:p>
    <w:p w14:paraId="7AF9746C" w14:textId="77777777" w:rsidR="007A0010" w:rsidRPr="00CC4D08" w:rsidRDefault="007A0010" w:rsidP="007A0010">
      <w:pPr>
        <w:rPr>
          <w:rFonts w:ascii="Arial" w:hAnsi="Arial" w:cs="Arial"/>
          <w:b/>
          <w:color w:val="000000"/>
        </w:rPr>
      </w:pPr>
    </w:p>
    <w:p w14:paraId="039DE501" w14:textId="5B665A6A" w:rsidR="00F0600E" w:rsidRPr="00CC4D08" w:rsidRDefault="00F0600E" w:rsidP="004E3BC9">
      <w:pPr>
        <w:jc w:val="both"/>
        <w:rPr>
          <w:rFonts w:ascii="Arial" w:hAnsi="Arial" w:cs="Arial"/>
        </w:rPr>
      </w:pPr>
      <w:r w:rsidRPr="00CC4D08">
        <w:rPr>
          <w:rFonts w:ascii="Arial" w:hAnsi="Arial" w:cs="Arial"/>
          <w:bCs/>
          <w:color w:val="000000"/>
        </w:rPr>
        <w:t>Na základě této smlouvy se prodávající zavazuje dodat kupujícímu zboží „</w:t>
      </w:r>
      <w:r w:rsidR="006D311D" w:rsidRPr="00CC4D08">
        <w:rPr>
          <w:rFonts w:ascii="Arial" w:hAnsi="Arial" w:cs="Arial"/>
          <w:bCs/>
          <w:color w:val="000000"/>
        </w:rPr>
        <w:t>9 ks komunitních kompostérů SIVA TRIO“</w:t>
      </w:r>
      <w:r w:rsidRPr="00CC4D08">
        <w:rPr>
          <w:rFonts w:ascii="Arial" w:hAnsi="Arial" w:cs="Arial"/>
          <w:bCs/>
          <w:color w:val="000000"/>
        </w:rPr>
        <w:t>,</w:t>
      </w:r>
      <w:r w:rsidR="006D311D" w:rsidRPr="00CC4D08">
        <w:rPr>
          <w:rFonts w:ascii="Arial" w:hAnsi="Arial" w:cs="Arial"/>
          <w:bCs/>
          <w:color w:val="000000"/>
        </w:rPr>
        <w:t xml:space="preserve"> dle cenové nabídky </w:t>
      </w:r>
      <w:r w:rsidR="006D311D" w:rsidRPr="00CC4D08">
        <w:rPr>
          <w:rFonts w:ascii="Arial" w:hAnsi="Arial" w:cs="Arial"/>
        </w:rPr>
        <w:t>21NA0015.</w:t>
      </w:r>
    </w:p>
    <w:p w14:paraId="5AB9AC7C" w14:textId="7E9FDA8D" w:rsidR="006D311D" w:rsidRPr="00CC4D08" w:rsidRDefault="006D311D" w:rsidP="00985982">
      <w:pPr>
        <w:jc w:val="both"/>
        <w:rPr>
          <w:rFonts w:ascii="Arial" w:hAnsi="Arial" w:cs="Arial"/>
        </w:rPr>
      </w:pPr>
      <w:r w:rsidRPr="00CC4D08">
        <w:rPr>
          <w:rFonts w:ascii="Arial" w:hAnsi="Arial" w:cs="Arial"/>
          <w:bCs/>
          <w:color w:val="000000"/>
        </w:rPr>
        <w:t>S</w:t>
      </w:r>
      <w:r w:rsidR="0046508C" w:rsidRPr="00CC4D08">
        <w:rPr>
          <w:rFonts w:ascii="Arial" w:hAnsi="Arial" w:cs="Arial"/>
          <w:bCs/>
          <w:color w:val="000000"/>
        </w:rPr>
        <w:t xml:space="preserve">pecifikace </w:t>
      </w:r>
      <w:r w:rsidRPr="00CC4D08">
        <w:rPr>
          <w:rFonts w:ascii="Arial" w:hAnsi="Arial" w:cs="Arial"/>
          <w:bCs/>
          <w:color w:val="000000"/>
        </w:rPr>
        <w:t>kompostérů je uvedena v příloze č. 2. této smlouvy. Součástí předmětu smlouvy je i</w:t>
      </w:r>
      <w:r w:rsidRPr="00CC4D08">
        <w:rPr>
          <w:rFonts w:ascii="Arial" w:hAnsi="Arial" w:cs="Arial"/>
        </w:rPr>
        <w:t xml:space="preserve"> doprava, instalace – osazení na rovném terénu, nakládka, vykládka a štěrk včetně jeho dovozu. </w:t>
      </w:r>
    </w:p>
    <w:p w14:paraId="4A66093C" w14:textId="5CEA9DF8" w:rsidR="00F0600E" w:rsidRPr="00CC4D08" w:rsidRDefault="0046508C" w:rsidP="004E3BC9">
      <w:pPr>
        <w:jc w:val="both"/>
        <w:rPr>
          <w:rFonts w:ascii="Arial" w:hAnsi="Arial" w:cs="Arial"/>
          <w:bCs/>
          <w:color w:val="000000"/>
        </w:rPr>
      </w:pPr>
      <w:r w:rsidRPr="00CC4D08">
        <w:rPr>
          <w:rFonts w:ascii="Arial" w:hAnsi="Arial" w:cs="Arial"/>
          <w:bCs/>
          <w:color w:val="000000"/>
        </w:rPr>
        <w:t>Kupující se zavazuje zboží dodané od prodávajícího ve sjednaném množství, druhu,</w:t>
      </w:r>
      <w:r w:rsidR="007A0010" w:rsidRPr="00CC4D08">
        <w:rPr>
          <w:rFonts w:ascii="Arial" w:hAnsi="Arial" w:cs="Arial"/>
          <w:bCs/>
          <w:color w:val="000000"/>
        </w:rPr>
        <w:t xml:space="preserve"> </w:t>
      </w:r>
      <w:r w:rsidRPr="00CC4D08">
        <w:rPr>
          <w:rFonts w:ascii="Arial" w:hAnsi="Arial" w:cs="Arial"/>
          <w:bCs/>
          <w:color w:val="000000"/>
        </w:rPr>
        <w:t>kvalitě a termínu odebrat a zaplatit mu za to dohodnutou kupní cenu, která byla nabídnuta. Dnem převzetí se stává kupující vlastníkem zboží.</w:t>
      </w:r>
    </w:p>
    <w:p w14:paraId="3F97EA7A" w14:textId="77777777" w:rsidR="00074882" w:rsidRPr="00CC4D08" w:rsidRDefault="00074882" w:rsidP="00074882">
      <w:pPr>
        <w:jc w:val="center"/>
        <w:rPr>
          <w:rFonts w:ascii="Arial" w:hAnsi="Arial" w:cs="Arial"/>
          <w:color w:val="000000"/>
        </w:rPr>
      </w:pPr>
    </w:p>
    <w:p w14:paraId="2CBB7E8C" w14:textId="41B88338" w:rsidR="00080F25" w:rsidRPr="00CC4D08" w:rsidRDefault="004D3EE2" w:rsidP="00A210FE">
      <w:pPr>
        <w:jc w:val="both"/>
        <w:rPr>
          <w:rFonts w:ascii="Arial" w:hAnsi="Arial" w:cs="Arial"/>
          <w:b/>
          <w:bCs/>
        </w:rPr>
      </w:pPr>
      <w:r w:rsidRPr="00CC4D08">
        <w:rPr>
          <w:rFonts w:ascii="Arial" w:hAnsi="Arial" w:cs="Arial"/>
          <w:b/>
          <w:bCs/>
        </w:rPr>
        <w:t xml:space="preserve">Terénní úpravy </w:t>
      </w:r>
      <w:r w:rsidR="008E3401" w:rsidRPr="00CC4D08">
        <w:rPr>
          <w:rFonts w:ascii="Arial" w:hAnsi="Arial" w:cs="Arial"/>
          <w:b/>
          <w:bCs/>
        </w:rPr>
        <w:t xml:space="preserve">nejsou součástí této </w:t>
      </w:r>
      <w:r w:rsidR="001369D2" w:rsidRPr="00CC4D08">
        <w:rPr>
          <w:rFonts w:ascii="Arial" w:hAnsi="Arial" w:cs="Arial"/>
          <w:b/>
          <w:bCs/>
        </w:rPr>
        <w:t>smlouvy</w:t>
      </w:r>
      <w:r w:rsidR="008E3401" w:rsidRPr="00CC4D08">
        <w:rPr>
          <w:rFonts w:ascii="Arial" w:hAnsi="Arial" w:cs="Arial"/>
          <w:b/>
          <w:bCs/>
        </w:rPr>
        <w:t>.</w:t>
      </w:r>
    </w:p>
    <w:p w14:paraId="3411D75D" w14:textId="77777777" w:rsidR="001369D2" w:rsidRPr="00CC4D08" w:rsidRDefault="001369D2" w:rsidP="00A210FE">
      <w:pPr>
        <w:jc w:val="both"/>
        <w:rPr>
          <w:rFonts w:ascii="Arial" w:hAnsi="Arial" w:cs="Arial"/>
        </w:rPr>
      </w:pPr>
    </w:p>
    <w:p w14:paraId="63E3D182" w14:textId="36B57DCB" w:rsidR="008E3401" w:rsidRPr="00CC4D08" w:rsidRDefault="001369D2" w:rsidP="00A210FE">
      <w:pPr>
        <w:jc w:val="both"/>
        <w:rPr>
          <w:rFonts w:ascii="Arial" w:hAnsi="Arial" w:cs="Arial"/>
        </w:rPr>
      </w:pPr>
      <w:r w:rsidRPr="00CC4D08">
        <w:rPr>
          <w:rFonts w:ascii="Arial" w:hAnsi="Arial" w:cs="Arial"/>
        </w:rPr>
        <w:t>K</w:t>
      </w:r>
      <w:r w:rsidR="008E3401" w:rsidRPr="00CC4D08">
        <w:rPr>
          <w:rFonts w:ascii="Arial" w:hAnsi="Arial" w:cs="Arial"/>
        </w:rPr>
        <w:t>omunitní kompostér</w:t>
      </w:r>
      <w:r w:rsidRPr="00CC4D08">
        <w:rPr>
          <w:rFonts w:ascii="Arial" w:hAnsi="Arial" w:cs="Arial"/>
        </w:rPr>
        <w:t>y budou umístěny na těchto pozemcích</w:t>
      </w:r>
      <w:r w:rsidR="008E3401" w:rsidRPr="00CC4D08">
        <w:rPr>
          <w:rFonts w:ascii="Arial" w:hAnsi="Arial" w:cs="Arial"/>
        </w:rPr>
        <w:t>:</w:t>
      </w:r>
    </w:p>
    <w:p w14:paraId="72EF4EE5" w14:textId="6F65AAEB" w:rsidR="008E3401" w:rsidRPr="00CC4D08" w:rsidRDefault="008E3401" w:rsidP="008E3401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 w:rsidRPr="00CC4D08">
        <w:rPr>
          <w:rFonts w:ascii="Arial" w:hAnsi="Arial" w:cs="Arial"/>
        </w:rPr>
        <w:t>ppč. 518/150, k.ú. Mšeno nad Nisou (vedle kontejnerového stání)</w:t>
      </w:r>
    </w:p>
    <w:p w14:paraId="339E38B7" w14:textId="6DEAE1A0" w:rsidR="008E3401" w:rsidRPr="00CC4D08" w:rsidRDefault="00B55AD4" w:rsidP="008E3401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 w:rsidRPr="00CC4D08">
        <w:rPr>
          <w:rFonts w:ascii="Arial" w:hAnsi="Arial" w:cs="Arial"/>
        </w:rPr>
        <w:t xml:space="preserve">ppč. 1713/1, k.ú. Jablonecké Paseky </w:t>
      </w:r>
      <w:bookmarkStart w:id="1" w:name="_Hlk74055206"/>
      <w:r w:rsidRPr="00CC4D08">
        <w:rPr>
          <w:rFonts w:ascii="Arial" w:hAnsi="Arial" w:cs="Arial"/>
        </w:rPr>
        <w:t>(vedle kontejnerového stání)</w:t>
      </w:r>
      <w:bookmarkEnd w:id="1"/>
    </w:p>
    <w:p w14:paraId="66DEA68B" w14:textId="13DEC73C" w:rsidR="00B55AD4" w:rsidRPr="00CC4D08" w:rsidRDefault="00B55AD4" w:rsidP="008E3401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bookmarkStart w:id="2" w:name="_Hlk84842785"/>
      <w:r w:rsidRPr="00CC4D08">
        <w:rPr>
          <w:rFonts w:ascii="Arial" w:hAnsi="Arial" w:cs="Arial"/>
        </w:rPr>
        <w:t xml:space="preserve">ppč. 403/375, k.ú. Mšeno nad Nisou </w:t>
      </w:r>
      <w:bookmarkEnd w:id="2"/>
      <w:r w:rsidRPr="00CC4D08">
        <w:rPr>
          <w:rFonts w:ascii="Arial" w:hAnsi="Arial" w:cs="Arial"/>
        </w:rPr>
        <w:t>(vedle kontejnerového stání)</w:t>
      </w:r>
    </w:p>
    <w:p w14:paraId="648E13E0" w14:textId="4A5DEB15" w:rsidR="00B55AD4" w:rsidRPr="00CC4D08" w:rsidRDefault="00B55AD4" w:rsidP="008E3401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 w:rsidRPr="00CC4D08">
        <w:rPr>
          <w:rFonts w:ascii="Arial" w:hAnsi="Arial" w:cs="Arial"/>
        </w:rPr>
        <w:t>ppč. 518/59, k.ú. Mšeno nad Nisou (za kontejnerové stání)</w:t>
      </w:r>
    </w:p>
    <w:p w14:paraId="141EB60B" w14:textId="4C900A6B" w:rsidR="00074882" w:rsidRPr="00CC4D08" w:rsidRDefault="00B55AD4" w:rsidP="00074882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 w:rsidRPr="00CC4D08">
        <w:rPr>
          <w:rFonts w:ascii="Arial" w:hAnsi="Arial" w:cs="Arial"/>
        </w:rPr>
        <w:t xml:space="preserve">ppč. </w:t>
      </w:r>
      <w:r w:rsidR="002F03CB">
        <w:rPr>
          <w:rFonts w:ascii="Arial" w:hAnsi="Arial" w:cs="Arial"/>
        </w:rPr>
        <w:t>196</w:t>
      </w:r>
      <w:r w:rsidRPr="00CC4D08">
        <w:rPr>
          <w:rFonts w:ascii="Arial" w:hAnsi="Arial" w:cs="Arial"/>
        </w:rPr>
        <w:t>/</w:t>
      </w:r>
      <w:r w:rsidR="002F03CB">
        <w:rPr>
          <w:rFonts w:ascii="Arial" w:hAnsi="Arial" w:cs="Arial"/>
        </w:rPr>
        <w:t>1</w:t>
      </w:r>
      <w:r w:rsidRPr="00CC4D08">
        <w:rPr>
          <w:rFonts w:ascii="Arial" w:hAnsi="Arial" w:cs="Arial"/>
        </w:rPr>
        <w:t xml:space="preserve">, k.ú. Mšeno nad Nisou </w:t>
      </w:r>
      <w:bookmarkStart w:id="3" w:name="_Hlk74055476"/>
      <w:r w:rsidRPr="00CC4D08">
        <w:rPr>
          <w:rFonts w:ascii="Arial" w:hAnsi="Arial" w:cs="Arial"/>
        </w:rPr>
        <w:t>(</w:t>
      </w:r>
      <w:r w:rsidR="002F03CB">
        <w:rPr>
          <w:rFonts w:ascii="Arial" w:hAnsi="Arial" w:cs="Arial"/>
        </w:rPr>
        <w:t>vedle</w:t>
      </w:r>
      <w:r w:rsidRPr="00CC4D08">
        <w:rPr>
          <w:rFonts w:ascii="Arial" w:hAnsi="Arial" w:cs="Arial"/>
        </w:rPr>
        <w:t xml:space="preserve"> kontejnerové</w:t>
      </w:r>
      <w:r w:rsidR="002F03CB">
        <w:rPr>
          <w:rFonts w:ascii="Arial" w:hAnsi="Arial" w:cs="Arial"/>
        </w:rPr>
        <w:t>ho</w:t>
      </w:r>
      <w:r w:rsidRPr="00CC4D08">
        <w:rPr>
          <w:rFonts w:ascii="Arial" w:hAnsi="Arial" w:cs="Arial"/>
        </w:rPr>
        <w:t xml:space="preserve"> stání)</w:t>
      </w:r>
    </w:p>
    <w:bookmarkEnd w:id="3"/>
    <w:p w14:paraId="6D3045C3" w14:textId="48CFB7AB" w:rsidR="00B55AD4" w:rsidRPr="00CC4D08" w:rsidRDefault="00B55AD4" w:rsidP="00B55AD4">
      <w:pPr>
        <w:pStyle w:val="Odstavecseseznamem"/>
        <w:numPr>
          <w:ilvl w:val="0"/>
          <w:numId w:val="5"/>
        </w:numPr>
        <w:rPr>
          <w:rFonts w:ascii="Arial" w:hAnsi="Arial" w:cs="Arial"/>
        </w:rPr>
      </w:pPr>
      <w:r w:rsidRPr="00CC4D08">
        <w:rPr>
          <w:rFonts w:ascii="Arial" w:hAnsi="Arial" w:cs="Arial"/>
        </w:rPr>
        <w:t xml:space="preserve">ppč. </w:t>
      </w:r>
      <w:r w:rsidR="00C35C40">
        <w:rPr>
          <w:rFonts w:ascii="Arial" w:hAnsi="Arial" w:cs="Arial"/>
        </w:rPr>
        <w:t>381</w:t>
      </w:r>
      <w:r w:rsidRPr="00CC4D08">
        <w:rPr>
          <w:rFonts w:ascii="Arial" w:hAnsi="Arial" w:cs="Arial"/>
        </w:rPr>
        <w:t xml:space="preserve">, k.ú. Jablonecké Paseky </w:t>
      </w:r>
      <w:bookmarkStart w:id="4" w:name="_Hlk74055844"/>
      <w:r w:rsidRPr="00CC4D08">
        <w:rPr>
          <w:rFonts w:ascii="Arial" w:hAnsi="Arial" w:cs="Arial"/>
        </w:rPr>
        <w:t>(za kontejnerové stání)</w:t>
      </w:r>
      <w:bookmarkEnd w:id="4"/>
    </w:p>
    <w:p w14:paraId="4CFE6D44" w14:textId="63A5ECD6" w:rsidR="00B55AD4" w:rsidRPr="00CC4D08" w:rsidRDefault="00B55AD4" w:rsidP="00074882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 w:rsidRPr="00CC4D08">
        <w:rPr>
          <w:rFonts w:ascii="Arial" w:hAnsi="Arial" w:cs="Arial"/>
        </w:rPr>
        <w:t xml:space="preserve">ppč. 625/2, k.ú. Jablonec nad Nisou </w:t>
      </w:r>
      <w:r w:rsidR="00C94ACF" w:rsidRPr="00CC4D08">
        <w:rPr>
          <w:rFonts w:ascii="Arial" w:hAnsi="Arial" w:cs="Arial"/>
        </w:rPr>
        <w:t>(vedle kontejnerového stání)</w:t>
      </w:r>
    </w:p>
    <w:p w14:paraId="6F7BC8D9" w14:textId="38C80F14" w:rsidR="00C94ACF" w:rsidRPr="00CC4D08" w:rsidRDefault="00C94ACF" w:rsidP="00074882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 w:rsidRPr="00CC4D08">
        <w:rPr>
          <w:rFonts w:ascii="Arial" w:hAnsi="Arial" w:cs="Arial"/>
        </w:rPr>
        <w:t>ppč. 509/2, k.ú. Jablonec nad Nisou (</w:t>
      </w:r>
      <w:r w:rsidR="002F03CB">
        <w:rPr>
          <w:rFonts w:ascii="Arial" w:hAnsi="Arial" w:cs="Arial"/>
        </w:rPr>
        <w:t>u trafo stanice)</w:t>
      </w:r>
    </w:p>
    <w:p w14:paraId="6699D776" w14:textId="77777777" w:rsidR="00C94ACF" w:rsidRPr="00CC4D08" w:rsidRDefault="00C94ACF" w:rsidP="00C94ACF">
      <w:pPr>
        <w:pStyle w:val="Odstavecseseznamem"/>
        <w:numPr>
          <w:ilvl w:val="0"/>
          <w:numId w:val="5"/>
        </w:numPr>
        <w:rPr>
          <w:rFonts w:ascii="Arial" w:hAnsi="Arial" w:cs="Arial"/>
        </w:rPr>
      </w:pPr>
      <w:r w:rsidRPr="00CC4D08">
        <w:rPr>
          <w:rFonts w:ascii="Arial" w:hAnsi="Arial" w:cs="Arial"/>
        </w:rPr>
        <w:t>ppč. 465/16, k.ú. Jablonec nad Nisou (za kontejnerové stání)</w:t>
      </w:r>
    </w:p>
    <w:p w14:paraId="6DCEAE5F" w14:textId="4AE30209" w:rsidR="00054D59" w:rsidRPr="00CC4D08" w:rsidRDefault="00054D59" w:rsidP="00054D59">
      <w:pPr>
        <w:jc w:val="center"/>
        <w:rPr>
          <w:rFonts w:ascii="Arial" w:hAnsi="Arial" w:cs="Arial"/>
          <w:b/>
          <w:color w:val="000000"/>
        </w:rPr>
      </w:pPr>
    </w:p>
    <w:p w14:paraId="01D1FFEB" w14:textId="70539C61" w:rsidR="00AF3A1F" w:rsidRPr="00CC4D08" w:rsidRDefault="00AF3A1F" w:rsidP="00054D59">
      <w:pPr>
        <w:jc w:val="center"/>
        <w:rPr>
          <w:rFonts w:ascii="Arial" w:hAnsi="Arial" w:cs="Arial"/>
          <w:b/>
          <w:color w:val="000000"/>
        </w:rPr>
      </w:pPr>
    </w:p>
    <w:p w14:paraId="6AA3702D" w14:textId="77777777" w:rsidR="00AF3A1F" w:rsidRPr="00CC4D08" w:rsidRDefault="00AF3A1F" w:rsidP="00054D59">
      <w:pPr>
        <w:jc w:val="center"/>
        <w:rPr>
          <w:rFonts w:ascii="Arial" w:hAnsi="Arial" w:cs="Arial"/>
          <w:b/>
          <w:color w:val="000000"/>
        </w:rPr>
      </w:pPr>
    </w:p>
    <w:p w14:paraId="6B1934BA" w14:textId="35146640" w:rsidR="00054D59" w:rsidRPr="00CC4D08" w:rsidRDefault="00054D59" w:rsidP="00054D59">
      <w:pPr>
        <w:jc w:val="center"/>
        <w:rPr>
          <w:rFonts w:ascii="Arial" w:hAnsi="Arial" w:cs="Arial"/>
          <w:b/>
        </w:rPr>
      </w:pPr>
      <w:r w:rsidRPr="00CC4D08">
        <w:rPr>
          <w:rFonts w:ascii="Arial" w:hAnsi="Arial" w:cs="Arial"/>
          <w:b/>
          <w:color w:val="000000"/>
        </w:rPr>
        <w:t>II</w:t>
      </w:r>
      <w:r w:rsidRPr="00CC4D08">
        <w:rPr>
          <w:rFonts w:ascii="Arial" w:hAnsi="Arial" w:cs="Arial"/>
          <w:b/>
        </w:rPr>
        <w:t>.</w:t>
      </w:r>
    </w:p>
    <w:p w14:paraId="51B5DDC2" w14:textId="77777777" w:rsidR="00074882" w:rsidRPr="00CC4D08" w:rsidRDefault="00074882" w:rsidP="00074882">
      <w:pPr>
        <w:jc w:val="center"/>
        <w:rPr>
          <w:rFonts w:ascii="Arial" w:hAnsi="Arial" w:cs="Arial"/>
          <w:b/>
          <w:color w:val="000000"/>
        </w:rPr>
      </w:pPr>
      <w:r w:rsidRPr="00CC4D08">
        <w:rPr>
          <w:rFonts w:ascii="Arial" w:hAnsi="Arial" w:cs="Arial"/>
          <w:b/>
          <w:color w:val="000000"/>
        </w:rPr>
        <w:t>Termín dodání</w:t>
      </w:r>
    </w:p>
    <w:p w14:paraId="49094ABF" w14:textId="77777777" w:rsidR="00074882" w:rsidRPr="00CC4D08" w:rsidRDefault="00074882" w:rsidP="00074882">
      <w:pPr>
        <w:jc w:val="center"/>
        <w:rPr>
          <w:rFonts w:ascii="Arial" w:hAnsi="Arial" w:cs="Arial"/>
          <w:b/>
          <w:color w:val="000000"/>
        </w:rPr>
      </w:pPr>
      <w:bookmarkStart w:id="5" w:name="_Hlk74832465"/>
    </w:p>
    <w:bookmarkEnd w:id="5"/>
    <w:p w14:paraId="7BB8A16B" w14:textId="5E90189A" w:rsidR="00845843" w:rsidRPr="00CC4D08" w:rsidRDefault="00845843" w:rsidP="00845843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CC4D08">
        <w:rPr>
          <w:rFonts w:ascii="Arial" w:hAnsi="Arial" w:cs="Arial"/>
        </w:rPr>
        <w:t>Prodávající je na základě této Smlouvy povinen dodat kupujícímu zboží v odpovídající kvalitě, množství a ceně.</w:t>
      </w:r>
    </w:p>
    <w:p w14:paraId="7515880E" w14:textId="3E91061D" w:rsidR="00845843" w:rsidRPr="00CC4D08" w:rsidRDefault="00845843" w:rsidP="00845843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CC4D08">
        <w:rPr>
          <w:rFonts w:ascii="Arial" w:hAnsi="Arial" w:cs="Arial"/>
        </w:rPr>
        <w:t xml:space="preserve">Termín dodání zboží je do </w:t>
      </w:r>
      <w:r w:rsidR="006A1DD6">
        <w:rPr>
          <w:rFonts w:ascii="Arial" w:hAnsi="Arial" w:cs="Arial"/>
          <w:b/>
          <w:bCs/>
        </w:rPr>
        <w:t>31</w:t>
      </w:r>
      <w:r w:rsidRPr="00CC4D08">
        <w:rPr>
          <w:rFonts w:ascii="Arial" w:hAnsi="Arial" w:cs="Arial"/>
          <w:b/>
          <w:bCs/>
        </w:rPr>
        <w:t xml:space="preserve">. </w:t>
      </w:r>
      <w:r w:rsidR="006A1DD6">
        <w:rPr>
          <w:rFonts w:ascii="Arial" w:hAnsi="Arial" w:cs="Arial"/>
          <w:b/>
          <w:bCs/>
        </w:rPr>
        <w:t>3</w:t>
      </w:r>
      <w:r w:rsidRPr="00CC4D08">
        <w:rPr>
          <w:rFonts w:ascii="Arial" w:hAnsi="Arial" w:cs="Arial"/>
          <w:b/>
          <w:bCs/>
        </w:rPr>
        <w:t>. 202</w:t>
      </w:r>
      <w:r w:rsidR="006A1DD6">
        <w:rPr>
          <w:rFonts w:ascii="Arial" w:hAnsi="Arial" w:cs="Arial"/>
          <w:b/>
          <w:bCs/>
        </w:rPr>
        <w:t>2</w:t>
      </w:r>
      <w:r w:rsidRPr="00CC4D08">
        <w:rPr>
          <w:rFonts w:ascii="Arial" w:hAnsi="Arial" w:cs="Arial"/>
        </w:rPr>
        <w:t xml:space="preserve">. </w:t>
      </w:r>
    </w:p>
    <w:p w14:paraId="09858334" w14:textId="6BA7A285" w:rsidR="00074882" w:rsidRPr="00CC4D08" w:rsidRDefault="00074882" w:rsidP="00074882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CC4D08">
        <w:rPr>
          <w:rFonts w:ascii="Arial" w:hAnsi="Arial" w:cs="Arial"/>
          <w:iCs/>
        </w:rPr>
        <w:t>Jakékoli prodlení v realizaci předmětu této objednávky je považováno za podstatné porušení smluvního vztahu, objednatel si v tomto případě vyhrazuje právo odstoupit od objednávky.</w:t>
      </w:r>
    </w:p>
    <w:p w14:paraId="1912B6FD" w14:textId="1DFC3513" w:rsidR="001369D2" w:rsidRPr="00CC4D08" w:rsidRDefault="001369D2" w:rsidP="00074882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CC4D08">
        <w:rPr>
          <w:rFonts w:ascii="Arial" w:hAnsi="Arial" w:cs="Arial"/>
          <w:iCs/>
        </w:rPr>
        <w:t>Prodávající nejméně 5 pracovních dnů před plánovaným předáním zboží bude telefonicky kontaktovat kupujícího a domluví se na přesném čase a místě předání.</w:t>
      </w:r>
    </w:p>
    <w:p w14:paraId="4832DCDB" w14:textId="6F8CEA4C" w:rsidR="00EB2A7C" w:rsidRPr="00CC4D08" w:rsidRDefault="00EB2A7C" w:rsidP="00074882">
      <w:pPr>
        <w:jc w:val="center"/>
        <w:rPr>
          <w:rFonts w:ascii="Arial" w:hAnsi="Arial" w:cs="Arial"/>
          <w:b/>
          <w:color w:val="000000"/>
        </w:rPr>
      </w:pPr>
    </w:p>
    <w:p w14:paraId="0C0561FE" w14:textId="458D14D4" w:rsidR="001369D2" w:rsidRPr="00CC4D08" w:rsidRDefault="001369D2" w:rsidP="00074882">
      <w:pPr>
        <w:jc w:val="center"/>
        <w:rPr>
          <w:rFonts w:ascii="Arial" w:hAnsi="Arial" w:cs="Arial"/>
          <w:b/>
          <w:color w:val="000000"/>
        </w:rPr>
      </w:pPr>
    </w:p>
    <w:p w14:paraId="5064F4C3" w14:textId="77777777" w:rsidR="001369D2" w:rsidRPr="00CC4D08" w:rsidRDefault="001369D2" w:rsidP="00074882">
      <w:pPr>
        <w:jc w:val="center"/>
        <w:rPr>
          <w:rFonts w:ascii="Arial" w:hAnsi="Arial" w:cs="Arial"/>
          <w:b/>
          <w:color w:val="000000"/>
        </w:rPr>
      </w:pPr>
    </w:p>
    <w:p w14:paraId="094EB956" w14:textId="45E047E4" w:rsidR="00074882" w:rsidRPr="00CC4D08" w:rsidRDefault="00074882" w:rsidP="00074882">
      <w:pPr>
        <w:jc w:val="center"/>
        <w:rPr>
          <w:rFonts w:ascii="Arial" w:hAnsi="Arial" w:cs="Arial"/>
          <w:b/>
          <w:color w:val="000000"/>
        </w:rPr>
      </w:pPr>
      <w:r w:rsidRPr="00CC4D08">
        <w:rPr>
          <w:rFonts w:ascii="Arial" w:hAnsi="Arial" w:cs="Arial"/>
          <w:b/>
          <w:color w:val="000000"/>
        </w:rPr>
        <w:lastRenderedPageBreak/>
        <w:t>III.</w:t>
      </w:r>
    </w:p>
    <w:p w14:paraId="2C28BC22" w14:textId="77777777" w:rsidR="00074882" w:rsidRPr="00CC4D08" w:rsidRDefault="00074882" w:rsidP="00074882">
      <w:pPr>
        <w:jc w:val="center"/>
        <w:rPr>
          <w:rFonts w:ascii="Arial" w:hAnsi="Arial" w:cs="Arial"/>
          <w:b/>
          <w:color w:val="000000"/>
        </w:rPr>
      </w:pPr>
      <w:r w:rsidRPr="00CC4D08">
        <w:rPr>
          <w:rFonts w:ascii="Arial" w:hAnsi="Arial" w:cs="Arial"/>
          <w:b/>
          <w:color w:val="000000"/>
        </w:rPr>
        <w:t>Cena a platební podmínky</w:t>
      </w:r>
    </w:p>
    <w:p w14:paraId="31C63E6B" w14:textId="77777777" w:rsidR="00074882" w:rsidRPr="00CC4D08" w:rsidRDefault="00074882" w:rsidP="00074882">
      <w:pPr>
        <w:jc w:val="center"/>
        <w:rPr>
          <w:rFonts w:ascii="Arial" w:hAnsi="Arial" w:cs="Arial"/>
          <w:color w:val="FF0000"/>
        </w:rPr>
      </w:pPr>
    </w:p>
    <w:p w14:paraId="517400B1" w14:textId="77777777" w:rsidR="00AF3A1F" w:rsidRPr="00CC4D08" w:rsidRDefault="00074882" w:rsidP="00074882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CC4D08">
        <w:rPr>
          <w:rFonts w:ascii="Arial" w:hAnsi="Arial" w:cs="Arial"/>
        </w:rPr>
        <w:t xml:space="preserve">Cena za dodané zboží je po vzájemné dohodě stanovena do maximální výše </w:t>
      </w:r>
      <w:r w:rsidR="00054D59" w:rsidRPr="00CC4D08">
        <w:rPr>
          <w:rFonts w:ascii="Arial" w:hAnsi="Arial" w:cs="Arial"/>
          <w:b/>
        </w:rPr>
        <w:t>315.819,77</w:t>
      </w:r>
      <w:r w:rsidRPr="00CC4D08">
        <w:rPr>
          <w:rFonts w:ascii="Arial" w:hAnsi="Arial" w:cs="Arial"/>
          <w:b/>
        </w:rPr>
        <w:t xml:space="preserve"> Kč bez </w:t>
      </w:r>
      <w:r w:rsidR="00AF3A1F" w:rsidRPr="00CC4D08">
        <w:rPr>
          <w:rFonts w:ascii="Arial" w:hAnsi="Arial" w:cs="Arial"/>
          <w:b/>
        </w:rPr>
        <w:t xml:space="preserve">DPH </w:t>
      </w:r>
    </w:p>
    <w:p w14:paraId="1D554F16" w14:textId="2C4D35DC" w:rsidR="00074882" w:rsidRPr="00CC4D08" w:rsidRDefault="00AF3A1F" w:rsidP="00AF3A1F">
      <w:pPr>
        <w:ind w:left="720"/>
        <w:jc w:val="both"/>
        <w:rPr>
          <w:rFonts w:ascii="Arial" w:hAnsi="Arial" w:cs="Arial"/>
          <w:b/>
        </w:rPr>
      </w:pPr>
      <w:r w:rsidRPr="00CC4D08">
        <w:rPr>
          <w:rFonts w:ascii="Arial" w:hAnsi="Arial" w:cs="Arial"/>
          <w:b/>
        </w:rPr>
        <w:t>(</w:t>
      </w:r>
      <w:r w:rsidR="004E3BC9" w:rsidRPr="00CC4D08">
        <w:rPr>
          <w:rFonts w:ascii="Arial" w:hAnsi="Arial" w:cs="Arial"/>
          <w:b/>
        </w:rPr>
        <w:t>382.142, -</w:t>
      </w:r>
      <w:r w:rsidR="00074882" w:rsidRPr="00CC4D08">
        <w:rPr>
          <w:rFonts w:ascii="Arial" w:hAnsi="Arial" w:cs="Arial"/>
          <w:b/>
        </w:rPr>
        <w:t xml:space="preserve"> Kč včetně DPH)</w:t>
      </w:r>
      <w:r w:rsidR="001369D2" w:rsidRPr="00CC4D08">
        <w:rPr>
          <w:rFonts w:ascii="Arial" w:hAnsi="Arial" w:cs="Arial"/>
          <w:b/>
        </w:rPr>
        <w:t>.</w:t>
      </w:r>
    </w:p>
    <w:p w14:paraId="04293A76" w14:textId="3CB48534" w:rsidR="004B6FE4" w:rsidRPr="00CC4D08" w:rsidRDefault="004B6FE4" w:rsidP="00AF3A1F">
      <w:pPr>
        <w:ind w:left="720"/>
        <w:jc w:val="both"/>
        <w:rPr>
          <w:rFonts w:ascii="Arial" w:hAnsi="Arial" w:cs="Arial"/>
          <w:b/>
        </w:rPr>
      </w:pPr>
    </w:p>
    <w:p w14:paraId="6B32BF17" w14:textId="09C2DFC9" w:rsidR="004B6FE4" w:rsidRPr="00CC4D08" w:rsidRDefault="004B6FE4" w:rsidP="00074882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CC4D08">
        <w:rPr>
          <w:rFonts w:ascii="Arial" w:hAnsi="Arial" w:cs="Arial"/>
        </w:rPr>
        <w:t>Smluvní strany se dohodly, že celková cena za zboží je sjednaná jako pevná a nepřekročitelná.</w:t>
      </w:r>
    </w:p>
    <w:p w14:paraId="114B92AE" w14:textId="77777777" w:rsidR="004B6FE4" w:rsidRPr="00CC4D08" w:rsidRDefault="004B6FE4" w:rsidP="004B6FE4">
      <w:pPr>
        <w:ind w:left="720"/>
        <w:jc w:val="both"/>
        <w:rPr>
          <w:rFonts w:ascii="Arial" w:hAnsi="Arial" w:cs="Arial"/>
          <w:b/>
          <w:bCs/>
        </w:rPr>
      </w:pPr>
    </w:p>
    <w:p w14:paraId="6CC7CC04" w14:textId="2AF3EF5E" w:rsidR="00074882" w:rsidRPr="00CC4D08" w:rsidRDefault="00074882" w:rsidP="00074882">
      <w:pPr>
        <w:numPr>
          <w:ilvl w:val="0"/>
          <w:numId w:val="4"/>
        </w:numPr>
        <w:jc w:val="both"/>
        <w:rPr>
          <w:rFonts w:ascii="Arial" w:hAnsi="Arial" w:cs="Arial"/>
          <w:b/>
          <w:bCs/>
        </w:rPr>
      </w:pPr>
      <w:r w:rsidRPr="00CC4D08">
        <w:rPr>
          <w:rFonts w:ascii="Arial" w:hAnsi="Arial" w:cs="Arial"/>
          <w:b/>
          <w:bCs/>
        </w:rPr>
        <w:t>Smluvní ujednání:</w:t>
      </w:r>
    </w:p>
    <w:p w14:paraId="47EAAB2A" w14:textId="22997568" w:rsidR="00074882" w:rsidRPr="00CC4D08" w:rsidRDefault="00074882" w:rsidP="00074882">
      <w:pPr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 w:rsidRPr="00CC4D08">
        <w:rPr>
          <w:rFonts w:ascii="Arial" w:hAnsi="Arial" w:cs="Arial"/>
          <w:color w:val="000000"/>
        </w:rPr>
        <w:t xml:space="preserve">Při 14denní splatnosti, (tj. minimální splatnost faktury), musí být faktura doručena na podatelnu MMJN Jablonec n. N. nejpozději do 3 dnů od data vystavení. </w:t>
      </w:r>
    </w:p>
    <w:p w14:paraId="10B551E3" w14:textId="77777777" w:rsidR="00074882" w:rsidRPr="00CC4D08" w:rsidRDefault="00074882" w:rsidP="00074882">
      <w:pPr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 w:rsidRPr="00CC4D08">
        <w:rPr>
          <w:rFonts w:ascii="Arial" w:hAnsi="Arial" w:cs="Arial"/>
          <w:color w:val="000000"/>
        </w:rPr>
        <w:t>Při delší splatnosti musí být faktura doručena nejpozději do 14 dnů před lhůtou splatnosti.</w:t>
      </w:r>
    </w:p>
    <w:p w14:paraId="17132CF6" w14:textId="77777777" w:rsidR="00074882" w:rsidRPr="00CC4D08" w:rsidRDefault="00074882" w:rsidP="00074882">
      <w:pPr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 w:rsidRPr="00CC4D08">
        <w:rPr>
          <w:rFonts w:ascii="Arial" w:hAnsi="Arial" w:cs="Arial"/>
          <w:color w:val="000000"/>
        </w:rPr>
        <w:t>Na faktuře je nutné uvést číslo smlouvy a jméno kontaktní osoby objednatele.</w:t>
      </w:r>
    </w:p>
    <w:p w14:paraId="55B09562" w14:textId="77777777" w:rsidR="00074882" w:rsidRPr="00CC4D08" w:rsidRDefault="00074882" w:rsidP="00074882">
      <w:pPr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 w:rsidRPr="00CC4D08">
        <w:rPr>
          <w:rFonts w:ascii="Arial" w:hAnsi="Arial" w:cs="Arial"/>
          <w:color w:val="000000"/>
        </w:rPr>
        <w:t>Na faktuře je nutné uvést DIČ objednatele, jinak bude faktura vrácena.</w:t>
      </w:r>
    </w:p>
    <w:p w14:paraId="725FBD65" w14:textId="77777777" w:rsidR="00074882" w:rsidRPr="00CC4D08" w:rsidRDefault="00074882" w:rsidP="00074882">
      <w:pPr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 w:rsidRPr="00CC4D08">
        <w:rPr>
          <w:rFonts w:ascii="Arial" w:hAnsi="Arial" w:cs="Arial"/>
          <w:color w:val="000000"/>
        </w:rPr>
        <w:t>K faktuře je nutno dodat předávací protokol.</w:t>
      </w:r>
    </w:p>
    <w:p w14:paraId="51768008" w14:textId="77777777" w:rsidR="00054D59" w:rsidRPr="00CC4D08" w:rsidRDefault="00054D59" w:rsidP="00074882">
      <w:pPr>
        <w:jc w:val="center"/>
        <w:rPr>
          <w:rFonts w:ascii="Arial" w:hAnsi="Arial" w:cs="Arial"/>
          <w:b/>
        </w:rPr>
      </w:pPr>
    </w:p>
    <w:p w14:paraId="09C63021" w14:textId="32C883D6" w:rsidR="00074882" w:rsidRPr="00CC4D08" w:rsidRDefault="00074882" w:rsidP="00074882">
      <w:pPr>
        <w:jc w:val="center"/>
        <w:rPr>
          <w:rFonts w:ascii="Arial" w:hAnsi="Arial" w:cs="Arial"/>
          <w:b/>
        </w:rPr>
      </w:pPr>
      <w:r w:rsidRPr="00CC4D08">
        <w:rPr>
          <w:rFonts w:ascii="Arial" w:hAnsi="Arial" w:cs="Arial"/>
          <w:b/>
        </w:rPr>
        <w:t>IV.</w:t>
      </w:r>
    </w:p>
    <w:p w14:paraId="13312880" w14:textId="77777777" w:rsidR="00074882" w:rsidRPr="00CC4D08" w:rsidRDefault="00074882" w:rsidP="00074882">
      <w:pPr>
        <w:jc w:val="center"/>
        <w:rPr>
          <w:rFonts w:ascii="Arial" w:hAnsi="Arial" w:cs="Arial"/>
          <w:b/>
        </w:rPr>
      </w:pPr>
      <w:r w:rsidRPr="00CC4D08">
        <w:rPr>
          <w:rFonts w:ascii="Arial" w:hAnsi="Arial" w:cs="Arial"/>
          <w:b/>
        </w:rPr>
        <w:t>Záruční doba</w:t>
      </w:r>
    </w:p>
    <w:p w14:paraId="5FEB670D" w14:textId="77777777" w:rsidR="00074882" w:rsidRPr="00F12063" w:rsidRDefault="00074882" w:rsidP="00074882">
      <w:pPr>
        <w:jc w:val="both"/>
        <w:rPr>
          <w:rFonts w:ascii="Arial" w:hAnsi="Arial" w:cs="Arial"/>
        </w:rPr>
      </w:pPr>
    </w:p>
    <w:p w14:paraId="0B57B641" w14:textId="5C28D27D" w:rsidR="004B6FE4" w:rsidRPr="00F12063" w:rsidRDefault="004B6FE4" w:rsidP="004E3BC9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 w:rsidRPr="00F12063">
        <w:rPr>
          <w:rFonts w:ascii="Arial" w:hAnsi="Arial" w:cs="Arial"/>
        </w:rPr>
        <w:t>K</w:t>
      </w:r>
      <w:r w:rsidR="00112CA7" w:rsidRPr="00F12063">
        <w:rPr>
          <w:rFonts w:ascii="Arial" w:hAnsi="Arial" w:cs="Arial"/>
        </w:rPr>
        <w:t> dodanému zboží</w:t>
      </w:r>
      <w:r w:rsidRPr="00F12063">
        <w:rPr>
          <w:rFonts w:ascii="Arial" w:hAnsi="Arial" w:cs="Arial"/>
        </w:rPr>
        <w:t xml:space="preserve"> poskytuje </w:t>
      </w:r>
      <w:r w:rsidR="00112CA7" w:rsidRPr="00F12063">
        <w:rPr>
          <w:rFonts w:ascii="Arial" w:hAnsi="Arial" w:cs="Arial"/>
        </w:rPr>
        <w:t>prodávající</w:t>
      </w:r>
      <w:r w:rsidRPr="00F12063">
        <w:rPr>
          <w:rFonts w:ascii="Arial" w:hAnsi="Arial" w:cs="Arial"/>
        </w:rPr>
        <w:t xml:space="preserve"> záruční dobu v délce 24 měsíců ode dne </w:t>
      </w:r>
      <w:r w:rsidR="00112CA7" w:rsidRPr="00F12063">
        <w:rPr>
          <w:rFonts w:ascii="Arial" w:hAnsi="Arial" w:cs="Arial"/>
        </w:rPr>
        <w:t>dodání zboží kupujícímu.</w:t>
      </w:r>
    </w:p>
    <w:p w14:paraId="690E8B32" w14:textId="15B777C7" w:rsidR="004B6FE4" w:rsidRPr="00CC4D08" w:rsidRDefault="004B6FE4" w:rsidP="00074882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F12063">
        <w:rPr>
          <w:rFonts w:ascii="Arial" w:hAnsi="Arial" w:cs="Arial"/>
        </w:rPr>
        <w:t xml:space="preserve">Kupující je povinen oznámit Prodávajícímu vadu zboží, která se vyskytla v průběhu Záruční doby, a </w:t>
      </w:r>
      <w:r w:rsidRPr="00CC4D08">
        <w:rPr>
          <w:rFonts w:ascii="Arial" w:hAnsi="Arial" w:cs="Arial"/>
        </w:rPr>
        <w:t xml:space="preserve">to bez zbytečného odkladu poté, kdy Kupující vadu zjistil </w:t>
      </w:r>
      <w:r w:rsidR="007242E7" w:rsidRPr="00CC4D08">
        <w:rPr>
          <w:rFonts w:ascii="Arial" w:hAnsi="Arial" w:cs="Arial"/>
        </w:rPr>
        <w:t>(</w:t>
      </w:r>
      <w:r w:rsidRPr="00CC4D08">
        <w:rPr>
          <w:rFonts w:ascii="Arial" w:hAnsi="Arial" w:cs="Arial"/>
        </w:rPr>
        <w:t xml:space="preserve">dále jen </w:t>
      </w:r>
      <w:r w:rsidR="007242E7" w:rsidRPr="00CC4D08">
        <w:rPr>
          <w:rFonts w:ascii="Arial" w:hAnsi="Arial" w:cs="Arial"/>
          <w:b/>
          <w:bCs/>
        </w:rPr>
        <w:t>„Vytčení vady“</w:t>
      </w:r>
      <w:r w:rsidR="007242E7" w:rsidRPr="00CC4D08">
        <w:rPr>
          <w:rFonts w:ascii="Arial" w:hAnsi="Arial" w:cs="Arial"/>
        </w:rPr>
        <w:t xml:space="preserve">). Vytčení vady musí být zasláno </w:t>
      </w:r>
      <w:r w:rsidRPr="00CC4D08">
        <w:rPr>
          <w:rFonts w:ascii="Arial" w:hAnsi="Arial" w:cs="Arial"/>
        </w:rPr>
        <w:t>Prodávající</w:t>
      </w:r>
      <w:r w:rsidR="007242E7" w:rsidRPr="00CC4D08">
        <w:rPr>
          <w:rFonts w:ascii="Arial" w:hAnsi="Arial" w:cs="Arial"/>
        </w:rPr>
        <w:t>mu prostřednictvím e-mailu, faxu nebo jiným vhodným způsobem na kontaktní údaje v hlavičce smlouvy.</w:t>
      </w:r>
    </w:p>
    <w:p w14:paraId="30A19619" w14:textId="3EBF7718" w:rsidR="007242E7" w:rsidRPr="00CC4D08" w:rsidRDefault="007242E7" w:rsidP="00074882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CC4D08">
        <w:rPr>
          <w:rFonts w:ascii="Arial" w:hAnsi="Arial" w:cs="Arial"/>
        </w:rPr>
        <w:t>Prodávající je povinen ve lhůtě 10 pracovních dnů od prokazatelného nahlášení závady započít s odstraněním vady, která byla Prodávajícímu vytčením vady oznámena (dále jen „</w:t>
      </w:r>
      <w:r w:rsidRPr="00CC4D08">
        <w:rPr>
          <w:rFonts w:ascii="Arial" w:hAnsi="Arial" w:cs="Arial"/>
          <w:b/>
          <w:bCs/>
        </w:rPr>
        <w:t>Vytčená vada“</w:t>
      </w:r>
      <w:r w:rsidRPr="00CC4D08">
        <w:rPr>
          <w:rFonts w:ascii="Arial" w:hAnsi="Arial" w:cs="Arial"/>
        </w:rPr>
        <w:t>). Jestliže je Vytčená vada opravitelná, je prodávající povinen odstranit Vytčenou vadu opravou Zboží a/ne</w:t>
      </w:r>
      <w:r w:rsidR="004B2CF0" w:rsidRPr="00CC4D08">
        <w:rPr>
          <w:rFonts w:ascii="Arial" w:hAnsi="Arial" w:cs="Arial"/>
        </w:rPr>
        <w:t>bo výměnou kterékoliv vadné součástky Zboží za součástku bezvadnou. Kupující je oprávněn požadovat namísto odstranění Vytčené vady slevu z kupní ceny vadného zboží.</w:t>
      </w:r>
    </w:p>
    <w:p w14:paraId="1E7F59C4" w14:textId="77777777" w:rsidR="007242E7" w:rsidRPr="00CC4D08" w:rsidRDefault="007242E7" w:rsidP="007242E7">
      <w:pPr>
        <w:rPr>
          <w:rFonts w:ascii="Arial" w:hAnsi="Arial" w:cs="Arial"/>
          <w:b/>
        </w:rPr>
      </w:pPr>
    </w:p>
    <w:p w14:paraId="50E89A68" w14:textId="48D27D26" w:rsidR="00074882" w:rsidRPr="00CC4D08" w:rsidRDefault="00074882" w:rsidP="00074882">
      <w:pPr>
        <w:jc w:val="center"/>
        <w:rPr>
          <w:rFonts w:ascii="Arial" w:hAnsi="Arial" w:cs="Arial"/>
          <w:b/>
        </w:rPr>
      </w:pPr>
      <w:r w:rsidRPr="00CC4D08">
        <w:rPr>
          <w:rFonts w:ascii="Arial" w:hAnsi="Arial" w:cs="Arial"/>
          <w:b/>
        </w:rPr>
        <w:t>V.</w:t>
      </w:r>
    </w:p>
    <w:p w14:paraId="4E17EAFA" w14:textId="2FD3E427" w:rsidR="004B2CF0" w:rsidRPr="00CC4D08" w:rsidRDefault="004B2CF0" w:rsidP="00074882">
      <w:pPr>
        <w:jc w:val="center"/>
        <w:rPr>
          <w:rFonts w:ascii="Arial" w:hAnsi="Arial" w:cs="Arial"/>
          <w:b/>
        </w:rPr>
      </w:pPr>
      <w:r w:rsidRPr="00CC4D08">
        <w:rPr>
          <w:rFonts w:ascii="Arial" w:hAnsi="Arial" w:cs="Arial"/>
          <w:b/>
        </w:rPr>
        <w:t>Sankce</w:t>
      </w:r>
    </w:p>
    <w:p w14:paraId="6EE46842" w14:textId="77777777" w:rsidR="004B2CF0" w:rsidRPr="00CC4D08" w:rsidRDefault="004B2CF0" w:rsidP="00074882">
      <w:pPr>
        <w:jc w:val="center"/>
        <w:rPr>
          <w:rFonts w:ascii="Arial" w:hAnsi="Arial" w:cs="Arial"/>
          <w:b/>
        </w:rPr>
      </w:pPr>
    </w:p>
    <w:p w14:paraId="47A3D1B4" w14:textId="20458E1B" w:rsidR="004B2CF0" w:rsidRPr="00CC4D08" w:rsidRDefault="004B2CF0" w:rsidP="004E3BC9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bCs/>
        </w:rPr>
      </w:pPr>
      <w:r w:rsidRPr="00CC4D08">
        <w:rPr>
          <w:rFonts w:ascii="Arial" w:hAnsi="Arial" w:cs="Arial"/>
          <w:bCs/>
        </w:rPr>
        <w:t xml:space="preserve">Za prodlení s dodávkou Zboží Prodávajícímu dle této smlouvy a/nebo za prodlení s odstraněním Vytčené vady je Kupující oprávněn požadovat, aby mu prodávající uhradil smluvní pokutu ve výši </w:t>
      </w:r>
      <w:r w:rsidR="004E3BC9" w:rsidRPr="00CC4D08">
        <w:rPr>
          <w:rFonts w:ascii="Arial" w:hAnsi="Arial" w:cs="Arial"/>
          <w:bCs/>
        </w:rPr>
        <w:t>0,05 %</w:t>
      </w:r>
      <w:r w:rsidRPr="00CC4D08">
        <w:rPr>
          <w:rFonts w:ascii="Arial" w:hAnsi="Arial" w:cs="Arial"/>
          <w:bCs/>
        </w:rPr>
        <w:t xml:space="preserve"> z ceny nedodaného Zboží, resp. Zboží, u kterého je Prodávající v prodlení s odstraněním Vytčené vady, (včetně DPH) za každý i započatý den prodlení. Smluvní pokuta je splatná na písemnou výzvu Kupujícího učiněnou vůči Prodávajícímu.</w:t>
      </w:r>
    </w:p>
    <w:p w14:paraId="1D85CB6C" w14:textId="2136931B" w:rsidR="004B2CF0" w:rsidRPr="00CC4D08" w:rsidRDefault="004B2CF0" w:rsidP="004E3BC9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bCs/>
        </w:rPr>
      </w:pPr>
      <w:r w:rsidRPr="00CC4D08">
        <w:rPr>
          <w:rFonts w:ascii="Arial" w:hAnsi="Arial" w:cs="Arial"/>
          <w:bCs/>
        </w:rPr>
        <w:t>V případě prodlení Kupujícího se zaplacením kupní ceny, může být Prodávajícím</w:t>
      </w:r>
      <w:r w:rsidR="006534C4" w:rsidRPr="00CC4D08">
        <w:rPr>
          <w:rFonts w:ascii="Arial" w:hAnsi="Arial" w:cs="Arial"/>
          <w:bCs/>
        </w:rPr>
        <w:t xml:space="preserve"> uplatňována smluvní pokuta ve výši </w:t>
      </w:r>
      <w:r w:rsidR="004E3BC9" w:rsidRPr="00CC4D08">
        <w:rPr>
          <w:rFonts w:ascii="Arial" w:hAnsi="Arial" w:cs="Arial"/>
          <w:bCs/>
        </w:rPr>
        <w:t>0,05 %</w:t>
      </w:r>
      <w:r w:rsidR="006534C4" w:rsidRPr="00CC4D08">
        <w:rPr>
          <w:rFonts w:ascii="Arial" w:hAnsi="Arial" w:cs="Arial"/>
          <w:bCs/>
        </w:rPr>
        <w:t xml:space="preserve"> z dlužné </w:t>
      </w:r>
      <w:r w:rsidR="006534C4" w:rsidRPr="00F12063">
        <w:rPr>
          <w:rFonts w:ascii="Arial" w:hAnsi="Arial" w:cs="Arial"/>
          <w:bCs/>
        </w:rPr>
        <w:t>částky</w:t>
      </w:r>
      <w:r w:rsidR="00112CA7" w:rsidRPr="00F12063">
        <w:rPr>
          <w:rFonts w:ascii="Arial" w:hAnsi="Arial" w:cs="Arial"/>
          <w:bCs/>
        </w:rPr>
        <w:t xml:space="preserve"> (včetně DPH)</w:t>
      </w:r>
      <w:r w:rsidR="006534C4" w:rsidRPr="00F12063">
        <w:rPr>
          <w:rFonts w:ascii="Arial" w:hAnsi="Arial" w:cs="Arial"/>
          <w:bCs/>
        </w:rPr>
        <w:t xml:space="preserve"> </w:t>
      </w:r>
      <w:r w:rsidR="006534C4" w:rsidRPr="00CC4D08">
        <w:rPr>
          <w:rFonts w:ascii="Arial" w:hAnsi="Arial" w:cs="Arial"/>
          <w:bCs/>
        </w:rPr>
        <w:t>za každý i započatý den prodlení.</w:t>
      </w:r>
    </w:p>
    <w:p w14:paraId="03140C47" w14:textId="3327B7EA" w:rsidR="004B2CF0" w:rsidRPr="00CC4D08" w:rsidRDefault="004B2CF0" w:rsidP="00074882">
      <w:pPr>
        <w:jc w:val="center"/>
        <w:rPr>
          <w:rFonts w:ascii="Arial" w:hAnsi="Arial" w:cs="Arial"/>
          <w:b/>
        </w:rPr>
      </w:pPr>
    </w:p>
    <w:p w14:paraId="15C767BA" w14:textId="39639258" w:rsidR="004B2CF0" w:rsidRPr="00CC4D08" w:rsidRDefault="004B2CF0" w:rsidP="00074882">
      <w:pPr>
        <w:jc w:val="center"/>
        <w:rPr>
          <w:rFonts w:ascii="Arial" w:hAnsi="Arial" w:cs="Arial"/>
          <w:b/>
        </w:rPr>
      </w:pPr>
      <w:r w:rsidRPr="00CC4D08">
        <w:rPr>
          <w:rFonts w:ascii="Arial" w:hAnsi="Arial" w:cs="Arial"/>
          <w:b/>
        </w:rPr>
        <w:t>VI.</w:t>
      </w:r>
    </w:p>
    <w:p w14:paraId="0678781A" w14:textId="77777777" w:rsidR="00074882" w:rsidRPr="00CC4D08" w:rsidRDefault="00074882" w:rsidP="00074882">
      <w:pPr>
        <w:jc w:val="center"/>
        <w:rPr>
          <w:rFonts w:ascii="Arial" w:hAnsi="Arial" w:cs="Arial"/>
          <w:b/>
        </w:rPr>
      </w:pPr>
      <w:r w:rsidRPr="00CC4D08">
        <w:rPr>
          <w:rFonts w:ascii="Arial" w:hAnsi="Arial" w:cs="Arial"/>
          <w:b/>
        </w:rPr>
        <w:t>Závěrečná ustanovení</w:t>
      </w:r>
    </w:p>
    <w:p w14:paraId="56A43BA2" w14:textId="77777777" w:rsidR="00074882" w:rsidRPr="00CC4D08" w:rsidRDefault="00074882" w:rsidP="00074882">
      <w:pPr>
        <w:jc w:val="both"/>
        <w:rPr>
          <w:rFonts w:ascii="Arial" w:hAnsi="Arial" w:cs="Arial"/>
        </w:rPr>
      </w:pPr>
    </w:p>
    <w:p w14:paraId="7590ACE9" w14:textId="77777777" w:rsidR="00074882" w:rsidRPr="00CC4D08" w:rsidRDefault="00074882" w:rsidP="0006226E">
      <w:pPr>
        <w:jc w:val="both"/>
        <w:rPr>
          <w:rFonts w:ascii="Arial" w:hAnsi="Arial" w:cs="Arial"/>
        </w:rPr>
      </w:pPr>
      <w:r w:rsidRPr="00CC4D08">
        <w:rPr>
          <w:rFonts w:ascii="Arial" w:hAnsi="Arial" w:cs="Arial"/>
        </w:rPr>
        <w:t>1) Vztahy dle této smlouvy se řídí zák. č. 89/2012 Sb., občanský zákoník.</w:t>
      </w:r>
    </w:p>
    <w:p w14:paraId="07BF5D35" w14:textId="77777777" w:rsidR="00074882" w:rsidRPr="00CC4D08" w:rsidRDefault="00074882" w:rsidP="0006226E">
      <w:pPr>
        <w:pStyle w:val="Zkladntext"/>
        <w:tabs>
          <w:tab w:val="clear" w:pos="9923"/>
        </w:tabs>
        <w:ind w:right="0"/>
        <w:jc w:val="left"/>
        <w:rPr>
          <w:rFonts w:ascii="Arial" w:hAnsi="Arial"/>
          <w:sz w:val="20"/>
        </w:rPr>
      </w:pPr>
      <w:r w:rsidRPr="00CC4D08">
        <w:rPr>
          <w:rFonts w:ascii="Arial" w:hAnsi="Arial"/>
          <w:sz w:val="20"/>
        </w:rPr>
        <w:t>2) Smlouva je vyhotovena ve dvou stejnopisech, přičemž každá ze smluvních stran obdrží jedno vyhotovení.</w:t>
      </w:r>
    </w:p>
    <w:p w14:paraId="44D1EF1C" w14:textId="640C3598" w:rsidR="00074882" w:rsidRPr="00CC4D08" w:rsidRDefault="00074882" w:rsidP="0006226E">
      <w:pPr>
        <w:jc w:val="both"/>
        <w:rPr>
          <w:rFonts w:ascii="Arial" w:hAnsi="Arial" w:cs="Arial"/>
        </w:rPr>
      </w:pPr>
      <w:r w:rsidRPr="00CC4D08">
        <w:rPr>
          <w:rFonts w:ascii="Arial" w:hAnsi="Arial" w:cs="Arial"/>
        </w:rPr>
        <w:t>3) T</w:t>
      </w:r>
      <w:r w:rsidR="00845843" w:rsidRPr="00CC4D08">
        <w:rPr>
          <w:rFonts w:ascii="Arial" w:hAnsi="Arial" w:cs="Arial"/>
        </w:rPr>
        <w:t xml:space="preserve">ato Smlouva může být změněna pouze po vzájemné dohodě obou smluvních stran, a to ve formě </w:t>
      </w:r>
      <w:r w:rsidR="0006226E" w:rsidRPr="00CC4D08">
        <w:rPr>
          <w:rFonts w:ascii="Arial" w:hAnsi="Arial" w:cs="Arial"/>
        </w:rPr>
        <w:t xml:space="preserve">           </w:t>
      </w:r>
      <w:r w:rsidR="00845843" w:rsidRPr="00CC4D08">
        <w:rPr>
          <w:rFonts w:ascii="Arial" w:hAnsi="Arial" w:cs="Arial"/>
        </w:rPr>
        <w:t>písemných průběžně číslovaných dodatků vlastnoručně podepsaných zástupci obou smluvních stran.</w:t>
      </w:r>
    </w:p>
    <w:p w14:paraId="50429CC5" w14:textId="5B9B8ECE" w:rsidR="00074882" w:rsidRDefault="00074882" w:rsidP="0006226E">
      <w:pPr>
        <w:jc w:val="both"/>
        <w:rPr>
          <w:rFonts w:ascii="Arial" w:hAnsi="Arial" w:cs="Arial"/>
        </w:rPr>
      </w:pPr>
      <w:r w:rsidRPr="00CC4D08">
        <w:rPr>
          <w:rFonts w:ascii="Arial" w:hAnsi="Arial" w:cs="Arial"/>
        </w:rPr>
        <w:t xml:space="preserve">4) </w:t>
      </w:r>
      <w:r w:rsidR="004E3860" w:rsidRPr="00CC4D08">
        <w:rPr>
          <w:rFonts w:ascii="Arial" w:hAnsi="Arial" w:cs="Arial"/>
        </w:rPr>
        <w:t>Prodávající bere na vědomí, že kupující je osobou, která má podle zákona č. 340/2015 Sb., o zvláštních podmínkách účinnosti některých smluv, uveřejňování těchto smluv a o registru smluv (dále jen zákon o registru smluv), povinnost tuto smlouvu zveřejnit prostřednictvím registru smluv. Smluvní strany dále prohlašují, že smlouva neobsahuje obchodní tajemství.</w:t>
      </w:r>
    </w:p>
    <w:p w14:paraId="79C25650" w14:textId="2F764754" w:rsidR="00985982" w:rsidRDefault="00985982" w:rsidP="0006226E">
      <w:pPr>
        <w:jc w:val="both"/>
        <w:rPr>
          <w:rFonts w:ascii="Arial" w:hAnsi="Arial" w:cs="Arial"/>
        </w:rPr>
      </w:pPr>
    </w:p>
    <w:p w14:paraId="679B3C8D" w14:textId="496EE1A9" w:rsidR="00985982" w:rsidRDefault="00985982" w:rsidP="0006226E">
      <w:pPr>
        <w:jc w:val="both"/>
        <w:rPr>
          <w:rFonts w:ascii="Arial" w:hAnsi="Arial" w:cs="Arial"/>
        </w:rPr>
      </w:pPr>
    </w:p>
    <w:p w14:paraId="3DD3F493" w14:textId="2413B57A" w:rsidR="00985982" w:rsidRDefault="00985982" w:rsidP="0006226E">
      <w:pPr>
        <w:jc w:val="both"/>
        <w:rPr>
          <w:rFonts w:ascii="Arial" w:hAnsi="Arial" w:cs="Arial"/>
        </w:rPr>
      </w:pPr>
    </w:p>
    <w:p w14:paraId="2325C869" w14:textId="7B863BBB" w:rsidR="003E6F19" w:rsidRDefault="003E6F19" w:rsidP="0006226E">
      <w:pPr>
        <w:jc w:val="both"/>
        <w:rPr>
          <w:rFonts w:ascii="Arial" w:hAnsi="Arial" w:cs="Arial"/>
        </w:rPr>
      </w:pPr>
    </w:p>
    <w:p w14:paraId="67AE8219" w14:textId="2CC1DB04" w:rsidR="003E6F19" w:rsidRDefault="003E6F19" w:rsidP="0006226E">
      <w:pPr>
        <w:jc w:val="both"/>
        <w:rPr>
          <w:rFonts w:ascii="Arial" w:hAnsi="Arial" w:cs="Arial"/>
        </w:rPr>
      </w:pPr>
    </w:p>
    <w:p w14:paraId="23FBEB71" w14:textId="77777777" w:rsidR="003E6F19" w:rsidRPr="00CC4D08" w:rsidRDefault="003E6F19" w:rsidP="0006226E">
      <w:pPr>
        <w:jc w:val="both"/>
        <w:rPr>
          <w:rFonts w:ascii="Arial" w:hAnsi="Arial" w:cs="Arial"/>
        </w:rPr>
      </w:pPr>
    </w:p>
    <w:p w14:paraId="5DA4D5D4" w14:textId="5B1C7B98" w:rsidR="00074882" w:rsidRPr="00CC4D08" w:rsidRDefault="00074882" w:rsidP="00074882">
      <w:pPr>
        <w:jc w:val="both"/>
        <w:rPr>
          <w:rFonts w:ascii="Arial" w:hAnsi="Arial" w:cs="Arial"/>
          <w:color w:val="FF0000"/>
        </w:rPr>
      </w:pPr>
      <w:r w:rsidRPr="00CC4D08">
        <w:rPr>
          <w:rFonts w:ascii="Arial" w:hAnsi="Arial" w:cs="Arial"/>
        </w:rPr>
        <w:lastRenderedPageBreak/>
        <w:t xml:space="preserve"> </w:t>
      </w:r>
    </w:p>
    <w:p w14:paraId="17AC0CAC" w14:textId="1307C57E" w:rsidR="00074882" w:rsidRPr="00CC4D08" w:rsidRDefault="00074882" w:rsidP="00074882">
      <w:pPr>
        <w:jc w:val="both"/>
        <w:rPr>
          <w:rFonts w:ascii="Arial" w:hAnsi="Arial" w:cs="Arial"/>
          <w:iCs/>
        </w:rPr>
      </w:pPr>
      <w:r w:rsidRPr="00CC4D08">
        <w:rPr>
          <w:rFonts w:ascii="Arial" w:hAnsi="Arial" w:cs="Arial"/>
          <w:iCs/>
        </w:rPr>
        <w:t xml:space="preserve">V Jablonci nad Nisou </w:t>
      </w:r>
      <w:r w:rsidR="00881B2B" w:rsidRPr="00CC4D08">
        <w:rPr>
          <w:rFonts w:ascii="Arial" w:hAnsi="Arial" w:cs="Arial"/>
          <w:iCs/>
        </w:rPr>
        <w:t xml:space="preserve">dne:  </w:t>
      </w:r>
      <w:r w:rsidRPr="00CC4D08">
        <w:rPr>
          <w:rFonts w:ascii="Arial" w:hAnsi="Arial" w:cs="Arial"/>
          <w:iCs/>
        </w:rPr>
        <w:t xml:space="preserve">                                          V </w:t>
      </w:r>
      <w:r w:rsidR="00EB2A7C" w:rsidRPr="00CC4D08">
        <w:rPr>
          <w:rFonts w:ascii="Arial" w:hAnsi="Arial" w:cs="Arial"/>
          <w:iCs/>
        </w:rPr>
        <w:t>Praze</w:t>
      </w:r>
      <w:r w:rsidRPr="00CC4D08">
        <w:rPr>
          <w:rFonts w:ascii="Arial" w:hAnsi="Arial" w:cs="Arial"/>
          <w:iCs/>
        </w:rPr>
        <w:t xml:space="preserve"> dne:  </w:t>
      </w:r>
    </w:p>
    <w:p w14:paraId="3E6ED01E" w14:textId="77777777" w:rsidR="00074882" w:rsidRPr="00CC4D08" w:rsidRDefault="00074882" w:rsidP="00074882">
      <w:pPr>
        <w:jc w:val="both"/>
        <w:rPr>
          <w:rFonts w:ascii="Arial" w:hAnsi="Arial" w:cs="Arial"/>
          <w:iCs/>
        </w:rPr>
      </w:pPr>
      <w:r w:rsidRPr="00CC4D08">
        <w:rPr>
          <w:rFonts w:ascii="Arial" w:hAnsi="Arial" w:cs="Arial"/>
          <w:iCs/>
        </w:rPr>
        <w:tab/>
      </w:r>
      <w:r w:rsidRPr="00CC4D08">
        <w:rPr>
          <w:rFonts w:ascii="Arial" w:hAnsi="Arial" w:cs="Arial"/>
          <w:iCs/>
        </w:rPr>
        <w:tab/>
      </w:r>
      <w:r w:rsidRPr="00CC4D08">
        <w:rPr>
          <w:rFonts w:ascii="Arial" w:hAnsi="Arial" w:cs="Arial"/>
          <w:iCs/>
        </w:rPr>
        <w:tab/>
      </w:r>
    </w:p>
    <w:p w14:paraId="3C32DA21" w14:textId="77777777" w:rsidR="00074882" w:rsidRPr="00CC4D08" w:rsidRDefault="00074882" w:rsidP="00074882">
      <w:pPr>
        <w:jc w:val="both"/>
        <w:rPr>
          <w:rFonts w:ascii="Arial" w:hAnsi="Arial" w:cs="Arial"/>
          <w:iCs/>
        </w:rPr>
      </w:pPr>
    </w:p>
    <w:p w14:paraId="75A557C0" w14:textId="77777777" w:rsidR="00074882" w:rsidRPr="00CC4D08" w:rsidRDefault="00074882" w:rsidP="00074882">
      <w:pPr>
        <w:tabs>
          <w:tab w:val="center" w:pos="6804"/>
        </w:tabs>
        <w:jc w:val="both"/>
        <w:rPr>
          <w:rFonts w:ascii="Arial" w:hAnsi="Arial" w:cs="Arial"/>
          <w:i/>
          <w:iCs/>
        </w:rPr>
      </w:pPr>
    </w:p>
    <w:p w14:paraId="63244F0B" w14:textId="77777777" w:rsidR="00074882" w:rsidRPr="00CC4D08" w:rsidRDefault="00074882" w:rsidP="00074882">
      <w:pPr>
        <w:tabs>
          <w:tab w:val="center" w:pos="6804"/>
        </w:tabs>
        <w:jc w:val="both"/>
        <w:rPr>
          <w:rFonts w:ascii="Arial" w:hAnsi="Arial" w:cs="Arial"/>
          <w:i/>
          <w:iCs/>
        </w:rPr>
      </w:pPr>
    </w:p>
    <w:p w14:paraId="02F9413A" w14:textId="77777777" w:rsidR="00074882" w:rsidRPr="00CC4D08" w:rsidRDefault="00074882" w:rsidP="00074882">
      <w:pPr>
        <w:jc w:val="both"/>
        <w:rPr>
          <w:rFonts w:ascii="Arial" w:hAnsi="Arial" w:cs="Arial"/>
        </w:rPr>
      </w:pPr>
      <w:r w:rsidRPr="00CC4D08">
        <w:rPr>
          <w:rFonts w:ascii="Arial" w:hAnsi="Arial" w:cs="Arial"/>
          <w:i/>
          <w:iCs/>
        </w:rPr>
        <w:t xml:space="preserve">…………………………….…         </w:t>
      </w:r>
      <w:r w:rsidRPr="00CC4D08">
        <w:rPr>
          <w:rFonts w:ascii="Arial" w:hAnsi="Arial" w:cs="Arial"/>
          <w:iCs/>
        </w:rPr>
        <w:t xml:space="preserve">                                          </w:t>
      </w:r>
      <w:r w:rsidRPr="00CC4D08">
        <w:rPr>
          <w:rFonts w:ascii="Arial" w:hAnsi="Arial" w:cs="Arial"/>
          <w:iCs/>
        </w:rPr>
        <w:tab/>
        <w:t>……………………………</w:t>
      </w:r>
    </w:p>
    <w:p w14:paraId="2F47F496" w14:textId="00A7713C" w:rsidR="00074882" w:rsidRPr="00CC4D08" w:rsidRDefault="00EB2A7C" w:rsidP="00074882">
      <w:pPr>
        <w:rPr>
          <w:rFonts w:ascii="Arial" w:hAnsi="Arial" w:cs="Arial"/>
        </w:rPr>
      </w:pPr>
      <w:r w:rsidRPr="00CC4D08">
        <w:rPr>
          <w:rFonts w:ascii="Arial" w:hAnsi="Arial" w:cs="Arial"/>
          <w:i/>
          <w:iCs/>
        </w:rPr>
        <w:t xml:space="preserve">         Mgr. Pavel Kozák</w:t>
      </w:r>
      <w:r w:rsidRPr="00CC4D08">
        <w:rPr>
          <w:rFonts w:ascii="Arial" w:hAnsi="Arial" w:cs="Arial"/>
          <w:i/>
          <w:iCs/>
        </w:rPr>
        <w:tab/>
      </w:r>
      <w:r w:rsidRPr="00CC4D08">
        <w:rPr>
          <w:rFonts w:ascii="Arial" w:hAnsi="Arial" w:cs="Arial"/>
          <w:i/>
          <w:iCs/>
        </w:rPr>
        <w:tab/>
      </w:r>
      <w:r w:rsidRPr="00CC4D08">
        <w:rPr>
          <w:rFonts w:ascii="Arial" w:hAnsi="Arial" w:cs="Arial"/>
          <w:i/>
          <w:iCs/>
        </w:rPr>
        <w:tab/>
      </w:r>
      <w:r w:rsidRPr="00CC4D08">
        <w:rPr>
          <w:rFonts w:ascii="Arial" w:hAnsi="Arial" w:cs="Arial"/>
          <w:i/>
          <w:iCs/>
        </w:rPr>
        <w:tab/>
      </w:r>
      <w:r w:rsidRPr="00CC4D08">
        <w:rPr>
          <w:rFonts w:ascii="Arial" w:hAnsi="Arial" w:cs="Arial"/>
          <w:i/>
          <w:iCs/>
        </w:rPr>
        <w:tab/>
      </w:r>
      <w:r w:rsidRPr="00CC4D08">
        <w:rPr>
          <w:rFonts w:ascii="Arial" w:hAnsi="Arial" w:cs="Arial"/>
          <w:i/>
          <w:iCs/>
        </w:rPr>
        <w:tab/>
      </w:r>
      <w:r w:rsidR="00074882" w:rsidRPr="00CC4D08">
        <w:rPr>
          <w:rFonts w:ascii="Arial" w:hAnsi="Arial" w:cs="Arial"/>
        </w:rPr>
        <w:tab/>
      </w:r>
      <w:r w:rsidRPr="00CC4D08">
        <w:rPr>
          <w:rFonts w:ascii="Arial" w:hAnsi="Arial" w:cs="Arial"/>
        </w:rPr>
        <w:t>HBABio</w:t>
      </w:r>
      <w:r w:rsidR="00074882" w:rsidRPr="00CC4D08">
        <w:rPr>
          <w:rFonts w:ascii="Arial" w:hAnsi="Arial" w:cs="Arial"/>
        </w:rPr>
        <w:t xml:space="preserve"> s</w:t>
      </w:r>
      <w:r w:rsidRPr="00CC4D08">
        <w:rPr>
          <w:rFonts w:ascii="Arial" w:hAnsi="Arial" w:cs="Arial"/>
        </w:rPr>
        <w:t xml:space="preserve"> </w:t>
      </w:r>
      <w:r w:rsidR="00074882" w:rsidRPr="00CC4D08">
        <w:rPr>
          <w:rFonts w:ascii="Arial" w:hAnsi="Arial" w:cs="Arial"/>
        </w:rPr>
        <w:t>r.o.</w:t>
      </w:r>
    </w:p>
    <w:p w14:paraId="767EDFE7" w14:textId="5CB57866" w:rsidR="00074882" w:rsidRPr="00CC4D08" w:rsidRDefault="00074882" w:rsidP="00074882">
      <w:pPr>
        <w:rPr>
          <w:rFonts w:ascii="Arial" w:hAnsi="Arial" w:cs="Arial"/>
        </w:rPr>
      </w:pPr>
      <w:r w:rsidRPr="00CC4D08">
        <w:rPr>
          <w:rFonts w:ascii="Arial" w:hAnsi="Arial" w:cs="Arial"/>
        </w:rPr>
        <w:t xml:space="preserve">vedoucí odboru </w:t>
      </w:r>
      <w:r w:rsidR="00EB2A7C" w:rsidRPr="00CC4D08">
        <w:rPr>
          <w:rFonts w:ascii="Arial" w:hAnsi="Arial" w:cs="Arial"/>
        </w:rPr>
        <w:t>technického</w:t>
      </w:r>
      <w:r w:rsidRPr="00CC4D08">
        <w:rPr>
          <w:rFonts w:ascii="Arial" w:hAnsi="Arial" w:cs="Arial"/>
        </w:rPr>
        <w:tab/>
      </w:r>
      <w:r w:rsidRPr="00CC4D08">
        <w:rPr>
          <w:rFonts w:ascii="Arial" w:hAnsi="Arial" w:cs="Arial"/>
        </w:rPr>
        <w:tab/>
      </w:r>
      <w:r w:rsidRPr="00CC4D08">
        <w:rPr>
          <w:rFonts w:ascii="Arial" w:hAnsi="Arial" w:cs="Arial"/>
        </w:rPr>
        <w:tab/>
      </w:r>
      <w:r w:rsidRPr="00CC4D08">
        <w:rPr>
          <w:rFonts w:ascii="Arial" w:hAnsi="Arial" w:cs="Arial"/>
        </w:rPr>
        <w:tab/>
      </w:r>
      <w:r w:rsidRPr="00CC4D08">
        <w:rPr>
          <w:rFonts w:ascii="Arial" w:hAnsi="Arial" w:cs="Arial"/>
        </w:rPr>
        <w:tab/>
      </w:r>
    </w:p>
    <w:p w14:paraId="7C60A7B6" w14:textId="77777777" w:rsidR="00074882" w:rsidRPr="00CC4D08" w:rsidRDefault="00074882" w:rsidP="00074882">
      <w:pPr>
        <w:rPr>
          <w:rFonts w:ascii="Arial" w:hAnsi="Arial" w:cs="Arial"/>
        </w:rPr>
      </w:pPr>
    </w:p>
    <w:p w14:paraId="230EE8A1" w14:textId="77777777" w:rsidR="00074882" w:rsidRPr="00CC4D08" w:rsidRDefault="00074882" w:rsidP="00074882">
      <w:pPr>
        <w:rPr>
          <w:rFonts w:ascii="Arial" w:hAnsi="Arial" w:cs="Arial"/>
        </w:rPr>
      </w:pPr>
    </w:p>
    <w:p w14:paraId="249A4820" w14:textId="4DCDABD2" w:rsidR="00607FEB" w:rsidRPr="00CC4D08" w:rsidRDefault="00607FEB" w:rsidP="00074882">
      <w:pPr>
        <w:rPr>
          <w:rFonts w:ascii="Arial" w:hAnsi="Arial" w:cs="Arial"/>
        </w:rPr>
      </w:pPr>
    </w:p>
    <w:p w14:paraId="47F38BE2" w14:textId="77777777" w:rsidR="00607FEB" w:rsidRPr="00CC4D08" w:rsidRDefault="00607FEB" w:rsidP="00074882">
      <w:pPr>
        <w:rPr>
          <w:rFonts w:ascii="Arial" w:hAnsi="Arial" w:cs="Arial"/>
        </w:rPr>
      </w:pPr>
    </w:p>
    <w:p w14:paraId="05045641" w14:textId="77777777" w:rsidR="00AF3A1F" w:rsidRPr="00CC4D08" w:rsidRDefault="00AF3A1F" w:rsidP="00074882">
      <w:pPr>
        <w:rPr>
          <w:rFonts w:ascii="Arial" w:hAnsi="Arial" w:cs="Arial"/>
        </w:rPr>
      </w:pPr>
    </w:p>
    <w:p w14:paraId="484A0A0B" w14:textId="5A1F0A0F" w:rsidR="00074882" w:rsidRPr="00CC4D08" w:rsidRDefault="00985982" w:rsidP="00074882">
      <w:pPr>
        <w:tabs>
          <w:tab w:val="center" w:pos="6804"/>
        </w:tabs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  </w:t>
      </w:r>
      <w:r w:rsidR="00074882" w:rsidRPr="00CC4D08">
        <w:rPr>
          <w:rFonts w:ascii="Arial" w:hAnsi="Arial" w:cs="Arial"/>
          <w:i/>
          <w:iCs/>
        </w:rPr>
        <w:t xml:space="preserve">……………………….…         </w:t>
      </w:r>
      <w:r w:rsidR="00074882" w:rsidRPr="00CC4D08">
        <w:rPr>
          <w:rFonts w:ascii="Arial" w:hAnsi="Arial" w:cs="Arial"/>
          <w:iCs/>
        </w:rPr>
        <w:t xml:space="preserve">                                                     </w:t>
      </w:r>
    </w:p>
    <w:p w14:paraId="66756544" w14:textId="4F5B7F71" w:rsidR="00EB2A7C" w:rsidRPr="00CC4D08" w:rsidRDefault="00DE0014" w:rsidP="00074882">
      <w:pPr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 </w:t>
      </w:r>
      <w:r w:rsidR="00985982">
        <w:rPr>
          <w:rFonts w:ascii="Arial" w:hAnsi="Arial" w:cs="Arial"/>
          <w:i/>
          <w:iCs/>
        </w:rPr>
        <w:t xml:space="preserve">     </w:t>
      </w:r>
      <w:r>
        <w:rPr>
          <w:rFonts w:ascii="Arial" w:hAnsi="Arial" w:cs="Arial"/>
          <w:i/>
          <w:iCs/>
        </w:rPr>
        <w:t xml:space="preserve"> Ing. Milan Kouřil</w:t>
      </w:r>
    </w:p>
    <w:p w14:paraId="581FC506" w14:textId="2E344F86" w:rsidR="00660DD7" w:rsidRPr="00CC4D08" w:rsidRDefault="0098598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AC63C4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n</w:t>
      </w:r>
      <w:r w:rsidR="00DE0014">
        <w:rPr>
          <w:rFonts w:ascii="Arial" w:hAnsi="Arial" w:cs="Arial"/>
        </w:rPr>
        <w:t>áměstek primátora</w:t>
      </w:r>
    </w:p>
    <w:p w14:paraId="0A3CF11F" w14:textId="3F376B15" w:rsidR="0006226E" w:rsidRDefault="0006226E">
      <w:pPr>
        <w:rPr>
          <w:rFonts w:ascii="Arial" w:hAnsi="Arial" w:cs="Arial"/>
        </w:rPr>
      </w:pPr>
    </w:p>
    <w:p w14:paraId="4C13CAE9" w14:textId="5F48BE32" w:rsidR="00CC4D08" w:rsidRDefault="00CC4D08">
      <w:pPr>
        <w:rPr>
          <w:rFonts w:ascii="Arial" w:hAnsi="Arial" w:cs="Arial"/>
        </w:rPr>
      </w:pPr>
    </w:p>
    <w:p w14:paraId="04B55ED5" w14:textId="3D03BC9D" w:rsidR="000364A5" w:rsidRDefault="000364A5">
      <w:pPr>
        <w:rPr>
          <w:rFonts w:ascii="Arial" w:hAnsi="Arial" w:cs="Arial"/>
        </w:rPr>
      </w:pPr>
    </w:p>
    <w:p w14:paraId="5367A575" w14:textId="2C5F97E7" w:rsidR="000364A5" w:rsidRDefault="000364A5">
      <w:pPr>
        <w:rPr>
          <w:rFonts w:ascii="Arial" w:hAnsi="Arial" w:cs="Arial"/>
        </w:rPr>
      </w:pPr>
    </w:p>
    <w:p w14:paraId="6A53480A" w14:textId="17FFA0A5" w:rsidR="000364A5" w:rsidRDefault="000364A5">
      <w:pPr>
        <w:rPr>
          <w:rFonts w:ascii="Arial" w:hAnsi="Arial" w:cs="Arial"/>
        </w:rPr>
      </w:pPr>
    </w:p>
    <w:p w14:paraId="44C29AD4" w14:textId="78BA9C64" w:rsidR="000364A5" w:rsidRDefault="000364A5">
      <w:pPr>
        <w:rPr>
          <w:rFonts w:ascii="Arial" w:hAnsi="Arial" w:cs="Arial"/>
        </w:rPr>
      </w:pPr>
    </w:p>
    <w:p w14:paraId="2A0E9F51" w14:textId="0E02AAFD" w:rsidR="000364A5" w:rsidRDefault="000364A5">
      <w:pPr>
        <w:rPr>
          <w:rFonts w:ascii="Arial" w:hAnsi="Arial" w:cs="Arial"/>
        </w:rPr>
      </w:pPr>
    </w:p>
    <w:p w14:paraId="1766671B" w14:textId="4E8E3D51" w:rsidR="000364A5" w:rsidRDefault="000364A5">
      <w:pPr>
        <w:rPr>
          <w:rFonts w:ascii="Arial" w:hAnsi="Arial" w:cs="Arial"/>
        </w:rPr>
      </w:pPr>
    </w:p>
    <w:p w14:paraId="41D32358" w14:textId="5BFFB56B" w:rsidR="000364A5" w:rsidRDefault="000364A5">
      <w:pPr>
        <w:rPr>
          <w:rFonts w:ascii="Arial" w:hAnsi="Arial" w:cs="Arial"/>
        </w:rPr>
      </w:pPr>
    </w:p>
    <w:p w14:paraId="7BDFAA86" w14:textId="4E9DE305" w:rsidR="000364A5" w:rsidRDefault="000364A5">
      <w:pPr>
        <w:rPr>
          <w:rFonts w:ascii="Arial" w:hAnsi="Arial" w:cs="Arial"/>
        </w:rPr>
      </w:pPr>
    </w:p>
    <w:p w14:paraId="1A1B18E6" w14:textId="1C97007B" w:rsidR="000364A5" w:rsidRDefault="000364A5">
      <w:pPr>
        <w:rPr>
          <w:rFonts w:ascii="Arial" w:hAnsi="Arial" w:cs="Arial"/>
        </w:rPr>
      </w:pPr>
    </w:p>
    <w:p w14:paraId="67FA28C0" w14:textId="02FA4531" w:rsidR="000364A5" w:rsidRDefault="000364A5">
      <w:pPr>
        <w:rPr>
          <w:rFonts w:ascii="Arial" w:hAnsi="Arial" w:cs="Arial"/>
        </w:rPr>
      </w:pPr>
    </w:p>
    <w:p w14:paraId="563D0A71" w14:textId="7EC6803E" w:rsidR="000364A5" w:rsidRDefault="000364A5">
      <w:pPr>
        <w:rPr>
          <w:rFonts w:ascii="Arial" w:hAnsi="Arial" w:cs="Arial"/>
        </w:rPr>
      </w:pPr>
    </w:p>
    <w:p w14:paraId="2032D0A6" w14:textId="587B292D" w:rsidR="000364A5" w:rsidRDefault="000364A5">
      <w:pPr>
        <w:rPr>
          <w:rFonts w:ascii="Arial" w:hAnsi="Arial" w:cs="Arial"/>
        </w:rPr>
      </w:pPr>
    </w:p>
    <w:p w14:paraId="07E77805" w14:textId="55F41508" w:rsidR="000364A5" w:rsidRDefault="000364A5">
      <w:pPr>
        <w:rPr>
          <w:rFonts w:ascii="Arial" w:hAnsi="Arial" w:cs="Arial"/>
        </w:rPr>
      </w:pPr>
    </w:p>
    <w:p w14:paraId="0FD7BD1C" w14:textId="627E8F8C" w:rsidR="000364A5" w:rsidRDefault="000364A5">
      <w:pPr>
        <w:rPr>
          <w:rFonts w:ascii="Arial" w:hAnsi="Arial" w:cs="Arial"/>
        </w:rPr>
      </w:pPr>
    </w:p>
    <w:p w14:paraId="2C55C66D" w14:textId="71AA11E5" w:rsidR="000364A5" w:rsidRDefault="000364A5">
      <w:pPr>
        <w:rPr>
          <w:rFonts w:ascii="Arial" w:hAnsi="Arial" w:cs="Arial"/>
        </w:rPr>
      </w:pPr>
    </w:p>
    <w:p w14:paraId="247D7747" w14:textId="7C55A6A5" w:rsidR="000364A5" w:rsidRDefault="000364A5">
      <w:pPr>
        <w:rPr>
          <w:rFonts w:ascii="Arial" w:hAnsi="Arial" w:cs="Arial"/>
        </w:rPr>
      </w:pPr>
    </w:p>
    <w:p w14:paraId="7CE70F8F" w14:textId="474CD876" w:rsidR="000364A5" w:rsidRDefault="000364A5">
      <w:pPr>
        <w:rPr>
          <w:rFonts w:ascii="Arial" w:hAnsi="Arial" w:cs="Arial"/>
        </w:rPr>
      </w:pPr>
    </w:p>
    <w:p w14:paraId="6A18F5EA" w14:textId="5A9F040C" w:rsidR="000364A5" w:rsidRDefault="000364A5">
      <w:pPr>
        <w:rPr>
          <w:rFonts w:ascii="Arial" w:hAnsi="Arial" w:cs="Arial"/>
        </w:rPr>
      </w:pPr>
    </w:p>
    <w:p w14:paraId="216B2BBC" w14:textId="277989F0" w:rsidR="000364A5" w:rsidRDefault="000364A5">
      <w:pPr>
        <w:rPr>
          <w:rFonts w:ascii="Arial" w:hAnsi="Arial" w:cs="Arial"/>
        </w:rPr>
      </w:pPr>
    </w:p>
    <w:p w14:paraId="7CAD9054" w14:textId="2986E60C" w:rsidR="000364A5" w:rsidRDefault="000364A5">
      <w:pPr>
        <w:rPr>
          <w:rFonts w:ascii="Arial" w:hAnsi="Arial" w:cs="Arial"/>
        </w:rPr>
      </w:pPr>
    </w:p>
    <w:p w14:paraId="373413D5" w14:textId="63E99211" w:rsidR="000364A5" w:rsidRDefault="000364A5">
      <w:pPr>
        <w:rPr>
          <w:rFonts w:ascii="Arial" w:hAnsi="Arial" w:cs="Arial"/>
        </w:rPr>
      </w:pPr>
    </w:p>
    <w:p w14:paraId="12957F27" w14:textId="0C3BC101" w:rsidR="000364A5" w:rsidRDefault="000364A5">
      <w:pPr>
        <w:rPr>
          <w:rFonts w:ascii="Arial" w:hAnsi="Arial" w:cs="Arial"/>
        </w:rPr>
      </w:pPr>
    </w:p>
    <w:p w14:paraId="6B6801ED" w14:textId="101ED4A4" w:rsidR="000364A5" w:rsidRDefault="000364A5">
      <w:pPr>
        <w:rPr>
          <w:rFonts w:ascii="Arial" w:hAnsi="Arial" w:cs="Arial"/>
        </w:rPr>
      </w:pPr>
    </w:p>
    <w:p w14:paraId="09D04EA7" w14:textId="1766238E" w:rsidR="000364A5" w:rsidRDefault="000364A5">
      <w:pPr>
        <w:rPr>
          <w:rFonts w:ascii="Arial" w:hAnsi="Arial" w:cs="Arial"/>
        </w:rPr>
      </w:pPr>
    </w:p>
    <w:p w14:paraId="446EAB9E" w14:textId="64BAAC9B" w:rsidR="000364A5" w:rsidRDefault="000364A5">
      <w:pPr>
        <w:rPr>
          <w:rFonts w:ascii="Arial" w:hAnsi="Arial" w:cs="Arial"/>
        </w:rPr>
      </w:pPr>
    </w:p>
    <w:p w14:paraId="687C98D6" w14:textId="0F00447A" w:rsidR="000364A5" w:rsidRDefault="000364A5">
      <w:pPr>
        <w:rPr>
          <w:rFonts w:ascii="Arial" w:hAnsi="Arial" w:cs="Arial"/>
        </w:rPr>
      </w:pPr>
    </w:p>
    <w:p w14:paraId="184FC408" w14:textId="472013DD" w:rsidR="000364A5" w:rsidRDefault="000364A5">
      <w:pPr>
        <w:rPr>
          <w:rFonts w:ascii="Arial" w:hAnsi="Arial" w:cs="Arial"/>
        </w:rPr>
      </w:pPr>
    </w:p>
    <w:p w14:paraId="34A6DE87" w14:textId="00B3A156" w:rsidR="000364A5" w:rsidRDefault="000364A5">
      <w:pPr>
        <w:rPr>
          <w:rFonts w:ascii="Arial" w:hAnsi="Arial" w:cs="Arial"/>
        </w:rPr>
      </w:pPr>
    </w:p>
    <w:p w14:paraId="06410DE1" w14:textId="08BE159C" w:rsidR="000364A5" w:rsidRDefault="000364A5">
      <w:pPr>
        <w:rPr>
          <w:rFonts w:ascii="Arial" w:hAnsi="Arial" w:cs="Arial"/>
        </w:rPr>
      </w:pPr>
    </w:p>
    <w:p w14:paraId="7F4FA85D" w14:textId="2DFAFC8A" w:rsidR="000364A5" w:rsidRDefault="000364A5">
      <w:pPr>
        <w:rPr>
          <w:rFonts w:ascii="Arial" w:hAnsi="Arial" w:cs="Arial"/>
        </w:rPr>
      </w:pPr>
    </w:p>
    <w:p w14:paraId="10B716D3" w14:textId="5AF34437" w:rsidR="000364A5" w:rsidRDefault="000364A5">
      <w:pPr>
        <w:rPr>
          <w:rFonts w:ascii="Arial" w:hAnsi="Arial" w:cs="Arial"/>
        </w:rPr>
      </w:pPr>
    </w:p>
    <w:p w14:paraId="418CC839" w14:textId="50EA0F2B" w:rsidR="000364A5" w:rsidRDefault="000364A5">
      <w:pPr>
        <w:rPr>
          <w:rFonts w:ascii="Arial" w:hAnsi="Arial" w:cs="Arial"/>
        </w:rPr>
      </w:pPr>
    </w:p>
    <w:p w14:paraId="3E54C401" w14:textId="77777777" w:rsidR="000364A5" w:rsidRDefault="000364A5">
      <w:pPr>
        <w:rPr>
          <w:rFonts w:ascii="Arial" w:hAnsi="Arial" w:cs="Arial"/>
        </w:rPr>
      </w:pPr>
    </w:p>
    <w:p w14:paraId="12C1B594" w14:textId="77777777" w:rsidR="000364A5" w:rsidRDefault="000364A5">
      <w:pPr>
        <w:rPr>
          <w:rFonts w:ascii="Arial" w:hAnsi="Arial" w:cs="Arial"/>
        </w:rPr>
      </w:pPr>
    </w:p>
    <w:p w14:paraId="226ADBA2" w14:textId="78788F05" w:rsidR="00CC4D08" w:rsidRDefault="00CC4D08">
      <w:pPr>
        <w:rPr>
          <w:rFonts w:ascii="Arial" w:hAnsi="Arial" w:cs="Arial"/>
        </w:rPr>
      </w:pPr>
    </w:p>
    <w:p w14:paraId="4413A35C" w14:textId="406ED3AB" w:rsidR="00CC4D08" w:rsidRDefault="00CC4D08">
      <w:pPr>
        <w:rPr>
          <w:rFonts w:ascii="Arial" w:hAnsi="Arial" w:cs="Arial"/>
        </w:rPr>
      </w:pPr>
    </w:p>
    <w:p w14:paraId="76BB1964" w14:textId="77777777" w:rsidR="00CC4D08" w:rsidRPr="00CC4D08" w:rsidRDefault="00CC4D08">
      <w:pPr>
        <w:rPr>
          <w:rFonts w:ascii="Arial" w:hAnsi="Arial" w:cs="Arial"/>
        </w:rPr>
      </w:pPr>
    </w:p>
    <w:p w14:paraId="59BE0BBB" w14:textId="760B1F12" w:rsidR="0006226E" w:rsidRPr="00CC4D08" w:rsidRDefault="0006226E">
      <w:pPr>
        <w:rPr>
          <w:rFonts w:ascii="Arial" w:hAnsi="Arial" w:cs="Arial"/>
        </w:rPr>
      </w:pPr>
      <w:r w:rsidRPr="00CC4D08">
        <w:rPr>
          <w:rFonts w:ascii="Arial" w:hAnsi="Arial" w:cs="Arial"/>
        </w:rPr>
        <w:t>Příloha</w:t>
      </w:r>
      <w:r w:rsidR="004B6FE4" w:rsidRPr="00CC4D08">
        <w:rPr>
          <w:rFonts w:ascii="Arial" w:hAnsi="Arial" w:cs="Arial"/>
        </w:rPr>
        <w:t xml:space="preserve"> č 1.</w:t>
      </w:r>
      <w:r w:rsidR="00CD7B9D" w:rsidRPr="00CC4D08">
        <w:rPr>
          <w:rFonts w:ascii="Arial" w:hAnsi="Arial" w:cs="Arial"/>
        </w:rPr>
        <w:t>: Cenová nabídka</w:t>
      </w:r>
    </w:p>
    <w:p w14:paraId="23B3F4EB" w14:textId="118C73D6" w:rsidR="004B6FE4" w:rsidRDefault="004B6FE4">
      <w:pPr>
        <w:rPr>
          <w:rFonts w:ascii="Arial" w:hAnsi="Arial" w:cs="Arial"/>
        </w:rPr>
      </w:pPr>
      <w:r w:rsidRPr="00CC4D08">
        <w:rPr>
          <w:rFonts w:ascii="Arial" w:hAnsi="Arial" w:cs="Arial"/>
        </w:rPr>
        <w:t>Příloha č. 2.: Popis komunitního kompostéru</w:t>
      </w:r>
    </w:p>
    <w:p w14:paraId="544497C2" w14:textId="2A1BAF5D" w:rsidR="0099292D" w:rsidRPr="00CC4D08" w:rsidRDefault="0099292D">
      <w:pPr>
        <w:rPr>
          <w:rFonts w:ascii="Arial" w:hAnsi="Arial" w:cs="Arial"/>
        </w:rPr>
      </w:pPr>
      <w:r>
        <w:rPr>
          <w:rFonts w:ascii="Arial" w:hAnsi="Arial" w:cs="Arial"/>
        </w:rPr>
        <w:t>Příloha č. 3.: Mapové snímky s umístěním kompostérů</w:t>
      </w:r>
    </w:p>
    <w:p w14:paraId="6F74901B" w14:textId="77777777" w:rsidR="003E6F19" w:rsidRDefault="003E6F19" w:rsidP="00D5615D">
      <w:pPr>
        <w:rPr>
          <w:rFonts w:ascii="Arial" w:hAnsi="Arial" w:cs="Arial"/>
        </w:rPr>
      </w:pPr>
    </w:p>
    <w:p w14:paraId="7B9281D5" w14:textId="1284105E" w:rsidR="00D5615D" w:rsidRPr="00CC4D08" w:rsidRDefault="00D5615D" w:rsidP="00D5615D">
      <w:pPr>
        <w:rPr>
          <w:rFonts w:ascii="Arial" w:hAnsi="Arial" w:cs="Arial"/>
          <w:sz w:val="24"/>
          <w:szCs w:val="24"/>
        </w:rPr>
      </w:pPr>
      <w:r w:rsidRPr="00CC4D0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6CD311D" wp14:editId="3FDEA76A">
            <wp:simplePos x="0" y="0"/>
            <wp:positionH relativeFrom="page">
              <wp:posOffset>257174</wp:posOffset>
            </wp:positionH>
            <wp:positionV relativeFrom="paragraph">
              <wp:posOffset>213995</wp:posOffset>
            </wp:positionV>
            <wp:extent cx="7007225" cy="7696200"/>
            <wp:effectExtent l="0" t="0" r="317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D08">
        <w:rPr>
          <w:rFonts w:ascii="Arial" w:hAnsi="Arial" w:cs="Arial"/>
          <w:sz w:val="24"/>
          <w:szCs w:val="24"/>
        </w:rPr>
        <w:t>Příloha č 1</w:t>
      </w:r>
      <w:r w:rsidR="00CC4D08">
        <w:rPr>
          <w:rFonts w:ascii="Arial" w:hAnsi="Arial" w:cs="Arial"/>
          <w:sz w:val="24"/>
          <w:szCs w:val="24"/>
        </w:rPr>
        <w:t>.</w:t>
      </w:r>
    </w:p>
    <w:p w14:paraId="4FEE07F2" w14:textId="73D09F48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7D075E27" w14:textId="29DA3B4E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7832AB46" w14:textId="5389AB56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4DEF1141" w14:textId="2A7B7783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2BE488FA" w14:textId="3C14271F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1AE1E00B" w14:textId="1D9FA274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10EA8A1C" w14:textId="13FA8E73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5BF852D1" w14:textId="0CD11607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40EC33F2" w14:textId="18467701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2CBB252F" w14:textId="7921FC4E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4A183CF4" w14:textId="7D6C048A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297203B7" w14:textId="698F4C83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660AEDC5" w14:textId="21F14F11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4A4F8F9A" w14:textId="63798BD1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13D4C0A8" w14:textId="36C42A71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7EC480AA" w14:textId="4CC56B08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4A5A138F" w14:textId="345C6F42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1D52D141" w14:textId="74AA17D6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5FB53102" w14:textId="1A34E378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60871F19" w14:textId="0DD20B90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1725D75A" w14:textId="1EB537F4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5F4C8472" w14:textId="1581DFCF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3273CC3C" w14:textId="6AA19424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7E1E0A8A" w14:textId="0DE8F74F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1E4D0E90" w14:textId="0D34625D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2DAE382B" w14:textId="0FAD8DCF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1025FCEB" w14:textId="1C647820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5561124E" w14:textId="08081A66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39E96949" w14:textId="4A78F221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1CEDC950" w14:textId="6950B60F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58655FE6" w14:textId="441CDD76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2268C8B8" w14:textId="28E8EDF2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0AFD321C" w14:textId="2E7823CE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52026230" w14:textId="407DA8CC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2FC18063" w14:textId="2D672D7C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6A48A784" w14:textId="004F5902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7F166456" w14:textId="19142371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34A07301" w14:textId="0A68B5BF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6E1125B1" w14:textId="22DFF82E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0540C060" w14:textId="2020D72D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26EBAAF2" w14:textId="3A09D856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26BD2D97" w14:textId="428AC53C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60BD5E4B" w14:textId="5BD758BB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6F73F6F1" w14:textId="4ED562CD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6B3C3800" w14:textId="003D3690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4762EEC8" w14:textId="396F388A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7AD8CBBD" w14:textId="6A0D080B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10FA8DE7" w14:textId="77228CB7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037D325C" w14:textId="750199DB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59786DBA" w14:textId="7C166C7B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034CAAD1" w14:textId="2F41B86B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074CA5F6" w14:textId="2287849E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43F7685B" w14:textId="056B456D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7F531C51" w14:textId="327258B2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67C17582" w14:textId="03C5FC0F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4A6969FA" w14:textId="491375A9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0A95A612" w14:textId="77777777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56D9A6A9" w14:textId="77777777" w:rsidR="00D5615D" w:rsidRPr="00CC4D08" w:rsidRDefault="00D5615D" w:rsidP="00D5615D">
      <w:pPr>
        <w:ind w:left="8496"/>
        <w:rPr>
          <w:rFonts w:ascii="Arial" w:hAnsi="Arial" w:cs="Arial"/>
        </w:rPr>
      </w:pPr>
    </w:p>
    <w:p w14:paraId="79CD4CE1" w14:textId="5BC95BF5" w:rsidR="00D5615D" w:rsidRPr="00CC4D08" w:rsidRDefault="00D5615D" w:rsidP="00D5615D">
      <w:pPr>
        <w:rPr>
          <w:rFonts w:ascii="Arial" w:hAnsi="Arial" w:cs="Arial"/>
          <w:sz w:val="24"/>
          <w:szCs w:val="24"/>
        </w:rPr>
      </w:pPr>
      <w:r w:rsidRPr="00CC4D08">
        <w:rPr>
          <w:rFonts w:ascii="Arial" w:hAnsi="Arial" w:cs="Arial"/>
          <w:sz w:val="24"/>
          <w:szCs w:val="24"/>
        </w:rPr>
        <w:t>Příloha č. 2.</w:t>
      </w:r>
    </w:p>
    <w:p w14:paraId="471FCC0F" w14:textId="29E43EE1" w:rsidR="001369D2" w:rsidRPr="00CC4D08" w:rsidRDefault="001369D2">
      <w:pPr>
        <w:rPr>
          <w:rFonts w:ascii="Arial" w:hAnsi="Arial" w:cs="Arial"/>
        </w:rPr>
      </w:pPr>
    </w:p>
    <w:p w14:paraId="344D1901" w14:textId="30946079" w:rsidR="001369D2" w:rsidRPr="00CC4D08" w:rsidRDefault="00D5615D" w:rsidP="00D5615D">
      <w:pPr>
        <w:jc w:val="center"/>
        <w:rPr>
          <w:rFonts w:ascii="Arial" w:hAnsi="Arial" w:cs="Arial"/>
          <w:b/>
          <w:bCs/>
        </w:rPr>
      </w:pPr>
      <w:r w:rsidRPr="00CC4D08">
        <w:rPr>
          <w:rFonts w:ascii="Arial" w:hAnsi="Arial" w:cs="Arial"/>
          <w:b/>
          <w:bCs/>
        </w:rPr>
        <w:t>Popis komunitního kompostéru</w:t>
      </w:r>
    </w:p>
    <w:p w14:paraId="7B6A2FFF" w14:textId="520F0E95" w:rsidR="001369D2" w:rsidRPr="00CC4D08" w:rsidRDefault="001369D2">
      <w:pPr>
        <w:rPr>
          <w:rFonts w:ascii="Arial" w:hAnsi="Arial" w:cs="Arial"/>
        </w:rPr>
      </w:pPr>
    </w:p>
    <w:p w14:paraId="26AF4E16" w14:textId="2E53614F" w:rsidR="001369D2" w:rsidRPr="00CC4D08" w:rsidRDefault="001369D2">
      <w:pPr>
        <w:rPr>
          <w:rFonts w:ascii="Arial" w:hAnsi="Arial" w:cs="Arial"/>
        </w:rPr>
      </w:pPr>
    </w:p>
    <w:p w14:paraId="31F38064" w14:textId="77777777" w:rsidR="001369D2" w:rsidRPr="00CC4D08" w:rsidRDefault="001369D2" w:rsidP="001369D2">
      <w:pPr>
        <w:jc w:val="both"/>
        <w:rPr>
          <w:rFonts w:ascii="Arial" w:hAnsi="Arial" w:cs="Arial"/>
        </w:rPr>
      </w:pPr>
      <w:r w:rsidRPr="00CC4D08">
        <w:rPr>
          <w:rFonts w:ascii="Arial" w:hAnsi="Arial" w:cs="Arial"/>
        </w:rPr>
        <w:t>Kompostéry jsou vyrobeny z recyklovaného plastu a je navržen tak, aby byly zabezpečeny všechny potřebné funkce kompostování a bylo minimalizováno riziko vzniku zápachu a kontaminace kompostu nežádoucími příměsemi. Kompostér je určen pro venkovní použití, je uzamykatelný a tříkomorový. Je izolován, aby v zimních měsících nezamrzal. Víko chrání kompost proti promáčení deštěm. U dna kompostu je rošt, který zabezpečí odvod přebytečné vody a pomáhá k provzdušnění kompostu, čímž se minimalizuje riziko zápachu vznikající hnitím odpadu v anaerobních podmínkách. Kompostér je uzavřený a díky roštu u dna je chráněný proti drobným hlodavcům. Kompostéry budou dodány ve smontovaném stavu. Zámky nejsou součástí dodaného produktu.</w:t>
      </w:r>
    </w:p>
    <w:p w14:paraId="6591593D" w14:textId="77777777" w:rsidR="001369D2" w:rsidRPr="00CC4D08" w:rsidRDefault="001369D2" w:rsidP="001369D2">
      <w:pPr>
        <w:jc w:val="both"/>
        <w:rPr>
          <w:rFonts w:ascii="Arial" w:hAnsi="Arial" w:cs="Arial"/>
        </w:rPr>
      </w:pPr>
      <w:r w:rsidRPr="00CC4D08">
        <w:rPr>
          <w:rFonts w:ascii="Arial" w:hAnsi="Arial" w:cs="Arial"/>
        </w:rPr>
        <w:t>Rozměry kompostéru: šířka 200 cm, výška 120 cm a hloubka 66 cm</w:t>
      </w:r>
    </w:p>
    <w:p w14:paraId="14195BFE" w14:textId="77777777" w:rsidR="001369D2" w:rsidRPr="00CC4D08" w:rsidRDefault="001369D2" w:rsidP="001369D2">
      <w:pPr>
        <w:jc w:val="both"/>
        <w:rPr>
          <w:rFonts w:ascii="Arial" w:hAnsi="Arial" w:cs="Arial"/>
        </w:rPr>
      </w:pPr>
      <w:r w:rsidRPr="00CC4D08">
        <w:rPr>
          <w:rFonts w:ascii="Arial" w:hAnsi="Arial" w:cs="Arial"/>
        </w:rPr>
        <w:t>Hmotnost kompostéru: 210 kg</w:t>
      </w:r>
    </w:p>
    <w:p w14:paraId="739526FA" w14:textId="44F9F965" w:rsidR="001369D2" w:rsidRPr="00CC4D08" w:rsidRDefault="001369D2">
      <w:pPr>
        <w:rPr>
          <w:rFonts w:ascii="Arial" w:hAnsi="Arial" w:cs="Arial"/>
        </w:rPr>
      </w:pPr>
    </w:p>
    <w:p w14:paraId="44E16817" w14:textId="16631060" w:rsidR="00D5615D" w:rsidRPr="00CC4D08" w:rsidRDefault="00D5615D">
      <w:pPr>
        <w:rPr>
          <w:rFonts w:ascii="Arial" w:hAnsi="Arial" w:cs="Arial"/>
        </w:rPr>
      </w:pPr>
    </w:p>
    <w:p w14:paraId="7177FA6E" w14:textId="22CF39B6" w:rsidR="00D5615D" w:rsidRPr="00CC4D08" w:rsidRDefault="00D5615D">
      <w:pPr>
        <w:rPr>
          <w:rFonts w:ascii="Arial" w:hAnsi="Arial" w:cs="Arial"/>
        </w:rPr>
      </w:pPr>
    </w:p>
    <w:p w14:paraId="02E5B664" w14:textId="4192C171" w:rsidR="00D5615D" w:rsidRPr="00CC4D08" w:rsidRDefault="00D5615D">
      <w:pPr>
        <w:rPr>
          <w:rFonts w:ascii="Arial" w:hAnsi="Arial" w:cs="Arial"/>
        </w:rPr>
      </w:pPr>
    </w:p>
    <w:p w14:paraId="3613DEDA" w14:textId="335910A9" w:rsidR="00D5615D" w:rsidRPr="00CC4D08" w:rsidRDefault="00D5615D">
      <w:pPr>
        <w:rPr>
          <w:rFonts w:ascii="Arial" w:hAnsi="Arial" w:cs="Arial"/>
        </w:rPr>
      </w:pPr>
    </w:p>
    <w:p w14:paraId="5738AE64" w14:textId="77777777" w:rsidR="00024319" w:rsidRDefault="00024319">
      <w:pPr>
        <w:rPr>
          <w:rFonts w:ascii="Arial" w:hAnsi="Arial" w:cs="Arial"/>
        </w:rPr>
      </w:pPr>
    </w:p>
    <w:p w14:paraId="7AE0F776" w14:textId="51EF35E7" w:rsidR="00D5615D" w:rsidRDefault="00D5615D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CEBCE08" wp14:editId="20F633ED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120130" cy="4583430"/>
            <wp:effectExtent l="0" t="0" r="0" b="762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F3AD11" w14:textId="7F435052" w:rsidR="00024319" w:rsidRPr="00024319" w:rsidRDefault="00024319" w:rsidP="00024319">
      <w:pPr>
        <w:rPr>
          <w:rFonts w:ascii="Arial" w:hAnsi="Arial" w:cs="Arial"/>
        </w:rPr>
      </w:pPr>
    </w:p>
    <w:p w14:paraId="546D5040" w14:textId="00AC87D6" w:rsidR="00024319" w:rsidRPr="00024319" w:rsidRDefault="00024319" w:rsidP="00024319">
      <w:pPr>
        <w:rPr>
          <w:rFonts w:ascii="Arial" w:hAnsi="Arial" w:cs="Arial"/>
        </w:rPr>
      </w:pPr>
    </w:p>
    <w:p w14:paraId="75E3D563" w14:textId="407E1D18" w:rsidR="00024319" w:rsidRPr="00024319" w:rsidRDefault="00024319" w:rsidP="00024319">
      <w:pPr>
        <w:rPr>
          <w:rFonts w:ascii="Arial" w:hAnsi="Arial" w:cs="Arial"/>
        </w:rPr>
      </w:pPr>
    </w:p>
    <w:p w14:paraId="412EF6EA" w14:textId="41C336A4" w:rsidR="00024319" w:rsidRPr="00024319" w:rsidRDefault="00024319" w:rsidP="00024319">
      <w:pPr>
        <w:rPr>
          <w:rFonts w:ascii="Arial" w:hAnsi="Arial" w:cs="Arial"/>
        </w:rPr>
      </w:pPr>
    </w:p>
    <w:p w14:paraId="7913FDED" w14:textId="0F0170D3" w:rsidR="00024319" w:rsidRPr="00024319" w:rsidRDefault="00024319" w:rsidP="00024319">
      <w:pPr>
        <w:rPr>
          <w:rFonts w:ascii="Arial" w:hAnsi="Arial" w:cs="Arial"/>
        </w:rPr>
      </w:pPr>
    </w:p>
    <w:p w14:paraId="45520EB7" w14:textId="780B67EE" w:rsidR="00024319" w:rsidRPr="00024319" w:rsidRDefault="00024319" w:rsidP="00024319">
      <w:pPr>
        <w:rPr>
          <w:rFonts w:ascii="Arial" w:hAnsi="Arial" w:cs="Arial"/>
        </w:rPr>
      </w:pPr>
    </w:p>
    <w:p w14:paraId="689F136A" w14:textId="39B8B063" w:rsidR="00024319" w:rsidRPr="00024319" w:rsidRDefault="00024319" w:rsidP="00024319">
      <w:pPr>
        <w:rPr>
          <w:rFonts w:ascii="Arial" w:hAnsi="Arial" w:cs="Arial"/>
        </w:rPr>
      </w:pPr>
    </w:p>
    <w:p w14:paraId="7D53887F" w14:textId="08A87BBB" w:rsidR="00024319" w:rsidRPr="00024319" w:rsidRDefault="00024319" w:rsidP="00024319">
      <w:pPr>
        <w:rPr>
          <w:rFonts w:ascii="Arial" w:hAnsi="Arial" w:cs="Arial"/>
        </w:rPr>
      </w:pPr>
    </w:p>
    <w:p w14:paraId="429F77B2" w14:textId="7ABFBB6E" w:rsidR="00024319" w:rsidRPr="00024319" w:rsidRDefault="00024319" w:rsidP="00024319">
      <w:pPr>
        <w:rPr>
          <w:rFonts w:ascii="Arial" w:hAnsi="Arial" w:cs="Arial"/>
        </w:rPr>
      </w:pPr>
    </w:p>
    <w:p w14:paraId="28866E03" w14:textId="48373717" w:rsidR="00024319" w:rsidRPr="00024319" w:rsidRDefault="00024319" w:rsidP="00024319">
      <w:pPr>
        <w:rPr>
          <w:rFonts w:ascii="Arial" w:hAnsi="Arial" w:cs="Arial"/>
        </w:rPr>
      </w:pPr>
    </w:p>
    <w:p w14:paraId="09494A92" w14:textId="5BBE7504" w:rsidR="00024319" w:rsidRPr="00024319" w:rsidRDefault="00024319" w:rsidP="00024319">
      <w:pPr>
        <w:rPr>
          <w:rFonts w:ascii="Arial" w:hAnsi="Arial" w:cs="Arial"/>
        </w:rPr>
      </w:pPr>
    </w:p>
    <w:p w14:paraId="349BFA36" w14:textId="5EDAC8B3" w:rsidR="00024319" w:rsidRPr="00024319" w:rsidRDefault="00024319" w:rsidP="00024319">
      <w:pPr>
        <w:rPr>
          <w:rFonts w:ascii="Arial" w:hAnsi="Arial" w:cs="Arial"/>
        </w:rPr>
      </w:pPr>
    </w:p>
    <w:p w14:paraId="0A526820" w14:textId="16715916" w:rsidR="00024319" w:rsidRPr="00024319" w:rsidRDefault="00024319" w:rsidP="00024319">
      <w:pPr>
        <w:rPr>
          <w:rFonts w:ascii="Arial" w:hAnsi="Arial" w:cs="Arial"/>
        </w:rPr>
      </w:pPr>
    </w:p>
    <w:p w14:paraId="15736315" w14:textId="06ACD80D" w:rsidR="00024319" w:rsidRPr="00024319" w:rsidRDefault="00024319" w:rsidP="00024319">
      <w:pPr>
        <w:rPr>
          <w:rFonts w:ascii="Arial" w:hAnsi="Arial" w:cs="Arial"/>
        </w:rPr>
      </w:pPr>
    </w:p>
    <w:p w14:paraId="2FE91FC6" w14:textId="1D74B97C" w:rsidR="00024319" w:rsidRPr="00024319" w:rsidRDefault="00024319" w:rsidP="00024319">
      <w:pPr>
        <w:rPr>
          <w:rFonts w:ascii="Arial" w:hAnsi="Arial" w:cs="Arial"/>
        </w:rPr>
      </w:pPr>
    </w:p>
    <w:p w14:paraId="21FC999F" w14:textId="729E3EDA" w:rsidR="00024319" w:rsidRPr="00024319" w:rsidRDefault="00024319" w:rsidP="00024319">
      <w:pPr>
        <w:rPr>
          <w:rFonts w:ascii="Arial" w:hAnsi="Arial" w:cs="Arial"/>
        </w:rPr>
      </w:pPr>
    </w:p>
    <w:p w14:paraId="3BDE2616" w14:textId="5467DB41" w:rsidR="00024319" w:rsidRPr="00024319" w:rsidRDefault="00024319" w:rsidP="00024319">
      <w:pPr>
        <w:rPr>
          <w:rFonts w:ascii="Arial" w:hAnsi="Arial" w:cs="Arial"/>
        </w:rPr>
      </w:pPr>
    </w:p>
    <w:p w14:paraId="2F532E79" w14:textId="252A93FA" w:rsidR="00024319" w:rsidRPr="00024319" w:rsidRDefault="00024319" w:rsidP="00024319">
      <w:pPr>
        <w:rPr>
          <w:rFonts w:ascii="Arial" w:hAnsi="Arial" w:cs="Arial"/>
        </w:rPr>
      </w:pPr>
    </w:p>
    <w:p w14:paraId="6D7BA440" w14:textId="3B592190" w:rsidR="00024319" w:rsidRPr="00024319" w:rsidRDefault="00024319" w:rsidP="00024319">
      <w:pPr>
        <w:rPr>
          <w:rFonts w:ascii="Arial" w:hAnsi="Arial" w:cs="Arial"/>
        </w:rPr>
      </w:pPr>
    </w:p>
    <w:p w14:paraId="656963F5" w14:textId="172C9542" w:rsidR="00024319" w:rsidRPr="00024319" w:rsidRDefault="00024319" w:rsidP="00024319">
      <w:pPr>
        <w:rPr>
          <w:rFonts w:ascii="Arial" w:hAnsi="Arial" w:cs="Arial"/>
        </w:rPr>
      </w:pPr>
    </w:p>
    <w:p w14:paraId="2466C3FE" w14:textId="1579B7E6" w:rsidR="00024319" w:rsidRPr="00024319" w:rsidRDefault="00024319" w:rsidP="00024319">
      <w:pPr>
        <w:rPr>
          <w:rFonts w:ascii="Arial" w:hAnsi="Arial" w:cs="Arial"/>
        </w:rPr>
      </w:pPr>
    </w:p>
    <w:p w14:paraId="7990B71C" w14:textId="3FCDB518" w:rsidR="00024319" w:rsidRPr="00024319" w:rsidRDefault="00024319" w:rsidP="00024319">
      <w:pPr>
        <w:rPr>
          <w:rFonts w:ascii="Arial" w:hAnsi="Arial" w:cs="Arial"/>
        </w:rPr>
      </w:pPr>
    </w:p>
    <w:p w14:paraId="51A92060" w14:textId="604BE7BA" w:rsidR="00024319" w:rsidRPr="00024319" w:rsidRDefault="00024319" w:rsidP="00024319">
      <w:pPr>
        <w:rPr>
          <w:rFonts w:ascii="Arial" w:hAnsi="Arial" w:cs="Arial"/>
        </w:rPr>
      </w:pPr>
    </w:p>
    <w:p w14:paraId="5B05B724" w14:textId="054FC17D" w:rsidR="00024319" w:rsidRPr="00024319" w:rsidRDefault="00024319" w:rsidP="00024319">
      <w:pPr>
        <w:rPr>
          <w:rFonts w:ascii="Arial" w:hAnsi="Arial" w:cs="Arial"/>
        </w:rPr>
      </w:pPr>
    </w:p>
    <w:p w14:paraId="5FBE90FB" w14:textId="2CCCCC58" w:rsidR="00024319" w:rsidRPr="00024319" w:rsidRDefault="00024319" w:rsidP="00024319">
      <w:pPr>
        <w:rPr>
          <w:rFonts w:ascii="Arial" w:hAnsi="Arial" w:cs="Arial"/>
        </w:rPr>
      </w:pPr>
    </w:p>
    <w:p w14:paraId="47C819AB" w14:textId="628D9CD2" w:rsidR="00024319" w:rsidRPr="00024319" w:rsidRDefault="00024319" w:rsidP="00024319">
      <w:pPr>
        <w:rPr>
          <w:rFonts w:ascii="Arial" w:hAnsi="Arial" w:cs="Arial"/>
        </w:rPr>
      </w:pPr>
    </w:p>
    <w:p w14:paraId="6DC60D1C" w14:textId="61F1EFCB" w:rsidR="00024319" w:rsidRPr="00024319" w:rsidRDefault="00024319" w:rsidP="00024319">
      <w:pPr>
        <w:rPr>
          <w:rFonts w:ascii="Arial" w:hAnsi="Arial" w:cs="Arial"/>
        </w:rPr>
      </w:pPr>
    </w:p>
    <w:p w14:paraId="19892C12" w14:textId="3E6C628A" w:rsidR="00024319" w:rsidRPr="00024319" w:rsidRDefault="00024319" w:rsidP="00024319">
      <w:pPr>
        <w:rPr>
          <w:rFonts w:ascii="Arial" w:hAnsi="Arial" w:cs="Arial"/>
        </w:rPr>
      </w:pPr>
    </w:p>
    <w:p w14:paraId="5F0D2438" w14:textId="16335B41" w:rsidR="00024319" w:rsidRPr="00024319" w:rsidRDefault="00024319" w:rsidP="00024319">
      <w:pPr>
        <w:rPr>
          <w:rFonts w:ascii="Arial" w:hAnsi="Arial" w:cs="Arial"/>
        </w:rPr>
      </w:pPr>
    </w:p>
    <w:p w14:paraId="4B407719" w14:textId="0325D38D" w:rsidR="00024319" w:rsidRPr="00024319" w:rsidRDefault="00024319" w:rsidP="00024319">
      <w:pPr>
        <w:rPr>
          <w:rFonts w:ascii="Arial" w:hAnsi="Arial" w:cs="Arial"/>
        </w:rPr>
      </w:pPr>
    </w:p>
    <w:p w14:paraId="5D31770D" w14:textId="4DB11BB8" w:rsidR="00024319" w:rsidRPr="00024319" w:rsidRDefault="00024319" w:rsidP="00024319">
      <w:pPr>
        <w:rPr>
          <w:rFonts w:ascii="Arial" w:hAnsi="Arial" w:cs="Arial"/>
        </w:rPr>
      </w:pPr>
    </w:p>
    <w:p w14:paraId="1E814533" w14:textId="604889D2" w:rsidR="00024319" w:rsidRPr="00024319" w:rsidRDefault="00024319" w:rsidP="00024319">
      <w:pPr>
        <w:rPr>
          <w:rFonts w:ascii="Arial" w:hAnsi="Arial" w:cs="Arial"/>
        </w:rPr>
      </w:pPr>
    </w:p>
    <w:p w14:paraId="59DC2464" w14:textId="6D6CE7C4" w:rsidR="00024319" w:rsidRPr="00024319" w:rsidRDefault="00024319" w:rsidP="00024319">
      <w:pPr>
        <w:rPr>
          <w:rFonts w:ascii="Arial" w:hAnsi="Arial" w:cs="Arial"/>
        </w:rPr>
      </w:pPr>
    </w:p>
    <w:p w14:paraId="0604496F" w14:textId="6D81EB48" w:rsidR="00024319" w:rsidRDefault="00024319" w:rsidP="00024319">
      <w:pPr>
        <w:rPr>
          <w:rFonts w:ascii="Arial" w:hAnsi="Arial" w:cs="Arial"/>
        </w:rPr>
      </w:pPr>
    </w:p>
    <w:p w14:paraId="2C2C1FB2" w14:textId="33C8B0ED" w:rsidR="00024319" w:rsidRPr="00024319" w:rsidRDefault="00024319" w:rsidP="00024319">
      <w:pPr>
        <w:rPr>
          <w:rFonts w:ascii="Arial" w:hAnsi="Arial" w:cs="Arial"/>
        </w:rPr>
      </w:pPr>
    </w:p>
    <w:p w14:paraId="531159BB" w14:textId="25F40417" w:rsidR="00024319" w:rsidRDefault="00024319" w:rsidP="00024319">
      <w:pPr>
        <w:tabs>
          <w:tab w:val="left" w:pos="29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F28E8DD" w14:textId="7B03A3FC" w:rsidR="00024319" w:rsidRPr="00CC4D08" w:rsidRDefault="00024319" w:rsidP="00024319">
      <w:pPr>
        <w:rPr>
          <w:rFonts w:ascii="Arial" w:hAnsi="Arial" w:cs="Arial"/>
          <w:sz w:val="24"/>
          <w:szCs w:val="24"/>
        </w:rPr>
      </w:pPr>
      <w:r w:rsidRPr="00CC4D08">
        <w:rPr>
          <w:rFonts w:ascii="Arial" w:hAnsi="Arial" w:cs="Arial"/>
          <w:sz w:val="24"/>
          <w:szCs w:val="24"/>
        </w:rPr>
        <w:lastRenderedPageBreak/>
        <w:t xml:space="preserve">Příloha č. </w:t>
      </w:r>
      <w:r>
        <w:rPr>
          <w:rFonts w:ascii="Arial" w:hAnsi="Arial" w:cs="Arial"/>
          <w:sz w:val="24"/>
          <w:szCs w:val="24"/>
        </w:rPr>
        <w:t>3</w:t>
      </w:r>
      <w:r w:rsidRPr="00CC4D08">
        <w:rPr>
          <w:rFonts w:ascii="Arial" w:hAnsi="Arial" w:cs="Arial"/>
          <w:sz w:val="24"/>
          <w:szCs w:val="24"/>
        </w:rPr>
        <w:t>.</w:t>
      </w:r>
    </w:p>
    <w:p w14:paraId="3ADFC6FC" w14:textId="55B6E34C" w:rsidR="00024319" w:rsidRDefault="00024319" w:rsidP="00024319">
      <w:pPr>
        <w:tabs>
          <w:tab w:val="left" w:pos="2925"/>
        </w:tabs>
        <w:rPr>
          <w:rFonts w:ascii="Arial" w:hAnsi="Arial" w:cs="Arial"/>
        </w:rPr>
      </w:pPr>
    </w:p>
    <w:p w14:paraId="643AB20C" w14:textId="031583DE" w:rsidR="00024319" w:rsidRDefault="00C54DD4" w:rsidP="00024319">
      <w:pPr>
        <w:tabs>
          <w:tab w:val="left" w:pos="2925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9624A7B" wp14:editId="4CAB6169">
            <wp:simplePos x="0" y="0"/>
            <wp:positionH relativeFrom="margin">
              <wp:align>left</wp:align>
            </wp:positionH>
            <wp:positionV relativeFrom="paragraph">
              <wp:posOffset>254635</wp:posOffset>
            </wp:positionV>
            <wp:extent cx="5676900" cy="8386066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38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4D08">
        <w:rPr>
          <w:rFonts w:ascii="Arial" w:hAnsi="Arial" w:cs="Arial"/>
        </w:rPr>
        <w:t xml:space="preserve">ppč. 518/150, k.ú. Mšeno nad Nisou </w:t>
      </w:r>
    </w:p>
    <w:p w14:paraId="6B7093B1" w14:textId="58DEE869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7A86DF54" w14:textId="23329BE5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679355C3" w14:textId="1A4E152D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408F1213" w14:textId="4BB53B9E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2BCF8A4" w14:textId="269B4FB2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F4D2846" w14:textId="3E0ED049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959459A" w14:textId="50D010EB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925D765" w14:textId="1BC5173C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73190E98" w14:textId="2351C718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134FB086" w14:textId="7333BF1F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337FC2E" w14:textId="35D22430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9C3171C" w14:textId="2C5A6690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31D708A" w14:textId="3B7329E3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4C1AB571" w14:textId="37AF90EF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6557F557" w14:textId="7A6C069C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1D46801E" w14:textId="34ADB2AD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6AC5E09" w14:textId="1DA021D0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33DF84A" w14:textId="1B6AEC8D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7001A381" w14:textId="09EA743E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27A230D" w14:textId="229F69DD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8AD0958" w14:textId="014C5F72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69F65029" w14:textId="296E1422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7F07161E" w14:textId="4DE87ED3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6B563D4A" w14:textId="667A3B83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7A4A05B3" w14:textId="04C9A090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46216398" w14:textId="09F6894D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1FE0299" w14:textId="18B68731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D6D33F3" w14:textId="516EC040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0D24253" w14:textId="3D473348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6F8735C8" w14:textId="312737B0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4890227E" w14:textId="5C882785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6E60FACC" w14:textId="19824A04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65E3021" w14:textId="56693010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1C65B9FE" w14:textId="059D197F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76E7D6E7" w14:textId="372C5DD8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C19001C" w14:textId="26260771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1BF848A7" w14:textId="1F07F6E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F97B34B" w14:textId="49C600A3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4C13567D" w14:textId="1CE9DB1E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287E258" w14:textId="420318A5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BD54125" w14:textId="0F30DBB2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6068F86E" w14:textId="360F79B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ABD2E96" w14:textId="16B0E073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1A9F58D9" w14:textId="6E2031BB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6420B5E9" w14:textId="55EFA9E6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6655B8DD" w14:textId="01A1EE1A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C37F991" w14:textId="4A6E0A44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7A8CA8CB" w14:textId="013468A3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29EF67A" w14:textId="3762882E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A0F1431" w14:textId="0F868095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5FF935F" w14:textId="28C562AE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7676568" w14:textId="14AA29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F05762C" w14:textId="6F935BCF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3360EA3" w14:textId="4BDC2F33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9C987E7" w14:textId="236F85C2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86B18FB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0BEEF80" w14:textId="2438A3E8" w:rsidR="00CD2981" w:rsidRDefault="00C5586F" w:rsidP="00024319">
      <w:pPr>
        <w:tabs>
          <w:tab w:val="left" w:pos="2925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0839454" wp14:editId="61123012">
            <wp:simplePos x="0" y="0"/>
            <wp:positionH relativeFrom="margin">
              <wp:align>left</wp:align>
            </wp:positionH>
            <wp:positionV relativeFrom="paragraph">
              <wp:posOffset>242570</wp:posOffset>
            </wp:positionV>
            <wp:extent cx="5897245" cy="8711565"/>
            <wp:effectExtent l="0" t="0" r="8255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871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4D08">
        <w:rPr>
          <w:rFonts w:ascii="Arial" w:hAnsi="Arial" w:cs="Arial"/>
        </w:rPr>
        <w:t xml:space="preserve">ppč. 1713/1, k.ú. Jablonecké Paseky </w:t>
      </w:r>
      <w:r>
        <w:rPr>
          <w:noProof/>
        </w:rPr>
        <w:t xml:space="preserve"> </w:t>
      </w:r>
    </w:p>
    <w:p w14:paraId="2BF4C3BD" w14:textId="17D9EE2B" w:rsidR="005500C5" w:rsidRDefault="005500C5" w:rsidP="00024319">
      <w:pPr>
        <w:tabs>
          <w:tab w:val="left" w:pos="2925"/>
        </w:tabs>
        <w:rPr>
          <w:noProof/>
        </w:rPr>
      </w:pPr>
    </w:p>
    <w:p w14:paraId="1E929867" w14:textId="78ED6468" w:rsidR="005500C5" w:rsidRDefault="005500C5" w:rsidP="00024319">
      <w:pPr>
        <w:tabs>
          <w:tab w:val="left" w:pos="2925"/>
        </w:tabs>
        <w:rPr>
          <w:noProof/>
        </w:rPr>
      </w:pPr>
    </w:p>
    <w:p w14:paraId="4631E470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754E181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174EEDE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8E2CA3E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F1CFC81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28BF34F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96E9E3D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7CAB09BC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734FDB78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71FC66AF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9DC2051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781D232B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414FC8B2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AF9D010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0F19D81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1B61478F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5E0AD78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6AD015D2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78C3B7A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B2F2510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1347F4E3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B4EC332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7A5C9B0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4542AE90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2F5441C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11D140B8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C760BCA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3B4478E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1D43D29B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8705785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48AE3A28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66CFB7E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02827E7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7E5383FB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140FCBF9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49496305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8827A38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192B6CD6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A07FDDE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5B4C508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FE18044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25E7E9A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6816B752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8F2FAEF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2BEEA92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1E691CEA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720693BC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07EF304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74B3F3DC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170BD760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B8C1537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6C74EE2C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64B4D6DF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1C8617E3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7B762C9A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3FFF869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749C052" w14:textId="153D214E" w:rsidR="00CD2981" w:rsidRDefault="00AD087F" w:rsidP="00024319">
      <w:pPr>
        <w:tabs>
          <w:tab w:val="left" w:pos="2925"/>
        </w:tabs>
        <w:rPr>
          <w:rFonts w:ascii="Arial" w:hAnsi="Arial" w:cs="Arial"/>
        </w:rPr>
      </w:pPr>
      <w:r w:rsidRPr="00CC4D08">
        <w:rPr>
          <w:rFonts w:ascii="Arial" w:hAnsi="Arial" w:cs="Arial"/>
        </w:rPr>
        <w:lastRenderedPageBreak/>
        <w:t xml:space="preserve">ppč. 403/375, k.ú. Mšeno nad Nisou </w:t>
      </w:r>
    </w:p>
    <w:p w14:paraId="2AFB91C3" w14:textId="5A3BF439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6637DE3" wp14:editId="49151D60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5897245" cy="8711565"/>
            <wp:effectExtent l="0" t="0" r="8255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871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69A322" w14:textId="52AAA67C" w:rsidR="005500C5" w:rsidRDefault="005500C5" w:rsidP="00024319">
      <w:pPr>
        <w:tabs>
          <w:tab w:val="left" w:pos="2925"/>
        </w:tabs>
        <w:rPr>
          <w:noProof/>
        </w:rPr>
      </w:pPr>
    </w:p>
    <w:p w14:paraId="570F8284" w14:textId="4064130F" w:rsidR="005500C5" w:rsidRDefault="005500C5" w:rsidP="00024319">
      <w:pPr>
        <w:tabs>
          <w:tab w:val="left" w:pos="2925"/>
        </w:tabs>
        <w:rPr>
          <w:noProof/>
        </w:rPr>
      </w:pPr>
    </w:p>
    <w:p w14:paraId="1DC1A200" w14:textId="64945AC8" w:rsidR="005500C5" w:rsidRDefault="005500C5" w:rsidP="00024319">
      <w:pPr>
        <w:tabs>
          <w:tab w:val="left" w:pos="2925"/>
        </w:tabs>
        <w:rPr>
          <w:noProof/>
        </w:rPr>
      </w:pPr>
    </w:p>
    <w:p w14:paraId="0545E114" w14:textId="2DFE3A5F" w:rsidR="005500C5" w:rsidRDefault="005500C5" w:rsidP="00024319">
      <w:pPr>
        <w:tabs>
          <w:tab w:val="left" w:pos="2925"/>
        </w:tabs>
        <w:rPr>
          <w:noProof/>
        </w:rPr>
      </w:pPr>
    </w:p>
    <w:p w14:paraId="5B863D40" w14:textId="3FE7E04F" w:rsidR="005500C5" w:rsidRDefault="005500C5" w:rsidP="00024319">
      <w:pPr>
        <w:tabs>
          <w:tab w:val="left" w:pos="2925"/>
        </w:tabs>
        <w:rPr>
          <w:noProof/>
        </w:rPr>
      </w:pPr>
    </w:p>
    <w:p w14:paraId="429168D6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5B772ABB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2C3C28C2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2A50D073" w14:textId="39DC8048" w:rsidR="005500C5" w:rsidRDefault="005500C5" w:rsidP="00024319">
      <w:pPr>
        <w:tabs>
          <w:tab w:val="left" w:pos="2925"/>
        </w:tabs>
        <w:rPr>
          <w:noProof/>
        </w:rPr>
      </w:pPr>
    </w:p>
    <w:p w14:paraId="7EFFB265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6C2D441C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11740601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317A07E7" w14:textId="6D9438F8" w:rsidR="005500C5" w:rsidRDefault="005500C5" w:rsidP="00024319">
      <w:pPr>
        <w:tabs>
          <w:tab w:val="left" w:pos="2925"/>
        </w:tabs>
        <w:rPr>
          <w:noProof/>
        </w:rPr>
      </w:pPr>
    </w:p>
    <w:p w14:paraId="2E661129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392ECB95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16FE8F5D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166FF9A0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7CB87383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36B30DE7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5B7D0874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0D2B8F8F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3871884C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23BFFE65" w14:textId="59C7351B" w:rsidR="005500C5" w:rsidRDefault="005500C5" w:rsidP="00024319">
      <w:pPr>
        <w:tabs>
          <w:tab w:val="left" w:pos="2925"/>
        </w:tabs>
        <w:rPr>
          <w:noProof/>
        </w:rPr>
      </w:pPr>
    </w:p>
    <w:p w14:paraId="6B3ACCA2" w14:textId="1035229D" w:rsidR="005500C5" w:rsidRDefault="005500C5" w:rsidP="00024319">
      <w:pPr>
        <w:tabs>
          <w:tab w:val="left" w:pos="2925"/>
        </w:tabs>
        <w:rPr>
          <w:noProof/>
        </w:rPr>
      </w:pPr>
    </w:p>
    <w:p w14:paraId="494F56DB" w14:textId="279F6797" w:rsidR="005500C5" w:rsidRDefault="005500C5" w:rsidP="00024319">
      <w:pPr>
        <w:tabs>
          <w:tab w:val="left" w:pos="2925"/>
        </w:tabs>
        <w:rPr>
          <w:noProof/>
        </w:rPr>
      </w:pPr>
    </w:p>
    <w:p w14:paraId="0F1711A2" w14:textId="683B4567" w:rsidR="005500C5" w:rsidRDefault="005500C5" w:rsidP="00024319">
      <w:pPr>
        <w:tabs>
          <w:tab w:val="left" w:pos="2925"/>
        </w:tabs>
        <w:rPr>
          <w:noProof/>
        </w:rPr>
      </w:pPr>
    </w:p>
    <w:p w14:paraId="05E8A0B3" w14:textId="057C32FF" w:rsidR="005500C5" w:rsidRDefault="005500C5" w:rsidP="00024319">
      <w:pPr>
        <w:tabs>
          <w:tab w:val="left" w:pos="2925"/>
        </w:tabs>
        <w:rPr>
          <w:noProof/>
        </w:rPr>
      </w:pPr>
    </w:p>
    <w:p w14:paraId="1600843C" w14:textId="126F1BA4" w:rsidR="005500C5" w:rsidRDefault="005500C5" w:rsidP="00024319">
      <w:pPr>
        <w:tabs>
          <w:tab w:val="left" w:pos="2925"/>
        </w:tabs>
        <w:rPr>
          <w:noProof/>
        </w:rPr>
      </w:pPr>
    </w:p>
    <w:p w14:paraId="4D5C88A3" w14:textId="174CA16A" w:rsidR="005500C5" w:rsidRDefault="005500C5" w:rsidP="00024319">
      <w:pPr>
        <w:tabs>
          <w:tab w:val="left" w:pos="2925"/>
        </w:tabs>
        <w:rPr>
          <w:noProof/>
        </w:rPr>
      </w:pPr>
    </w:p>
    <w:p w14:paraId="06A57897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1D29DEBA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73AD61A0" w14:textId="3F8382B7" w:rsidR="005500C5" w:rsidRDefault="005500C5" w:rsidP="00024319">
      <w:pPr>
        <w:tabs>
          <w:tab w:val="left" w:pos="2925"/>
        </w:tabs>
        <w:rPr>
          <w:noProof/>
        </w:rPr>
      </w:pPr>
    </w:p>
    <w:p w14:paraId="271D665E" w14:textId="1127EC7A" w:rsidR="005500C5" w:rsidRDefault="005500C5" w:rsidP="00024319">
      <w:pPr>
        <w:tabs>
          <w:tab w:val="left" w:pos="2925"/>
        </w:tabs>
        <w:rPr>
          <w:noProof/>
        </w:rPr>
      </w:pPr>
    </w:p>
    <w:p w14:paraId="7665D543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6C4E6F62" w14:textId="2EA3F7FD" w:rsidR="005500C5" w:rsidRDefault="005500C5" w:rsidP="00024319">
      <w:pPr>
        <w:tabs>
          <w:tab w:val="left" w:pos="2925"/>
        </w:tabs>
        <w:rPr>
          <w:noProof/>
        </w:rPr>
      </w:pPr>
    </w:p>
    <w:p w14:paraId="4FB72D72" w14:textId="328034C1" w:rsidR="005500C5" w:rsidRDefault="005500C5" w:rsidP="00024319">
      <w:pPr>
        <w:tabs>
          <w:tab w:val="left" w:pos="2925"/>
        </w:tabs>
        <w:rPr>
          <w:noProof/>
        </w:rPr>
      </w:pPr>
    </w:p>
    <w:p w14:paraId="4DE8C6DC" w14:textId="7713D190" w:rsidR="005500C5" w:rsidRDefault="005500C5" w:rsidP="00024319">
      <w:pPr>
        <w:tabs>
          <w:tab w:val="left" w:pos="2925"/>
        </w:tabs>
        <w:rPr>
          <w:noProof/>
        </w:rPr>
      </w:pPr>
    </w:p>
    <w:p w14:paraId="09C336A0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7C25A62A" w14:textId="2868CC09" w:rsidR="005500C5" w:rsidRDefault="005500C5" w:rsidP="00024319">
      <w:pPr>
        <w:tabs>
          <w:tab w:val="left" w:pos="2925"/>
        </w:tabs>
        <w:rPr>
          <w:noProof/>
        </w:rPr>
      </w:pPr>
    </w:p>
    <w:p w14:paraId="6EF8433F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2DE55197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7DBEA354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5352D952" w14:textId="77A9F7B8" w:rsidR="005500C5" w:rsidRDefault="005500C5" w:rsidP="00024319">
      <w:pPr>
        <w:tabs>
          <w:tab w:val="left" w:pos="2925"/>
        </w:tabs>
        <w:rPr>
          <w:noProof/>
        </w:rPr>
      </w:pPr>
    </w:p>
    <w:p w14:paraId="2C35A49A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74F75776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5BCE9B2E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25E02117" w14:textId="1A925BBC" w:rsidR="005500C5" w:rsidRDefault="005500C5" w:rsidP="00024319">
      <w:pPr>
        <w:tabs>
          <w:tab w:val="left" w:pos="2925"/>
        </w:tabs>
        <w:rPr>
          <w:noProof/>
        </w:rPr>
      </w:pPr>
    </w:p>
    <w:p w14:paraId="2C5A5A79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37BE8E93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05D86286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48C50BE2" w14:textId="7CD60409" w:rsidR="005500C5" w:rsidRDefault="005500C5" w:rsidP="00024319">
      <w:pPr>
        <w:tabs>
          <w:tab w:val="left" w:pos="2925"/>
        </w:tabs>
        <w:rPr>
          <w:noProof/>
        </w:rPr>
      </w:pPr>
    </w:p>
    <w:p w14:paraId="3D5E53BF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5F72CE40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2F5ECAB0" w14:textId="0F24B221" w:rsidR="005500C5" w:rsidRDefault="005500C5" w:rsidP="00024319">
      <w:pPr>
        <w:tabs>
          <w:tab w:val="left" w:pos="2925"/>
        </w:tabs>
        <w:rPr>
          <w:noProof/>
        </w:rPr>
      </w:pPr>
    </w:p>
    <w:p w14:paraId="2C4CA007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38A71A02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7250569A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48A0751B" w14:textId="2F5C4FEA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  <w:r w:rsidRPr="00CC4D08">
        <w:rPr>
          <w:rFonts w:ascii="Arial" w:hAnsi="Arial" w:cs="Arial"/>
        </w:rPr>
        <w:lastRenderedPageBreak/>
        <w:t>ppč. 518/59, k.ú. Mšeno nad Nisou</w:t>
      </w:r>
    </w:p>
    <w:p w14:paraId="11005492" w14:textId="2D77FE5E" w:rsidR="005500C5" w:rsidRDefault="005500C5" w:rsidP="00024319">
      <w:pPr>
        <w:tabs>
          <w:tab w:val="left" w:pos="2925"/>
        </w:tabs>
        <w:rPr>
          <w:noProof/>
        </w:rPr>
      </w:pPr>
    </w:p>
    <w:p w14:paraId="5AA0E0A0" w14:textId="6F663443" w:rsidR="005500C5" w:rsidRDefault="005500C5" w:rsidP="00024319">
      <w:pPr>
        <w:tabs>
          <w:tab w:val="left" w:pos="292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1B0A237" wp14:editId="3EEFDF8F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5897245" cy="8711565"/>
            <wp:effectExtent l="0" t="0" r="8255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871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297EA7" w14:textId="0013BBB6" w:rsidR="005500C5" w:rsidRDefault="005500C5" w:rsidP="00024319">
      <w:pPr>
        <w:tabs>
          <w:tab w:val="left" w:pos="2925"/>
        </w:tabs>
        <w:rPr>
          <w:noProof/>
        </w:rPr>
      </w:pPr>
    </w:p>
    <w:p w14:paraId="1A1A4623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3CDEDAEA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1213ED4C" w14:textId="56961926" w:rsidR="005500C5" w:rsidRDefault="005500C5" w:rsidP="00024319">
      <w:pPr>
        <w:tabs>
          <w:tab w:val="left" w:pos="2925"/>
        </w:tabs>
        <w:rPr>
          <w:noProof/>
        </w:rPr>
      </w:pPr>
    </w:p>
    <w:p w14:paraId="42FAB518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1813E28F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3BF94999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5C2C4099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144DA1C0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00BEE2D1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21E262FD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5FFBC80D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1B029464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18C65447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76F543B1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4899FB60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757D2261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08612827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56352B0E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2EB44F80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71B7EB70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47550A79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5178EE64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6624503C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61EA45E0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337DD012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3DAB14E1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07547B57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2C83DD51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57D8027B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0A69DE8B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6B385B0E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58F85BD3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2F907B16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19277656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2D3BB839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7E55BCBD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5CDB11A2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4FEB0EB3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1A030DCB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421B2013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12EA438E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4BF80285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0FFED44B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602F9690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28927156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094782B0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59565520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5B9AD462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74BF14BC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392EE0E0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7D7B0BBF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397FAE0D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5E298CD8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405AE62A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4F442FB8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19575DCE" w14:textId="37A3E9E1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  <w:r w:rsidRPr="00CC4D08">
        <w:rPr>
          <w:rFonts w:ascii="Arial" w:hAnsi="Arial" w:cs="Arial"/>
        </w:rPr>
        <w:lastRenderedPageBreak/>
        <w:t xml:space="preserve">ppč. </w:t>
      </w:r>
      <w:r>
        <w:rPr>
          <w:rFonts w:ascii="Arial" w:hAnsi="Arial" w:cs="Arial"/>
        </w:rPr>
        <w:t>196</w:t>
      </w:r>
      <w:r w:rsidRPr="00CC4D08">
        <w:rPr>
          <w:rFonts w:ascii="Arial" w:hAnsi="Arial" w:cs="Arial"/>
        </w:rPr>
        <w:t>/</w:t>
      </w:r>
      <w:r>
        <w:rPr>
          <w:rFonts w:ascii="Arial" w:hAnsi="Arial" w:cs="Arial"/>
        </w:rPr>
        <w:t>1</w:t>
      </w:r>
      <w:r w:rsidRPr="00CC4D08">
        <w:rPr>
          <w:rFonts w:ascii="Arial" w:hAnsi="Arial" w:cs="Arial"/>
        </w:rPr>
        <w:t>, k.ú. Mšeno nad Nisou</w:t>
      </w:r>
    </w:p>
    <w:p w14:paraId="26503348" w14:textId="3B1286FE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4B6C77E3" w14:textId="50D19CFB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F862DEA" wp14:editId="148039CE">
            <wp:simplePos x="0" y="0"/>
            <wp:positionH relativeFrom="margin">
              <wp:align>left</wp:align>
            </wp:positionH>
            <wp:positionV relativeFrom="paragraph">
              <wp:posOffset>39370</wp:posOffset>
            </wp:positionV>
            <wp:extent cx="5897245" cy="8711565"/>
            <wp:effectExtent l="0" t="0" r="8255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871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A4452A" w14:textId="68F29CD8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C9FE61B" w14:textId="5D4B724C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26CBB4E" w14:textId="105A762E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79748A30" w14:textId="0617AFC4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4EC73971" w14:textId="183E3CF2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9FD254C" w14:textId="1601CB2E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46ED38B" w14:textId="1AB64CB9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EAA04C9" w14:textId="3B8679F9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1020EF7" w14:textId="3704D47A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4F580F61" w14:textId="785505E6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830094F" w14:textId="35AC42B2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1464360" w14:textId="44536A6F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81E6D1E" w14:textId="2C6586E9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8312764" w14:textId="00C0FCFA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6B5A78A" w14:textId="01E90CC4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649B5996" w14:textId="36C8AF4B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4BF9903C" w14:textId="401F2C48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6F2A1DF" w14:textId="138BA999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994C65C" w14:textId="3AE5285A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77DD8F1A" w14:textId="09C7E0BE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4059C15" w14:textId="7641C145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3A066A2" w14:textId="7F53794A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7155FD2" w14:textId="79A29760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652E3113" w14:textId="3F647094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607AD985" w14:textId="3F5F1325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EA809F2" w14:textId="7F924860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9EF854F" w14:textId="64D9FA0B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195A69BD" w14:textId="5A923C10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1291BF06" w14:textId="7C59F575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22A971F" w14:textId="56F43F6D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73321728" w14:textId="63AF3C36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4A5C5FF" w14:textId="76A9B46E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677BD645" w14:textId="14D80E14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FA0D627" w14:textId="18447B8C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16447A7C" w14:textId="5C1BAB9B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C933ADE" w14:textId="27461D28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47D95E73" w14:textId="79093039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708C01BA" w14:textId="462B22B3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7FDEF6AE" w14:textId="27AA6042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4E3B7EF2" w14:textId="5B81E1E1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0C35805" w14:textId="01148526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B44A14E" w14:textId="62ECDE0A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40F0D86" w14:textId="40868E6B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5127651" w14:textId="3051B3EE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49707545" w14:textId="7A4FC0AA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609F2979" w14:textId="55070091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8AD8CF3" w14:textId="05050AB1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D77D58F" w14:textId="69489DB2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1D6B232" w14:textId="447EFDA8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6D5F989" w14:textId="69D2DF00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9C1E1DC" w14:textId="7E028D1C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42EC635B" w14:textId="01AC8164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1EC78F2" w14:textId="77E8CEC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951AA98" w14:textId="0D0A5E44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61CF1065" w14:textId="5FB4EDA6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754E851" w14:textId="77777777" w:rsidR="00E02D88" w:rsidRDefault="00E02D88" w:rsidP="00024319">
      <w:pPr>
        <w:tabs>
          <w:tab w:val="left" w:pos="2925"/>
        </w:tabs>
        <w:rPr>
          <w:rFonts w:ascii="Arial" w:hAnsi="Arial" w:cs="Arial"/>
        </w:rPr>
      </w:pPr>
    </w:p>
    <w:p w14:paraId="1A59F3E2" w14:textId="4895D842" w:rsidR="005500C5" w:rsidRDefault="00E02D88" w:rsidP="00024319">
      <w:pPr>
        <w:tabs>
          <w:tab w:val="left" w:pos="2925"/>
        </w:tabs>
        <w:rPr>
          <w:rFonts w:ascii="Arial" w:hAnsi="Arial" w:cs="Arial"/>
        </w:rPr>
      </w:pPr>
      <w:r w:rsidRPr="00CC4D08">
        <w:rPr>
          <w:rFonts w:ascii="Arial" w:hAnsi="Arial" w:cs="Arial"/>
        </w:rPr>
        <w:lastRenderedPageBreak/>
        <w:t xml:space="preserve">ppč. </w:t>
      </w:r>
      <w:r>
        <w:rPr>
          <w:rFonts w:ascii="Arial" w:hAnsi="Arial" w:cs="Arial"/>
        </w:rPr>
        <w:t>381</w:t>
      </w:r>
      <w:r w:rsidRPr="00CC4D08">
        <w:rPr>
          <w:rFonts w:ascii="Arial" w:hAnsi="Arial" w:cs="Arial"/>
        </w:rPr>
        <w:t>, k.ú. Jablonecké Paseky</w:t>
      </w:r>
    </w:p>
    <w:p w14:paraId="60664FA0" w14:textId="62E3CF8E" w:rsidR="00E02D88" w:rsidRDefault="00E02D88" w:rsidP="00024319">
      <w:pPr>
        <w:tabs>
          <w:tab w:val="left" w:pos="2925"/>
        </w:tabs>
        <w:rPr>
          <w:rFonts w:ascii="Arial" w:hAnsi="Arial" w:cs="Arial"/>
        </w:rPr>
      </w:pPr>
    </w:p>
    <w:p w14:paraId="199C971E" w14:textId="79B8005F" w:rsidR="00E02D88" w:rsidRDefault="00E02D88" w:rsidP="00024319">
      <w:pPr>
        <w:tabs>
          <w:tab w:val="left" w:pos="2925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6201FC9" wp14:editId="22F3381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897245" cy="8711565"/>
            <wp:effectExtent l="0" t="0" r="8255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871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F0B38F" w14:textId="34090D92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3F37C93" w14:textId="4EFEE898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42DFD37" w14:textId="1357F356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01EE13E" w14:textId="2BB3C770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AF6EB35" w14:textId="5DAA09B9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F43E442" w14:textId="182C61FE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C637679" w14:textId="6EC4E4E2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128DA5A5" w14:textId="5F186203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4574FA56" w14:textId="33B488A3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FEAB56D" w14:textId="5A3ED2C4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7287D93" w14:textId="2766381C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17835D7F" w14:textId="25A68404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0234DBF" w14:textId="656A4604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90CF90C" w14:textId="41BB114F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4093D645" w14:textId="028FF55A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67C440D4" w14:textId="6EF7FBA0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A7D2E93" w14:textId="6F708435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4A8CD80B" w14:textId="18490254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43EB0C4F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16142BDD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0E978712" w14:textId="17929210" w:rsidR="005500C5" w:rsidRDefault="005500C5" w:rsidP="00024319">
      <w:pPr>
        <w:tabs>
          <w:tab w:val="left" w:pos="2925"/>
        </w:tabs>
        <w:rPr>
          <w:noProof/>
        </w:rPr>
      </w:pPr>
    </w:p>
    <w:p w14:paraId="3E324BB0" w14:textId="14D02D0A" w:rsidR="005500C5" w:rsidRDefault="005500C5" w:rsidP="00024319">
      <w:pPr>
        <w:tabs>
          <w:tab w:val="left" w:pos="2925"/>
        </w:tabs>
        <w:rPr>
          <w:noProof/>
        </w:rPr>
      </w:pPr>
    </w:p>
    <w:p w14:paraId="3360C2A2" w14:textId="256925D3" w:rsidR="005500C5" w:rsidRDefault="005500C5" w:rsidP="00024319">
      <w:pPr>
        <w:tabs>
          <w:tab w:val="left" w:pos="2925"/>
        </w:tabs>
        <w:rPr>
          <w:noProof/>
        </w:rPr>
      </w:pPr>
    </w:p>
    <w:p w14:paraId="7F3462DB" w14:textId="7FF7DAD7" w:rsidR="005500C5" w:rsidRDefault="005500C5" w:rsidP="00024319">
      <w:pPr>
        <w:tabs>
          <w:tab w:val="left" w:pos="2925"/>
        </w:tabs>
        <w:rPr>
          <w:noProof/>
        </w:rPr>
      </w:pPr>
    </w:p>
    <w:p w14:paraId="72C5C435" w14:textId="61D32867" w:rsidR="005500C5" w:rsidRDefault="005500C5" w:rsidP="00024319">
      <w:pPr>
        <w:tabs>
          <w:tab w:val="left" w:pos="2925"/>
        </w:tabs>
        <w:rPr>
          <w:noProof/>
        </w:rPr>
      </w:pPr>
    </w:p>
    <w:p w14:paraId="661686DF" w14:textId="3FDC378F" w:rsidR="005500C5" w:rsidRDefault="005500C5" w:rsidP="00024319">
      <w:pPr>
        <w:tabs>
          <w:tab w:val="left" w:pos="2925"/>
        </w:tabs>
        <w:rPr>
          <w:noProof/>
        </w:rPr>
      </w:pPr>
    </w:p>
    <w:p w14:paraId="0B52DD97" w14:textId="57F84199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C711717" w14:textId="23B196EF" w:rsidR="005500C5" w:rsidRDefault="005500C5" w:rsidP="00024319">
      <w:pPr>
        <w:tabs>
          <w:tab w:val="left" w:pos="2925"/>
        </w:tabs>
        <w:rPr>
          <w:noProof/>
        </w:rPr>
      </w:pPr>
    </w:p>
    <w:p w14:paraId="38508F3D" w14:textId="1793A59B" w:rsidR="005500C5" w:rsidRDefault="005500C5" w:rsidP="00024319">
      <w:pPr>
        <w:tabs>
          <w:tab w:val="left" w:pos="2925"/>
        </w:tabs>
        <w:rPr>
          <w:noProof/>
        </w:rPr>
      </w:pPr>
    </w:p>
    <w:p w14:paraId="15A2F4EB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72130DB9" w14:textId="5418B5C1" w:rsidR="005500C5" w:rsidRDefault="005500C5" w:rsidP="00024319">
      <w:pPr>
        <w:tabs>
          <w:tab w:val="left" w:pos="2925"/>
        </w:tabs>
        <w:rPr>
          <w:noProof/>
        </w:rPr>
      </w:pPr>
    </w:p>
    <w:p w14:paraId="55991E2C" w14:textId="77777777" w:rsidR="005500C5" w:rsidRDefault="005500C5" w:rsidP="00024319">
      <w:pPr>
        <w:tabs>
          <w:tab w:val="left" w:pos="2925"/>
        </w:tabs>
        <w:rPr>
          <w:noProof/>
        </w:rPr>
      </w:pPr>
    </w:p>
    <w:p w14:paraId="76302D85" w14:textId="423A3600" w:rsidR="005500C5" w:rsidRDefault="005500C5" w:rsidP="00024319">
      <w:pPr>
        <w:tabs>
          <w:tab w:val="left" w:pos="2925"/>
        </w:tabs>
        <w:rPr>
          <w:noProof/>
        </w:rPr>
      </w:pPr>
    </w:p>
    <w:p w14:paraId="610F037C" w14:textId="3A89EDC3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8DC90E5" w14:textId="00B4D539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44113E9" w14:textId="68515DFF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70CA9010" w14:textId="7B6D5F91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41BD64E0" w14:textId="718D2A3B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6C44482D" w14:textId="45DB225F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7E2D503F" w14:textId="594C1DE1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7A1A5E46" w14:textId="732D47D5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64950F5B" w14:textId="3AE20880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1C2C0FDF" w14:textId="2362C65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AD110A5" w14:textId="331905F6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6DB099D7" w14:textId="2B0ACAB0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80E85E5" w14:textId="403398BA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1676FF0D" w14:textId="7F37005A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9D8E56A" w14:textId="7A3C3995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428CA173" w14:textId="1C5B655D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1D35978F" w14:textId="2C03FD2D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301471FA" w14:textId="77777777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2AA7587E" w14:textId="423A591E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5C732396" w14:textId="2210AD0F" w:rsidR="005500C5" w:rsidRDefault="005500C5" w:rsidP="00024319">
      <w:pPr>
        <w:tabs>
          <w:tab w:val="left" w:pos="2925"/>
        </w:tabs>
        <w:rPr>
          <w:rFonts w:ascii="Arial" w:hAnsi="Arial" w:cs="Arial"/>
        </w:rPr>
      </w:pPr>
    </w:p>
    <w:p w14:paraId="7D003A68" w14:textId="29CD442E" w:rsidR="00CD2981" w:rsidRDefault="00CD2981" w:rsidP="00024319">
      <w:pPr>
        <w:tabs>
          <w:tab w:val="left" w:pos="2925"/>
        </w:tabs>
        <w:rPr>
          <w:rFonts w:ascii="Arial" w:hAnsi="Arial" w:cs="Arial"/>
        </w:rPr>
      </w:pPr>
    </w:p>
    <w:p w14:paraId="3252E6F0" w14:textId="1E2E166D" w:rsidR="00CD2981" w:rsidRDefault="00CD2981" w:rsidP="00024319">
      <w:pPr>
        <w:tabs>
          <w:tab w:val="left" w:pos="2925"/>
        </w:tabs>
        <w:rPr>
          <w:rFonts w:ascii="Arial" w:hAnsi="Arial" w:cs="Arial"/>
        </w:rPr>
      </w:pPr>
    </w:p>
    <w:p w14:paraId="12603198" w14:textId="77777777" w:rsidR="00E02D88" w:rsidRDefault="00E02D88" w:rsidP="00024319">
      <w:pPr>
        <w:tabs>
          <w:tab w:val="left" w:pos="2925"/>
        </w:tabs>
        <w:rPr>
          <w:rFonts w:ascii="Arial" w:hAnsi="Arial" w:cs="Arial"/>
        </w:rPr>
      </w:pPr>
    </w:p>
    <w:p w14:paraId="40E070D1" w14:textId="2CF9C11A" w:rsidR="00CD2981" w:rsidRDefault="00E02D88" w:rsidP="00024319">
      <w:pPr>
        <w:tabs>
          <w:tab w:val="left" w:pos="2925"/>
        </w:tabs>
        <w:rPr>
          <w:rFonts w:ascii="Arial" w:hAnsi="Arial" w:cs="Arial"/>
        </w:rPr>
      </w:pPr>
      <w:r w:rsidRPr="00CC4D08">
        <w:rPr>
          <w:rFonts w:ascii="Arial" w:hAnsi="Arial" w:cs="Arial"/>
        </w:rPr>
        <w:lastRenderedPageBreak/>
        <w:t>ppč. 625/2, k.ú. Jablonec nad Nisou</w:t>
      </w:r>
    </w:p>
    <w:p w14:paraId="05936937" w14:textId="3FAFC3A2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461D83FF" w14:textId="4E2E9E77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9F06F86" wp14:editId="6D82107F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5897245" cy="8711565"/>
            <wp:effectExtent l="0" t="0" r="8255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871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28C4F0" w14:textId="294F13E0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5EC84EC5" w14:textId="5582A08E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439B5B43" w14:textId="3A08F461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0493FB51" w14:textId="3C1D103E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4204EEBE" w14:textId="5247CF28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27E30D18" w14:textId="4C7A2A35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05B220F4" w14:textId="1DA6E11F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261729BF" w14:textId="1F162190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35749814" w14:textId="5E77D07E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3ACCB885" w14:textId="70E0F06F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6B9320F1" w14:textId="7CBCD54B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377F9462" w14:textId="16701DFF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39C9DAE3" w14:textId="3AB47A1C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7B3F34FB" w14:textId="2C6CF5DF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36B4489C" w14:textId="4DE41FDE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1D382627" w14:textId="341D91F9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711DBB4F" w14:textId="1CA7B5F2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68FBBC49" w14:textId="1C731F47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0783A9B5" w14:textId="5E8C79EF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1431D387" w14:textId="1F98AD1F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6E64520A" w14:textId="19AC499D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0190C8CE" w14:textId="2A74463A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49B6EC2C" w14:textId="0873708C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560FEB83" w14:textId="468769E4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72CB215E" w14:textId="74662610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3034BF46" w14:textId="729AA0CA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311766B6" w14:textId="69CC1B5F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564301BF" w14:textId="63A6EE5A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1612D71A" w14:textId="6BD2C334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0F979C07" w14:textId="4540749E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0A34C852" w14:textId="7F9C7D7B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5A0BC7CF" w14:textId="10FD288B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5B0915E4" w14:textId="37908A25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503E99BD" w14:textId="09079AC6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7769FE21" w14:textId="6D576589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207433D7" w14:textId="432792EF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7BBA3BF0" w14:textId="329A6305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67D581F8" w14:textId="1DE66FE2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4FBE1636" w14:textId="4A66E724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68BE1B87" w14:textId="3F8CB23A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209B8A61" w14:textId="0A187E43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68B08DB4" w14:textId="58392987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23FAF28B" w14:textId="4685FD89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0308100A" w14:textId="675BF937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4E74ABEB" w14:textId="6CF4274B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6D9448AD" w14:textId="6EDCFF91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78A7F478" w14:textId="5E5A91B5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5394BF2B" w14:textId="0C76BC7A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42293E5B" w14:textId="4349FF14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08CB69D3" w14:textId="7EA78908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7C40FFBF" w14:textId="64A04EBA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74F917A6" w14:textId="130D3298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7C5AAB49" w14:textId="3D6A06F5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2799AD29" w14:textId="4D94D4A9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61AF3E45" w14:textId="1AF4C5F8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661B05D8" w14:textId="77777777" w:rsidR="00346D6C" w:rsidRDefault="00346D6C" w:rsidP="00024319">
      <w:pPr>
        <w:tabs>
          <w:tab w:val="left" w:pos="2925"/>
        </w:tabs>
        <w:rPr>
          <w:rFonts w:ascii="Arial" w:hAnsi="Arial" w:cs="Arial"/>
        </w:rPr>
      </w:pPr>
    </w:p>
    <w:p w14:paraId="7DC0EF83" w14:textId="2A89A790" w:rsidR="006E461E" w:rsidRDefault="00346D6C" w:rsidP="00024319">
      <w:pPr>
        <w:tabs>
          <w:tab w:val="left" w:pos="2925"/>
        </w:tabs>
        <w:rPr>
          <w:rFonts w:ascii="Arial" w:hAnsi="Arial" w:cs="Arial"/>
        </w:rPr>
      </w:pPr>
      <w:r w:rsidRPr="00CC4D08">
        <w:rPr>
          <w:rFonts w:ascii="Arial" w:hAnsi="Arial" w:cs="Arial"/>
        </w:rPr>
        <w:lastRenderedPageBreak/>
        <w:t>ppč. 509/2, k.ú. Jablonec nad Nisou</w:t>
      </w:r>
    </w:p>
    <w:p w14:paraId="7DEE1999" w14:textId="1D79EC58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7F29739F" w14:textId="696CAF07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186C2DC" wp14:editId="09838F31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5897245" cy="8711565"/>
            <wp:effectExtent l="0" t="0" r="8255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871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5FBE09" w14:textId="130A3105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090746D1" w14:textId="1845968B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2FE06340" w14:textId="4E4C56B5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61A72A07" w14:textId="5B924E39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70C98D01" w14:textId="3546B544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707E9413" w14:textId="63768179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7CE863F7" w14:textId="5F7DB2E6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697A1339" w14:textId="7BDE75D9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3D9C0027" w14:textId="064C213A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4013A72E" w14:textId="4D015877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47ABB561" w14:textId="215A3683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1CEA0520" w14:textId="1782895A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40F0A1DF" w14:textId="6A7EC3CC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1C2A5682" w14:textId="1F457433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46877A21" w14:textId="181F47AE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01A04F66" w14:textId="7E129A8C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2ABFEA4B" w14:textId="30D48F8C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5907DC90" w14:textId="1DA57893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700F6755" w14:textId="19FC101B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7602A8C2" w14:textId="406ACC4C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2B9B952B" w14:textId="0AB654B6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0FDC858A" w14:textId="1241C69A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683C39A0" w14:textId="697BA50F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47782CE8" w14:textId="685F8ECE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34F65C76" w14:textId="15CC71E1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19FD2797" w14:textId="1FE4924A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1ECCF0D5" w14:textId="373FEDF3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2A986390" w14:textId="33304E73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5F3E6206" w14:textId="39DE5AF9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70F7BFEC" w14:textId="6B8AABCE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41EDED68" w14:textId="5FB97417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68A770DE" w14:textId="55846EC8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2EE84726" w14:textId="1FFE4E8E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7A185794" w14:textId="12E4B93C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6BA2FEFF" w14:textId="671D726C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6FBB87C0" w14:textId="6A0995E6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120E17C5" w14:textId="41B28AAD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797EEBD5" w14:textId="152A342E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0F208E79" w14:textId="77777777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36A9623E" w14:textId="0EC79751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521AC45A" w14:textId="013D4963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4A4513CD" w14:textId="731C2C96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70BBA2A0" w14:textId="695AC0B2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599F4E25" w14:textId="4F85C758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5A3D5601" w14:textId="7E1958CC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2D7094A7" w14:textId="411448AB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4CF62A78" w14:textId="1AC8150A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08DBD323" w14:textId="743FA986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49576248" w14:textId="5AAFD48C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2978CDC3" w14:textId="1A7A7D25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681FBCF8" w14:textId="24A16FB4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60471EA9" w14:textId="53C98C7E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2028593E" w14:textId="46F46E46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2A374999" w14:textId="260F4814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334CE469" w14:textId="27E34C04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55E7EDF3" w14:textId="3DA05B78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4BE1DC6A" w14:textId="2179449D" w:rsidR="006E461E" w:rsidRDefault="00D74472" w:rsidP="00024319">
      <w:pPr>
        <w:tabs>
          <w:tab w:val="left" w:pos="2925"/>
        </w:tabs>
        <w:rPr>
          <w:rFonts w:ascii="Arial" w:hAnsi="Arial" w:cs="Arial"/>
        </w:rPr>
      </w:pPr>
      <w:r w:rsidRPr="00CC4D08">
        <w:rPr>
          <w:rFonts w:ascii="Arial" w:hAnsi="Arial" w:cs="Arial"/>
        </w:rPr>
        <w:lastRenderedPageBreak/>
        <w:t>ppč. 465/16, k.ú. Jablonec nad Nisou</w:t>
      </w:r>
    </w:p>
    <w:p w14:paraId="67F013B9" w14:textId="00318A3C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</w:p>
    <w:p w14:paraId="0790D41A" w14:textId="59E5C6FF" w:rsidR="00D74472" w:rsidRDefault="00D74472" w:rsidP="00024319">
      <w:pPr>
        <w:tabs>
          <w:tab w:val="left" w:pos="2925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E40BFCD" wp14:editId="5F10163A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897245" cy="8711565"/>
            <wp:effectExtent l="0" t="0" r="8255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871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3998BA" w14:textId="66A4E412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5ECE71D6" w14:textId="30F1FCC7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4E7B368F" w14:textId="67E8E4BD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6C9C09DD" w14:textId="39335002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009125C9" w14:textId="5B634751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0AB3CA38" w14:textId="2E61727A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6B718BA2" w14:textId="56496CF5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621FF8E7" w14:textId="77777777" w:rsidR="006E461E" w:rsidRDefault="006E461E" w:rsidP="00024319">
      <w:pPr>
        <w:tabs>
          <w:tab w:val="left" w:pos="2925"/>
        </w:tabs>
        <w:rPr>
          <w:rFonts w:ascii="Arial" w:hAnsi="Arial" w:cs="Arial"/>
        </w:rPr>
      </w:pPr>
    </w:p>
    <w:p w14:paraId="16F2A5BF" w14:textId="080D2474" w:rsidR="00CB5FD0" w:rsidRDefault="00CB5FD0" w:rsidP="00024319">
      <w:pPr>
        <w:tabs>
          <w:tab w:val="left" w:pos="2925"/>
        </w:tabs>
        <w:rPr>
          <w:rStyle w:val="Zdraznnjemn"/>
        </w:rPr>
      </w:pPr>
    </w:p>
    <w:p w14:paraId="3F698057" w14:textId="7631C1A7" w:rsidR="00E02D88" w:rsidRDefault="00E02D88" w:rsidP="00024319">
      <w:pPr>
        <w:tabs>
          <w:tab w:val="left" w:pos="2925"/>
        </w:tabs>
        <w:rPr>
          <w:rStyle w:val="Zdraznnjemn"/>
        </w:rPr>
      </w:pPr>
    </w:p>
    <w:p w14:paraId="2DB762D5" w14:textId="09763D3C" w:rsidR="00DB4393" w:rsidRDefault="00DB4393" w:rsidP="00024319">
      <w:pPr>
        <w:tabs>
          <w:tab w:val="left" w:pos="2925"/>
        </w:tabs>
        <w:rPr>
          <w:rStyle w:val="Zdraznnjemn"/>
        </w:rPr>
      </w:pPr>
    </w:p>
    <w:p w14:paraId="0687F209" w14:textId="03421ED9" w:rsidR="00DB4393" w:rsidRPr="005500C5" w:rsidRDefault="00DB4393" w:rsidP="00024319">
      <w:pPr>
        <w:tabs>
          <w:tab w:val="left" w:pos="2925"/>
        </w:tabs>
        <w:rPr>
          <w:rStyle w:val="Zdraznnjemn"/>
        </w:rPr>
      </w:pPr>
    </w:p>
    <w:sectPr w:rsidR="00DB4393" w:rsidRPr="005500C5" w:rsidSect="003C1DD8">
      <w:footerReference w:type="default" r:id="rId24"/>
      <w:headerReference w:type="first" r:id="rId25"/>
      <w:footerReference w:type="first" r:id="rId26"/>
      <w:pgSz w:w="11906" w:h="16838" w:code="9"/>
      <w:pgMar w:top="1418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89F8B" w14:textId="77777777" w:rsidR="00935177" w:rsidRDefault="00935177">
      <w:r>
        <w:separator/>
      </w:r>
    </w:p>
  </w:endnote>
  <w:endnote w:type="continuationSeparator" w:id="0">
    <w:p w14:paraId="146B49BC" w14:textId="77777777" w:rsidR="00935177" w:rsidRDefault="00935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charset w:val="02"/>
    <w:family w:val="swiss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7A881" w14:textId="013B2AE5" w:rsidR="00191511" w:rsidRDefault="00CD7B9D" w:rsidP="00AF3A1F">
    <w:pPr>
      <w:pStyle w:val="Zpat0"/>
      <w:rPr>
        <w:rFonts w:ascii="Arial" w:hAnsi="Arial" w:cs="Arial"/>
        <w:i/>
        <w:caps/>
        <w:sz w:val="18"/>
        <w:szCs w:val="18"/>
      </w:rPr>
    </w:pPr>
    <w:r>
      <w:rPr>
        <w:rFonts w:ascii="Arial" w:hAnsi="Arial" w:cs="Arial"/>
        <w:i/>
        <w:caps/>
        <w:sz w:val="18"/>
        <w:szCs w:val="18"/>
      </w:rPr>
      <w:tab/>
      <w:t xml:space="preserve">                                                                          </w:t>
    </w:r>
    <w:r w:rsidR="0071466B">
      <w:rPr>
        <w:rFonts w:ascii="Arial" w:hAnsi="Arial" w:cs="Arial"/>
        <w:i/>
        <w:caps/>
        <w:sz w:val="18"/>
        <w:szCs w:val="18"/>
      </w:rPr>
      <w:t>MAGISTRÁT MĚSTA</w:t>
    </w:r>
    <w:r w:rsidR="00191511" w:rsidRPr="005677C6">
      <w:rPr>
        <w:rFonts w:ascii="Arial" w:hAnsi="Arial" w:cs="Arial"/>
        <w:i/>
        <w:caps/>
        <w:sz w:val="18"/>
        <w:szCs w:val="18"/>
      </w:rPr>
      <w:t xml:space="preserve">, </w:t>
    </w:r>
    <w:r w:rsidR="003C27A8" w:rsidRPr="003C27A8">
      <w:rPr>
        <w:rFonts w:ascii="Arial" w:hAnsi="Arial" w:cs="Arial"/>
        <w:i/>
        <w:caps/>
        <w:sz w:val="18"/>
        <w:szCs w:val="18"/>
      </w:rPr>
      <w:t>ODDĚLENÍ SPRÁVY MÍSTNÍHO</w:t>
    </w:r>
    <w:r w:rsidR="00AF3A1F">
      <w:rPr>
        <w:rFonts w:ascii="Arial" w:hAnsi="Arial" w:cs="Arial"/>
        <w:i/>
        <w:caps/>
        <w:sz w:val="18"/>
        <w:szCs w:val="18"/>
      </w:rPr>
      <w:t xml:space="preserve"> </w:t>
    </w:r>
    <w:r w:rsidR="003C27A8" w:rsidRPr="003C27A8">
      <w:rPr>
        <w:rFonts w:ascii="Arial" w:hAnsi="Arial" w:cs="Arial"/>
        <w:i/>
        <w:caps/>
        <w:sz w:val="18"/>
        <w:szCs w:val="18"/>
      </w:rPr>
      <w:t>HOSPODÁŘSTVÍ</w:t>
    </w:r>
  </w:p>
  <w:p w14:paraId="3B682C37" w14:textId="77777777" w:rsidR="00191511" w:rsidRPr="00290E34" w:rsidRDefault="00191511" w:rsidP="0022634C">
    <w:pPr>
      <w:pStyle w:val="Zpat0"/>
      <w:jc w:val="right"/>
      <w:rPr>
        <w:rFonts w:ascii="Arial" w:hAnsi="Arial" w:cs="Arial"/>
        <w:i/>
        <w:sz w:val="18"/>
        <w:szCs w:val="18"/>
      </w:rPr>
    </w:pPr>
    <w:r w:rsidRPr="00290E34">
      <w:rPr>
        <w:rFonts w:ascii="Arial" w:hAnsi="Arial" w:cs="Arial"/>
        <w:i/>
        <w:sz w:val="18"/>
        <w:szCs w:val="18"/>
      </w:rPr>
      <w:t xml:space="preserve">str. </w:t>
    </w:r>
    <w:r w:rsidRPr="00290E34">
      <w:rPr>
        <w:rStyle w:val="slostrnky"/>
        <w:rFonts w:ascii="Arial" w:hAnsi="Arial" w:cs="Arial"/>
        <w:i/>
        <w:sz w:val="18"/>
        <w:szCs w:val="18"/>
      </w:rPr>
      <w:fldChar w:fldCharType="begin"/>
    </w:r>
    <w:r w:rsidRPr="00290E34">
      <w:rPr>
        <w:rStyle w:val="slostrnky"/>
        <w:rFonts w:ascii="Arial" w:hAnsi="Arial" w:cs="Arial"/>
        <w:i/>
        <w:sz w:val="18"/>
        <w:szCs w:val="18"/>
      </w:rPr>
      <w:instrText xml:space="preserve"> PAGE </w:instrText>
    </w:r>
    <w:r w:rsidRPr="00290E34">
      <w:rPr>
        <w:rStyle w:val="slostrnky"/>
        <w:rFonts w:ascii="Arial" w:hAnsi="Arial" w:cs="Arial"/>
        <w:i/>
        <w:sz w:val="18"/>
        <w:szCs w:val="18"/>
      </w:rPr>
      <w:fldChar w:fldCharType="separate"/>
    </w:r>
    <w:r w:rsidR="0094045D">
      <w:rPr>
        <w:rStyle w:val="slostrnky"/>
        <w:rFonts w:ascii="Arial" w:hAnsi="Arial" w:cs="Arial"/>
        <w:i/>
        <w:noProof/>
        <w:sz w:val="18"/>
        <w:szCs w:val="18"/>
      </w:rPr>
      <w:t>2</w:t>
    </w:r>
    <w:r w:rsidRPr="00290E34">
      <w:rPr>
        <w:rStyle w:val="slostrnky"/>
        <w:rFonts w:ascii="Arial" w:hAnsi="Arial" w:cs="Arial"/>
        <w:i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F20D2" w14:textId="77777777" w:rsidR="00992ABF" w:rsidRPr="005677C6" w:rsidRDefault="00992ABF" w:rsidP="00992ABF">
    <w:pPr>
      <w:pStyle w:val="Zpat0"/>
      <w:tabs>
        <w:tab w:val="clear" w:pos="4536"/>
        <w:tab w:val="clear" w:pos="9072"/>
      </w:tabs>
      <w:ind w:right="-1"/>
      <w:jc w:val="right"/>
      <w:rPr>
        <w:rFonts w:ascii="Arial" w:hAnsi="Arial" w:cs="Arial"/>
        <w:i/>
        <w:caps/>
        <w:sz w:val="18"/>
        <w:szCs w:val="18"/>
      </w:rPr>
    </w:pPr>
    <w:r w:rsidRPr="005677C6">
      <w:rPr>
        <w:rFonts w:ascii="Arial" w:hAnsi="Arial" w:cs="Arial"/>
        <w:i/>
        <w:caps/>
        <w:sz w:val="18"/>
        <w:szCs w:val="18"/>
      </w:rPr>
      <w:t>m</w:t>
    </w:r>
    <w:r>
      <w:rPr>
        <w:rFonts w:ascii="Arial" w:hAnsi="Arial" w:cs="Arial"/>
        <w:i/>
        <w:caps/>
        <w:sz w:val="18"/>
        <w:szCs w:val="18"/>
      </w:rPr>
      <w:t>írové náměstí 19, 466 01</w:t>
    </w:r>
    <w:r w:rsidRPr="005677C6">
      <w:rPr>
        <w:rFonts w:ascii="Arial" w:hAnsi="Arial" w:cs="Arial"/>
        <w:i/>
        <w:caps/>
        <w:sz w:val="18"/>
        <w:szCs w:val="18"/>
      </w:rPr>
      <w:t xml:space="preserve"> Jablonec nad Nisou </w:t>
    </w:r>
  </w:p>
  <w:p w14:paraId="593AD4FB" w14:textId="77777777" w:rsidR="00992ABF" w:rsidRPr="005677C6" w:rsidRDefault="00992ABF" w:rsidP="00992ABF">
    <w:pPr>
      <w:pStyle w:val="Zpat0"/>
      <w:tabs>
        <w:tab w:val="clear" w:pos="4536"/>
        <w:tab w:val="clear" w:pos="9072"/>
      </w:tabs>
      <w:ind w:right="-29"/>
      <w:jc w:val="right"/>
      <w:rPr>
        <w:rFonts w:ascii="Arial" w:hAnsi="Arial" w:cs="Arial"/>
        <w:i/>
        <w:sz w:val="18"/>
        <w:szCs w:val="18"/>
      </w:rPr>
    </w:pPr>
    <w:r w:rsidRPr="005677C6">
      <w:rPr>
        <w:rFonts w:ascii="Arial" w:hAnsi="Arial" w:cs="Arial"/>
        <w:i/>
        <w:sz w:val="18"/>
        <w:szCs w:val="18"/>
      </w:rPr>
      <w:t>tel.: +420 483</w:t>
    </w:r>
    <w:r>
      <w:rPr>
        <w:rFonts w:ascii="Arial" w:hAnsi="Arial" w:cs="Arial"/>
        <w:i/>
        <w:sz w:val="18"/>
        <w:szCs w:val="18"/>
      </w:rPr>
      <w:t> 357 13</w:t>
    </w:r>
    <w:r w:rsidRPr="005677C6">
      <w:rPr>
        <w:rFonts w:ascii="Arial" w:hAnsi="Arial" w:cs="Arial"/>
        <w:i/>
        <w:sz w:val="18"/>
        <w:szCs w:val="18"/>
      </w:rPr>
      <w:t xml:space="preserve">0; e-mail: </w:t>
    </w:r>
    <w:r>
      <w:rPr>
        <w:rFonts w:ascii="Arial" w:hAnsi="Arial" w:cs="Arial"/>
        <w:i/>
        <w:sz w:val="18"/>
        <w:szCs w:val="18"/>
      </w:rPr>
      <w:t>cermak</w:t>
    </w:r>
    <w:r w:rsidRPr="005677C6">
      <w:rPr>
        <w:rFonts w:ascii="Arial" w:hAnsi="Arial" w:cs="Arial"/>
        <w:i/>
        <w:sz w:val="18"/>
        <w:szCs w:val="18"/>
      </w:rPr>
      <w:t>@mestojablonec.cz</w:t>
    </w:r>
  </w:p>
  <w:p w14:paraId="2F6E32BF" w14:textId="438017D5" w:rsidR="00191511" w:rsidRPr="00992ABF" w:rsidRDefault="00191511" w:rsidP="00992ABF">
    <w:pPr>
      <w:pStyle w:val="Zpat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C3A56" w14:textId="77777777" w:rsidR="00935177" w:rsidRDefault="00935177">
      <w:r>
        <w:separator/>
      </w:r>
    </w:p>
  </w:footnote>
  <w:footnote w:type="continuationSeparator" w:id="0">
    <w:p w14:paraId="422F72C8" w14:textId="77777777" w:rsidR="00935177" w:rsidRDefault="009351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47B82" w14:textId="51DB573C" w:rsidR="00191511" w:rsidRPr="009C1BB8" w:rsidRDefault="00566919" w:rsidP="009C1BB8">
    <w:pPr>
      <w:pStyle w:val="Zhlav"/>
    </w:pPr>
    <w:r>
      <w:rPr>
        <w:noProof/>
      </w:rPr>
      <w:drawing>
        <wp:inline distT="0" distB="0" distL="0" distR="0" wp14:anchorId="66AE7B53" wp14:editId="4012284E">
          <wp:extent cx="6152400" cy="892800"/>
          <wp:effectExtent l="0" t="0" r="1270" b="317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yp-hlavička-gimp-export-jpg-kva60procent-podvz420-160kb-zoner-vel50procent-kva60procent-mono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2400" cy="89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A11B7"/>
    <w:multiLevelType w:val="hybridMultilevel"/>
    <w:tmpl w:val="7FF2ED4C"/>
    <w:lvl w:ilvl="0" w:tplc="50E26380">
      <w:start w:val="1"/>
      <w:numFmt w:val="decimal"/>
      <w:lvlText w:val="%1."/>
      <w:lvlJc w:val="left"/>
      <w:pPr>
        <w:ind w:left="927" w:hanging="360"/>
      </w:pPr>
      <w:rPr>
        <w:rFonts w:ascii="Bookman Old Style" w:eastAsia="Batang" w:hAnsi="Bookman Old Style" w:cs="Tahoma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6A316A4"/>
    <w:multiLevelType w:val="hybridMultilevel"/>
    <w:tmpl w:val="9E3C0846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2AA096B"/>
    <w:multiLevelType w:val="hybridMultilevel"/>
    <w:tmpl w:val="11D8ED24"/>
    <w:lvl w:ilvl="0" w:tplc="50E26380">
      <w:start w:val="1"/>
      <w:numFmt w:val="decimal"/>
      <w:lvlText w:val="%1."/>
      <w:lvlJc w:val="left"/>
      <w:pPr>
        <w:ind w:left="720" w:hanging="360"/>
      </w:pPr>
      <w:rPr>
        <w:rFonts w:ascii="Bookman Old Style" w:eastAsia="Batang" w:hAnsi="Bookman Old Style" w:cs="Tahoma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1F1B1F"/>
    <w:multiLevelType w:val="hybridMultilevel"/>
    <w:tmpl w:val="61602012"/>
    <w:lvl w:ilvl="0" w:tplc="CCE027B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1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35620"/>
    <w:multiLevelType w:val="hybridMultilevel"/>
    <w:tmpl w:val="AFE0CFFE"/>
    <w:lvl w:ilvl="0" w:tplc="50E26380">
      <w:start w:val="1"/>
      <w:numFmt w:val="decimal"/>
      <w:lvlText w:val="%1."/>
      <w:lvlJc w:val="left"/>
      <w:pPr>
        <w:ind w:left="720" w:hanging="360"/>
      </w:pPr>
      <w:rPr>
        <w:rFonts w:ascii="Bookman Old Style" w:eastAsia="Batang" w:hAnsi="Bookman Old Style" w:cs="Tahoma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E82FAB"/>
    <w:multiLevelType w:val="hybridMultilevel"/>
    <w:tmpl w:val="4E0EEBE2"/>
    <w:lvl w:ilvl="0" w:tplc="BA747EE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5B32A5"/>
    <w:multiLevelType w:val="hybridMultilevel"/>
    <w:tmpl w:val="480AF9E8"/>
    <w:lvl w:ilvl="0" w:tplc="50E26380">
      <w:start w:val="1"/>
      <w:numFmt w:val="decimal"/>
      <w:lvlText w:val="%1."/>
      <w:lvlJc w:val="left"/>
      <w:pPr>
        <w:ind w:left="720" w:hanging="360"/>
      </w:pPr>
      <w:rPr>
        <w:rFonts w:ascii="Bookman Old Style" w:eastAsia="Batang" w:hAnsi="Bookman Old Style" w:cs="Tahoma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382BDC"/>
    <w:multiLevelType w:val="hybridMultilevel"/>
    <w:tmpl w:val="88E671F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48008A"/>
    <w:multiLevelType w:val="hybridMultilevel"/>
    <w:tmpl w:val="26B6817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34C"/>
    <w:rsid w:val="00024319"/>
    <w:rsid w:val="000364A5"/>
    <w:rsid w:val="00054D59"/>
    <w:rsid w:val="0005756B"/>
    <w:rsid w:val="000603FD"/>
    <w:rsid w:val="0006226E"/>
    <w:rsid w:val="00073465"/>
    <w:rsid w:val="00074882"/>
    <w:rsid w:val="00080F25"/>
    <w:rsid w:val="000C0D66"/>
    <w:rsid w:val="000C7729"/>
    <w:rsid w:val="000D36B4"/>
    <w:rsid w:val="000E72E2"/>
    <w:rsid w:val="00112CA7"/>
    <w:rsid w:val="001369D2"/>
    <w:rsid w:val="00191511"/>
    <w:rsid w:val="001A2401"/>
    <w:rsid w:val="001B6AD6"/>
    <w:rsid w:val="001C01CC"/>
    <w:rsid w:val="0022634C"/>
    <w:rsid w:val="0026321E"/>
    <w:rsid w:val="00290E34"/>
    <w:rsid w:val="00293514"/>
    <w:rsid w:val="002F03CB"/>
    <w:rsid w:val="00346D6C"/>
    <w:rsid w:val="00347609"/>
    <w:rsid w:val="003C1DD8"/>
    <w:rsid w:val="003C27A8"/>
    <w:rsid w:val="003C5736"/>
    <w:rsid w:val="003E6F19"/>
    <w:rsid w:val="00442A8F"/>
    <w:rsid w:val="00445C1C"/>
    <w:rsid w:val="004479EC"/>
    <w:rsid w:val="00463A42"/>
    <w:rsid w:val="0046508C"/>
    <w:rsid w:val="00474C36"/>
    <w:rsid w:val="00482746"/>
    <w:rsid w:val="00483DE5"/>
    <w:rsid w:val="004A623A"/>
    <w:rsid w:val="004B2CF0"/>
    <w:rsid w:val="004B6FE4"/>
    <w:rsid w:val="004D3EE2"/>
    <w:rsid w:val="004E3860"/>
    <w:rsid w:val="004E3BC9"/>
    <w:rsid w:val="0050352F"/>
    <w:rsid w:val="005331E7"/>
    <w:rsid w:val="005333D8"/>
    <w:rsid w:val="005500C5"/>
    <w:rsid w:val="00566919"/>
    <w:rsid w:val="005677C6"/>
    <w:rsid w:val="00585589"/>
    <w:rsid w:val="005A56F7"/>
    <w:rsid w:val="005E0CE9"/>
    <w:rsid w:val="00607FEB"/>
    <w:rsid w:val="00617416"/>
    <w:rsid w:val="00635156"/>
    <w:rsid w:val="006534C4"/>
    <w:rsid w:val="00660DD7"/>
    <w:rsid w:val="00685C4E"/>
    <w:rsid w:val="006973E6"/>
    <w:rsid w:val="006A1DD6"/>
    <w:rsid w:val="006D311D"/>
    <w:rsid w:val="006E461E"/>
    <w:rsid w:val="0071466B"/>
    <w:rsid w:val="007175DE"/>
    <w:rsid w:val="007242E7"/>
    <w:rsid w:val="007A0010"/>
    <w:rsid w:val="007B4D95"/>
    <w:rsid w:val="007D5D98"/>
    <w:rsid w:val="00823DE2"/>
    <w:rsid w:val="00845843"/>
    <w:rsid w:val="00856C8D"/>
    <w:rsid w:val="00881B2B"/>
    <w:rsid w:val="008B2CA4"/>
    <w:rsid w:val="008E3401"/>
    <w:rsid w:val="00926F6A"/>
    <w:rsid w:val="00935177"/>
    <w:rsid w:val="009373E9"/>
    <w:rsid w:val="0094045D"/>
    <w:rsid w:val="0094326B"/>
    <w:rsid w:val="0096389A"/>
    <w:rsid w:val="00985982"/>
    <w:rsid w:val="0099292D"/>
    <w:rsid w:val="00992ABF"/>
    <w:rsid w:val="009B3B5F"/>
    <w:rsid w:val="009B76AC"/>
    <w:rsid w:val="009C1BB8"/>
    <w:rsid w:val="009C4E84"/>
    <w:rsid w:val="009E23BF"/>
    <w:rsid w:val="009F7BDC"/>
    <w:rsid w:val="00A210FE"/>
    <w:rsid w:val="00A368BB"/>
    <w:rsid w:val="00AA2A03"/>
    <w:rsid w:val="00AC5AC5"/>
    <w:rsid w:val="00AC63C4"/>
    <w:rsid w:val="00AD087F"/>
    <w:rsid w:val="00AF3A1F"/>
    <w:rsid w:val="00B23A79"/>
    <w:rsid w:val="00B46345"/>
    <w:rsid w:val="00B55AD4"/>
    <w:rsid w:val="00B936EB"/>
    <w:rsid w:val="00BA490E"/>
    <w:rsid w:val="00C04A0C"/>
    <w:rsid w:val="00C07038"/>
    <w:rsid w:val="00C11577"/>
    <w:rsid w:val="00C35C40"/>
    <w:rsid w:val="00C5080C"/>
    <w:rsid w:val="00C54DD4"/>
    <w:rsid w:val="00C5586F"/>
    <w:rsid w:val="00C94ACF"/>
    <w:rsid w:val="00CB3136"/>
    <w:rsid w:val="00CB5FD0"/>
    <w:rsid w:val="00CC4D08"/>
    <w:rsid w:val="00CD2981"/>
    <w:rsid w:val="00CD7B9D"/>
    <w:rsid w:val="00CE51CB"/>
    <w:rsid w:val="00D244C4"/>
    <w:rsid w:val="00D53D43"/>
    <w:rsid w:val="00D5615D"/>
    <w:rsid w:val="00D60203"/>
    <w:rsid w:val="00D65412"/>
    <w:rsid w:val="00D7420A"/>
    <w:rsid w:val="00D74472"/>
    <w:rsid w:val="00D92F83"/>
    <w:rsid w:val="00DB4393"/>
    <w:rsid w:val="00DB7543"/>
    <w:rsid w:val="00DD7177"/>
    <w:rsid w:val="00DE0014"/>
    <w:rsid w:val="00E02D88"/>
    <w:rsid w:val="00E52826"/>
    <w:rsid w:val="00E62250"/>
    <w:rsid w:val="00E64235"/>
    <w:rsid w:val="00EB2A7C"/>
    <w:rsid w:val="00EC7B4F"/>
    <w:rsid w:val="00ED7F22"/>
    <w:rsid w:val="00EE53AC"/>
    <w:rsid w:val="00EE764A"/>
    <w:rsid w:val="00F0291B"/>
    <w:rsid w:val="00F0600E"/>
    <w:rsid w:val="00F12063"/>
    <w:rsid w:val="00F12897"/>
    <w:rsid w:val="00F137EC"/>
    <w:rsid w:val="00F573FA"/>
    <w:rsid w:val="00F9285F"/>
    <w:rsid w:val="00FA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50D1D7B0"/>
  <w15:chartTrackingRefBased/>
  <w15:docId w15:val="{3D5EC789-D7D0-4662-B999-BD8C9D79C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B6AD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-vc">
    <w:name w:val="nadpis - věc"/>
    <w:basedOn w:val="Normln"/>
    <w:rsid w:val="00856C8D"/>
    <w:rPr>
      <w:b/>
    </w:rPr>
  </w:style>
  <w:style w:type="paragraph" w:customStyle="1" w:styleId="zpat">
    <w:name w:val="zápatí"/>
    <w:basedOn w:val="Normln"/>
    <w:rsid w:val="00856C8D"/>
    <w:pPr>
      <w:jc w:val="right"/>
    </w:pPr>
    <w:rPr>
      <w:sz w:val="18"/>
    </w:rPr>
  </w:style>
  <w:style w:type="paragraph" w:styleId="Zhlav">
    <w:name w:val="header"/>
    <w:basedOn w:val="Normln"/>
    <w:rsid w:val="0022634C"/>
    <w:pPr>
      <w:tabs>
        <w:tab w:val="center" w:pos="4536"/>
        <w:tab w:val="right" w:pos="9072"/>
      </w:tabs>
    </w:pPr>
  </w:style>
  <w:style w:type="paragraph" w:styleId="Zpat0">
    <w:name w:val="footer"/>
    <w:basedOn w:val="Normln"/>
    <w:rsid w:val="0022634C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22634C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rsid w:val="0022634C"/>
  </w:style>
  <w:style w:type="paragraph" w:styleId="Zkladntext">
    <w:name w:val="Body Text"/>
    <w:basedOn w:val="Normln"/>
    <w:link w:val="ZkladntextChar"/>
    <w:rsid w:val="00074882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customStyle="1" w:styleId="ZkladntextChar">
    <w:name w:val="Základní text Char"/>
    <w:basedOn w:val="Standardnpsmoodstavce"/>
    <w:link w:val="Zkladntext"/>
    <w:rsid w:val="00074882"/>
    <w:rPr>
      <w:rFonts w:ascii="Humanst531 BTCE" w:hAnsi="Humanst531 BTCE" w:cs="Arial"/>
      <w:sz w:val="18"/>
    </w:rPr>
  </w:style>
  <w:style w:type="paragraph" w:styleId="Odstavecseseznamem">
    <w:name w:val="List Paragraph"/>
    <w:basedOn w:val="Normln"/>
    <w:uiPriority w:val="34"/>
    <w:qFormat/>
    <w:rsid w:val="008E340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0600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0600E"/>
    <w:rPr>
      <w:color w:val="605E5C"/>
      <w:shd w:val="clear" w:color="auto" w:fill="E1DFDD"/>
    </w:rPr>
  </w:style>
  <w:style w:type="character" w:styleId="Zdraznnjemn">
    <w:name w:val="Subtle Emphasis"/>
    <w:basedOn w:val="Standardnpsmoodstavce"/>
    <w:uiPriority w:val="19"/>
    <w:qFormat/>
    <w:rsid w:val="005500C5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tyles" Target="styles.xml"/><Relationship Id="rId12" Type="http://schemas.openxmlformats.org/officeDocument/2006/relationships/hyperlink" Target="mailto:obchod@ekonakup.cz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eichelova\Data%20aplikac&#237;\Microsoft\&#352;ablony\Dopisn&#237;%20pap&#237;r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1ABC539006B94FA373A6AC2F2753B9" ma:contentTypeVersion="0" ma:contentTypeDescription="Vytvoří nový dokument" ma:contentTypeScope="" ma:versionID="ab55096b853b14b0f539b8ba7a75dc3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2C8F4C-E748-44BF-BF96-5489B7B2CF3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CB1513CA-EB21-4DC5-9400-7CE5AA714E1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A352D5-7120-43C5-A6BB-DBC2653AD2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9321D9C-F9E4-4B83-96FD-F824B8E53E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3F004961-185E-4FBC-B497-05B56F1A78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Dopisní papír.dot</Template>
  <TotalTime>165</TotalTime>
  <Pages>14</Pages>
  <Words>1015</Words>
  <Characters>6820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OR/</vt:lpstr>
    </vt:vector>
  </TitlesOfParts>
  <Company>Jablonec</Company>
  <LinksUpToDate>false</LinksUpToDate>
  <CharactersWithSpaces>7820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OR/</dc:title>
  <dc:subject/>
  <dc:creator>Pavlína Reichelová</dc:creator>
  <cp:keywords/>
  <dc:description/>
  <cp:lastModifiedBy>Čermák, Jan </cp:lastModifiedBy>
  <cp:revision>41</cp:revision>
  <cp:lastPrinted>2004-03-23T12:32:00Z</cp:lastPrinted>
  <dcterms:created xsi:type="dcterms:W3CDTF">2021-07-29T06:11:00Z</dcterms:created>
  <dcterms:modified xsi:type="dcterms:W3CDTF">2021-11-02T08:51:00Z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Jiří Hruška</vt:lpwstr>
  </property>
  <property fmtid="{D5CDD505-2E9C-101B-9397-08002B2CF9AE}" pid="3" name="xd_Signature">
    <vt:lpwstr/>
  </property>
  <property fmtid="{D5CDD505-2E9C-101B-9397-08002B2CF9AE}" pid="4" name="display_urn:schemas-microsoft-com:office:office#Author">
    <vt:lpwstr>Jiří Hruška</vt:lpwstr>
  </property>
  <property fmtid="{D5CDD505-2E9C-101B-9397-08002B2CF9AE}" pid="5" name="TemplateUrl">
    <vt:lpwstr/>
  </property>
  <property fmtid="{D5CDD505-2E9C-101B-9397-08002B2CF9AE}" pid="6" name="xd_ProgID">
    <vt:lpwstr/>
  </property>
  <property fmtid="{D5CDD505-2E9C-101B-9397-08002B2CF9AE}" pid="7" name="ContentTypeId">
    <vt:lpwstr>0x0101008A1ABC539006B94FA373A6AC2F2753B9</vt:lpwstr>
  </property>
</Properties>
</file>