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4" behindDoc="0" locked="0" layoutInCell="1" allowOverlap="1">
            <wp:simplePos x="0" y="0"/>
            <wp:positionH relativeFrom="page">
              <wp:posOffset>1444752</wp:posOffset>
            </wp:positionH>
            <wp:positionV relativeFrom="page">
              <wp:posOffset>2324227</wp:posOffset>
            </wp:positionV>
            <wp:extent cx="978231" cy="222270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8231" cy="222270"/>
                    </a:xfrm>
                    <a:custGeom>
                      <a:rect l="l" t="t" r="r" b="b"/>
                      <a:pathLst>
                        <a:path w="978231" h="222270">
                          <a:moveTo>
                            <a:pt x="0" y="222270"/>
                          </a:moveTo>
                          <a:lnTo>
                            <a:pt x="978231" y="222270"/>
                          </a:lnTo>
                          <a:lnTo>
                            <a:pt x="978231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1112519</wp:posOffset>
            </wp:positionH>
            <wp:positionV relativeFrom="page">
              <wp:posOffset>3286379</wp:posOffset>
            </wp:positionV>
            <wp:extent cx="1146425" cy="275253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12519" y="3286379"/>
                      <a:ext cx="1032125" cy="16095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1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1"/>
                            <w:szCs w:val="21"/>
                          </w:rPr>
                          <w:t>§愀琀甀渀爀</w:t>
                        </w:r>
                        <w:r>
                          <w:rPr lang="en-US" sz="21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8"/>
                            <w:sz w:val="21"/>
                            <w:szCs w:val="21"/>
                          </w:rPr>
                          <w:t> </w:t>
                        </w:r>
                        <w:r>
                          <w:rPr lang="en-US" sz="19" baseline="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1"/>
                            <w:sz w:val="19"/>
                            <w:szCs w:val="19"/>
                          </w:rPr>
                          <w:t>猀瀀㨀紀⨀琀渀⨀猀琀椀氀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2310383</wp:posOffset>
            </wp:positionH>
            <wp:positionV relativeFrom="page">
              <wp:posOffset>3396870</wp:posOffset>
            </wp:positionV>
            <wp:extent cx="801414" cy="25226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310383" y="3396870"/>
                      <a:ext cx="687114" cy="13796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8"/>
                            <w:szCs w:val="18"/>
                          </w:rPr>
                          <w:t>㄀⨀</w:t>
                        </w:r>
                        <w:r>
                          <w:rPr lang="en-US" sz="18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7"/>
                            <w:sz w:val="18"/>
                            <w:szCs w:val="18"/>
                          </w:rPr>
                          <w:t> </w:t>
                        </w:r>
                        <w:r>
                          <w:rPr lang="en-US" sz="15" baseline="2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2"/>
                            <w:sz w:val="15"/>
                            <w:szCs w:val="15"/>
                          </w:rPr>
                          <w:t>⸀⸀氀ť椀</w:t>
                        </w:r>
                        <w:r>
                          <w:rPr lang="en-US" sz="15" baseline="2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4"/>
                            <w:position w:val="2"/>
                            <w:sz w:val="15"/>
                            <w:szCs w:val="15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㄀渀椀㄀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9" baseline="3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3"/>
                            <w:sz w:val="9"/>
                            <w:szCs w:val="9"/>
                          </w:rPr>
                          <w:t>⸀笀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1124711</wp:posOffset>
            </wp:positionH>
            <wp:positionV relativeFrom="page">
              <wp:posOffset>3761360</wp:posOffset>
            </wp:positionV>
            <wp:extent cx="1069576" cy="290582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24711" y="3761360"/>
                      <a:ext cx="955276" cy="17628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3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3"/>
                            <w:szCs w:val="23"/>
                          </w:rPr>
                          <w:t>ř渀ů猀渀戀</w:t>
                        </w:r>
                        <w:r>
                          <w:rPr lang="en-US" sz="23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6"/>
                            <w:sz w:val="23"/>
                            <w:szCs w:val="23"/>
                          </w:rPr>
                          <w:t> </w:t>
                        </w:r>
                        <w:r>
                          <w:rPr lang="en-US" sz="20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ů栀爀愀搀瘀㨀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1124711</wp:posOffset>
            </wp:positionH>
            <wp:positionV relativeFrom="page">
              <wp:posOffset>3960241</wp:posOffset>
            </wp:positionV>
            <wp:extent cx="400535" cy="267588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24711" y="3960241"/>
                      <a:ext cx="286235" cy="15328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吀攀砀琀㨀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4181855</wp:posOffset>
            </wp:positionH>
            <wp:positionV relativeFrom="page">
              <wp:posOffset>4904867</wp:posOffset>
            </wp:positionV>
            <wp:extent cx="1758719" cy="280453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181855" y="4904867"/>
                      <a:ext cx="1644419" cy="16615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攀á爀⸀椀氀欀甀</w:t>
                        </w:r>
                        <w:r>
                          <w:rPr lang="en-US" sz="20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6"/>
                            <w:sz w:val="20"/>
                            <w:szCs w:val="20"/>
                          </w:rPr>
                          <w:t> </w:t>
                        </w:r>
                        <w:r>
                          <w:rPr lang="en-US" sz="20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瘀 </w:t>
                        </w:r>
                        <w:r>
                          <w:rPr lang="en-US" sz="18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8"/>
                            <w:szCs w:val="18"/>
                          </w:rPr>
                          <w:t>搀☀堀攀⨀</w:t>
                        </w:r>
                        <w:r>
                          <w:rPr lang="en-US" sz="18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0"/>
                            <w:sz w:val="18"/>
                            <w:szCs w:val="18"/>
                          </w:rPr>
                          <w:t> </w:t>
                        </w:r>
                        <w:r>
                          <w:rPr lang="en-US" sz="21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1"/>
                            <w:szCs w:val="21"/>
                          </w:rPr>
                          <w:t>㌀§</w:t>
                        </w:r>
                        <w:r>
                          <w:rPr lang="en-US" sz="21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sz w:val="21"/>
                            <w:szCs w:val="21"/>
                          </w:rPr>
                          <w:t> </w:t>
                        </w:r>
                        <w:r>
                          <w:rPr lang="en-US" sz="21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1"/>
                            <w:szCs w:val="21"/>
                          </w:rPr>
                          <w:t>爀渀ě猀椀渀ů⸀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4343400</wp:posOffset>
            </wp:positionH>
            <wp:positionV relativeFrom="page">
              <wp:posOffset>5490084</wp:posOffset>
            </wp:positionV>
            <wp:extent cx="608730" cy="367226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343400" y="5490084"/>
                      <a:ext cx="494430" cy="25292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1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1"/>
                            <w:szCs w:val="21"/>
                          </w:rPr>
                          <w:t>§</w:t>
                        </w:r>
                        <w:r>
                          <w:rPr lang="en-US" sz="21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"/>
                            <w:sz w:val="21"/>
                            <w:szCs w:val="21"/>
                          </w:rPr>
                          <w:t> </w:t>
                        </w:r>
                        <w:r>
                          <w:rPr lang="en-US" sz="33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33"/>
                            <w:szCs w:val="33"/>
                          </w:rPr>
                          <w:t>匀戀∀ </w:t>
                        </w:r>
                        <w:r>
                          <w:rPr>
                            <w:rFonts w:ascii="Times New Roman" w:hAnsi="Times New Roman" w:cs="Times New Roman"/>
                            <w:sz w:val="33"/>
                            <w:szCs w:val="33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3834384</wp:posOffset>
            </wp:positionH>
            <wp:positionV relativeFrom="page">
              <wp:posOffset>5559934</wp:posOffset>
            </wp:positionV>
            <wp:extent cx="714593" cy="282917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834384" y="5559934"/>
                      <a:ext cx="600293" cy="16861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2"/>
                            <w:szCs w:val="22"/>
                          </w:rPr>
                          <w:t>㌀㐀ú⼀žů氀 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4383023</wp:posOffset>
            </wp:positionH>
            <wp:positionV relativeFrom="page">
              <wp:posOffset>6029071</wp:posOffset>
            </wp:positionV>
            <wp:extent cx="1758975" cy="302774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383023" y="6029071"/>
                      <a:ext cx="1644675" cy="18847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529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3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3"/>
                            <w:szCs w:val="23"/>
                          </w:rPr>
                          <w:t>čⰀ	 </w:t>
                        </w:r>
                        <w:r>
                          <w:rPr lang="en-US" sz="20" baseline="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1"/>
                            <w:sz w:val="20"/>
                            <w:szCs w:val="20"/>
                          </w:rPr>
                          <w:t>甀 </w:t>
                        </w:r>
                        <w:r>
                          <w:rPr lang="en-US" sz="23" baseline="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1"/>
                            <w:sz w:val="23"/>
                            <w:szCs w:val="23"/>
                          </w:rPr>
                          <w:t>Č攀猀欀é </w:t>
                        </w:r>
                        <w:r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82" behindDoc="0" locked="0" layoutInCell="1" allowOverlap="1">
            <wp:simplePos x="0" y="0"/>
            <wp:positionH relativeFrom="page">
              <wp:posOffset>4538184</wp:posOffset>
            </wp:positionH>
            <wp:positionV relativeFrom="page">
              <wp:posOffset>6029071</wp:posOffset>
            </wp:positionV>
            <wp:extent cx="816310" cy="188475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6310" cy="188475"/>
                    </a:xfrm>
                    <a:custGeom>
                      <a:rect l="l" t="t" r="r" b="b"/>
                      <a:pathLst>
                        <a:path w="816310" h="188475">
                          <a:moveTo>
                            <a:pt x="0" y="188475"/>
                          </a:moveTo>
                          <a:lnTo>
                            <a:pt x="816310" y="188475"/>
                          </a:lnTo>
                          <a:lnTo>
                            <a:pt x="816310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5961888</wp:posOffset>
            </wp:positionH>
            <wp:positionV relativeFrom="page">
              <wp:posOffset>6038723</wp:posOffset>
            </wp:positionV>
            <wp:extent cx="541670" cy="275253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961888" y="6038723"/>
                      <a:ext cx="427370" cy="16095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1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1"/>
                            <w:szCs w:val="21"/>
                          </w:rPr>
                          <w:t>渀á爀漀搀渀椀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1185672</wp:posOffset>
            </wp:positionH>
            <wp:positionV relativeFrom="page">
              <wp:posOffset>6218555</wp:posOffset>
            </wp:positionV>
            <wp:extent cx="2520681" cy="299637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85672" y="6218555"/>
                      <a:ext cx="2406381" cy="18533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1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1"/>
                            <w:szCs w:val="21"/>
                          </w:rPr>
                          <w:t>戀愀渀欀礀</w:t>
                        </w:r>
                        <w:r>
                          <w:rPr lang="en-US" sz="21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"/>
                            <w:sz w:val="21"/>
                            <w:szCs w:val="21"/>
                          </w:rPr>
                          <w:t> </w:t>
                        </w:r>
                        <w:r>
                          <w:rPr lang="en-US" sz="21" baseline="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1"/>
                            <w:sz w:val="21"/>
                            <w:szCs w:val="21"/>
                          </w:rPr>
                          <w:t>瘀 </w:t>
                        </w:r>
                        <w:r>
                          <w:rPr lang="en-US" sz="22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2"/>
                            <w:szCs w:val="22"/>
                          </w:rPr>
                          <w:t>Ů猀琀椀</w:t>
                        </w:r>
                        <w:r>
                          <w:rPr lang="en-US" sz="22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3"/>
                            <w:sz w:val="22"/>
                            <w:szCs w:val="22"/>
                          </w:rPr>
                          <w:t> </w:t>
                        </w:r>
                        <w:r>
                          <w:rPr lang="en-US" sz="19" baseline="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1"/>
                            <w:sz w:val="19"/>
                            <w:szCs w:val="19"/>
                          </w:rPr>
                          <w:t>渀愀挀䨀 </w:t>
                        </w:r>
                        <w:r>
                          <w:rPr lang="en-US" sz="20" baseline="2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2"/>
                            <w:sz w:val="20"/>
                            <w:szCs w:val="20"/>
                          </w:rPr>
                          <w:t>䰀愀戀攀爀ⴀ渀Ⰰ</w:t>
                        </w:r>
                        <w:r>
                          <w:rPr lang="en-US" sz="20" baseline="2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"/>
                            <w:position w:val="2"/>
                            <w:sz w:val="20"/>
                            <w:szCs w:val="20"/>
                          </w:rPr>
                          <w:t> </w:t>
                        </w:r>
                        <w:r>
                          <w:rPr lang="en-US" sz="22" baseline="2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2"/>
                            <w:sz w:val="22"/>
                            <w:szCs w:val="22"/>
                          </w:rPr>
                          <w:t>琀Č伀</w:t>
                        </w:r>
                        <w:r>
                          <w:rPr lang="en-US" sz="22" baseline="2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50"/>
                            <w:position w:val="2"/>
                            <w:sz w:val="22"/>
                            <w:szCs w:val="22"/>
                          </w:rPr>
                          <w:t> </w:t>
                        </w:r>
                        <w:r>
                          <w:rPr lang="en-US" sz="21" baseline="2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2"/>
                            <w:sz w:val="21"/>
                            <w:szCs w:val="21"/>
                          </w:rPr>
                          <w:t>漀稀⬀ </w:t>
                        </w:r>
                        <w:r>
                          <w:rPr lang="en-US" sz="21" baseline="3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3"/>
                            <w:sz w:val="21"/>
                            <w:szCs w:val="21"/>
                          </w:rPr>
                          <w:t>愀漀愀⸀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80" behindDoc="0" locked="0" layoutInCell="1" allowOverlap="1">
            <wp:simplePos x="0" y="0"/>
            <wp:positionH relativeFrom="page">
              <wp:posOffset>3337559</wp:posOffset>
            </wp:positionH>
            <wp:positionV relativeFrom="page">
              <wp:posOffset>7520051</wp:posOffset>
            </wp:positionV>
            <wp:extent cx="1066020" cy="492347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66020" cy="492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3903282</wp:posOffset>
            </wp:positionH>
            <wp:positionV relativeFrom="page">
              <wp:posOffset>8323073</wp:posOffset>
            </wp:positionV>
            <wp:extent cx="2513334" cy="762163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13334" cy="762163"/>
                    </a:xfrm>
                    <a:custGeom>
                      <a:rect l="l" t="t" r="r" b="b"/>
                      <a:pathLst>
                        <a:path w="2513334" h="762163">
                          <a:moveTo>
                            <a:pt x="0" y="762163"/>
                          </a:moveTo>
                          <a:lnTo>
                            <a:pt x="2513334" y="762163"/>
                          </a:lnTo>
                          <a:lnTo>
                            <a:pt x="2513334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2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155" w:right="-40" w:firstLine="0"/>
      </w:pPr>
      <w:r>
        <w:rPr lang="en-US" sz="2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3"/>
          <w:szCs w:val="23"/>
        </w:rPr>
        <w:t>漀䐀䈀Ě刀䄀吀䔀氀开㬀</w:t>
      </w:r>
      <w:r>
        <w:rPr>
          <w:rFonts w:ascii="Times New Roman" w:hAnsi="Times New Roman" w:cs="Times New Roman"/>
          <w:sz w:val="23"/>
          <w:szCs w:val="23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200" w:after="0" w:line="252" w:lineRule="exact"/>
        <w:ind w:left="1178" w:right="-40" w:hanging="9"/>
      </w:pPr>
      <w:r>
        <w:rPr lang="en-US" sz="20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昀爀氀琀爀⨀Ⰰ猀渀椀</w:t>
      </w:r>
      <w:r>
        <w:rPr lang="en-US" sz="20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1"/>
          <w:sz w:val="20"/>
          <w:szCs w:val="20"/>
        </w:rPr>
        <w:t> </w:t>
      </w:r>
      <w:r>
        <w:rPr lang="en-US" sz="19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9"/>
          <w:szCs w:val="19"/>
        </w:rPr>
        <w:t>猀焀Ⰰ甀搀</w:t>
      </w:r>
      <w:r>
        <w:rPr lang="en-US" sz="19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8"/>
          <w:position w:val="2"/>
          <w:sz w:val="19"/>
          <w:szCs w:val="19"/>
        </w:rPr>
        <w:t> </w:t>
      </w:r>
      <w:r>
        <w:rPr lang="en-US" sz="20" baseline="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3"/>
          <w:sz w:val="20"/>
          <w:szCs w:val="20"/>
        </w:rPr>
        <w:t>瘀 </w:t>
      </w:r>
      <w:r>
        <w:rPr lang="en-US" sz="21" baseline="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3"/>
          <w:sz w:val="21"/>
          <w:szCs w:val="21"/>
        </w:rPr>
        <w:t>䰀椀戀⨀爀挀氀ř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rPr lang="en-US" sz="1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9"/>
          <w:szCs w:val="19"/>
        </w:rPr>
        <w:t>琀䨀 </w:t>
      </w:r>
      <w:r>
        <w:rPr lang="en-US" sz="2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5"/>
          <w:szCs w:val="25"/>
        </w:rPr>
        <w:t>匀⨀ú</w:t>
      </w:r>
      <w:r>
        <w:rPr lang="en-US" sz="2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46"/>
          <w:sz w:val="25"/>
          <w:szCs w:val="25"/>
        </w:rPr>
        <w:t> </w:t>
      </w: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渀Ⰰ⨀ </w:t>
      </w:r>
      <w:r>
        <w:rPr lang="en-US" sz="21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1"/>
          <w:szCs w:val="21"/>
        </w:rPr>
        <w:t>昀琀氀匀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㐀§§✀吀§Ⰰ嬀椀戀⨀Ⰰ爀攀攀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93" w:after="0" w:line="240" w:lineRule="auto"/>
        <w:ind w:left="1155" w:right="-40" w:firstLine="43"/>
      </w:pPr>
      <w:r>
        <w:rPr lang="en-US" sz="2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5"/>
          <w:szCs w:val="25"/>
        </w:rPr>
        <w:t>ůč攀</w:t>
      </w:r>
      <w:r>
        <w:rPr>
          <w:rFonts w:ascii="Times New Roman" w:hAnsi="Times New Roman" w:cs="Times New Roman"/>
          <w:sz w:val="25"/>
          <w:szCs w:val="25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exact"/>
        <w:ind w:left="1198" w:right="-40" w:firstLine="4"/>
      </w:pP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伀挀氀戀ě爀愀琀攀氀</w:t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5"/>
          <w:sz w:val="21"/>
          <w:szCs w:val="21"/>
        </w:rPr>
        <w:t> </w:t>
      </w:r>
      <w:r>
        <w:rPr lang="en-US" sz="22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22"/>
          <w:szCs w:val="22"/>
        </w:rPr>
        <w:t>渀攀渀í</w:t>
      </w:r>
      <w:r>
        <w:rPr lang="en-US" sz="22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29"/>
          <w:position w:val="2"/>
          <w:sz w:val="22"/>
          <w:szCs w:val="22"/>
        </w:rPr>
        <w:t> </w:t>
      </w:r>
      <w:r>
        <w:rPr lang="en-US" sz="21" baseline="5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5"/>
          <w:sz w:val="21"/>
          <w:szCs w:val="21"/>
        </w:rPr>
        <w:t>瀀簀á琀挀攀渀爀</w:t>
      </w:r>
      <w:r>
        <w:rPr lang="en-US" sz="21" baseline="5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9"/>
          <w:position w:val="5"/>
          <w:sz w:val="21"/>
          <w:szCs w:val="21"/>
        </w:rPr>
        <w:t> </w:t>
      </w:r>
      <w:r>
        <w:rPr lang="en-US" sz="22" baseline="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4"/>
          <w:sz w:val="22"/>
          <w:szCs w:val="22"/>
        </w:rPr>
        <w:t>䐀倀䠀⸀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☀搀昀攀最á</w:t>
      </w: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7"/>
          <w:sz w:val="22"/>
          <w:szCs w:val="22"/>
        </w:rPr>
        <w:t> </w:t>
      </w: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搀⨀搀✀§渀í㬀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155" w:right="-40" w:firstLine="57"/>
      </w:pP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唀 </w:t>
      </w:r>
      <w:r>
        <w:rPr lang="en-US" sz="1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9"/>
          <w:szCs w:val="19"/>
        </w:rPr>
        <w:t>匀攀甀攀氀爀⸀氀Ⰰ✀§㐀ů氀㌀</w:t>
      </w:r>
      <w:r>
        <w:rPr>
          <w:rFonts w:ascii="Times New Roman" w:hAnsi="Times New Roman" w:cs="Times New Roman"/>
          <w:sz w:val="19"/>
          <w:szCs w:val="19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155" w:right="-40" w:firstLine="52"/>
      </w:pP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㐀§§</w:t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86"/>
          <w:sz w:val="21"/>
          <w:szCs w:val="21"/>
        </w:rPr>
        <w:t> </w:t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㜀㈀ </w:t>
      </w:r>
      <w:r>
        <w:rPr lang="en-US" sz="20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氀⨀椀栀攀爀攀⨀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18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3"/>
          <w:pgMar w:top="500" w:right="500" w:bottom="500" w:left="500" w:header="708" w:footer="708" w:gutter="0"/>
          <w:cols w:num="2" w:space="0" w:equalWidth="0">
            <w:col w:w="4102" w:space="346"/>
            <w:col w:w="1291" w:space="0"/>
          </w:cols>
          <w:docGrid w:linePitch="360"/>
        </w:sectPr>
        <w:spacing w:before="0" w:after="0" w:line="302" w:lineRule="exact"/>
        <w:ind w:left="0" w:right="-40" w:firstLine="57"/>
      </w:pPr>
      <w:r>
        <w:rPr lang="en-US" sz="30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30"/>
          <w:szCs w:val="30"/>
        </w:rPr>
        <w:t>氀⨀氀</w:t>
      </w:r>
      <w:r>
        <w:rPr lang="en-US" sz="30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0"/>
          <w:sz w:val="30"/>
          <w:szCs w:val="30"/>
        </w:rPr>
        <w:t> </w:t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§昀爀§㌀㐀§§㐀</w:t>
      </w:r>
      <w:r>
        <w:rPr>
          <w:rFonts w:ascii="Times New Roman" w:hAnsi="Times New Roman" w:cs="Times New Roman"/>
          <w:sz w:val="21"/>
          <w:szCs w:val="21"/>
        </w:rPr>
        <w:t> </w:t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✀⸀§昀⨀㨀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spacing w:after="9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pacing w:before="0" w:after="0" w:line="259" w:lineRule="exact"/>
        <w:ind w:left="1236" w:right="-40" w:firstLine="0"/>
      </w:pP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䐀愀琀氀氀椀§</w:t>
      </w: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7"/>
          <w:sz w:val="22"/>
          <w:szCs w:val="22"/>
        </w:rPr>
        <w:t> </w:t>
      </w:r>
      <w:r>
        <w:rPr lang="en-US" sz="20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漀戀樀攀搀㨀渀á渀椀㨀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1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9"/>
          <w:szCs w:val="19"/>
        </w:rPr>
        <w:t>§Ⰰ愀琀甀渀琀</w:t>
      </w:r>
      <w:r>
        <w:rPr lang="en-US" sz="1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75"/>
          <w:sz w:val="19"/>
          <w:szCs w:val="19"/>
        </w:rPr>
        <w:t> </w:t>
      </w:r>
      <w:r>
        <w:rPr lang="en-US" sz="21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1"/>
          <w:szCs w:val="21"/>
        </w:rPr>
        <w:t>搀漀搀⨀渀椀㨀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spacing w:after="10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-40" w:firstLine="0"/>
      </w:pP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䰀䨀ⴀ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93"/>
          <w:sz w:val="18"/>
          <w:szCs w:val="18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氀眀⸀䰀眀䰀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88"/>
          <w:sz w:val="18"/>
          <w:szCs w:val="18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氀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3"/>
          <w:pgMar w:top="500" w:right="500" w:bottom="500" w:left="500" w:header="708" w:footer="708" w:gutter="0"/>
          <w:cols w:num="2" w:space="0" w:equalWidth="0">
            <w:col w:w="2959" w:space="178"/>
            <w:col w:w="1122" w:space="0"/>
          </w:cols>
          <w:docGrid w:linePitch="360"/>
        </w:sectPr>
        <w:spacing w:before="166" w:after="0" w:line="240" w:lineRule="auto"/>
        <w:ind w:left="0" w:right="-40" w:firstLine="14"/>
      </w:pPr>
      <w:r>
        <w:rPr lang="en-US" sz="20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倀Ⰰř⨀琀爀猀搀§洀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after="3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51" w:right="77" w:firstLine="0"/>
      </w:pP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嘀ě挀㨀</w:t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0"/>
          <w:sz w:val="21"/>
          <w:szCs w:val="21"/>
        </w:rPr>
        <w:t> </w:t>
      </w: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伀戀樀攀搀渀á瘀欀愀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60" w:after="0" w:line="263" w:lineRule="exact"/>
        <w:ind w:left="1279" w:right="77" w:hanging="4"/>
      </w:pP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ů戀樀⨀ď渀á瘀á洀攀</w:t>
      </w: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4"/>
          <w:sz w:val="22"/>
          <w:szCs w:val="22"/>
        </w:rPr>
        <w:t> </w:t>
      </w:r>
      <w:r>
        <w:rPr lang="en-US" sz="20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0"/>
          <w:szCs w:val="20"/>
        </w:rPr>
        <w:t>甀 </w:t>
      </w:r>
      <w:r>
        <w:rPr lang="en-US" sz="23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23"/>
          <w:szCs w:val="23"/>
        </w:rPr>
        <w:t>瘀⨀猀</w:t>
      </w:r>
      <w:r>
        <w:rPr lang="en-US" sz="23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4"/>
          <w:position w:val="2"/>
          <w:sz w:val="23"/>
          <w:szCs w:val="23"/>
        </w:rPr>
        <w:t> </w:t>
      </w:r>
      <w:r>
        <w:rPr lang="en-US" sz="21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21"/>
          <w:szCs w:val="21"/>
        </w:rPr>
        <w:t>渀á欀甀瀀</w:t>
      </w:r>
      <w:r>
        <w:rPr lang="en-US" sz="21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5"/>
          <w:position w:val="2"/>
          <w:sz w:val="21"/>
          <w:szCs w:val="21"/>
        </w:rPr>
        <w:t> </w:t>
      </w:r>
      <w:r>
        <w:rPr lang="en-US" sz="22" baseline="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3"/>
          <w:sz w:val="22"/>
          <w:szCs w:val="22"/>
        </w:rPr>
        <w:t>㈀　 </w:t>
      </w:r>
      <w:r>
        <w:rPr lang="en-US" sz="21" baseline="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3"/>
          <w:sz w:val="21"/>
          <w:szCs w:val="21"/>
        </w:rPr>
        <w:t>欀猀 </w:t>
      </w:r>
      <w:r>
        <w:rPr lang="en-US" sz="21" baseline="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4"/>
          <w:sz w:val="21"/>
          <w:szCs w:val="21"/>
        </w:rPr>
        <w:t>欀愀渀挀攀氀⨀ř砀欀ý攀Ⰰ栀✀Ž椀ť琀椀Ⰰ✀</w:t>
      </w:r>
      <w:r>
        <w:rPr lang="en-US" sz="21" baseline="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71"/>
          <w:position w:val="4"/>
          <w:sz w:val="21"/>
          <w:szCs w:val="21"/>
        </w:rPr>
        <w:t> </w:t>
      </w:r>
      <w:r>
        <w:rPr lang="en-US" sz="21" baseline="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3"/>
          <w:sz w:val="21"/>
          <w:szCs w:val="21"/>
        </w:rPr>
        <w:t>☀䰀Ⰰ夀䘀§⸀␀</w:t>
      </w:r>
      <w:r>
        <w:rPr lang="en-US" sz="21" baseline="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88"/>
          <w:position w:val="3"/>
          <w:sz w:val="21"/>
          <w:szCs w:val="21"/>
        </w:rPr>
        <w:t> </w:t>
      </w:r>
      <w:r>
        <w:rPr lang="en-US" sz="33" baseline="-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3"/>
          <w:sz w:val="33"/>
          <w:szCs w:val="33"/>
        </w:rPr>
        <w:t>§爀礀猀瀀§</w:t>
      </w:r>
      <w:r>
        <w:rPr lang="en-US" sz="33" baseline="-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139"/>
          <w:position w:val="-3"/>
          <w:sz w:val="33"/>
          <w:szCs w:val="33"/>
        </w:rPr>
        <w:t> </w:t>
      </w:r>
      <w:r>
        <w:rPr lang="en-US" sz="21" baseline="8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8"/>
          <w:sz w:val="21"/>
          <w:szCs w:val="21"/>
        </w:rPr>
        <w:t>瘀 </w:t>
      </w:r>
      <w:r>
        <w:rPr lang="en-US" sz="21" baseline="7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7"/>
          <w:sz w:val="21"/>
          <w:szCs w:val="21"/>
        </w:rPr>
        <w:t>挀§渀☀</w:t>
      </w:r>
      <w:r>
        <w:rPr>
          <w:rFonts w:ascii="Times New Roman" w:hAnsi="Times New Roman" w:cs="Times New Roman"/>
          <w:sz w:val="21"/>
          <w:szCs w:val="21"/>
        </w:rPr>
        <w:t> </w:t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á</w:t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2"/>
          <w:sz w:val="21"/>
          <w:szCs w:val="21"/>
        </w:rPr>
        <w:t> </w:t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ď㠀渀琀Ⰰ开</w:t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79"/>
          <w:sz w:val="21"/>
          <w:szCs w:val="21"/>
        </w:rPr>
        <w:t> </w:t>
      </w:r>
      <w:r>
        <w:rPr lang="en-US" sz="21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1"/>
          <w:szCs w:val="21"/>
        </w:rPr>
        <w:t>䬀ů</w:t>
      </w:r>
      <w:r>
        <w:rPr lang="en-US" sz="21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39"/>
          <w:position w:val="1"/>
          <w:sz w:val="21"/>
          <w:szCs w:val="21"/>
        </w:rPr>
        <w:t> </w:t>
      </w:r>
      <w:r>
        <w:rPr lang="en-US" sz="21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21"/>
          <w:szCs w:val="21"/>
        </w:rPr>
        <w:t>瘀č攀琀渀ě</w:t>
      </w:r>
      <w:r>
        <w:rPr lang="en-US" sz="21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3"/>
          <w:position w:val="2"/>
          <w:sz w:val="21"/>
          <w:szCs w:val="21"/>
        </w:rPr>
        <w:t> </w:t>
      </w:r>
      <w:r>
        <w:rPr lang="en-US" sz="21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21"/>
          <w:szCs w:val="21"/>
        </w:rPr>
        <w:t>昀椀倀䘀㄀Ⰰ</w:t>
      </w:r>
      <w:r>
        <w:rPr lang="en-US" sz="21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5"/>
          <w:position w:val="2"/>
          <w:sz w:val="21"/>
          <w:szCs w:val="21"/>
        </w:rPr>
        <w:t> </w:t>
      </w:r>
      <w:r>
        <w:rPr lang="en-US" sz="22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22"/>
          <w:szCs w:val="22"/>
        </w:rPr>
        <w:t>琀砀⨀礀 </w:t>
      </w:r>
      <w:r>
        <w:rPr lang="en-US" sz="1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2"/>
          <w:szCs w:val="12"/>
          <w:vertAlign w:val="superscript"/>
        </w:rPr>
        <w:t>瘀Ⰰ漀ⰀⰀⰀⰀⰀⰀⰀⰀⰀⰀⰀ攀氀欀渀瘀é</w:t>
      </w:r>
      <w:r>
        <w:rPr lang="en-US" sz="1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0"/>
          <w:sz w:val="12"/>
          <w:szCs w:val="12"/>
          <w:vertAlign w:val="superscript"/>
        </w:rPr>
        <w:t> </w:t>
      </w:r>
      <w:r>
        <w:rPr lang="en-US" sz="23" baseline="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4"/>
          <w:sz w:val="23"/>
          <w:szCs w:val="23"/>
        </w:rPr>
        <w:t>ů攀渀⨀</w:t>
      </w:r>
      <w:r>
        <w:rPr lang="en-US" sz="23" baseline="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30"/>
          <w:position w:val="4"/>
          <w:sz w:val="23"/>
          <w:szCs w:val="23"/>
        </w:rPr>
        <w:t> </w:t>
      </w:r>
      <w:r>
        <w:rPr lang="en-US" sz="23" baseline="5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5"/>
          <w:sz w:val="23"/>
          <w:szCs w:val="23"/>
        </w:rPr>
        <w:t>猀㈀ </w:t>
      </w:r>
      <w:r>
        <w:rPr lang="en-US" sz="22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22"/>
          <w:szCs w:val="22"/>
        </w:rPr>
        <w:t>§伀§㬀</w:t>
      </w:r>
      <w:r>
        <w:rPr lang="en-US" sz="22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108"/>
          <w:position w:val="2"/>
          <w:sz w:val="22"/>
          <w:szCs w:val="22"/>
        </w:rPr>
        <w:t> </w:t>
      </w:r>
      <w:r>
        <w:rPr lang="en-US" sz="21" baseline="6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6"/>
          <w:sz w:val="21"/>
          <w:szCs w:val="21"/>
        </w:rPr>
        <w:t>䬀č</w:t>
      </w:r>
      <w:r>
        <w:rPr lang="en-US" sz="21" baseline="6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44"/>
          <w:position w:val="6"/>
          <w:sz w:val="21"/>
          <w:szCs w:val="21"/>
        </w:rPr>
        <w:t> </w:t>
      </w:r>
      <w:r>
        <w:rPr lang="en-US" sz="20" baseline="7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7"/>
          <w:sz w:val="20"/>
          <w:szCs w:val="20"/>
        </w:rPr>
        <w:t>瘀§⨀琀渀ěⰀ⸀䐀䘀䘀笀∀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5" w:after="0" w:line="240" w:lineRule="auto"/>
        <w:ind w:left="1251" w:right="77" w:firstLine="48"/>
      </w:pP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氀紀⨀搀愀瘀愀琀⨀氀</w:t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1"/>
          <w:sz w:val="21"/>
          <w:szCs w:val="21"/>
        </w:rPr>
        <w:t> </w:t>
      </w:r>
      <w:r>
        <w:rPr lang="en-US" sz="20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20"/>
          <w:szCs w:val="20"/>
        </w:rPr>
        <w:t>Ⰰ瀀愀最欀礀琀甀椀攀</w:t>
      </w:r>
      <w:r>
        <w:rPr lang="en-US" sz="20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6"/>
          <w:position w:val="-1"/>
          <w:sz w:val="20"/>
          <w:szCs w:val="20"/>
        </w:rPr>
        <w:t> </w:t>
      </w:r>
      <w:r>
        <w:rPr lang="en-US" sz="19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9"/>
          <w:szCs w:val="19"/>
        </w:rPr>
        <w:t>渀愀</w:t>
      </w:r>
      <w:r>
        <w:rPr lang="en-US" sz="19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2"/>
          <w:position w:val="2"/>
          <w:sz w:val="19"/>
          <w:szCs w:val="19"/>
        </w:rPr>
        <w:t> </w:t>
      </w:r>
      <w:r>
        <w:rPr lang="en-US" sz="21" baseline="5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5"/>
          <w:sz w:val="21"/>
          <w:szCs w:val="21"/>
        </w:rPr>
        <w:t>樀愀欀挀砀琀Ⰰ愀Ⰰ笀甀渀欀§渀漀最琀</w:t>
      </w:r>
      <w:r>
        <w:rPr lang="en-US" sz="21" baseline="5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104"/>
          <w:position w:val="5"/>
          <w:sz w:val="21"/>
          <w:szCs w:val="21"/>
        </w:rPr>
        <w:t> </w:t>
      </w:r>
      <w:r>
        <w:rPr lang="en-US" sz="24" baseline="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3"/>
          <w:sz w:val="24"/>
          <w:szCs w:val="24"/>
        </w:rPr>
        <w:t>爀戀猀ží 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13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pacing w:before="0" w:after="0" w:line="264" w:lineRule="exact"/>
        <w:ind w:left="1308" w:right="-40" w:firstLine="9"/>
      </w:pP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挀戀ě</w:t>
      </w: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9"/>
          <w:sz w:val="24"/>
          <w:szCs w:val="24"/>
        </w:rPr>
        <w:t> </w:t>
      </w:r>
      <w:r>
        <w:rPr lang="en-US" sz="20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猀洀氀爀爀瘀爀爀椀</w:t>
      </w:r>
      <w:r>
        <w:rPr lang="en-US" sz="20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0"/>
          <w:sz w:val="20"/>
          <w:szCs w:val="20"/>
        </w:rPr>
        <w:t> </w:t>
      </w:r>
      <w:r>
        <w:rPr lang="en-US" sz="22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2"/>
          <w:szCs w:val="22"/>
        </w:rPr>
        <w:t>猀椀爀愀渀礀</w:t>
      </w:r>
      <w:r>
        <w:rPr lang="en-US" sz="22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3"/>
          <w:position w:val="1"/>
          <w:sz w:val="22"/>
          <w:szCs w:val="22"/>
        </w:rPr>
        <w:t> </w:t>
      </w:r>
      <w:r>
        <w:rPr lang="en-US" sz="23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3"/>
          <w:szCs w:val="23"/>
        </w:rPr>
        <w:t>猀漀甀栀氀愀猀氀</w:t>
      </w:r>
      <w:r>
        <w:rPr lang="en-US" sz="23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8"/>
          <w:position w:val="1"/>
          <w:sz w:val="23"/>
          <w:szCs w:val="23"/>
        </w:rPr>
        <w:t> </w:t>
      </w:r>
      <w:r>
        <w:rPr lang="en-US" sz="22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22"/>
          <w:szCs w:val="22"/>
        </w:rPr>
        <w:t>猀 </w:t>
      </w:r>
      <w:r>
        <w:rPr lang="en-US" sz="21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21"/>
          <w:szCs w:val="21"/>
        </w:rPr>
        <w:t>甀瘀攀ř攀樀渀ě渀氀洀</w:t>
      </w:r>
      <w:r>
        <w:rPr lang="en-US" sz="21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97"/>
          <w:position w:val="2"/>
          <w:sz w:val="21"/>
          <w:szCs w:val="21"/>
        </w:rPr>
        <w:t> </w:t>
      </w:r>
      <w:r>
        <w:rPr lang="en-US" sz="21" baseline="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3"/>
          <w:sz w:val="21"/>
          <w:szCs w:val="21"/>
        </w:rPr>
        <w:t>挀攀氀攀</w:t>
      </w:r>
      <w:r>
        <w:rPr lang="en-US" sz="21" baseline="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1"/>
          <w:position w:val="3"/>
          <w:sz w:val="21"/>
          <w:szCs w:val="21"/>
        </w:rPr>
        <w:t> </w:t>
      </w:r>
      <w:r>
        <w:rPr lang="en-US" sz="20" baseline="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4"/>
          <w:sz w:val="20"/>
          <w:szCs w:val="20"/>
        </w:rPr>
        <w:t>琀ó琀漀</w:t>
      </w:r>
      <w:r>
        <w:rPr lang="en-US" sz="20" baseline="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5"/>
          <w:position w:val="4"/>
          <w:sz w:val="20"/>
          <w:szCs w:val="20"/>
        </w:rPr>
        <w:t> </w:t>
      </w:r>
      <w:r>
        <w:rPr lang="en-US" sz="22" baseline="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4"/>
          <w:sz w:val="22"/>
          <w:szCs w:val="22"/>
        </w:rPr>
        <w:t>漀戀樀攀搀渀á瘀欀礀</w:t>
      </w:r>
      <w:r>
        <w:rPr lang="en-US" sz="22" baseline="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3"/>
          <w:position w:val="4"/>
          <w:sz w:val="22"/>
          <w:szCs w:val="22"/>
        </w:rPr>
        <w:t> </w:t>
      </w:r>
      <w:r>
        <w:rPr lang="en-US" sz="22" baseline="5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5"/>
          <w:sz w:val="22"/>
          <w:szCs w:val="22"/>
        </w:rPr>
        <w:t>瘀 </w:t>
      </w:r>
      <w:r>
        <w:rPr lang="en-US" sz="22" baseline="7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7"/>
          <w:sz w:val="22"/>
          <w:szCs w:val="22"/>
        </w:rPr>
        <w:t>瀀椀渀é洀</w:t>
      </w:r>
      <w:r>
        <w:rPr lang="en-US" sz="22" baseline="7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37"/>
          <w:position w:val="7"/>
          <w:sz w:val="22"/>
          <w:szCs w:val="22"/>
        </w:rPr>
        <w:t> </w:t>
      </w:r>
      <w:r>
        <w:rPr lang="en-US" sz="22" baseline="5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5"/>
          <w:sz w:val="22"/>
          <w:szCs w:val="22"/>
        </w:rPr>
        <w:t>稀渀ě渀椀</w:t>
      </w:r>
      <w:r>
        <w:rPr lang="en-US" sz="22" baseline="5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7"/>
          <w:position w:val="5"/>
          <w:sz w:val="22"/>
          <w:szCs w:val="22"/>
        </w:rPr>
        <w:t> </w:t>
      </w:r>
      <w:r>
        <w:rPr lang="en-US" sz="20" baseline="7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7"/>
          <w:sz w:val="20"/>
          <w:szCs w:val="20"/>
        </w:rPr>
        <w:t>渀愀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搀⨀戀甀</w:t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6"/>
          <w:sz w:val="21"/>
          <w:szCs w:val="21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渀攀甀⸀爀ř椀琀䌀䤀甀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76"/>
          <w:sz w:val="18"/>
          <w:szCs w:val="18"/>
        </w:rPr>
        <w:t> </w:t>
      </w:r>
      <w:r>
        <w:rPr lang="en-US" sz="21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1"/>
          <w:szCs w:val="21"/>
        </w:rPr>
        <w:t>瘀 </w:t>
      </w:r>
      <w:r>
        <w:rPr lang="en-US" sz="22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2"/>
          <w:szCs w:val="22"/>
        </w:rPr>
        <w:t>í攀最椀§琀爀甀 </w:t>
      </w:r>
      <w:r>
        <w:rPr lang="en-US" sz="20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20"/>
          <w:szCs w:val="20"/>
        </w:rPr>
        <w:t>猀洀氀琀䨀瘀</w:t>
      </w:r>
      <w:r>
        <w:rPr lang="en-US" sz="20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8"/>
          <w:position w:val="2"/>
          <w:sz w:val="20"/>
          <w:szCs w:val="20"/>
        </w:rPr>
        <w:t> </w:t>
      </w:r>
      <w:r>
        <w:rPr lang="en-US" sz="21" baseline="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4"/>
          <w:sz w:val="21"/>
          <w:szCs w:val="21"/>
        </w:rPr>
        <w:t>瀀漀搀氀§</w:t>
      </w:r>
      <w:r>
        <w:rPr lang="en-US" sz="21" baseline="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66"/>
          <w:position w:val="4"/>
          <w:sz w:val="21"/>
          <w:szCs w:val="21"/>
        </w:rPr>
        <w:t> </w:t>
      </w:r>
      <w:r>
        <w:rPr lang="en-US" sz="22" baseline="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3"/>
          <w:sz w:val="22"/>
          <w:szCs w:val="22"/>
        </w:rPr>
        <w:t>稀á欀⸀ 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after="1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347" w:right="2845" w:firstLine="0"/>
      </w:pPr>
      <w:r>
        <w:rPr lang="en-US" sz="20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䘀愀欀簀甀爀甀</w:t>
      </w:r>
      <w:r>
        <w:rPr lang="en-US" sz="20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7"/>
          <w:sz w:val="20"/>
          <w:szCs w:val="20"/>
        </w:rPr>
        <w:t> </w:t>
      </w: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稀愀š氀攀琀攀 </w:t>
      </w:r>
      <w:r>
        <w:rPr lang="en-US" sz="22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2"/>
          <w:szCs w:val="22"/>
        </w:rPr>
        <w:t>伀欀爀攀猀渀í洀甀</w:t>
      </w:r>
      <w:r>
        <w:rPr lang="en-US" sz="22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0"/>
          <w:position w:val="1"/>
          <w:sz w:val="22"/>
          <w:szCs w:val="22"/>
        </w:rPr>
        <w:t> </w:t>
      </w:r>
      <w:r>
        <w:rPr lang="en-US" sz="21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1"/>
          <w:szCs w:val="21"/>
        </w:rPr>
        <w:t>猀漀甀搀甀</w:t>
      </w:r>
      <w:r>
        <w:rPr lang="en-US" sz="21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4"/>
          <w:position w:val="1"/>
          <w:sz w:val="21"/>
          <w:szCs w:val="21"/>
        </w:rPr>
        <w:t> </w:t>
      </w:r>
      <w:r>
        <w:rPr lang="en-US" sz="21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21"/>
          <w:szCs w:val="21"/>
        </w:rPr>
        <w:t>瘀 </w:t>
      </w:r>
      <w:r>
        <w:rPr lang="en-US" sz="22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22"/>
          <w:szCs w:val="22"/>
        </w:rPr>
        <w:t>䰀椀戀攀爀挀椀</w:t>
      </w:r>
      <w:r>
        <w:rPr lang="en-US" sz="22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0"/>
          <w:position w:val="2"/>
          <w:sz w:val="22"/>
          <w:szCs w:val="22"/>
        </w:rPr>
        <w:t> </w:t>
      </w:r>
      <w:r>
        <w:rPr lang="en-US" sz="21" baseline="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4"/>
          <w:sz w:val="21"/>
          <w:szCs w:val="21"/>
        </w:rPr>
        <w:t>渀愀 </w:t>
      </w:r>
      <w:r>
        <w:rPr lang="en-US" sz="21" baseline="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3"/>
          <w:sz w:val="21"/>
          <w:szCs w:val="21"/>
        </w:rPr>
        <w:t>úč攀琀 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366" w:right="4164" w:firstLine="0"/>
      </w:pPr>
      <w:r>
        <w:rPr lang="en-US" sz="3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31"/>
          <w:szCs w:val="31"/>
        </w:rPr>
        <w:t>昀昀椀㬀䤀Ⰰ </w:t>
      </w:r>
      <w:r>
        <w:rPr lang="en-US" sz="32" baseline="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4"/>
          <w:sz w:val="32"/>
          <w:szCs w:val="32"/>
        </w:rPr>
        <w:t>ⴀ§㬀㬀昀昀椀␀渀椀</w:t>
      </w:r>
      <w:r>
        <w:rPr>
          <w:rFonts w:ascii="Times New Roman" w:hAnsi="Times New Roman" w:cs="Times New Roman"/>
          <w:sz w:val="32"/>
          <w:szCs w:val="3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9" w:after="0" w:line="240" w:lineRule="auto"/>
        <w:ind w:left="1366" w:right="4164" w:firstLine="979"/>
      </w:pP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渀á欀甀瀀</w:t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5"/>
          <w:sz w:val="21"/>
          <w:szCs w:val="21"/>
        </w:rPr>
        <w:t> </w:t>
      </w: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ž椀搀氀椀</w:t>
      </w: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27"/>
          <w:sz w:val="22"/>
          <w:szCs w:val="22"/>
        </w:rPr>
        <w:t> </w:t>
      </w:r>
      <w:r>
        <w:rPr lang="en-US" sz="2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6"/>
          <w:szCs w:val="26"/>
        </w:rPr>
        <w:t>䌀䄀䰀夀倀匀伀</w:t>
      </w:r>
      <w:r>
        <w:rPr lang="en-US" sz="2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5"/>
          <w:sz w:val="26"/>
          <w:szCs w:val="26"/>
        </w:rPr>
        <w:t> </w:t>
      </w:r>
      <w:r>
        <w:rPr lang="en-US" sz="21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1"/>
          <w:szCs w:val="21"/>
        </w:rPr>
        <w:t>㈀　 </w:t>
      </w:r>
      <w:r>
        <w:rPr lang="en-US" sz="22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2"/>
          <w:szCs w:val="22"/>
        </w:rPr>
        <w:t>欀猀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after="22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tabs>
          <w:tab w:val="left" w:pos="3597"/>
        </w:tabs>
        <w:spacing w:before="0" w:after="0" w:line="244" w:lineRule="exact"/>
        <w:ind w:left="3688" w:right="4847" w:hanging="2284"/>
      </w:pP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倀挀č攀琀</w:t>
      </w: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36"/>
          <w:sz w:val="22"/>
          <w:szCs w:val="22"/>
        </w:rPr>
        <w:t> </w:t>
      </w:r>
      <w:r>
        <w:rPr lang="en-US" sz="21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1"/>
          <w:szCs w:val="21"/>
        </w:rPr>
        <w:t>瀀ř氀氀攀栀㨀</w:t>
      </w:r>
      <w:r>
        <w:rPr lang="en-US" sz="21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9"/>
          <w:position w:val="1"/>
          <w:sz w:val="21"/>
          <w:szCs w:val="21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ů	</w:t>
      </w:r>
      <w:r>
        <w:rPr lang="en-US" sz="20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20"/>
          <w:szCs w:val="20"/>
        </w:rPr>
        <w:t>㄀嘀礀ř✀椀稀甀椀攀㨀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吀攀氀攀昀漀渀㨀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䘀愀砀㨀</w:t>
      </w:r>
      <w:r>
        <w:rPr>
          <w:rFonts w:ascii="Times New Roman" w:hAnsi="Times New Roman" w:cs="Times New Roman"/>
          <w:sz w:val="21"/>
          <w:szCs w:val="21"/>
        </w:rPr>
        <w:t> </w:t>
      </w:r>
    </w:p>
    <w:sectPr>
      <w:type w:val="continuous"/>
      <w:pgSz w:w="11914" w:h="16843"/>
      <w:pgMar w:top="500" w:right="500" w:bottom="500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13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2021-10-25T11:54:10Z</dcterms:created>
  <dcterms:modified xsi:type="dcterms:W3CDTF">2021-10-25T11:54:10Z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