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5739384</wp:posOffset>
            </wp:positionH>
            <wp:positionV relativeFrom="page">
              <wp:posOffset>239141</wp:posOffset>
            </wp:positionV>
            <wp:extent cx="1072827" cy="436206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739384" y="239141"/>
                      <a:ext cx="958527" cy="3219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2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2"/>
                            <w:szCs w:val="42"/>
                          </w:rPr>
                          <w:t>砀í爀爀✀í攀爀∀</w:t>
                        </w:r>
                        <w:r>
                          <w:rPr>
                            <w:rFonts w:ascii="Times New Roman" w:hAnsi="Times New Roman" w:cs="Times New Roman"/>
                            <w:sz w:val="42"/>
                            <w:szCs w:val="4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4764023</wp:posOffset>
            </wp:positionH>
            <wp:positionV relativeFrom="page">
              <wp:posOffset>599061</wp:posOffset>
            </wp:positionV>
            <wp:extent cx="409193" cy="24459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64023" y="599061"/>
                      <a:ext cx="294893" cy="13029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čí猀氀漀 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4821935</wp:posOffset>
            </wp:positionH>
            <wp:positionV relativeFrom="page">
              <wp:posOffset>585853</wp:posOffset>
            </wp:positionV>
            <wp:extent cx="1818489" cy="1070723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21935" y="585853"/>
                      <a:ext cx="1704189" cy="95642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97"/>
                          </w:tabs>
                          <w:spacing w:before="0" w:after="0" w:line="240" w:lineRule="auto"/>
                          <w:ind w:left="0" w:right="0" w:firstLine="292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猀洀氀á甀瘀礀㨀	</w:t>
                        </w:r>
                        <w:r>
                          <w:rPr lang="en-US" sz="21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21"/>
                            <w:szCs w:val="21"/>
                          </w:rPr>
                          <w:t>䰀氀　　　㈀㐀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64" w:after="0" w:line="240" w:lineRule="auto"/>
                          <w:ind w:left="0" w:right="0" w:firstLine="230"/>
                        </w:pP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3"/>
                            <w:szCs w:val="13"/>
                          </w:rPr>
                          <w:t>瀀爀漀</w:t>
                        </w: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"/>
                            <w:sz w:val="13"/>
                            <w:szCs w:val="13"/>
                          </w:rPr>
                          <w:t>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瀀漀琀ř攀戀礀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6"/>
                            <w:sz w:val="14"/>
                            <w:szCs w:val="14"/>
                          </w:rPr>
                          <w:t>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䘀漀一吀䄀一䄀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sz w:val="14"/>
                            <w:szCs w:val="14"/>
                          </w:rPr>
                          <w:t> </w:t>
                        </w:r>
                        <w:r>
                          <w:rPr lang="en-US" sz="15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圀䄀吀䔀刀挀漀漀琀䔀刀猀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5" w:after="0" w:line="196" w:lineRule="exact"/>
                          <w:ind w:left="1924" w:right="0" w:hanging="48"/>
                        </w:pP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3"/>
                            <w:szCs w:val="13"/>
                          </w:rPr>
                          <w:t>瀀漀戀漀č欀愀㨀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䰀椀戀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6"/>
                            <w:sz w:val="14"/>
                            <w:szCs w:val="14"/>
                          </w:rPr>
                          <w:t>€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6"/>
                            <w:sz w:val="14"/>
                            <w:szCs w:val="14"/>
                          </w:rPr>
                          <w:t>€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挀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45" w:after="0" w:line="240" w:lineRule="auto"/>
                          <w:ind w:left="0" w:right="0" w:firstLine="110"/>
                        </w:pPr>
                        <w:r>
                          <w:rPr lang="en-US" sz="10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0"/>
                            <w:szCs w:val="10"/>
                          </w:rPr>
                          <w:t>尀帀ýš攀 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欀愀甀挀攀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搀氀攀 </w:t>
                        </w:r>
                        <w:r>
                          <w:rPr lang="en-US" sz="14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14"/>
                            <w:szCs w:val="14"/>
                          </w:rPr>
                          <w:t>瀀ří氀漀栀瘀 </w:t>
                        </w: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3"/>
                            <w:szCs w:val="13"/>
                          </w:rPr>
                          <w:t>č⸀㄀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5806440</wp:posOffset>
            </wp:positionH>
            <wp:positionV relativeFrom="page">
              <wp:posOffset>1316103</wp:posOffset>
            </wp:positionV>
            <wp:extent cx="843194" cy="340474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806440" y="1316103"/>
                      <a:ext cx="728894" cy="2261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7" w:lineRule="exact"/>
                          <w:ind w:left="134" w:right="0" w:hanging="134"/>
                        </w:pP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漀戀挀栀漀搀渀í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7"/>
                            <w:sz w:val="14"/>
                            <w:szCs w:val="14"/>
                          </w:rPr>
                          <w:t> </w:t>
                        </w: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3"/>
                            <w:szCs w:val="13"/>
                          </w:rPr>
                          <w:t>稀á猀琀甀瀀挀攀㨀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䐀漀洀椀渀椀欀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"/>
                            <w:sz w:val="14"/>
                            <w:szCs w:val="14"/>
                          </w:rPr>
                          <w:t>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挀瘀愀挀栀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2651760</wp:posOffset>
            </wp:positionH>
            <wp:positionV relativeFrom="page">
              <wp:posOffset>1559943</wp:posOffset>
            </wp:positionV>
            <wp:extent cx="3839933" cy="61527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651760" y="1559943"/>
                      <a:ext cx="3725633" cy="5009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3748"/>
                        </w:pP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琀攀猀琀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59"/>
                          </w:tabs>
                          <w:spacing w:before="0" w:after="0" w:line="240" w:lineRule="auto"/>
                          <w:ind w:left="0" w:right="0" w:firstLine="3777"/>
                        </w:pPr>
                        <w:r>
                          <w:rPr lang="en-US" sz="29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9"/>
                            <w:szCs w:val="29"/>
                          </w:rPr>
                          <w:t>渀	</w:t>
                        </w:r>
                        <w:r>
                          <w:rPr lang="en-US" sz="14" baseline="17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7"/>
                            <w:sz w:val="14"/>
                            <w:szCs w:val="14"/>
                          </w:rPr>
                          <w:t>琀攀猀琀 </w:t>
                        </w:r>
                        <w:r>
                          <w:rPr lang="en-US" sz="13" baseline="18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8"/>
                            <w:sz w:val="13"/>
                            <w:szCs w:val="13"/>
                          </w:rPr>
                          <w:t>稀愀樀椀猀琀椀氀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499"/>
                          </w:tabs>
                          <w:spacing w:before="0" w:after="0" w:line="292" w:lineRule="exact"/>
                          <w:ind w:left="3556" w:right="0" w:hanging="3556"/>
                        </w:pPr>
                        <w:r>
                          <w:rPr lang="en-US" sz="12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2"/>
                            <w:szCs w:val="12"/>
                          </w:rPr>
                          <w:t>䤀氀礀	</w:t>
                        </w:r>
                        <w:r>
                          <w:rPr lang="en-US" sz="14" baseline="-9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9"/>
                            <w:sz w:val="14"/>
                            <w:szCs w:val="14"/>
                          </w:rPr>
                          <w:t>瀀氀愀琀渀漀猀琀 </w:t>
                        </w:r>
                        <w:r>
                          <w:rPr lang="en-US" sz="13" baseline="-1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0"/>
                            <w:sz w:val="13"/>
                            <w:szCs w:val="13"/>
                          </w:rPr>
                          <w:t>漀搀㨀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9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9"/>
                            <w:szCs w:val="19"/>
                          </w:rPr>
                          <w:t>℀⸀愀Ⰰ㈀漀㈀氀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25" behindDoc="0" locked="0" layoutInCell="1" allowOverlap="1">
            <wp:simplePos x="0" y="0"/>
            <wp:positionH relativeFrom="page">
              <wp:posOffset>1423809</wp:posOffset>
            </wp:positionH>
            <wp:positionV relativeFrom="page">
              <wp:posOffset>3091308</wp:posOffset>
            </wp:positionV>
            <wp:extent cx="781825" cy="16096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1825" cy="160960"/>
                    </a:xfrm>
                    <a:custGeom>
                      <a:rect l="l" t="t" r="r" b="b"/>
                      <a:pathLst>
                        <a:path w="781825" h="160960">
                          <a:moveTo>
                            <a:pt x="0" y="160960"/>
                          </a:moveTo>
                          <a:lnTo>
                            <a:pt x="781825" y="160960"/>
                          </a:lnTo>
                          <a:lnTo>
                            <a:pt x="78182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3252215</wp:posOffset>
            </wp:positionH>
            <wp:positionV relativeFrom="page">
              <wp:posOffset>3873625</wp:posOffset>
            </wp:positionV>
            <wp:extent cx="339806" cy="21393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252215" y="3873625"/>
                      <a:ext cx="225506" cy="9963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3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3"/>
                            <w:szCs w:val="13"/>
                          </w:rPr>
                          <w:t>čí猀氀漀 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886967</wp:posOffset>
            </wp:positionH>
            <wp:positionV relativeFrom="page">
              <wp:posOffset>3959986</wp:posOffset>
            </wp:positionV>
            <wp:extent cx="528424" cy="27525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86967" y="3959986"/>
                      <a:ext cx="414124" cy="1609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1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1"/>
                            <w:szCs w:val="21"/>
                          </w:rPr>
                          <w:t>úč琀甀㨀 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1423949</wp:posOffset>
            </wp:positionH>
            <wp:positionV relativeFrom="page">
              <wp:posOffset>3979037</wp:posOffset>
            </wp:positionV>
            <wp:extent cx="805193" cy="141898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5193" cy="141898"/>
                    </a:xfrm>
                    <a:custGeom>
                      <a:rect l="l" t="t" r="r" b="b"/>
                      <a:pathLst>
                        <a:path w="805193" h="141898">
                          <a:moveTo>
                            <a:pt x="0" y="141898"/>
                          </a:moveTo>
                          <a:lnTo>
                            <a:pt x="805193" y="141898"/>
                          </a:lnTo>
                          <a:lnTo>
                            <a:pt x="80519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4203890</wp:posOffset>
            </wp:positionH>
            <wp:positionV relativeFrom="page">
              <wp:posOffset>4427932</wp:posOffset>
            </wp:positionV>
            <wp:extent cx="1564475" cy="364401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64475" cy="364401"/>
                    </a:xfrm>
                    <a:custGeom>
                      <a:rect l="l" t="t" r="r" b="b"/>
                      <a:pathLst>
                        <a:path w="1564475" h="364401">
                          <a:moveTo>
                            <a:pt x="0" y="364401"/>
                          </a:moveTo>
                          <a:lnTo>
                            <a:pt x="1564475" y="364401"/>
                          </a:lnTo>
                          <a:lnTo>
                            <a:pt x="156447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646176</wp:posOffset>
            </wp:positionH>
            <wp:positionV relativeFrom="page">
              <wp:posOffset>5034405</wp:posOffset>
            </wp:positionV>
            <wp:extent cx="4368491" cy="911599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6176" y="5034405"/>
                      <a:ext cx="4254191" cy="7972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7"/>
                            <w:szCs w:val="27"/>
                          </w:rPr>
                          <w:t>㄀⸀</w:t>
                        </w:r>
                        <w:r>
                          <w:rPr lang="en-US" sz="2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"/>
                            <w:sz w:val="27"/>
                            <w:szCs w:val="27"/>
                          </w:rPr>
                          <w:t>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倀ř攀搀洀ě琀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9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搀漀搀愀琀欀甀⸀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6"/>
                            <w:szCs w:val="26"/>
                          </w:rPr>
                          <w:t>㄀⸀㄀⸀ 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吀í洀琀漀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搀漀搀愀琀欀攀洀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猀攀 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漀戀ě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猀琀爀愀渀礀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搀漀栀漀搀氀礀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渀愀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渀á猀氀攀搀甀樀í挀í挀栀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4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稀洀ě渀á挀栀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5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搀漀瀀氀渀ě渀í挀栀㨀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56" w:after="0" w:line="240" w:lineRule="auto"/>
                          <w:ind w:left="0" w:right="0" w:firstLine="542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一漀瘀é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3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稀渀ě渀í 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漀搀猀琀愀瘀挀攀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㈀⸀㄀㨀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537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一á樀攀洀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5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猀攀 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猀樀攀搀渀á瘀á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4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渀愀 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搀漀戀甀 甀爀č椀琀漀甀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7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愀 琀漀 瘀 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琀爀瘀á渀í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5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</w:rPr>
                          <w:t>㠀 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氀攀琀 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漀搀攀 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搀渀攀 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渀漀戀礀琀í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úč椀渀渀漀猀琀椀 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5676517</wp:posOffset>
            </wp:positionV>
            <wp:extent cx="2142544" cy="272535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24984" y="5676517"/>
                      <a:ext cx="2028244" cy="15823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琀é琀漀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8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猀洀氀漀甀瘀礀⸀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䐀愀琀甀洀 </w:t>
                        </w:r>
                        <w:r>
                          <w:rPr lang="en-US" sz="17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7"/>
                            <w:szCs w:val="17"/>
                          </w:rPr>
                          <w:t>瀀ř攀搀ó渀í</w:t>
                        </w:r>
                        <w:r>
                          <w:rPr lang="en-US" sz="17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"/>
                            <w:position w:val="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瘀ý搀攀樀渀í欀甀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6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9" baseline="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2"/>
                            <w:sz w:val="19"/>
                            <w:szCs w:val="19"/>
                          </w:rPr>
                          <w:t>樀攀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2151888</wp:posOffset>
            </wp:positionH>
            <wp:positionV relativeFrom="page">
              <wp:posOffset>9758043</wp:posOffset>
            </wp:positionV>
            <wp:extent cx="4823011" cy="281425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51888" y="9758043"/>
                      <a:ext cx="4708711" cy="1671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渀愀ří稀攀渀í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5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䔀瘀爀漀瀀猀欀é栀漀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9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8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8"/>
                            <w:szCs w:val="18"/>
                          </w:rPr>
                          <w:t>瀀愀爀氀愀洀攀渀琀甀</w:t>
                        </w:r>
                        <w:r>
                          <w:rPr lang="en-US" sz="18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position w:val="1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爀愀搀礀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6"/>
                            <w:szCs w:val="16"/>
                          </w:rPr>
                          <w:t>⠀䔀唀⤀ 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㈀　㄀㘀⼀㘀㜀㤀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漀 漀挀栀爀愀渀ě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-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2"/>
                            <w:sz w:val="17"/>
                            <w:szCs w:val="17"/>
                          </w:rPr>
                          <w:t>昀礀稀椀挀欀ý挀栀</w:t>
                        </w:r>
                        <w:r>
                          <w:rPr lang="en-US" sz="17" baseline="-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position w:val="-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漀猀漀戀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猀漀甀瘀椀猀氀漀猀琀椀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772" w:right="4285" w:firstLine="1108"/>
      </w:pPr>
      <w:r>
        <w:rPr lang="en-US" sz="3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36"/>
          <w:szCs w:val="36"/>
        </w:rPr>
        <w:t>䐀漀䐀䄀吀䔀䬀</w:t>
      </w:r>
      <w:r>
        <w:rPr>
          <w:rFonts w:ascii="Times New Roman" w:hAnsi="Times New Roman" w:cs="Times New Roman"/>
          <w:sz w:val="36"/>
          <w:szCs w:val="3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8" w:after="0" w:line="240" w:lineRule="auto"/>
        <w:ind w:left="2772" w:right="4285" w:firstLine="532"/>
      </w:pPr>
      <w:r>
        <w:rPr lang="en-US" sz="3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34"/>
          <w:szCs w:val="34"/>
        </w:rPr>
        <w:t>爀 </w:t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9"/>
          <w:szCs w:val="29"/>
        </w:rPr>
        <w:t>爀甀爀甀爀甀爀甀í</w:t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1"/>
          <w:sz w:val="29"/>
          <w:szCs w:val="29"/>
        </w:rPr>
        <w:t> </w:t>
      </w:r>
      <w:r>
        <w:rPr lang="en-US" sz="3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34"/>
          <w:szCs w:val="34"/>
        </w:rPr>
        <w:t>猀瘀琀氀漀甀瘀Ě</w:t>
      </w:r>
      <w:r>
        <w:rPr>
          <w:rFonts w:ascii="Times New Roman" w:hAnsi="Times New Roman" w:cs="Times New Roman"/>
          <w:sz w:val="34"/>
          <w:szCs w:val="3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3309" w:right="4285" w:hanging="537"/>
      </w:pP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甀稀愀瘀ř攀渀é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sz w:val="13"/>
          <w:szCs w:val="13"/>
        </w:rPr>
        <w:t>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瘀攀 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猀洀礀猀氀甀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sz w:val="13"/>
          <w:szCs w:val="13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甀猀琀⸀ 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§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12"/>
          <w:szCs w:val="12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㈀㈀　㜀 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愀 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渀á猀氀⸀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9"/>
          <w:sz w:val="12"/>
          <w:szCs w:val="12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漀戀č愀渀猀欀é栀漀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8"/>
          <w:sz w:val="14"/>
          <w:szCs w:val="14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稀á欀漀渀í欀甀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9"/>
          <w:szCs w:val="29"/>
        </w:rPr>
        <w:t>䄀 </w:t>
      </w:r>
      <w:r>
        <w:rPr lang="en-US" sz="2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5"/>
          <w:szCs w:val="25"/>
        </w:rPr>
        <w:t>䬀 </w:t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9"/>
          <w:szCs w:val="29"/>
        </w:rPr>
        <w:t>匀䴀䰀伀唀嘀Ě</w:t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29"/>
          <w:szCs w:val="29"/>
        </w:rPr>
        <w:t> </w:t>
      </w:r>
      <w:r>
        <w:rPr lang="en-US" sz="2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8"/>
          <w:szCs w:val="28"/>
        </w:rPr>
        <w:t>䬀唀倀一Í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4222" w:right="4341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洀攀稀椀 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琀ě洀椀琀漀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2"/>
          <w:sz w:val="16"/>
          <w:szCs w:val="16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猀洀氀甀瘀渀í洀椀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5"/>
          <w:szCs w:val="15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猀琀爀愀渀愀洀椀㨀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57" w:after="0" w:line="240" w:lineRule="auto"/>
        <w:ind w:left="540" w:right="-40" w:firstLine="14"/>
      </w:pP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倀í漀渀愀樀í洀愀琀攀氀㨀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744"/>
        </w:tabs>
        <w:spacing w:before="0" w:after="0" w:line="240" w:lineRule="auto"/>
        <w:ind w:left="540" w:right="-40" w:firstLine="14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一á娀攀嘀 	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䘀伀一吀䄀一䄀圀䄀吀䔀刀䌀伀伀䰀䔀刀匀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763"/>
          <w:tab w:val="left" w:pos="2032"/>
        </w:tabs>
        <w:spacing w:before="0" w:after="0" w:line="220" w:lineRule="exact"/>
        <w:ind w:left="540" w:right="-40" w:firstLine="1214"/>
      </w:pP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猀⸀爀⸀漀⸀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Ⰰ樀攀搀渀愀琀攀氀㨀 	</w:t>
      </w:r>
      <w:r>
        <w:rPr lang="en-US" sz="13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3"/>
          <w:szCs w:val="13"/>
        </w:rPr>
        <w:t>倀	</w:t>
      </w:r>
      <w:r>
        <w:rPr lang="en-US" sz="13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7"/>
          <w:position w:val="2"/>
          <w:sz w:val="13"/>
          <w:szCs w:val="13"/>
        </w:rPr>
        <w:t>氀</w:t>
      </w:r>
      <w:r>
        <w:rPr lang="en-US" sz="14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4"/>
          <w:szCs w:val="14"/>
        </w:rPr>
        <w:t>唀</w:t>
      </w:r>
      <w:r>
        <w:rPr lang="en-US" sz="14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2"/>
          <w:position w:val="2"/>
          <w:sz w:val="14"/>
          <w:szCs w:val="14"/>
        </w:rPr>
        <w:t>栀</w:t>
      </w:r>
      <w:r>
        <w:rPr lang="en-US" sz="14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4"/>
          <w:szCs w:val="14"/>
        </w:rPr>
        <w:t>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40" w:right="-40" w:firstLine="9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稀愀猀琀漀甀瀀攀渀愀㨀 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749"/>
        </w:tabs>
        <w:spacing w:before="0" w:after="0" w:line="240" w:lineRule="auto"/>
        <w:ind w:left="540" w:right="-40" w:firstLine="14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愀搀爀攀猀愀 	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䬀氀漀欀漀琀猀欀á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5"/>
          <w:sz w:val="14"/>
          <w:szCs w:val="14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㘀㤀㌀⼀㤀</w:t>
      </w:r>
      <w:r>
        <w:rPr>
          <w:rFonts w:ascii="Times New Roman" w:hAnsi="Times New Roman" w:cs="Times New Roman"/>
          <w:sz w:val="13"/>
          <w:szCs w:val="13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763"/>
        </w:tabs>
        <w:spacing w:before="0" w:after="0" w:line="224" w:lineRule="exact"/>
        <w:ind w:left="559" w:right="-40" w:firstLine="1209"/>
      </w:pP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㄀㐀㈀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2"/>
          <w:szCs w:val="12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　　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倀爀愀栀愀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3"/>
          <w:szCs w:val="13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琀č漀㨀 	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㈀㔀　㠀㠀㈀㠀㤀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漀琀č㨀 	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挀娀㈀㔀　㠀㠀㈀㠀㤀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68" w:after="0" w:line="240" w:lineRule="auto"/>
        <w:ind w:left="0" w:right="-40" w:firstLine="0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一á樀攀洀挀攀㨀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98" w:right="-40" w:firstLine="360"/>
      </w:pPr>
      <w:r>
        <w:rPr lang="en-US" sz="2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7"/>
          <w:szCs w:val="27"/>
        </w:rPr>
        <w:t>✀✀✀✀甀✀</w:t>
      </w:r>
      <w:r>
        <w:rPr lang="en-US" sz="2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sz w:val="27"/>
          <w:szCs w:val="27"/>
        </w:rPr>
        <w:t> </w:t>
      </w:r>
      <w:r>
        <w:rPr lang="en-US" sz="20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0"/>
          <w:szCs w:val="20"/>
        </w:rPr>
        <w:t>漀欀爀∀爀渀í</w:t>
      </w:r>
      <w:r>
        <w:rPr lang="en-US" sz="20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1"/>
          <w:position w:val="2"/>
          <w:sz w:val="20"/>
          <w:szCs w:val="20"/>
        </w:rPr>
        <w:t>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猀漀甀搀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position w:val="1"/>
          <w:sz w:val="17"/>
          <w:szCs w:val="17"/>
        </w:rPr>
        <w:t>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瘀 </w:t>
      </w:r>
      <w:r>
        <w:rPr lang="en-US" sz="19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9"/>
          <w:szCs w:val="19"/>
        </w:rPr>
        <w:t>氀椀戀攀爀挀椀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98" w:right="-40" w:firstLine="278"/>
      </w:pP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䄀搀爀攀猀愀㨀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0"/>
          <w:sz w:val="16"/>
          <w:szCs w:val="16"/>
        </w:rPr>
        <w:t> </w:t>
      </w:r>
      <w:r>
        <w:rPr lang="en-US" sz="15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15"/>
          <w:szCs w:val="15"/>
        </w:rPr>
        <w:t>唀 </w:t>
      </w:r>
      <w:r>
        <w:rPr lang="en-US" sz="17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17"/>
          <w:szCs w:val="17"/>
        </w:rPr>
        <w:t>匀漀甀搀甀</w:t>
      </w:r>
      <w:r>
        <w:rPr lang="en-US" sz="17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position w:val="-4"/>
          <w:sz w:val="17"/>
          <w:szCs w:val="17"/>
        </w:rPr>
        <w:t> </w:t>
      </w:r>
      <w:r>
        <w:rPr lang="en-US" sz="18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18"/>
          <w:szCs w:val="18"/>
        </w:rPr>
        <w:t>㔀㐀　⼀㌀Ⰰ㐀㘀　</w:t>
      </w:r>
      <w:r>
        <w:rPr lang="en-US" sz="18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position w:val="-4"/>
          <w:sz w:val="18"/>
          <w:szCs w:val="18"/>
        </w:rPr>
        <w:t> </w:t>
      </w:r>
      <w:r>
        <w:rPr lang="en-US" sz="17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17"/>
          <w:szCs w:val="17"/>
        </w:rPr>
        <w:t>　㄀ 䰀椀戀攀爀攀挀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98" w:right="-40" w:firstLine="192"/>
      </w:pP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樀攀搀渀愀琀攀氀㨀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3" w:after="0" w:line="240" w:lineRule="auto"/>
        <w:ind w:left="398" w:right="-40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稀愀猀琀漀甀瀀攀渀愀㨀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0"/>
          <w:sz w:val="15"/>
          <w:szCs w:val="15"/>
        </w:rPr>
        <w:t>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䴀最爀⸀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position w:val="-1"/>
          <w:sz w:val="17"/>
          <w:szCs w:val="17"/>
        </w:rPr>
        <w:t>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倀攀琀爀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position w:val="-1"/>
          <w:sz w:val="17"/>
          <w:szCs w:val="17"/>
        </w:rPr>
        <w:t>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䠀漀č攀欀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98" w:right="-40" w:firstLine="499"/>
      </w:pP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琀č漀㨀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0"/>
          <w:sz w:val="19"/>
          <w:szCs w:val="19"/>
        </w:rPr>
        <w:t> </w:t>
      </w:r>
      <w:r>
        <w:rPr lang="en-US" sz="17" baseline="-4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17"/>
          <w:szCs w:val="17"/>
        </w:rPr>
        <w:t>㤀㤀㤀㈀㐀㌀㘀㐀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cols w:num="3" w:space="0" w:equalWidth="0">
            <w:col w:w="3452" w:space="516"/>
            <w:col w:w="647" w:space="226"/>
            <w:col w:w="3715" w:space="0"/>
          </w:cols>
          <w:docGrid w:linePitch="360"/>
        </w:sectPr>
        <w:spacing w:before="0" w:after="0" w:line="240" w:lineRule="auto"/>
        <w:ind w:left="398" w:right="-40" w:firstLine="667"/>
      </w:pPr>
      <w:r>
        <w:rPr lang="en-US" sz="1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1"/>
          <w:szCs w:val="11"/>
        </w:rPr>
        <w:t>ⴀ㨀</w:t>
      </w:r>
      <w:r>
        <w:rPr>
          <w:rFonts w:ascii="Times New Roman" w:hAnsi="Times New Roman" w:cs="Times New Roman"/>
          <w:sz w:val="11"/>
          <w:szCs w:val="11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758"/>
        </w:tabs>
        <w:spacing w:before="0" w:after="0" w:line="224" w:lineRule="exact"/>
        <w:ind w:left="554" w:right="246" w:firstLine="4"/>
      </w:pP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戀愀渀欀愀 	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č匀伀䈀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6"/>
          <w:sz w:val="13"/>
          <w:szCs w:val="13"/>
        </w:rPr>
        <w:t>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愀⸀猀⸀Ⰰ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12"/>
          <w:szCs w:val="12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倀爀愀栀愀</w:t>
      </w:r>
      <w:r>
        <w:rPr>
          <w:rFonts w:ascii="Times New Roman" w:hAnsi="Times New Roman" w:cs="Times New Roman"/>
          <w:sz w:val="13"/>
          <w:szCs w:val="13"/>
        </w:rPr>
        <w:t> </w:t>
      </w:r>
      <w:r>
        <w:br w:type="textWrapping" w:clear="all"/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čí猀氀漀 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35" w:after="0" w:line="189" w:lineRule="exact"/>
        <w:ind w:left="1764" w:right="-40" w:firstLine="0"/>
        <w:jc w:val="both"/>
      </w:pP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娀愀瀀猀á渀愀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3"/>
          <w:sz w:val="13"/>
          <w:szCs w:val="13"/>
        </w:rPr>
        <w:t> </w:t>
      </w:r>
      <w:r>
        <w:rPr lang="en-US" sz="1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1"/>
          <w:szCs w:val="11"/>
        </w:rPr>
        <w:t>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漀戀挀栀漀搀渀í洀 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爀攀樀猀琀ří欀甀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瘀攀搀攀渀é洀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9"/>
          <w:sz w:val="14"/>
          <w:szCs w:val="14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䴀ě猀琀猀欀ý洀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sz w:val="14"/>
          <w:szCs w:val="14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猀漀甀搀攀洀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0"/>
          <w:sz w:val="13"/>
          <w:szCs w:val="13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倀爀愀稀攀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1"/>
          <w:sz w:val="13"/>
          <w:szCs w:val="13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漀搀搀í氀 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䌀Ⰰ 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瘀氀漀ž欀愀 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㐀㠀㔀㌀㐀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4" w:after="0" w:line="223" w:lineRule="exact"/>
        <w:ind w:left="260" w:right="40" w:firstLine="91"/>
        <w:jc w:val="right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戀愀渀欀漀瘀渀í栀漀 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úč琀甀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漀搀瀀漀瘀ě搀渀á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0"/>
          <w:sz w:val="14"/>
          <w:szCs w:val="14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漀猀漀戀愀㨀 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琀攀氀攀昀漀渀㨀 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0" w:right="-28" w:firstLine="1156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攀洀愀椀氀㨀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攀洀愀椀氀 </w:t>
      </w:r>
      <w:r>
        <w:rPr lang="en-US" sz="1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3"/>
          <w:szCs w:val="13"/>
        </w:rPr>
        <w:t>瀀爀漀 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稀愀猀í氀á渀í昀愀欀琀甀爀㨀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1740" w:type="dxa"/>
        <w:tblLook w:val="04A0" w:firstRow="1" w:lastRow="0" w:firstColumn="1" w:lastColumn="0" w:noHBand="0" w:noVBand="1"/>
      </w:tblPr>
      <w:tblGrid>
        <w:gridCol w:w="1017"/>
        <w:gridCol w:w="808"/>
      </w:tblGrid>
      <w:tr>
        <w:trPr>
          <w:trHeight w:val="197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453"/>
        </w:trPr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914" w:h="16843"/>
          <w:pgMar w:top="500" w:right="500" w:bottom="500" w:left="500" w:header="708" w:footer="708" w:gutter="0"/>
          <w:cols w:num="3" w:space="0" w:equalWidth="0">
            <w:col w:w="3738" w:space="743"/>
            <w:col w:w="1705" w:space="-25"/>
            <w:col w:w="1866" w:space="0"/>
          </w:cols>
          <w:docGrid w:linePitch="360"/>
        </w:sect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40" w:right="485" w:firstLine="0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甀瘀攀搀攀渀漀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17"/>
          <w:szCs w:val="17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瘀 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瀀ří氀漀稀攀 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č⸀㜀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2"/>
          <w:sz w:val="14"/>
          <w:szCs w:val="14"/>
        </w:rPr>
        <w:t> </w:t>
      </w:r>
      <w:r>
        <w:rPr lang="en-US" sz="18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8"/>
          <w:szCs w:val="18"/>
        </w:rPr>
        <w:t>樀愀欀漀</w:t>
      </w:r>
      <w:r>
        <w:rPr lang="en-US" sz="18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position w:val="2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䐀愀琀甀洀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䄀⸀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31" w:after="0" w:line="240" w:lineRule="auto"/>
        <w:ind w:left="1040" w:right="485" w:firstLine="4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一漀瘀é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稀渀ě渀í漀搀猀琀愀瘀挀攀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㜀⸀㐀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40" w:right="485" w:firstLine="0"/>
      </w:pP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916"/>
          <w:tab w:val="left" w:pos="6238"/>
          <w:tab w:val="left" w:pos="7788"/>
        </w:tabs>
        <w:spacing w:before="0" w:after="0" w:line="235" w:lineRule="exact"/>
        <w:ind w:left="7817" w:right="485" w:hanging="6604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欀漀琀愀氀漀最漀瘀é čí猀氀漀	渀愀稀攀瘀	挀攀渀漀 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戀攀稀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䐀倀䠀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瀀漀č攀琀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戀漀搀ů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916"/>
          <w:tab w:val="left" w:pos="6526"/>
          <w:tab w:val="left" w:pos="7913"/>
        </w:tabs>
        <w:spacing w:before="0" w:after="0" w:line="242" w:lineRule="exact"/>
        <w:ind w:left="1217" w:right="485" w:hanging="4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　　　　　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䘀漀渀琀愀渀愀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18"/>
          <w:szCs w:val="18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㜀㠀Ⰰ㤀氀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5"/>
          <w:szCs w:val="15"/>
        </w:rPr>
        <w:t> </w:t>
      </w:r>
      <w:r>
        <w:rPr lang="en-US" sz="18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8"/>
          <w:szCs w:val="18"/>
        </w:rPr>
        <w:t>瀀爀愀洀攀渀椀琀á</w:t>
      </w:r>
      <w:r>
        <w:rPr lang="en-US" sz="18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7"/>
          <w:position w:val="2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瘀漀搀愀	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㜀㌀　Ⰰ㜀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㌀　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　　　　　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䘀漀渀琀愀渀愀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18"/>
          <w:szCs w:val="18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㜀㜀氀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4"/>
          <w:szCs w:val="14"/>
        </w:rPr>
        <w:t>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瀀爀愀洀攀渀椀琀ó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6"/>
          <w:position w:val="2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瘀漀搀愀	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㜀㜀㔀Ⰰ㘀㔀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㈀　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　　　　　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䘀漀渀琀愀渀漀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䴀䤀一䔀刀䄀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㜀㠀Ⰰ㤀氀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㜀㐀㠀Ⰰ㈀㔀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㌀漀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921"/>
          <w:tab w:val="left" w:pos="6458"/>
          <w:tab w:val="left" w:pos="6520"/>
          <w:tab w:val="left" w:pos="6578"/>
          <w:tab w:val="left" w:pos="7965"/>
        </w:tabs>
        <w:spacing w:before="0" w:after="0" w:line="244" w:lineRule="exact"/>
        <w:ind w:left="1217" w:right="485" w:firstLine="0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㜀㜀漀漀漀　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戀愀爀攀氀 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䘀伀一吀䄀一䄀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2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㜀㠀Ⰰ㤀氀	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㈀　㠀Ⰰ㌀㌀	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㄀㄀　　㈀㠀㌀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䈀愀爀攀氀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8"/>
          <w:szCs w:val="18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䘀伀一吀䄀一䄀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㜀㜀氀	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㜀㈀㌀Ⰰ㤀㜀	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㄀㔀　　　　㌀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欀攀氀í洀攀欀 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䘀伀一吀䄀一䄀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　Ⰰ㈀　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7"/>
          <w:szCs w:val="17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吀⬀匀		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　Ⰰ㔀㔀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　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㄀㌀　　　㄀㄀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䴀唀䰀吀簀䌀唀倀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琀甀戀甀猀 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渀愀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欀攀氀í洀欀瘀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sz w:val="17"/>
          <w:szCs w:val="17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戀í氀ý	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㔀㠀㜀Ⰰ㌀㤀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sz w:val="16"/>
          <w:szCs w:val="16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  <w:vertAlign w:val="superscript"/>
        </w:rPr>
        <w:t>⨀	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　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㄀㌀　　㄀㌀㔀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䴀唀䰀吀簀䌀唀倀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琀甀戀甀猀 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渀愀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欀攀氀í洀欀瘀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sz w:val="17"/>
          <w:szCs w:val="17"/>
        </w:rPr>
        <w:t> 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4"/>
          <w:szCs w:val="14"/>
        </w:rPr>
        <w:t>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č攀爀渀ý	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㔀㠀㜀Ⰰ㌀㤀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sz w:val="16"/>
          <w:szCs w:val="16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  <w:vertAlign w:val="superscript"/>
        </w:rPr>
        <w:t>⨀	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40" w:right="485" w:firstLine="4"/>
      </w:pP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䬀 瘀ýš攀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7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甀瘀攀搀攀渀ý洀 挀攀渀á洀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戀甀搀攀 úč琀漀瘀ó渀愀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5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猀漀稀戀漀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䐀倀䠀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16"/>
          <w:szCs w:val="16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搀氀攀 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瀀氀漀琀渀é栀漀 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稀á欀漀渀愀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1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䐀倀䠀⸀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044" w:right="485" w:firstLine="9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唀 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瀀漀氀漀ž攀欀 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漀稀渀漀č攀渀ý挀栀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sz w:val="17"/>
          <w:szCs w:val="17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  <w:vertAlign w:val="superscript"/>
        </w:rPr>
        <w:t>⨀ 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瀀氀愀琀íⰀ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8"/>
          <w:position w:val="1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ž攀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1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稀ó欀愀稀渀í欀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洀á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渀á爀漀欀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3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渀愀 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樀攀搀攀渀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position w:val="2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䴀唀䰀吀簀䌀唀倀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琀甀戀甀猀 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渀愀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6"/>
          <w:szCs w:val="16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欀攀氀í洀攀欀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8"/>
          <w:sz w:val="18"/>
          <w:szCs w:val="18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欀愀ž搀é洀甀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0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瘀ý搀攀樀渀í欀甀 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㜀Ⰰⴀ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䬀č⸀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51" w:after="0" w:line="240" w:lineRule="auto"/>
        <w:ind w:left="1040" w:right="485" w:firstLine="14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䐀漀瀀氀ň甀樀攀 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漀搀猀琀愀瘀攀挀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1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㠀⸀㤀⸀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040" w:right="485" w:firstLine="14"/>
        <w:jc w:val="both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吀愀琀漀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猀洀氀漀甀瘀愀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渀愀戀ý瘀á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1"/>
          <w:sz w:val="18"/>
          <w:szCs w:val="18"/>
        </w:rPr>
        <w:t>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瀀氀漀琀渀漀猀琀椀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position w:val="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搀渀攀洀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7"/>
          <w:szCs w:val="17"/>
        </w:rPr>
        <w:t>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8"/>
          <w:szCs w:val="18"/>
        </w:rPr>
        <w:t>瀀漀搀瀀椀猀甀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2"/>
          <w:position w:val="1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猀洀氀漀甀瘀礀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漀瀀爀á瘀渀ě渀ý洀椀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4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稀á猀琀甀瀀挀椀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8"/>
          <w:szCs w:val="18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漀戀漀甀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2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猀洀氀甀瘀渀í挀栀 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猀琀爀愀渀⸀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Úč椀渀渀漀猀琀í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sz w:val="17"/>
          <w:szCs w:val="17"/>
        </w:rPr>
        <w:t>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8"/>
          <w:szCs w:val="18"/>
        </w:rPr>
        <w:t>瀀愀欀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position w:val="1"/>
          <w:sz w:val="18"/>
          <w:szCs w:val="18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瘀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猀漀甀氀愀搀甀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0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稀ó欀漀渀攀洀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č⸀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7"/>
          <w:sz w:val="15"/>
          <w:szCs w:val="15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㌀㐀　⼀㈀　㄀㔀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6"/>
          <w:sz w:val="17"/>
          <w:szCs w:val="17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匀戀⸀Ⰰ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4"/>
          <w:szCs w:val="1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稀瘀氀óš琀渀í挀栀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0"/>
          <w:sz w:val="17"/>
          <w:szCs w:val="17"/>
        </w:rPr>
        <w:t>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瀀漀搀洀í渀欀ó挀栀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position w:val="2"/>
          <w:sz w:val="17"/>
          <w:szCs w:val="17"/>
        </w:rPr>
        <w:t>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úč椀渀渀漀猀琀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position w:val="1"/>
          <w:sz w:val="17"/>
          <w:szCs w:val="17"/>
        </w:rPr>
        <w:t>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渀ě欀琀攀爀ý挀栀 猀洀氀甀瘀Ⰰ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甀瘀攀ř攀樀ň漀瘀ó渀í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琀ě挀栀琀漀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猀洀氀甀瘀 </w:t>
      </w:r>
      <w:r>
        <w:rPr lang="en-US" sz="16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6"/>
          <w:szCs w:val="16"/>
        </w:rPr>
        <w:t>愀 漀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爀攀最椀猀琀爀甀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3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猀洀氀甀瘀Ⰰ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瘀攀 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稀渀ě渀í 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瀀漀稀搀ě樀ší挀栀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8"/>
          <w:position w:val="1"/>
          <w:sz w:val="17"/>
          <w:szCs w:val="17"/>
        </w:rPr>
        <w:t> </w:t>
      </w:r>
      <w:r>
        <w:rPr lang="en-US" sz="17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7"/>
          <w:szCs w:val="17"/>
        </w:rPr>
        <w:t>瀀ř攀搀瀀椀猀ů 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⠀搀á氀攀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9"/>
          <w:position w:val="1"/>
          <w:sz w:val="15"/>
          <w:szCs w:val="15"/>
        </w:rPr>
        <w:t>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樀漀欀漀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position w:val="2"/>
          <w:sz w:val="17"/>
          <w:szCs w:val="17"/>
        </w:rPr>
        <w:t> </w:t>
      </w:r>
      <w:r>
        <w:rPr lang="en-US" sz="16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6"/>
          <w:szCs w:val="16"/>
        </w:rPr>
        <w:t>ⰀⰀ稀á欀漀渀</w:t>
      </w:r>
      <w:r>
        <w:rPr lang="en-US" sz="16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7"/>
          <w:position w:val="-1"/>
          <w:sz w:val="16"/>
          <w:szCs w:val="16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爀攀最椀猀琀爀甀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猀洀氀甀瘀∀⤀⸀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匀洀氀甀瘀渀í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9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猀琀爀愀渀礀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猀漀甀栀氀漀猀í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9"/>
          <w:sz w:val="17"/>
          <w:szCs w:val="17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甀瘀攀ř攀樀渀ě渀í洀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琀é琀漀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0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猀洀氀漀甀瘀礀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5"/>
          <w:sz w:val="18"/>
          <w:szCs w:val="18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瘀 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8"/>
          <w:szCs w:val="18"/>
        </w:rPr>
        <w:t>瀀氀渀é洀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3"/>
          <w:position w:val="1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稀渀ě渀í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3"/>
          <w:sz w:val="18"/>
          <w:szCs w:val="18"/>
        </w:rPr>
        <w:t>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渀愀 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搀漀戀甀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渀攀甀爀č椀琀漀甀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0"/>
          <w:sz w:val="18"/>
          <w:szCs w:val="18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瘀 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爀攀最椀猀琀爀甀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1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猀洀氀甀瘀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8"/>
          <w:szCs w:val="18"/>
        </w:rPr>
        <w:t>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8"/>
          <w:szCs w:val="18"/>
        </w:rPr>
        <w:t>瀀漀搀氀攀</w:t>
      </w:r>
      <w:r>
        <w:rPr lang="en-US" sz="18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position w:val="1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稀á欀漀渀愀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7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č⸀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0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㌀㐀　⼀㈀　㄀㔀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sz w:val="18"/>
          <w:szCs w:val="18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匀戀⸀Ⰰ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6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瘀攀 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稀渀ě渀í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8"/>
          <w:sz w:val="18"/>
          <w:szCs w:val="18"/>
        </w:rPr>
        <w:t> </w:t>
      </w:r>
      <w:r>
        <w:rPr lang="en-US" sz="17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7"/>
          <w:szCs w:val="17"/>
        </w:rPr>
        <w:t>瀀漀稀搀ě樀ší挀栀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瀀ř攀搀瀀椀猀ů⸀ 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一á樀攀洀挀攀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稀愀瘀愀稀甀樀攀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猀洀氀漀甀瘀甀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5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瀀漀搀氀攀 瀀ř攀搀洀ě琀渀é栀漀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稀ó欀漀渀愀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3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爀攀最椀猀琀爀甀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猀洀氀甀瘀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甀瘀攀ř攀樀渀椀琀⸀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51" w:after="0" w:line="240" w:lineRule="auto"/>
        <w:ind w:left="1040" w:right="485" w:firstLine="19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䐀漀瀀氀ň甀樀攀 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漀搀猀琀愀瘀攀挀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1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㠀⸀㄀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40" w:right="485" w:firstLine="4"/>
      </w:pP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漀栀氀攀搀攀洀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6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渀漀 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úč椀渀渀漀猀琀 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9497" w:right="517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匀琀爀愀渀愀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1"/>
          <w:sz w:val="15"/>
          <w:szCs w:val="15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㄀ 稀 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㈀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987552</wp:posOffset>
            </wp:positionH>
            <wp:positionV relativeFrom="page">
              <wp:posOffset>775844</wp:posOffset>
            </wp:positionV>
            <wp:extent cx="5969059" cy="546348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87552" y="775844"/>
                      <a:ext cx="5854759" cy="4320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5" w:lineRule="exact"/>
                          <w:ind w:left="0" w:right="0" w:firstLine="5668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猀洀ě爀渀椀挀攀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㤀㔀⼀㐀㘀⼀䔀匀Ⰰ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猀洀氀甀瘀渀í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5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猀琀爀愀渀礀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猀漀甀栀氀愀猀í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0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猀栀爀漀洀漀žď漀瘀á渀í洀Ⰰ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稀瀀爀愀挀漀瘀á渀í洀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愀 甀挀栀漀瘀á瘀ó渀í洀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漀猀漀戀渀í挀栀 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ú搀漀樀ů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5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搀爀甀栀漀甀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猀洀氀甀瘀渀í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15"/>
                            <w:position w:val="-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猀琀爀愀渀漀甀Ⰰ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"/>
                            <w:position w:val="-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6"/>
                            <w:szCs w:val="16"/>
                          </w:rPr>
                          <w:t>漀 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琀漀 </w:t>
                        </w:r>
                        <w:r>
                          <w:rPr lang="en-US" sz="15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5"/>
                            <w:szCs w:val="15"/>
                            <w:vertAlign w:val="subscript"/>
                          </w:rPr>
                          <w:t>瘀 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爀漀稀猀愀栀甀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"/>
                            <w:position w:val="-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-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2"/>
                            <w:sz w:val="17"/>
                            <w:szCs w:val="17"/>
                          </w:rPr>
                          <w:t>渀攀稀戀礀琀渀é洀</w:t>
                        </w:r>
                        <w:r>
                          <w:rPr lang="en-US" sz="17" baseline="-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"/>
                            <w:position w:val="-2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瀀爀漀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爀攀愀氀椀稀愀挀椀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琀é琀漀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6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猀洀氀漀甀瘀礀⸀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7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匀洀氀甀瘀渀í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9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猀琀爀愀渀礀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猀漀甀č愀猀渀ě 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7"/>
                            <w:szCs w:val="17"/>
                          </w:rPr>
                          <w:t>戀攀爀漀甀</w:t>
                        </w:r>
                        <w:r>
                          <w:rPr lang="en-US" sz="17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"/>
                            <w:position w:val="-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渀愀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瘀ě搀漀洀íⰀ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6"/>
                            <w:szCs w:val="16"/>
                          </w:rPr>
                          <w:t>ž攀</w:t>
                        </w:r>
                        <w:r>
                          <w:rPr lang="en-US" sz="16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2"/>
                            <w:position w:val="-1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瀀漀 </w:t>
                        </w:r>
                        <w:r>
                          <w:rPr lang="en-US" sz="17" baseline="-2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2"/>
                            <w:sz w:val="17"/>
                            <w:szCs w:val="17"/>
                          </w:rPr>
                          <w:t>猀欀漀渀č攀渀í 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987552</wp:posOffset>
            </wp:positionH>
            <wp:positionV relativeFrom="page">
              <wp:posOffset>760603</wp:posOffset>
            </wp:positionV>
            <wp:extent cx="3749754" cy="25415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87552" y="760603"/>
                      <a:ext cx="3635454" cy="139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稀瀀爀愀挀漀瘀ó渀í洀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漀猀漀戀渀í挀栀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3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ú搀漀樀ů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5"/>
                            <w:sz w:val="16"/>
                            <w:szCs w:val="16"/>
                          </w:rPr>
                          <w:t> 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愀 漀 瘀漀氀渀é洀 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瀀漀栀礀戀甀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琀ě挀栀琀漀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"/>
                            <w:sz w:val="17"/>
                            <w:szCs w:val="17"/>
                          </w:rPr>
                          <w:t>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ú搀愀樀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2"/>
                            <w:sz w:val="17"/>
                            <w:szCs w:val="17"/>
                          </w:rPr>
                          <w:t>ů</w:t>
                        </w:r>
                        <w:r>
                          <w:rPr lang="en-US" sz="16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愀 </w:t>
                        </w:r>
                        <w:r>
                          <w:rPr lang="en-US" sz="15" baseline="-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sz w:val="15"/>
                            <w:szCs w:val="15"/>
                          </w:rPr>
                          <w:t>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稀爀甀š攀渀í 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5071871</wp:posOffset>
            </wp:positionH>
            <wp:positionV relativeFrom="page">
              <wp:posOffset>1071501</wp:posOffset>
            </wp:positionV>
            <wp:extent cx="1905539" cy="256787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071871" y="1071501"/>
                      <a:ext cx="1791239" cy="142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猀瀀氀渀ě渀í 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瀀漀瘀椀渀渀漀猀琀í 瀀氀礀渀漀甀挀í挀栀 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稀 </w:t>
                        </w:r>
                        <w:r>
                          <w:rPr lang="en-US" sz="17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7"/>
                            <w:szCs w:val="17"/>
                          </w:rPr>
                          <w:t>琀é琀漀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984503</wp:posOffset>
            </wp:positionH>
            <wp:positionV relativeFrom="page">
              <wp:posOffset>1189865</wp:posOffset>
            </wp:positionV>
            <wp:extent cx="1622974" cy="273849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84503" y="1189865"/>
                      <a:ext cx="1508674" cy="15954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猀洀氀漀甀瘀礀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9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č椀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41"/>
                            <w:sz w:val="18"/>
                            <w:szCs w:val="18"/>
                          </w:rPr>
                          <w:t> </w:t>
                        </w:r>
                        <w:r>
                          <w:rPr lang="en-US" sz="19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1"/>
                            <w:sz w:val="19"/>
                            <w:szCs w:val="19"/>
                          </w:rPr>
                          <w:t>樀椀渀é栀漀</w:t>
                        </w:r>
                        <w:r>
                          <w:rPr lang="en-US" sz="19" baseline="1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-20"/>
                            <w:position w:val="1"/>
                            <w:sz w:val="19"/>
                            <w:szCs w:val="19"/>
                          </w:rPr>
                          <w:t> </w:t>
                        </w:r>
                        <w:r>
                          <w:rPr lang="en-US" sz="18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甀欀漀渀č攀渀í 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1485150</wp:posOffset>
            </wp:positionH>
            <wp:positionV relativeFrom="page">
              <wp:posOffset>2263877</wp:posOffset>
            </wp:positionV>
            <wp:extent cx="1789798" cy="600202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9798" cy="600202"/>
                    </a:xfrm>
                    <a:custGeom>
                      <a:rect l="l" t="t" r="r" b="b"/>
                      <a:pathLst>
                        <a:path w="1789798" h="600202">
                          <a:moveTo>
                            <a:pt x="0" y="600202"/>
                          </a:moveTo>
                          <a:lnTo>
                            <a:pt x="1789798" y="600202"/>
                          </a:lnTo>
                          <a:lnTo>
                            <a:pt x="178979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4541139</wp:posOffset>
            </wp:positionH>
            <wp:positionV relativeFrom="page">
              <wp:posOffset>2244827</wp:posOffset>
            </wp:positionV>
            <wp:extent cx="1428026" cy="609727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8026" cy="609727"/>
                    </a:xfrm>
                    <a:custGeom>
                      <a:rect l="l" t="t" r="r" b="b"/>
                      <a:pathLst>
                        <a:path w="1428026" h="609727">
                          <a:moveTo>
                            <a:pt x="0" y="609727"/>
                          </a:moveTo>
                          <a:lnTo>
                            <a:pt x="1428026" y="609727"/>
                          </a:lnTo>
                          <a:lnTo>
                            <a:pt x="142802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32" w:lineRule="exact"/>
        <w:ind w:left="1039" w:right="548" w:firstLine="2299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猀洀氀甀瘀渀í栀漀 瘀稀琀愀栀甀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8"/>
          <w:szCs w:val="18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戀甀搀漀甀 </w:t>
      </w:r>
      <w:r>
        <w:rPr lang="en-US" sz="22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2"/>
          <w:szCs w:val="22"/>
        </w:rPr>
        <w:t>樀椀洀椀 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瀀漀猀欀礀琀渀甀琀é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sz w:val="17"/>
          <w:szCs w:val="17"/>
        </w:rPr>
        <w:t> </w:t>
      </w:r>
      <w:r>
        <w:rPr lang="en-US" sz="18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8"/>
          <w:szCs w:val="18"/>
        </w:rPr>
        <w:t>漀猀漀戀渀í ú搀愀樀攀Ⰰ</w:t>
      </w:r>
      <w:r>
        <w:rPr lang="en-US" sz="18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2"/>
          <w:position w:val="-1"/>
          <w:sz w:val="18"/>
          <w:szCs w:val="18"/>
        </w:rPr>
        <w:t> </w:t>
      </w:r>
      <w:r>
        <w:rPr lang="en-US" sz="19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9"/>
          <w:szCs w:val="19"/>
        </w:rPr>
        <w:t>瘀č攀琀渀ě</w:t>
      </w:r>
      <w:r>
        <w:rPr lang="en-US" sz="19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5"/>
          <w:position w:val="-1"/>
          <w:sz w:val="19"/>
          <w:szCs w:val="19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  <w:vertAlign w:val="subscript"/>
        </w:rPr>
        <w:t>氀椀猀琀椀渀Ⰰ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6"/>
          <w:sz w:val="16"/>
          <w:szCs w:val="16"/>
          <w:vertAlign w:val="subscript"/>
        </w:rPr>
        <w:t>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樀攀ž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4"/>
          <w:sz w:val="19"/>
          <w:szCs w:val="19"/>
        </w:rPr>
        <w:t> </w:t>
      </w:r>
      <w:r>
        <w:rPr lang="en-US" sz="21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樀攀 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  <w:vertAlign w:val="subscript"/>
        </w:rPr>
        <w:t>漀戀猀漀栀甀樀íⰀ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甀挀栀漀瘀ó瘀ó渀礀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86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搀爀甀栀漀甀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猀洀氀甀瘀渀í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0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猀琀爀漀渀漀甀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瀀漀 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搀漀戀甀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5"/>
          <w:sz w:val="16"/>
          <w:szCs w:val="16"/>
        </w:rPr>
        <w:t> </w:t>
      </w: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搀攀猀攀琀椀 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氀攀琀Ⰰ 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瀀říč攀洀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41"/>
          <w:sz w:val="17"/>
          <w:szCs w:val="17"/>
        </w:rPr>
        <w:t>ž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瀀漀 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甀瀀氀礀渀甀琀í 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琀é琀漀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1"/>
          <w:position w:val="-1"/>
          <w:sz w:val="17"/>
          <w:szCs w:val="17"/>
        </w:rPr>
        <w:t> </w:t>
      </w:r>
      <w:r>
        <w:rPr lang="en-US" sz="16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6"/>
          <w:szCs w:val="16"/>
        </w:rPr>
        <w:t>氀栀ů琀礀</w:t>
      </w:r>
      <w:r>
        <w:rPr lang="en-US" sz="16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6"/>
          <w:position w:val="-1"/>
          <w:sz w:val="16"/>
          <w:szCs w:val="16"/>
        </w:rPr>
        <w:t> </w:t>
      </w:r>
      <w:r>
        <w:rPr lang="en-US" sz="16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6"/>
          <w:szCs w:val="16"/>
        </w:rPr>
        <w:t>猀 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渀椀洀椀 </w:t>
      </w:r>
      <w:r>
        <w:rPr lang="en-US" sz="16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16"/>
          <w:szCs w:val="16"/>
        </w:rPr>
        <w:t>戀甀搀攀</w:t>
      </w:r>
      <w:r>
        <w:rPr lang="en-US" sz="16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3"/>
          <w:position w:val="-2"/>
          <w:sz w:val="16"/>
          <w:szCs w:val="16"/>
        </w:rPr>
        <w:t> </w:t>
      </w:r>
      <w:r>
        <w:rPr lang="en-US" sz="17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17"/>
          <w:szCs w:val="17"/>
        </w:rPr>
        <w:t>渀愀氀漀ž攀渀漀 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  <w:vertAlign w:val="subscript"/>
        </w:rPr>
        <w:t>瘀 </w:t>
      </w:r>
      <w:r>
        <w:rPr lang="en-US" sz="17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17"/>
          <w:szCs w:val="17"/>
        </w:rPr>
        <w:t>猀漀甀氀漀搀甀</w:t>
      </w:r>
      <w:r>
        <w:rPr lang="en-US" sz="17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position w:val="-2"/>
          <w:sz w:val="17"/>
          <w:szCs w:val="17"/>
        </w:rPr>
        <w:t> </w:t>
      </w:r>
      <w:r>
        <w:rPr lang="en-US" sz="17" baseline="-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17"/>
          <w:szCs w:val="17"/>
        </w:rPr>
        <w:t>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瘀ýš攀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7"/>
          <w:sz w:val="16"/>
          <w:szCs w:val="16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甀瘀攀搀攀渀ý洀 渀愀ří稀攀渀í洀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17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稀ó欀漀渀攀洀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漀挀栀爀愀渀ě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漀猀漀戀渀í挀栀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8"/>
          <w:sz w:val="17"/>
          <w:szCs w:val="17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ú搀漀樀ů⸀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07" w:right="548" w:firstLine="0"/>
      </w:pPr>
      <w:r>
        <w:rPr lang="en-US" sz="2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7"/>
          <w:szCs w:val="27"/>
        </w:rPr>
        <w:t>琀⸀㈀⸀</w:t>
      </w:r>
      <w:r>
        <w:rPr lang="en-US" sz="2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5"/>
          <w:sz w:val="27"/>
          <w:szCs w:val="2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伀猀琀愀琀渀í 甀樀攀搀渀á渀í 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稀§猀琀á瘀愀樀í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7"/>
          <w:szCs w:val="17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渀攀稀洀ě渀ě渀愀⸀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54" w:after="0" w:line="240" w:lineRule="auto"/>
        <w:ind w:left="507" w:right="548" w:firstLine="3964"/>
      </w:pP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嘀 䰀椀戀攀爀挀椀 搀渀攀 ㄀㘀⸀㤀⸀㈀　㈀㄀</w:t>
      </w:r>
      <w:r>
        <w:rPr>
          <w:rFonts w:ascii="Times New Roman" w:hAnsi="Times New Roman" w:cs="Times New Roman"/>
          <w:sz w:val="17"/>
          <w:szCs w:val="1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tabs>
          <w:tab w:val="left" w:pos="2460"/>
          <w:tab w:val="left" w:pos="7174"/>
        </w:tabs>
        <w:spacing w:before="0" w:after="0" w:line="240" w:lineRule="auto"/>
        <w:ind w:left="2000" w:right="2265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瀀爀漀渀愀 	</w:t>
      </w:r>
      <w:r>
        <w:rPr lang="en-US" sz="7" baseline="-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3"/>
          <w:sz w:val="7"/>
          <w:szCs w:val="7"/>
        </w:rPr>
        <w:t>椀 </w:t>
      </w:r>
      <w:r>
        <w:rPr lang="en-US" sz="1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17"/>
          <w:szCs w:val="17"/>
        </w:rPr>
        <w:t>í洀愀琀攀氀⼀瀀爀漀搀á瘀愀 </w:t>
      </w:r>
      <w:r>
        <w:rPr lang="en-US" sz="18" baseline="-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3"/>
          <w:sz w:val="18"/>
          <w:szCs w:val="18"/>
        </w:rPr>
        <w:t>椀í挀í	</w:t>
      </w:r>
      <w:r>
        <w:rPr lang="en-US" sz="18" baseline="-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3"/>
          <w:sz w:val="18"/>
          <w:szCs w:val="18"/>
        </w:rPr>
        <w:t>渀á椀攀洀挀攀⼀欀甀漀甀椀í挀í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9478" w:right="560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匀琀爀愀渀愀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15"/>
          <w:szCs w:val="15"/>
        </w:rPr>
        <w:t> </w:t>
      </w:r>
      <w:r>
        <w:rPr lang="en-US" sz="1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9"/>
          <w:szCs w:val="19"/>
        </w:rPr>
        <w:t>㈀稀㈀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9" w:right="2329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4355591</wp:posOffset>
            </wp:positionH>
            <wp:positionV relativeFrom="page">
              <wp:posOffset>2139570</wp:posOffset>
            </wp:positionV>
            <wp:extent cx="2484156" cy="298246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55591" y="2139570"/>
                      <a:ext cx="2369856" cy="18394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0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4"/>
                            <w:szCs w:val="24"/>
                          </w:rPr>
                          <w:t>čí猀氀漀㨀 	</w:t>
                        </w:r>
                        <w:r>
                          <w:rPr lang="en-US" sz="13" baseline="3" dirty="0">
                            <w:jc w:val="left"/>
                            <w:rFonts w:ascii="Tahoma" w:hAnsi="Tahoma" w:cs="Tahoma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3"/>
                            <w:sz w:val="13"/>
                            <w:szCs w:val="13"/>
                          </w:rPr>
                          <w:t>㔀㠀㜀　㜀㄀㜀㔀攀㔀㔀昀㤀㠀挀㠀氀攀㔀㜀㌀㠀ó㐀㌀ó㤀戀挀氀昀搀挀戀㌀攀㌀氀ó㜀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9"/>
          <w:szCs w:val="29"/>
        </w:rPr>
        <w:t>椀㬀㬀㬀</w:t>
      </w:r>
      <w:r>
        <w:rPr lang="en-US" sz="2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29"/>
          <w:szCs w:val="29"/>
        </w:rPr>
        <w:t> </w:t>
      </w:r>
      <w:r>
        <w:rPr lang="en-US" sz="23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3"/>
          <w:szCs w:val="23"/>
        </w:rPr>
        <w:t>䤀ⴀ攀最愀氀</w:t>
      </w:r>
      <w:r>
        <w:rPr lang="en-US" sz="23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position w:val="-1"/>
          <w:sz w:val="23"/>
          <w:szCs w:val="23"/>
        </w:rPr>
        <w:t> </w:t>
      </w:r>
      <w:r>
        <w:rPr lang="en-US" sz="27" baseline="-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7"/>
          <w:szCs w:val="27"/>
        </w:rPr>
        <w:t>匀礀猀琀攀洀猀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335" w:after="0" w:line="240" w:lineRule="auto"/>
        <w:ind w:left="339" w:right="2329" w:firstLine="547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倀爀漀琀漀欀漀氀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2"/>
          <w:sz w:val="22"/>
          <w:szCs w:val="22"/>
        </w:rPr>
        <w:t> </w:t>
      </w:r>
      <w:r>
        <w:rPr lang="en-US" sz="20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漀 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攀氀攀欀琀爀漀渀椀挀欀é洀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4"/>
          <w:sz w:val="22"/>
          <w:szCs w:val="22"/>
        </w:rPr>
        <w:t>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1"/>
          <w:szCs w:val="21"/>
        </w:rPr>
        <w:t>瀀漀搀瀀椀猀甀</w:t>
      </w:r>
      <w:r>
        <w:rPr lang="en-US" sz="21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8"/>
          <w:position w:val="2"/>
          <w:sz w:val="21"/>
          <w:szCs w:val="21"/>
        </w:rPr>
        <w:t>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搀漀欀甀洀攀渀琀甀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3026"/>
          <w:tab w:val="left" w:pos="5771"/>
          <w:tab w:val="left" w:pos="7537"/>
        </w:tabs>
        <w:spacing w:before="240" w:after="0" w:line="187" w:lineRule="exact"/>
        <w:ind w:left="890" w:right="2329" w:firstLine="0"/>
      </w:pP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氀䐀 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搀漀欀甀洀攀渀琀甀㨀 	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甀㌀㔀㘀㈀ 	</w:t>
      </w:r>
      <w:r>
        <w:rPr lang="en-US" sz="1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3"/>
          <w:szCs w:val="13"/>
        </w:rPr>
        <w:t>Č愀猀漀爀渀ý</w:t>
      </w:r>
      <w:r>
        <w:rPr lang="en-US" sz="1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8"/>
          <w:position w:val="1"/>
          <w:sz w:val="13"/>
          <w:szCs w:val="13"/>
        </w:rPr>
        <w:t> </w:t>
      </w:r>
      <w:r>
        <w:rPr lang="en-US" sz="24" baseline="3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3"/>
          <w:sz w:val="24"/>
          <w:szCs w:val="24"/>
        </w:rPr>
        <w:t>瀀á猀洀漀㨀 	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䜀䴀吀⬀㄀</w:t>
      </w:r>
      <w:r>
        <w:rPr>
          <w:rFonts w:ascii="Times New Roman" w:hAnsi="Times New Roman" w:cs="Times New Roman"/>
          <w:sz w:val="15"/>
          <w:szCs w:val="15"/>
        </w:rPr>
        <w:t> </w:t>
      </w:r>
      <w:r>
        <w:br w:type="textWrapping" w:clear="all"/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一á稀攀瘀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sz w:val="15"/>
          <w:szCs w:val="15"/>
        </w:rPr>
        <w:t>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搀漀欀甀洀攀渀琀甀㨀 	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䰀氀　　　㈀㐀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15"/>
          <w:szCs w:val="15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圀吀䌀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5"/>
          <w:szCs w:val="15"/>
        </w:rPr>
        <w:t> </w:t>
      </w:r>
      <w:r>
        <w:rPr lang="en-US" sz="1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2"/>
          <w:szCs w:val="12"/>
        </w:rPr>
        <w:t>刀 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伀欀爀攀猀渀í 猀漀甀搀 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瘀 	</w:t>
      </w:r>
      <w:r>
        <w:rPr lang="en-US" sz="2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4"/>
          <w:szCs w:val="24"/>
        </w:rPr>
        <w:t>匀琀愀琀甀猀㨀 	</w:t>
      </w:r>
      <w:r>
        <w:rPr lang="en-US" sz="16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6"/>
          <w:szCs w:val="16"/>
        </w:rPr>
        <w:t>倀漀搀攀瀀猀愀渀é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9" w:right="2329" w:firstLine="2678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䰀椀戀攀爀挀椀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7"/>
          <w:sz w:val="15"/>
          <w:szCs w:val="15"/>
        </w:rPr>
        <w:t> </w:t>
      </w:r>
      <w:r>
        <w:rPr lang="en-US" sz="13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3"/>
          <w:szCs w:val="13"/>
        </w:rPr>
        <w:t>ⴀ 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䐀伀䐀䄀吀䔀䬀⸀瀀搀昀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479"/>
          <w:tab w:val="left" w:pos="5220"/>
          <w:tab w:val="left" w:pos="6996"/>
        </w:tabs>
        <w:spacing w:before="0" w:after="0" w:line="240" w:lineRule="auto"/>
        <w:ind w:left="339" w:right="2329" w:firstLine="551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䐀愀琀甀洀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sz w:val="15"/>
          <w:szCs w:val="15"/>
        </w:rPr>
        <w:t>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瘀礀琀瘀漀ř攀渀í 	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㜀㘀⸀ 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㤀⸀㈀　㈀㜀 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琀㔀㨀㈀㜀㨀琀㄀Ⰰ 	</w:t>
      </w:r>
      <w:r>
        <w:rPr lang="en-US" sz="2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4"/>
          <w:szCs w:val="24"/>
        </w:rPr>
        <w:t>䄀瀀氀椀欀愀挀攀㨀 	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4"/>
          <w:szCs w:val="14"/>
        </w:rPr>
        <w:t>䰀攀最愀氀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0"/>
          <w:position w:val="1"/>
          <w:sz w:val="14"/>
          <w:szCs w:val="14"/>
        </w:rPr>
        <w:t>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匀礀猀琀攀洀猀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9" w:right="2329" w:firstLine="547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搀漀欀甀洀攀渀琀甀㨀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474"/>
        </w:tabs>
        <w:spacing w:before="0" w:after="0" w:line="240" w:lineRule="auto"/>
        <w:ind w:left="339" w:right="2329" w:firstLine="547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嘀礀琀瘀漀ř椀氀㨀 	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倀攀琀爀愀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5"/>
          <w:szCs w:val="15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䰀攀洀戀攀爀欀漀瘀á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15"/>
          <w:szCs w:val="15"/>
        </w:rPr>
        <w:t> </w:t>
      </w:r>
      <w:r>
        <w:rPr lang="en-US" sz="24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24"/>
          <w:szCs w:val="24"/>
        </w:rPr>
        <w:t>⠀䘀伀一吀䄀一䄀</w:t>
      </w:r>
      <w:r>
        <w:rPr lang="en-US" sz="24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5"/>
          <w:position w:val="2"/>
          <w:sz w:val="24"/>
          <w:szCs w:val="24"/>
        </w:rPr>
        <w:t>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嘀礀搀愀瘀愀琀攀氀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6"/>
          <w:position w:val="1"/>
          <w:sz w:val="15"/>
          <w:szCs w:val="15"/>
        </w:rPr>
        <w:t> </w:t>
      </w:r>
      <w:r>
        <w:rPr lang="en-US" sz="20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0"/>
          <w:szCs w:val="20"/>
        </w:rPr>
        <w:t>挀攀爀琀椀昀椀欀á琀甀㨀</w:t>
      </w:r>
      <w:r>
        <w:rPr lang="en-US" sz="20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63"/>
          <w:position w:val="1"/>
          <w:sz w:val="20"/>
          <w:szCs w:val="20"/>
        </w:rPr>
        <w:t> 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4"/>
          <w:szCs w:val="14"/>
        </w:rPr>
        <w:t>䰀攀最愀氀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4"/>
          <w:position w:val="1"/>
          <w:sz w:val="14"/>
          <w:szCs w:val="14"/>
        </w:rPr>
        <w:t>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匀礀猀琀攀洀猀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9" w:right="2329" w:firstLine="2673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圀䄀吀䔀刀䌀伀伀䰀䔀刀匀Ⰰ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53"/>
          <w:sz w:val="15"/>
          <w:szCs w:val="15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猀⸀爀⸀漀Ⰰ⤀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465"/>
          <w:tab w:val="left" w:pos="5239"/>
        </w:tabs>
        <w:spacing w:before="0" w:after="0" w:line="240" w:lineRule="auto"/>
        <w:ind w:left="339" w:right="2329" w:firstLine="551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䌀攀氀欀攀洀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5"/>
          <w:sz w:val="15"/>
          <w:szCs w:val="15"/>
        </w:rPr>
        <w:t> </w:t>
      </w:r>
      <w:r>
        <w:rPr lang="en-US" sz="2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4"/>
          <w:szCs w:val="24"/>
        </w:rPr>
        <w:t>瀀漀搀瀀椀猀ů㨀 	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㈀ 	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匀é爀椀漀瘀é 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9180" w:firstLine="0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倀漀搀瀀椀猀礀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docGrid w:linePitch="360"/>
        </w:sectPr>
        <w:tabs>
          <w:tab w:val="left" w:pos="2157"/>
        </w:tabs>
        <w:spacing w:before="0" w:after="0" w:line="240" w:lineRule="auto"/>
        <w:ind w:left="905" w:right="6530" w:firstLine="0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䨀洀é渀漀㨀 	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倀愀瘀攀氀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5"/>
          <w:szCs w:val="15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唀栀攀爀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157"/>
        </w:tabs>
        <w:spacing w:before="0" w:after="0" w:line="240" w:lineRule="auto"/>
        <w:ind w:left="905" w:right="-40" w:firstLine="4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䔀洀愀椀氀㨀 	</w:t>
      </w:r>
      <w:r>
        <w:rPr lang="en-US" sz="16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6"/>
          <w:szCs w:val="16"/>
        </w:rPr>
        <w:t>瀀愀瘀攀氀⸀甀栀攀爀䀀椀昀漀渀琀愀渀愀⸀挀稀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0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吀礀瀀 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3"/>
          <w:szCs w:val="23"/>
        </w:rPr>
        <w:t>瀀漀搀瀀椀猀甀㨀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3"/>
          <w:position w:val="1"/>
          <w:sz w:val="23"/>
          <w:szCs w:val="23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一愀 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搀á氀欀甀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0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嘀攀爀椀昀椀欀愀挀攀㨀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93"/>
          <w:sz w:val="24"/>
          <w:szCs w:val="2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䔀ⴀ洀愀椀氀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187" w:lineRule="exact"/>
        <w:ind w:left="909" w:right="-40" w:firstLine="4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䐀瘀漀甀昀愀欀琀漀爀漀瘀é 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䄀渀漀Ⰰ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15"/>
          <w:szCs w:val="15"/>
        </w:rPr>
        <w:t> </w:t>
      </w:r>
      <w:r>
        <w:rPr lang="en-US" sz="15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5"/>
          <w:szCs w:val="15"/>
        </w:rPr>
        <w:t>瀀ř攀猀</w:t>
      </w:r>
      <w:r>
        <w:rPr lang="en-US" sz="15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position w:val="2"/>
          <w:sz w:val="15"/>
          <w:szCs w:val="15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琀攀氀攀昀漀渀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"/>
          <w:sz w:val="16"/>
          <w:szCs w:val="16"/>
        </w:rPr>
        <w:t>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5"/>
          <w:szCs w:val="15"/>
        </w:rPr>
        <w:t>㜀㈀㈀</w:t>
      </w:r>
      <w:r>
        <w:rPr lang="en-US" sz="15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"/>
          <w:position w:val="1"/>
          <w:sz w:val="15"/>
          <w:szCs w:val="15"/>
        </w:rPr>
        <w:t> </w:t>
      </w:r>
      <w:r>
        <w:rPr lang="en-US" sz="14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4"/>
          <w:szCs w:val="14"/>
        </w:rPr>
        <w:t>㤀㠀㔀 </w:t>
      </w:r>
      <w:r>
        <w:rPr lang="en-US" sz="16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16"/>
          <w:szCs w:val="16"/>
        </w:rPr>
        <w:t>㜀㘀㌀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漀瘀ě爀攀渀í㨀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192" w:lineRule="exact"/>
        <w:ind w:left="919" w:right="-40" w:hanging="9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Č愀猀瀀漀搀瀀椀猀甀㨀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28"/>
          <w:sz w:val="22"/>
          <w:szCs w:val="22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琀㘀⸀㤀⸀㈀　㈀琀㜀㔀㬀㈀㤀㨀　㠀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氀倀愀搀爀攀猀愀㨀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09"/>
          <w:sz w:val="24"/>
          <w:szCs w:val="2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㈀㜀㜀⸀㜀㘀㤀⸀㜀㠀㐀⸀㈀㌀㌀Ⰰ㜀㐀㜀⸀㜀　㜀⸀㤀㘀⸀㜀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162"/>
        </w:tabs>
        <w:spacing w:before="155" w:after="0" w:line="240" w:lineRule="auto"/>
        <w:ind w:left="905" w:right="-40" w:firstLine="9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䨀洀é渀漀㨀 	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倀攀琀爀 䠀漀č攀欀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153"/>
        </w:tabs>
        <w:spacing w:before="0" w:after="0" w:line="240" w:lineRule="auto"/>
        <w:ind w:left="905" w:right="-40" w:firstLine="19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䔀洀愀椀氀㨀 	</w:t>
      </w:r>
      <w:r>
        <w:rPr lang="en-US" sz="15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5"/>
          <w:szCs w:val="15"/>
        </w:rPr>
        <w:t>瀀栀漀挀攀欀䀀漀猀漀甀搀⸀氀戀挀⸀樀甀猀琀椀挀攀⸀挀稀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9"/>
      </w:pP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吀礀瀀 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1"/>
          <w:sz w:val="23"/>
          <w:szCs w:val="23"/>
        </w:rPr>
        <w:t>瀀漀搀瀀椀猀甀㨀</w:t>
      </w:r>
      <w:r>
        <w:rPr lang="en-US" sz="23" baseline="1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8"/>
          <w:position w:val="1"/>
          <w:sz w:val="23"/>
          <w:szCs w:val="23"/>
        </w:rPr>
        <w:t>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一愀</w:t>
      </w: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4"/>
          <w:szCs w:val="1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搀á氀欀甀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9"/>
      </w:pP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嘀攀爀椀昀椀欀愀挀攀㨀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93"/>
          <w:sz w:val="24"/>
          <w:szCs w:val="2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䔀ⴀ洀愀椀氀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187" w:lineRule="exact"/>
        <w:ind w:left="919" w:right="-40" w:firstLine="4"/>
      </w:pPr>
      <w:r>
        <w:rPr lang="en-US" sz="18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䐀瘀漀甀昀愀欀琀漀爀漀瘀é 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䄀渀漀Ⰰ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sz w:val="15"/>
          <w:szCs w:val="15"/>
        </w:rPr>
        <w:t> </w:t>
      </w:r>
      <w:r>
        <w:rPr lang="en-US" sz="15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position w:val="2"/>
          <w:sz w:val="15"/>
          <w:szCs w:val="15"/>
        </w:rPr>
        <w:t>瀀ř攀猀</w:t>
      </w:r>
      <w:r>
        <w:rPr lang="en-US" sz="15" baseline="2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3"/>
          <w:position w:val="2"/>
          <w:sz w:val="15"/>
          <w:szCs w:val="15"/>
        </w:rPr>
        <w:t>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7"/>
          <w:szCs w:val="17"/>
        </w:rPr>
        <w:t>琀攀氀攀昀漀渀㜀㜀㜀</w:t>
      </w:r>
      <w:r>
        <w:rPr lang="en-US" sz="17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31"/>
          <w:sz w:val="17"/>
          <w:szCs w:val="17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㔀㜀㄀Ⰰ㤀㜀伀</w:t>
      </w:r>
      <w:r>
        <w:rPr>
          <w:rFonts w:ascii="Times New Roman" w:hAnsi="Times New Roman" w:cs="Times New Roman"/>
          <w:sz w:val="15"/>
          <w:szCs w:val="15"/>
        </w:rPr>
        <w:t> 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漀瘀ě爀攀渀í㨀</w:t>
      </w:r>
      <w:r>
        <w:rPr>
          <w:rFonts w:ascii="Times New Roman" w:hAnsi="Times New Roman" w:cs="Times New Roman"/>
          <w:sz w:val="15"/>
          <w:szCs w:val="1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19"/>
      </w:pP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Č愀猀瀀漀搀瀀椀猀甀㨀</w:t>
      </w:r>
      <w:r>
        <w:rPr lang="en-US" sz="22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-37"/>
          <w:sz w:val="22"/>
          <w:szCs w:val="22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㈀㜀⸀㤀⸀㈀　㈀㜀　㜀㨀㔀㐀㨀㐀㔀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05" w:right="-40" w:firstLine="24"/>
      </w:pPr>
      <w:r>
        <w:rPr lang="en-US" sz="1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4"/>
          <w:szCs w:val="14"/>
        </w:rPr>
        <w:t>氀倀 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愀搀爀攀猀愀㨀</w:t>
      </w:r>
      <w:r>
        <w:rPr lang="en-US" sz="24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244"/>
          <w:sz w:val="24"/>
          <w:szCs w:val="24"/>
        </w:rPr>
        <w:t> 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5"/>
          <w:szCs w:val="15"/>
        </w:rPr>
        <w:t>㜀㤀㐀⸀㈀㄀㌀⸀㐀㜀⸀㈀Ⰰ</w:t>
      </w:r>
      <w:r>
        <w:rPr lang="en-US" sz="15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pacing w:val="40"/>
          <w:sz w:val="15"/>
          <w:szCs w:val="15"/>
        </w:rPr>
        <w:t> </w:t>
      </w:r>
      <w:r>
        <w:rPr lang="en-US" sz="1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琀㐀㜀⸀℀伀℀Ⰰ㤀㘀⸀㠀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500" w:left="500" w:header="708" w:footer="708" w:gutter="0"/>
          <w:cols w:num="2" w:space="0" w:equalWidth="0">
            <w:col w:w="4344" w:space="2048"/>
            <w:col w:w="1906" w:space="0"/>
          </w:cols>
          <w:docGrid w:linePitch="360"/>
        </w:sectPr>
        <w:spacing w:before="0" w:after="0" w:line="1742" w:lineRule="exact"/>
        <w:ind w:left="0" w:right="-40" w:firstLine="14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76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76"/>
          <w:szCs w:val="76"/>
        </w:rPr>
        <w:t>昀爀爀笀椀Ⰰⴀ</w:t>
      </w:r>
      <w:r>
        <w:rPr>
          <w:rFonts w:ascii="Times New Roman" w:hAnsi="Times New Roman" w:cs="Times New Roman"/>
          <w:sz w:val="76"/>
          <w:szCs w:val="76"/>
        </w:rPr>
        <w:t> </w:t>
      </w:r>
      <w:r>
        <w:rPr lang="en-US" sz="79" baseline="0" dirty="0">
          <w:jc w:val="left"/>
          <w:rFonts w:ascii="Tahoma" w:hAnsi="Tahoma" w:cs="Tahoma"/>
          <w14:textFill>
            <w14:solidFill>
              <w14:srgbClr w14:val="000000">
                <w14:alpha w14:val="100000"/>
              </w14:srgbClr>
            </w14:solidFill>
          </w14:textFill>
          <w:sz w:val="79"/>
          <w:szCs w:val="79"/>
        </w:rPr>
        <w:t>圀圀Á</w:t>
      </w:r>
      <w:r>
        <w:rPr>
          <w:rFonts w:ascii="Times New Roman" w:hAnsi="Times New Roman" w:cs="Times New Roman"/>
          <w:sz w:val="79"/>
          <w:szCs w:val="79"/>
        </w:rPr>
        <w:t> </w:t>
      </w:r>
    </w:p>
    <w:sectPr>
      <w:type w:val="continuous"/>
      <w:pgSz w:w="11914" w:h="16843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4" Type="http://schemas.openxmlformats.org/officeDocument/2006/relationships/image" Target="media/image114.png"/><Relationship Id="rId121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2021-10-07T11:16:59Z</dcterms:created>
  <dcterms:modified xsi:type="dcterms:W3CDTF">2021-10-07T11:16:59Z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