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256B0" w14:textId="77777777" w:rsidR="00324413" w:rsidRDefault="00324413">
      <w:pPr>
        <w:tabs>
          <w:tab w:val="left" w:pos="1985"/>
          <w:tab w:val="left" w:pos="3402"/>
        </w:tabs>
        <w:rPr>
          <w:rFonts w:ascii="Times" w:hAnsi="Times"/>
          <w:sz w:val="22"/>
        </w:rPr>
      </w:pPr>
    </w:p>
    <w:p w14:paraId="3D2476A7" w14:textId="77777777" w:rsidR="00324413" w:rsidRDefault="00324413" w:rsidP="000E2454">
      <w:pPr>
        <w:tabs>
          <w:tab w:val="left" w:pos="1985"/>
          <w:tab w:val="left" w:pos="3402"/>
        </w:tabs>
        <w:spacing w:line="160" w:lineRule="exact"/>
        <w:rPr>
          <w:rFonts w:ascii="Times" w:hAnsi="Times"/>
          <w:sz w:val="22"/>
        </w:rPr>
      </w:pPr>
    </w:p>
    <w:tbl>
      <w:tblPr>
        <w:tblpPr w:leftFromText="141" w:rightFromText="141" w:vertAnchor="text" w:horzAnchor="page" w:tblpX="7953" w:tblpY="209"/>
        <w:tblW w:w="0" w:type="auto"/>
        <w:tblLayout w:type="fixed"/>
        <w:tblLook w:val="01E0" w:firstRow="1" w:lastRow="1" w:firstColumn="1" w:lastColumn="1" w:noHBand="0" w:noVBand="0"/>
      </w:tblPr>
      <w:tblGrid>
        <w:gridCol w:w="1134"/>
        <w:gridCol w:w="1985"/>
      </w:tblGrid>
      <w:tr w:rsidR="009A1351" w14:paraId="61035772" w14:textId="77777777" w:rsidTr="006A78CE">
        <w:tc>
          <w:tcPr>
            <w:tcW w:w="1134" w:type="dxa"/>
            <w:shd w:val="clear" w:color="auto" w:fill="auto"/>
          </w:tcPr>
          <w:p w14:paraId="3AE8C0E8" w14:textId="77777777" w:rsidR="009A1351" w:rsidRPr="00832553" w:rsidRDefault="009A1351" w:rsidP="006A78CE">
            <w:pPr>
              <w:tabs>
                <w:tab w:val="left" w:pos="7088"/>
              </w:tabs>
              <w:spacing w:line="320" w:lineRule="exact"/>
              <w:ind w:left="457" w:right="-255"/>
              <w:rPr>
                <w:rFonts w:ascii="Arial" w:hAnsi="Arial"/>
                <w:sz w:val="20"/>
              </w:rPr>
            </w:pPr>
            <w:r w:rsidRPr="00832553">
              <w:rPr>
                <w:rFonts w:ascii="Arial" w:hAnsi="Arial"/>
                <w:sz w:val="20"/>
              </w:rPr>
              <w:t>číslo:</w:t>
            </w:r>
          </w:p>
        </w:tc>
        <w:tc>
          <w:tcPr>
            <w:tcW w:w="1985" w:type="dxa"/>
            <w:shd w:val="clear" w:color="auto" w:fill="auto"/>
          </w:tcPr>
          <w:p w14:paraId="0E3D4EC3" w14:textId="4A1A4FA7" w:rsidR="009A1351" w:rsidRPr="00B94BC8" w:rsidRDefault="00B94BC8" w:rsidP="006A78CE">
            <w:pPr>
              <w:tabs>
                <w:tab w:val="left" w:pos="3402"/>
                <w:tab w:val="left" w:pos="7088"/>
              </w:tabs>
              <w:spacing w:line="320" w:lineRule="exact"/>
              <w:rPr>
                <w:b/>
                <w:sz w:val="22"/>
                <w:szCs w:val="22"/>
              </w:rPr>
            </w:pPr>
            <w:r w:rsidRPr="00B94BC8">
              <w:rPr>
                <w:rFonts w:ascii="Arial" w:hAnsi="Arial"/>
                <w:b/>
                <w:sz w:val="22"/>
                <w:szCs w:val="22"/>
              </w:rPr>
              <w:t>H/037/20/1/RS/</w:t>
            </w:r>
            <w:r w:rsidR="00663C5E">
              <w:rPr>
                <w:rFonts w:ascii="Arial" w:hAnsi="Arial"/>
                <w:b/>
                <w:sz w:val="22"/>
                <w:szCs w:val="22"/>
              </w:rPr>
              <w:t>4</w:t>
            </w:r>
          </w:p>
        </w:tc>
      </w:tr>
    </w:tbl>
    <w:p w14:paraId="583E8AA0" w14:textId="020CC523" w:rsidR="00324413" w:rsidRDefault="00324413" w:rsidP="006A78CE">
      <w:pPr>
        <w:pStyle w:val="Nadpis1"/>
        <w:tabs>
          <w:tab w:val="clear" w:pos="3119"/>
          <w:tab w:val="left" w:pos="1985"/>
          <w:tab w:val="left" w:pos="3402"/>
          <w:tab w:val="left" w:pos="7938"/>
        </w:tabs>
        <w:spacing w:line="640" w:lineRule="exact"/>
        <w:jc w:val="right"/>
        <w:rPr>
          <w:rFonts w:ascii="Arial" w:hAnsi="Arial"/>
          <w:sz w:val="20"/>
        </w:rPr>
      </w:pPr>
      <w:r w:rsidRPr="009A1351">
        <w:rPr>
          <w:rFonts w:ascii="Arial" w:hAnsi="Arial"/>
          <w:b/>
        </w:rPr>
        <w:t>OBJEDNÁVKA</w:t>
      </w:r>
    </w:p>
    <w:p w14:paraId="725910A3" w14:textId="77777777" w:rsidR="000E2454" w:rsidRPr="000E2454" w:rsidRDefault="000E2454" w:rsidP="000E2454">
      <w:pPr>
        <w:spacing w:line="160" w:lineRule="exact"/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425"/>
        <w:gridCol w:w="4678"/>
      </w:tblGrid>
      <w:tr w:rsidR="00820158" w:rsidRPr="00832553" w14:paraId="3C83D1A5" w14:textId="77777777" w:rsidTr="26121EA0"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E0285C" w14:textId="77777777" w:rsidR="00820158" w:rsidRPr="00832553" w:rsidRDefault="00820158" w:rsidP="00832553">
            <w:pPr>
              <w:pStyle w:val="Nadpis3"/>
              <w:spacing w:line="200" w:lineRule="exact"/>
              <w:rPr>
                <w:rFonts w:cs="Arial"/>
                <w:sz w:val="20"/>
              </w:rPr>
            </w:pPr>
            <w:r w:rsidRPr="00832553">
              <w:rPr>
                <w:rFonts w:cs="Arial"/>
              </w:rPr>
              <w:t>O</w:t>
            </w:r>
            <w:r w:rsidR="009A1351" w:rsidRPr="00832553">
              <w:rPr>
                <w:rFonts w:cs="Arial"/>
              </w:rPr>
              <w:t>BJEDNATEL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794808" w14:textId="77777777" w:rsidR="00820158" w:rsidRPr="00832553" w:rsidRDefault="00820158" w:rsidP="00832553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CD4959" w14:textId="77777777" w:rsidR="00820158" w:rsidRPr="00832553" w:rsidRDefault="00741B0A" w:rsidP="26121EA0">
            <w:pPr>
              <w:pStyle w:val="Nadpis3"/>
              <w:spacing w:line="200" w:lineRule="exact"/>
              <w:rPr>
                <w:sz w:val="20"/>
              </w:rPr>
            </w:pPr>
            <w:r w:rsidRPr="26121EA0">
              <w:rPr>
                <w:rFonts w:cs="Arial"/>
              </w:rPr>
              <w:t>DODAVATEL</w:t>
            </w:r>
            <w:r w:rsidR="6E6F032B" w:rsidRPr="26121EA0">
              <w:rPr>
                <w:rFonts w:cs="Arial"/>
              </w:rPr>
              <w:t xml:space="preserve"> / ZHOTOVITEL</w:t>
            </w:r>
          </w:p>
        </w:tc>
      </w:tr>
      <w:tr w:rsidR="00143680" w:rsidRPr="00832553" w14:paraId="3B4BEC0B" w14:textId="77777777" w:rsidTr="000949F2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0E7997" w14:textId="77777777" w:rsidR="00143680" w:rsidRPr="00832553" w:rsidRDefault="00143680" w:rsidP="00143680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832553">
              <w:rPr>
                <w:rFonts w:ascii="Arial" w:hAnsi="Arial" w:cs="Arial"/>
                <w:sz w:val="18"/>
                <w:szCs w:val="18"/>
              </w:rPr>
              <w:t>Pražská vodohospodářská společnost a.s.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5B56BE" w14:textId="77777777" w:rsidR="00143680" w:rsidRPr="00832553" w:rsidRDefault="00143680" w:rsidP="00143680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211B9C67" w14:textId="7C460A05" w:rsidR="00143680" w:rsidRPr="00AA06FF" w:rsidRDefault="00143680" w:rsidP="00143680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  <w:r w:rsidRPr="00AA06FF">
              <w:rPr>
                <w:b w:val="0"/>
                <w:sz w:val="18"/>
                <w:szCs w:val="18"/>
              </w:rPr>
              <w:t>INGUTIS, spol. s.r.o.</w:t>
            </w:r>
          </w:p>
        </w:tc>
      </w:tr>
      <w:tr w:rsidR="00143680" w:rsidRPr="00832553" w14:paraId="62FD9D31" w14:textId="77777777" w:rsidTr="000949F2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AB268E" w14:textId="77777777" w:rsidR="00143680" w:rsidRPr="00832553" w:rsidRDefault="00143680" w:rsidP="00143680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Evropská 866/67</w:t>
            </w:r>
            <w:r w:rsidRPr="00832553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 xml:space="preserve">Vokovice, </w:t>
            </w:r>
            <w:r w:rsidRPr="00832553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832553">
              <w:rPr>
                <w:rFonts w:ascii="Arial" w:hAnsi="Arial" w:cs="Arial"/>
                <w:sz w:val="18"/>
                <w:szCs w:val="18"/>
              </w:rPr>
              <w:t xml:space="preserve">0 </w:t>
            </w:r>
            <w:proofErr w:type="gramStart"/>
            <w:r w:rsidRPr="00832553">
              <w:rPr>
                <w:rFonts w:ascii="Arial" w:hAnsi="Arial" w:cs="Arial"/>
                <w:sz w:val="18"/>
                <w:szCs w:val="18"/>
              </w:rPr>
              <w:t>00  Praha</w:t>
            </w:r>
            <w:proofErr w:type="gramEnd"/>
            <w:r w:rsidRPr="0083255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F2F725" w14:textId="77777777" w:rsidR="00143680" w:rsidRPr="00832553" w:rsidRDefault="00143680" w:rsidP="00143680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7E000CF2" w14:textId="25FB4D31" w:rsidR="00143680" w:rsidRPr="00AA06FF" w:rsidRDefault="00143680" w:rsidP="00143680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  <w:r w:rsidRPr="00AA06FF">
              <w:rPr>
                <w:rFonts w:cs="Arial"/>
                <w:b w:val="0"/>
                <w:sz w:val="18"/>
                <w:szCs w:val="18"/>
              </w:rPr>
              <w:t>Thákurova 2077/7, 160 00, Praha 6</w:t>
            </w:r>
          </w:p>
        </w:tc>
      </w:tr>
      <w:tr w:rsidR="00820158" w:rsidRPr="00832553" w14:paraId="5D0F49CC" w14:textId="77777777" w:rsidTr="26121EA0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84559D" w14:textId="77777777" w:rsidR="00820158" w:rsidRPr="00832553" w:rsidRDefault="00820158" w:rsidP="00832553">
            <w:pPr>
              <w:pStyle w:val="Nadpis3"/>
              <w:spacing w:line="200" w:lineRule="exact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D548B2" w14:textId="77777777" w:rsidR="00820158" w:rsidRPr="00832553" w:rsidRDefault="00820158" w:rsidP="00832553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529447" w14:textId="66CC709B" w:rsidR="00AA06FF" w:rsidRPr="00AA06FF" w:rsidRDefault="00AA06FF" w:rsidP="0096138B"/>
        </w:tc>
      </w:tr>
      <w:tr w:rsidR="000961D5" w:rsidRPr="00832553" w14:paraId="44ECC52D" w14:textId="77777777" w:rsidTr="005815CB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8F076E" w14:textId="77777777" w:rsidR="000961D5" w:rsidRPr="00832553" w:rsidRDefault="000961D5" w:rsidP="000961D5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832553">
              <w:rPr>
                <w:rFonts w:ascii="Arial" w:hAnsi="Arial" w:cs="Arial"/>
                <w:sz w:val="18"/>
                <w:szCs w:val="18"/>
              </w:rPr>
              <w:t xml:space="preserve">Bankovní spojení: </w:t>
            </w:r>
            <w:r w:rsidRPr="00832553">
              <w:rPr>
                <w:rFonts w:ascii="Arial" w:hAnsi="Arial"/>
                <w:sz w:val="18"/>
                <w:szCs w:val="18"/>
              </w:rPr>
              <w:t xml:space="preserve">ČSOB a.s., </w:t>
            </w:r>
            <w:proofErr w:type="spellStart"/>
            <w:r w:rsidRPr="00832553">
              <w:rPr>
                <w:rFonts w:ascii="Arial" w:hAnsi="Arial"/>
                <w:sz w:val="18"/>
                <w:szCs w:val="18"/>
              </w:rPr>
              <w:t>č.ú</w:t>
            </w:r>
            <w:proofErr w:type="spellEnd"/>
            <w:r w:rsidRPr="00832553">
              <w:rPr>
                <w:rFonts w:ascii="Arial" w:hAnsi="Arial"/>
                <w:sz w:val="18"/>
                <w:szCs w:val="18"/>
              </w:rPr>
              <w:t>.: 117411663/0300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1CC527" w14:textId="77777777" w:rsidR="000961D5" w:rsidRPr="00832553" w:rsidRDefault="000961D5" w:rsidP="000961D5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2AC439DE" w14:textId="2EF15E63" w:rsidR="000961D5" w:rsidRPr="00AA06FF" w:rsidRDefault="000961D5" w:rsidP="000961D5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  <w:r w:rsidRPr="00AA06FF">
              <w:rPr>
                <w:rFonts w:cs="Arial"/>
                <w:b w:val="0"/>
                <w:sz w:val="18"/>
                <w:szCs w:val="18"/>
              </w:rPr>
              <w:t>IČ: 48112828</w:t>
            </w:r>
          </w:p>
        </w:tc>
      </w:tr>
      <w:tr w:rsidR="000961D5" w:rsidRPr="00832553" w14:paraId="22E39346" w14:textId="77777777" w:rsidTr="005815CB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552CC8" w14:textId="77777777" w:rsidR="000961D5" w:rsidRPr="00832553" w:rsidRDefault="000961D5" w:rsidP="000961D5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Česká spořitelna, a.s.</w:t>
            </w:r>
            <w:r w:rsidRPr="00832553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832553">
              <w:rPr>
                <w:rFonts w:ascii="Arial" w:hAnsi="Arial" w:cs="Arial"/>
                <w:sz w:val="18"/>
                <w:szCs w:val="18"/>
              </w:rPr>
              <w:t>č.ú</w:t>
            </w:r>
            <w:proofErr w:type="spellEnd"/>
            <w:r w:rsidRPr="00832553">
              <w:rPr>
                <w:rFonts w:ascii="Arial" w:hAnsi="Arial" w:cs="Arial"/>
                <w:sz w:val="18"/>
                <w:szCs w:val="18"/>
              </w:rPr>
              <w:t>.: 6060522/0800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A3E1E7" w14:textId="77777777" w:rsidR="000961D5" w:rsidRPr="00832553" w:rsidRDefault="000961D5" w:rsidP="000961D5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14:paraId="6A1E2E50" w14:textId="7CBEC192" w:rsidR="000961D5" w:rsidRPr="00AA06FF" w:rsidRDefault="000961D5" w:rsidP="000961D5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  <w:r w:rsidRPr="00AA06FF">
              <w:rPr>
                <w:rFonts w:cs="Arial"/>
                <w:b w:val="0"/>
                <w:sz w:val="18"/>
                <w:szCs w:val="18"/>
              </w:rPr>
              <w:t>DIČ: CZ48112828</w:t>
            </w:r>
          </w:p>
        </w:tc>
      </w:tr>
      <w:tr w:rsidR="000961D5" w:rsidRPr="00832553" w14:paraId="1592CABB" w14:textId="77777777" w:rsidTr="26121EA0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95A09A" w14:textId="77777777" w:rsidR="000961D5" w:rsidRPr="00832553" w:rsidRDefault="000961D5" w:rsidP="000961D5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832553">
              <w:rPr>
                <w:rFonts w:ascii="Arial" w:hAnsi="Arial" w:cs="Arial"/>
                <w:sz w:val="18"/>
                <w:szCs w:val="18"/>
              </w:rPr>
              <w:t>IČ: 25656112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3EE1F3" w14:textId="77777777" w:rsidR="000961D5" w:rsidRPr="00832553" w:rsidRDefault="000961D5" w:rsidP="000961D5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6F1559" w14:textId="4CF185DE" w:rsidR="000961D5" w:rsidRPr="00AA06FF" w:rsidRDefault="000961D5" w:rsidP="000961D5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</w:p>
        </w:tc>
      </w:tr>
      <w:tr w:rsidR="000961D5" w:rsidRPr="00832553" w14:paraId="70D16DE2" w14:textId="77777777" w:rsidTr="26121EA0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7821C7" w14:textId="77777777" w:rsidR="000961D5" w:rsidRPr="00832553" w:rsidRDefault="000961D5" w:rsidP="000961D5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832553">
              <w:rPr>
                <w:rFonts w:ascii="Arial" w:hAnsi="Arial" w:cs="Arial"/>
                <w:sz w:val="18"/>
                <w:szCs w:val="18"/>
              </w:rPr>
              <w:t>DIČ: CZ25656112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B4B1D4" w14:textId="77777777" w:rsidR="000961D5" w:rsidRPr="00832553" w:rsidRDefault="000961D5" w:rsidP="000961D5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16C005" w14:textId="639107C5" w:rsidR="000961D5" w:rsidRPr="00AA06FF" w:rsidRDefault="000961D5" w:rsidP="000961D5">
            <w:pPr>
              <w:pStyle w:val="Nadpis3"/>
              <w:spacing w:line="200" w:lineRule="exact"/>
              <w:rPr>
                <w:b w:val="0"/>
                <w:sz w:val="20"/>
              </w:rPr>
            </w:pPr>
          </w:p>
        </w:tc>
      </w:tr>
      <w:tr w:rsidR="000961D5" w:rsidRPr="00832553" w14:paraId="3CF43EA2" w14:textId="77777777" w:rsidTr="26121EA0"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170C9" w14:textId="77777777" w:rsidR="000961D5" w:rsidRPr="00832553" w:rsidRDefault="000961D5" w:rsidP="000961D5">
            <w:pPr>
              <w:pStyle w:val="Nadpis3"/>
              <w:spacing w:line="200" w:lineRule="exact"/>
              <w:rPr>
                <w:rFonts w:cs="Arial"/>
                <w:b w:val="0"/>
                <w:sz w:val="18"/>
                <w:szCs w:val="18"/>
              </w:rPr>
            </w:pPr>
            <w:r w:rsidRPr="00832553">
              <w:rPr>
                <w:rFonts w:cs="Arial"/>
                <w:b w:val="0"/>
                <w:sz w:val="18"/>
                <w:szCs w:val="18"/>
              </w:rPr>
              <w:t>Zápis v OR 1.4.1998 je veden u Městského soudu v Praze oddíl B, vložka 5290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00A842" w14:textId="77777777" w:rsidR="000961D5" w:rsidRPr="00832553" w:rsidRDefault="000961D5" w:rsidP="000961D5">
            <w:pPr>
              <w:pStyle w:val="Nadpis3"/>
              <w:spacing w:line="200" w:lineRule="exact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329CA" w14:textId="77777777" w:rsidR="00AA06FF" w:rsidRPr="00AA06FF" w:rsidRDefault="00AA06FF" w:rsidP="00AA06FF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  <w:r w:rsidRPr="00AA06FF">
              <w:rPr>
                <w:b w:val="0"/>
                <w:sz w:val="18"/>
                <w:szCs w:val="18"/>
              </w:rPr>
              <w:t>Zápis v je veden u Městského soudu v Praze oddíl C, vložka 16412</w:t>
            </w:r>
          </w:p>
          <w:p w14:paraId="5843D2A1" w14:textId="238AF5D8" w:rsidR="000961D5" w:rsidRPr="00AA06FF" w:rsidRDefault="000961D5" w:rsidP="000961D5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</w:p>
        </w:tc>
      </w:tr>
    </w:tbl>
    <w:p w14:paraId="0113A605" w14:textId="77777777" w:rsidR="00817D3C" w:rsidRDefault="00E90D06" w:rsidP="00741B0A">
      <w:pPr>
        <w:tabs>
          <w:tab w:val="left" w:pos="1985"/>
          <w:tab w:val="left" w:pos="3402"/>
          <w:tab w:val="left" w:pos="7088"/>
        </w:tabs>
        <w:spacing w:line="320" w:lineRule="exact"/>
      </w:pPr>
      <w:r w:rsidRPr="00994AD3">
        <w:tab/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42"/>
        <w:gridCol w:w="2239"/>
      </w:tblGrid>
      <w:tr w:rsidR="00817D3C" w:rsidRPr="00832553" w14:paraId="47FDFEB2" w14:textId="77777777" w:rsidTr="00366CE5">
        <w:tc>
          <w:tcPr>
            <w:tcW w:w="7542" w:type="dxa"/>
            <w:shd w:val="clear" w:color="auto" w:fill="auto"/>
          </w:tcPr>
          <w:p w14:paraId="69D4C722" w14:textId="3C712DC4" w:rsidR="00817D3C" w:rsidRPr="00832553" w:rsidRDefault="00817D3C" w:rsidP="00832553">
            <w:pPr>
              <w:spacing w:line="320" w:lineRule="exact"/>
              <w:rPr>
                <w:rFonts w:ascii="Arial" w:hAnsi="Arial"/>
                <w:sz w:val="20"/>
              </w:rPr>
            </w:pPr>
            <w:r w:rsidRPr="00832553">
              <w:rPr>
                <w:rFonts w:ascii="Arial" w:hAnsi="Arial"/>
                <w:sz w:val="20"/>
              </w:rPr>
              <w:t xml:space="preserve">Dodací lhůta: </w:t>
            </w:r>
            <w:r w:rsidR="008024B4">
              <w:rPr>
                <w:rFonts w:ascii="Arial" w:hAnsi="Arial"/>
                <w:sz w:val="20"/>
              </w:rPr>
              <w:t xml:space="preserve">do </w:t>
            </w:r>
            <w:r w:rsidR="00D978E2">
              <w:rPr>
                <w:rFonts w:ascii="Arial" w:hAnsi="Arial"/>
                <w:sz w:val="20"/>
              </w:rPr>
              <w:t>28.2.2022</w:t>
            </w:r>
          </w:p>
        </w:tc>
        <w:tc>
          <w:tcPr>
            <w:tcW w:w="2239" w:type="dxa"/>
            <w:shd w:val="clear" w:color="auto" w:fill="auto"/>
          </w:tcPr>
          <w:p w14:paraId="22E861D5" w14:textId="44A72F83" w:rsidR="00817D3C" w:rsidRPr="00832553" w:rsidRDefault="00817D3C" w:rsidP="00832553">
            <w:pPr>
              <w:spacing w:line="320" w:lineRule="exact"/>
              <w:rPr>
                <w:rFonts w:ascii="Arial" w:hAnsi="Arial"/>
                <w:sz w:val="20"/>
              </w:rPr>
            </w:pPr>
            <w:r w:rsidRPr="00832553">
              <w:rPr>
                <w:rFonts w:ascii="Arial" w:hAnsi="Arial"/>
                <w:sz w:val="20"/>
              </w:rPr>
              <w:t xml:space="preserve">Ze dne: </w:t>
            </w:r>
            <w:r w:rsidR="00D978E2">
              <w:rPr>
                <w:rFonts w:ascii="Arial" w:hAnsi="Arial"/>
                <w:sz w:val="20"/>
              </w:rPr>
              <w:t>16.9</w:t>
            </w:r>
            <w:r w:rsidR="001F7F8A">
              <w:rPr>
                <w:rFonts w:ascii="Arial" w:hAnsi="Arial"/>
                <w:sz w:val="20"/>
              </w:rPr>
              <w:t>.2021</w:t>
            </w:r>
          </w:p>
        </w:tc>
      </w:tr>
      <w:tr w:rsidR="00817D3C" w:rsidRPr="00832553" w14:paraId="09044D51" w14:textId="77777777" w:rsidTr="00366CE5">
        <w:tc>
          <w:tcPr>
            <w:tcW w:w="7542" w:type="dxa"/>
            <w:shd w:val="clear" w:color="auto" w:fill="auto"/>
          </w:tcPr>
          <w:p w14:paraId="7620D617" w14:textId="2A1166C8" w:rsidR="00817D3C" w:rsidRPr="00832553" w:rsidRDefault="00817D3C" w:rsidP="00832553">
            <w:pPr>
              <w:spacing w:line="320" w:lineRule="exact"/>
              <w:rPr>
                <w:rFonts w:ascii="Arial" w:hAnsi="Arial"/>
                <w:sz w:val="20"/>
              </w:rPr>
            </w:pPr>
            <w:r w:rsidRPr="00832553">
              <w:rPr>
                <w:rFonts w:ascii="Arial" w:hAnsi="Arial"/>
                <w:sz w:val="20"/>
              </w:rPr>
              <w:t xml:space="preserve">Dopravní dispozice: dodat na adresu </w:t>
            </w:r>
            <w:r w:rsidR="00CB510B" w:rsidRPr="00CB510B">
              <w:rPr>
                <w:rFonts w:ascii="Arial" w:hAnsi="Arial"/>
                <w:sz w:val="20"/>
              </w:rPr>
              <w:t>Evropská 866/67, Praha 6</w:t>
            </w:r>
          </w:p>
        </w:tc>
        <w:tc>
          <w:tcPr>
            <w:tcW w:w="2239" w:type="dxa"/>
            <w:shd w:val="clear" w:color="auto" w:fill="auto"/>
          </w:tcPr>
          <w:p w14:paraId="64C231FB" w14:textId="77777777" w:rsidR="00817D3C" w:rsidRPr="00832553" w:rsidRDefault="00817D3C" w:rsidP="00832553">
            <w:pPr>
              <w:spacing w:line="320" w:lineRule="exact"/>
              <w:rPr>
                <w:rFonts w:ascii="Arial" w:hAnsi="Arial"/>
                <w:sz w:val="20"/>
              </w:rPr>
            </w:pPr>
            <w:r w:rsidRPr="00832553">
              <w:rPr>
                <w:rFonts w:ascii="Arial" w:hAnsi="Arial"/>
                <w:sz w:val="20"/>
              </w:rPr>
              <w:t xml:space="preserve">Plátce </w:t>
            </w:r>
            <w:proofErr w:type="gramStart"/>
            <w:r w:rsidRPr="00832553">
              <w:rPr>
                <w:rFonts w:ascii="Arial" w:hAnsi="Arial"/>
                <w:sz w:val="20"/>
              </w:rPr>
              <w:t>DPH:  ano</w:t>
            </w:r>
            <w:proofErr w:type="gramEnd"/>
            <w:r w:rsidRPr="00832553">
              <w:rPr>
                <w:rFonts w:ascii="Arial" w:hAnsi="Arial"/>
                <w:sz w:val="20"/>
              </w:rPr>
              <w:t xml:space="preserve">   </w:t>
            </w:r>
            <w:r w:rsidRPr="00832553">
              <w:rPr>
                <w:rFonts w:ascii="Arial" w:hAnsi="Arial"/>
                <w:dstrike/>
                <w:sz w:val="20"/>
              </w:rPr>
              <w:t>ne</w:t>
            </w:r>
          </w:p>
        </w:tc>
      </w:tr>
    </w:tbl>
    <w:p w14:paraId="0516DBD2" w14:textId="77777777" w:rsidR="00994AD3" w:rsidRPr="00741B0A" w:rsidRDefault="00E90D06" w:rsidP="00741B0A">
      <w:pPr>
        <w:tabs>
          <w:tab w:val="left" w:pos="1985"/>
          <w:tab w:val="left" w:pos="3402"/>
          <w:tab w:val="left" w:pos="7088"/>
        </w:tabs>
        <w:spacing w:line="320" w:lineRule="exact"/>
        <w:rPr>
          <w:rFonts w:ascii="Arial" w:hAnsi="Arial" w:cs="Arial"/>
          <w:sz w:val="20"/>
        </w:rPr>
      </w:pPr>
      <w:r w:rsidRPr="00994AD3">
        <w:tab/>
        <w:t xml:space="preserve"> </w:t>
      </w:r>
      <w:r w:rsidR="00741B0A">
        <w:t xml:space="preserve">    </w:t>
      </w:r>
    </w:p>
    <w:tbl>
      <w:tblPr>
        <w:tblW w:w="9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1"/>
      </w:tblGrid>
      <w:tr w:rsidR="00C42242" w:rsidRPr="00832553" w14:paraId="4A5018DC" w14:textId="77777777" w:rsidTr="0079481B">
        <w:trPr>
          <w:cantSplit/>
          <w:trHeight w:val="245"/>
        </w:trPr>
        <w:tc>
          <w:tcPr>
            <w:tcW w:w="9911" w:type="dxa"/>
            <w:shd w:val="clear" w:color="auto" w:fill="auto"/>
          </w:tcPr>
          <w:p w14:paraId="58FBAE07" w14:textId="77777777" w:rsidR="00C42242" w:rsidRPr="00832553" w:rsidRDefault="00C42242" w:rsidP="00832553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jc w:val="center"/>
              <w:rPr>
                <w:rFonts w:ascii="Arial" w:hAnsi="Arial"/>
                <w:sz w:val="20"/>
              </w:rPr>
            </w:pPr>
            <w:r w:rsidRPr="00832553">
              <w:rPr>
                <w:rFonts w:ascii="Arial" w:hAnsi="Arial"/>
                <w:sz w:val="20"/>
              </w:rPr>
              <w:t>OBJEDNÁVÁME</w:t>
            </w:r>
          </w:p>
        </w:tc>
      </w:tr>
      <w:tr w:rsidR="00850FAE" w:rsidRPr="00832553" w14:paraId="17F72DC8" w14:textId="77777777" w:rsidTr="008F360D">
        <w:trPr>
          <w:cantSplit/>
          <w:trHeight w:hRule="exact" w:val="5644"/>
        </w:trPr>
        <w:tc>
          <w:tcPr>
            <w:tcW w:w="9911" w:type="dxa"/>
            <w:shd w:val="clear" w:color="auto" w:fill="auto"/>
          </w:tcPr>
          <w:p w14:paraId="7DD69359" w14:textId="77777777" w:rsidR="00850FAE" w:rsidRDefault="00850FAE" w:rsidP="00850FAE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</w:p>
          <w:p w14:paraId="51A6EA47" w14:textId="56965DA0" w:rsidR="00663C5E" w:rsidRDefault="00663C5E" w:rsidP="00663C5E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  <w:r w:rsidRPr="00663C5E">
              <w:rPr>
                <w:rFonts w:ascii="Arial" w:hAnsi="Arial"/>
                <w:sz w:val="22"/>
                <w:szCs w:val="22"/>
              </w:rPr>
              <w:t>Zpracování pasportů a zákresů vodohospodářských děl v rozsahu dle zpracované cenové nabídky, která je přílohou této objednávky.</w:t>
            </w:r>
          </w:p>
          <w:p w14:paraId="6192AA00" w14:textId="77777777" w:rsidR="00663C5E" w:rsidRPr="00663C5E" w:rsidRDefault="00663C5E" w:rsidP="00663C5E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</w:p>
          <w:p w14:paraId="08244E32" w14:textId="712F4A2A" w:rsidR="26121EA0" w:rsidRDefault="00663C5E" w:rsidP="00663C5E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  <w:r w:rsidRPr="00663C5E">
              <w:rPr>
                <w:rFonts w:ascii="Arial" w:hAnsi="Arial"/>
                <w:sz w:val="22"/>
                <w:szCs w:val="22"/>
              </w:rPr>
              <w:t xml:space="preserve">Předpokládaná částka nepřesáhne </w:t>
            </w:r>
            <w:r>
              <w:rPr>
                <w:rFonts w:ascii="Arial" w:hAnsi="Arial"/>
                <w:sz w:val="22"/>
                <w:szCs w:val="22"/>
              </w:rPr>
              <w:t>5 600 000</w:t>
            </w:r>
            <w:r w:rsidRPr="00663C5E">
              <w:rPr>
                <w:rFonts w:ascii="Arial" w:hAnsi="Arial"/>
                <w:sz w:val="22"/>
                <w:szCs w:val="22"/>
              </w:rPr>
              <w:t xml:space="preserve"> Kč bez DPH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12F91EC9" w14:textId="77777777" w:rsidR="00663C5E" w:rsidRDefault="00663C5E" w:rsidP="00663C5E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</w:p>
          <w:p w14:paraId="73D88BE8" w14:textId="77777777" w:rsidR="00850FAE" w:rsidRDefault="00850FAE" w:rsidP="00850FAE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</w:p>
          <w:p w14:paraId="557C48E1" w14:textId="77777777" w:rsidR="00850FAE" w:rsidRPr="000164C5" w:rsidRDefault="79BB1858" w:rsidP="26121E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985"/>
                <w:tab w:val="left" w:pos="3402"/>
                <w:tab w:val="left" w:pos="7088"/>
              </w:tabs>
              <w:spacing w:after="120" w:line="320" w:lineRule="exact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26121E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 xml:space="preserve">Dodavatel / </w:t>
            </w:r>
            <w:r w:rsidR="00850FAE" w:rsidRPr="26121E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Zhotovitel bere na vědomí, že jsou-li v případě této objednávky naplněny podmínky zákona č. 340/2015 Sb., zákon o registru smluv, objednatel zveřejní tuto objednávku v Registru smluv dle uvedeného zákona, s čímž zhotovitel svým podpisem vyjadřuje souhlas.</w:t>
            </w:r>
          </w:p>
          <w:p w14:paraId="1C04B47C" w14:textId="7459B7FB" w:rsidR="00850FAE" w:rsidRDefault="00850FAE" w:rsidP="00850F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985"/>
                <w:tab w:val="left" w:pos="3402"/>
                <w:tab w:val="left" w:pos="7088"/>
              </w:tabs>
              <w:spacing w:line="320" w:lineRule="exact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>Podepsané</w:t>
            </w:r>
            <w:r w:rsidRPr="000164C5">
              <w:rPr>
                <w:rFonts w:ascii="Arial" w:hAnsi="Arial" w:cs="Arial"/>
                <w:b/>
                <w:color w:val="000000"/>
                <w:sz w:val="20"/>
              </w:rPr>
              <w:t xml:space="preserve"> objednávky (2x) oprávněnou osobou předá zhotovitel osobně nebo zašle na adresu objednatele k rukám </w:t>
            </w:r>
            <w:r w:rsidR="00B82A4C" w:rsidRPr="00B82A4C">
              <w:rPr>
                <w:rFonts w:ascii="Arial" w:hAnsi="Arial" w:cs="Arial"/>
                <w:b/>
                <w:color w:val="000000"/>
                <w:sz w:val="20"/>
              </w:rPr>
              <w:t>Ing. Martiny Kramářové</w:t>
            </w:r>
          </w:p>
          <w:p w14:paraId="7B8CBD3A" w14:textId="77777777" w:rsidR="00850FAE" w:rsidRPr="000164C5" w:rsidRDefault="00850FAE" w:rsidP="00850F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985"/>
                <w:tab w:val="left" w:pos="3402"/>
                <w:tab w:val="left" w:pos="7088"/>
              </w:tabs>
              <w:spacing w:line="320" w:lineRule="exact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</w:p>
          <w:p w14:paraId="61446583" w14:textId="77777777" w:rsidR="00850FAE" w:rsidRPr="00B54902" w:rsidRDefault="00850FAE" w:rsidP="00850FAE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  <w:r w:rsidRPr="00C23CBD">
              <w:rPr>
                <w:rFonts w:ascii="Arial" w:hAnsi="Arial" w:cs="Arial"/>
                <w:sz w:val="20"/>
              </w:rPr>
              <w:t xml:space="preserve">Upozornění: Nedílnou součástí daňového dokladu musí být kopie této objednávky, kalkulace ceny a protokol o rozsahu provedených činností / </w:t>
            </w:r>
            <w:r w:rsidRPr="00C23CBD">
              <w:rPr>
                <w:rFonts w:ascii="Arial" w:hAnsi="Arial" w:cs="Arial"/>
                <w:i/>
                <w:noProof/>
                <w:sz w:val="20"/>
              </w:rPr>
              <w:t xml:space="preserve">doklad o předání a převzetí díla </w:t>
            </w:r>
            <w:r w:rsidRPr="00CA35A8">
              <w:rPr>
                <w:rFonts w:ascii="Arial" w:hAnsi="Arial" w:cs="Arial"/>
                <w:noProof/>
                <w:sz w:val="20"/>
              </w:rPr>
              <w:t>potvrzený objednatelem</w:t>
            </w:r>
            <w:r w:rsidRPr="00C23CBD">
              <w:rPr>
                <w:rFonts w:ascii="Arial" w:hAnsi="Arial" w:cs="Arial"/>
                <w:sz w:val="20"/>
              </w:rPr>
              <w:t>. Bez těchto náležitostí bude daňový doklad vrácen zpět k doplnění.</w:t>
            </w:r>
          </w:p>
        </w:tc>
      </w:tr>
    </w:tbl>
    <w:tbl>
      <w:tblPr>
        <w:tblpPr w:leftFromText="141" w:rightFromText="141" w:vertAnchor="text" w:horzAnchor="margin" w:tblpX="66" w:tblpY="193"/>
        <w:tblW w:w="9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7"/>
        <w:gridCol w:w="2875"/>
        <w:gridCol w:w="3670"/>
      </w:tblGrid>
      <w:tr w:rsidR="0079481B" w:rsidRPr="0079481B" w14:paraId="1965212A" w14:textId="77777777" w:rsidTr="008F360D">
        <w:trPr>
          <w:cantSplit/>
          <w:trHeight w:val="1971"/>
        </w:trPr>
        <w:tc>
          <w:tcPr>
            <w:tcW w:w="3417" w:type="dxa"/>
          </w:tcPr>
          <w:p w14:paraId="01F86890" w14:textId="77777777" w:rsidR="0079481B" w:rsidRPr="0079481B" w:rsidRDefault="0079481B" w:rsidP="0079481B">
            <w:pPr>
              <w:rPr>
                <w:rFonts w:ascii="Arial" w:hAnsi="Arial" w:cs="Arial"/>
                <w:b/>
                <w:sz w:val="20"/>
              </w:rPr>
            </w:pPr>
            <w:r w:rsidRPr="0079481B">
              <w:rPr>
                <w:rFonts w:ascii="Arial" w:hAnsi="Arial" w:cs="Arial"/>
                <w:b/>
                <w:sz w:val="20"/>
              </w:rPr>
              <w:t>Vyřizuje:</w:t>
            </w:r>
          </w:p>
          <w:p w14:paraId="31D0066C" w14:textId="7036AB6C" w:rsidR="0079481B" w:rsidRDefault="0079481B" w:rsidP="0079481B">
            <w:pPr>
              <w:rPr>
                <w:rFonts w:ascii="Arial" w:hAnsi="Arial" w:cs="Arial"/>
                <w:b/>
                <w:sz w:val="20"/>
              </w:rPr>
            </w:pPr>
          </w:p>
          <w:p w14:paraId="7C5B4D76" w14:textId="55B79230" w:rsidR="00697622" w:rsidRDefault="00697622" w:rsidP="0079481B">
            <w:pPr>
              <w:rPr>
                <w:rFonts w:ascii="Arial" w:hAnsi="Arial" w:cs="Arial"/>
                <w:b/>
                <w:sz w:val="20"/>
              </w:rPr>
            </w:pPr>
          </w:p>
          <w:p w14:paraId="7E70320C" w14:textId="313CE4CE" w:rsidR="00697622" w:rsidRDefault="00697622" w:rsidP="0079481B">
            <w:pPr>
              <w:rPr>
                <w:rFonts w:ascii="Arial" w:hAnsi="Arial" w:cs="Arial"/>
                <w:b/>
                <w:sz w:val="20"/>
              </w:rPr>
            </w:pPr>
          </w:p>
          <w:p w14:paraId="082282CA" w14:textId="2F002B98" w:rsidR="00697622" w:rsidRDefault="00697622" w:rsidP="0079481B">
            <w:pPr>
              <w:rPr>
                <w:rFonts w:ascii="Arial" w:hAnsi="Arial" w:cs="Arial"/>
                <w:b/>
                <w:sz w:val="20"/>
              </w:rPr>
            </w:pPr>
          </w:p>
          <w:p w14:paraId="34952024" w14:textId="77777777" w:rsidR="00697622" w:rsidRPr="0079481B" w:rsidRDefault="00697622" w:rsidP="0079481B">
            <w:pPr>
              <w:rPr>
                <w:rFonts w:ascii="Arial" w:hAnsi="Arial" w:cs="Arial"/>
                <w:b/>
                <w:sz w:val="20"/>
              </w:rPr>
            </w:pPr>
          </w:p>
          <w:p w14:paraId="3E40A97F" w14:textId="2D255906" w:rsidR="0079481B" w:rsidRPr="0079481B" w:rsidRDefault="0079481B" w:rsidP="0069762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75" w:type="dxa"/>
          </w:tcPr>
          <w:p w14:paraId="51B34C12" w14:textId="77777777" w:rsidR="0079481B" w:rsidRPr="0079481B" w:rsidRDefault="0079481B" w:rsidP="0079481B">
            <w:pPr>
              <w:rPr>
                <w:rFonts w:ascii="Arial" w:hAnsi="Arial" w:cs="Arial"/>
                <w:b/>
                <w:sz w:val="20"/>
              </w:rPr>
            </w:pPr>
            <w:r w:rsidRPr="0079481B">
              <w:rPr>
                <w:rFonts w:ascii="Arial" w:hAnsi="Arial" w:cs="Arial"/>
                <w:b/>
                <w:sz w:val="20"/>
              </w:rPr>
              <w:t>Za objednatele:</w:t>
            </w:r>
          </w:p>
          <w:p w14:paraId="667A2DB2" w14:textId="77777777" w:rsidR="0079481B" w:rsidRPr="0079481B" w:rsidRDefault="0079481B" w:rsidP="0079481B">
            <w:pPr>
              <w:rPr>
                <w:rFonts w:ascii="Arial" w:hAnsi="Arial" w:cs="Arial"/>
                <w:b/>
                <w:sz w:val="20"/>
              </w:rPr>
            </w:pPr>
            <w:r w:rsidRPr="0079481B">
              <w:rPr>
                <w:rFonts w:ascii="Arial" w:hAnsi="Arial" w:cs="Arial"/>
                <w:b/>
                <w:sz w:val="20"/>
              </w:rPr>
              <w:t>Razítko a podpis:</w:t>
            </w:r>
          </w:p>
          <w:p w14:paraId="58FD0BD4" w14:textId="77777777" w:rsidR="008F360D" w:rsidRDefault="008F360D" w:rsidP="008F360D">
            <w:pPr>
              <w:rPr>
                <w:rFonts w:ascii="Arial" w:hAnsi="Arial" w:cs="Arial"/>
                <w:sz w:val="20"/>
              </w:rPr>
            </w:pPr>
          </w:p>
          <w:p w14:paraId="00F0F1B9" w14:textId="77777777" w:rsidR="008F360D" w:rsidRDefault="008F360D" w:rsidP="008F360D">
            <w:pPr>
              <w:rPr>
                <w:rFonts w:ascii="Arial" w:hAnsi="Arial" w:cs="Arial"/>
                <w:sz w:val="20"/>
              </w:rPr>
            </w:pPr>
          </w:p>
          <w:p w14:paraId="7837F9BA" w14:textId="0CD50E6E" w:rsidR="0079481B" w:rsidRPr="0079481B" w:rsidRDefault="0079481B" w:rsidP="008F360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70" w:type="dxa"/>
          </w:tcPr>
          <w:p w14:paraId="16743C46" w14:textId="77777777" w:rsidR="0079481B" w:rsidRPr="0079481B" w:rsidRDefault="0079481B" w:rsidP="0079481B">
            <w:pPr>
              <w:rPr>
                <w:rFonts w:ascii="Arial" w:hAnsi="Arial" w:cs="Arial"/>
                <w:b/>
                <w:bCs/>
                <w:sz w:val="20"/>
              </w:rPr>
            </w:pPr>
            <w:r w:rsidRPr="0079481B">
              <w:rPr>
                <w:rFonts w:ascii="Arial" w:hAnsi="Arial" w:cs="Arial"/>
                <w:b/>
                <w:bCs/>
                <w:sz w:val="20"/>
              </w:rPr>
              <w:t>Za dodavatele / zhotovitele:</w:t>
            </w:r>
          </w:p>
          <w:p w14:paraId="04390BE5" w14:textId="77777777" w:rsidR="0079481B" w:rsidRPr="0079481B" w:rsidRDefault="0079481B" w:rsidP="0079481B">
            <w:pPr>
              <w:rPr>
                <w:rFonts w:ascii="Arial" w:hAnsi="Arial" w:cs="Arial"/>
                <w:b/>
                <w:sz w:val="20"/>
              </w:rPr>
            </w:pPr>
            <w:r w:rsidRPr="0079481B">
              <w:rPr>
                <w:rFonts w:ascii="Arial" w:hAnsi="Arial" w:cs="Arial"/>
                <w:b/>
                <w:sz w:val="20"/>
              </w:rPr>
              <w:t>Razítko a podpis:</w:t>
            </w:r>
          </w:p>
          <w:p w14:paraId="1B8A0817" w14:textId="77777777" w:rsidR="0079481B" w:rsidRPr="0079481B" w:rsidRDefault="0079481B" w:rsidP="0079481B">
            <w:pPr>
              <w:rPr>
                <w:rFonts w:ascii="Arial" w:hAnsi="Arial" w:cs="Arial"/>
                <w:sz w:val="20"/>
              </w:rPr>
            </w:pPr>
          </w:p>
        </w:tc>
      </w:tr>
    </w:tbl>
    <w:p w14:paraId="40117C8B" w14:textId="302B4A05" w:rsidR="006A78CE" w:rsidRPr="006A78CE" w:rsidRDefault="006A78CE" w:rsidP="008F360D">
      <w:pPr>
        <w:rPr>
          <w:rFonts w:ascii="Arial" w:hAnsi="Arial" w:cs="Arial"/>
          <w:sz w:val="20"/>
        </w:rPr>
      </w:pPr>
    </w:p>
    <w:sectPr w:rsidR="006A78CE" w:rsidRPr="006A78CE" w:rsidSect="00595680">
      <w:headerReference w:type="default" r:id="rId9"/>
      <w:footerReference w:type="default" r:id="rId10"/>
      <w:pgSz w:w="11906" w:h="16838"/>
      <w:pgMar w:top="1701" w:right="849" w:bottom="1843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AB876" w14:textId="77777777" w:rsidR="004E262F" w:rsidRDefault="004E262F" w:rsidP="00D626E4">
      <w:r>
        <w:separator/>
      </w:r>
    </w:p>
  </w:endnote>
  <w:endnote w:type="continuationSeparator" w:id="0">
    <w:p w14:paraId="1E4AA2B4" w14:textId="77777777" w:rsidR="004E262F" w:rsidRDefault="004E262F" w:rsidP="00D6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neva CE">
    <w:altName w:val="Courier New"/>
    <w:charset w:val="58"/>
    <w:family w:val="auto"/>
    <w:pitch w:val="variable"/>
    <w:sig w:usb0="05000000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367B3" w14:textId="77777777" w:rsidR="00595680" w:rsidRPr="00595680" w:rsidRDefault="00595680" w:rsidP="00595680">
    <w:pPr>
      <w:pStyle w:val="Zpat"/>
      <w:pBdr>
        <w:top w:val="single" w:sz="8" w:space="1" w:color="auto"/>
      </w:pBdr>
      <w:spacing w:after="20"/>
      <w:rPr>
        <w:rFonts w:ascii="Arial" w:hAnsi="Arial" w:cs="Arial"/>
        <w:b/>
        <w:bCs/>
        <w:color w:val="006EBB"/>
        <w:sz w:val="8"/>
        <w:szCs w:val="8"/>
      </w:rPr>
    </w:pPr>
    <w:r w:rsidRPr="00595680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4384" behindDoc="0" locked="0" layoutInCell="1" allowOverlap="1" wp14:anchorId="4786A0D3" wp14:editId="12D48EE7">
          <wp:simplePos x="0" y="0"/>
          <wp:positionH relativeFrom="column">
            <wp:posOffset>5822315</wp:posOffset>
          </wp:positionH>
          <wp:positionV relativeFrom="paragraph">
            <wp:posOffset>74108</wp:posOffset>
          </wp:positionV>
          <wp:extent cx="563245" cy="603885"/>
          <wp:effectExtent l="0" t="0" r="0" b="0"/>
          <wp:wrapNone/>
          <wp:docPr id="246" name="Obrázek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8E10AD" w14:textId="77777777" w:rsidR="00595680" w:rsidRPr="0097705A" w:rsidRDefault="00595680" w:rsidP="00595680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595680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3360" behindDoc="0" locked="0" layoutInCell="1" allowOverlap="1" wp14:anchorId="7F7AFBFF" wp14:editId="2C225BCD">
          <wp:simplePos x="0" y="0"/>
          <wp:positionH relativeFrom="column">
            <wp:posOffset>4755515</wp:posOffset>
          </wp:positionH>
          <wp:positionV relativeFrom="paragraph">
            <wp:posOffset>44263</wp:posOffset>
          </wp:positionV>
          <wp:extent cx="937895" cy="432435"/>
          <wp:effectExtent l="0" t="0" r="0" b="5715"/>
          <wp:wrapNone/>
          <wp:docPr id="247" name="Obrázek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705A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1312" behindDoc="1" locked="1" layoutInCell="1" allowOverlap="1" wp14:anchorId="3D288C2F" wp14:editId="5796B034">
          <wp:simplePos x="0" y="0"/>
          <wp:positionH relativeFrom="column">
            <wp:posOffset>-743585</wp:posOffset>
          </wp:positionH>
          <wp:positionV relativeFrom="paragraph">
            <wp:posOffset>-715010</wp:posOffset>
          </wp:positionV>
          <wp:extent cx="1626235" cy="1626235"/>
          <wp:effectExtent l="0" t="0" r="0" b="0"/>
          <wp:wrapNone/>
          <wp:docPr id="19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705A">
      <w:rPr>
        <w:rFonts w:ascii="Arial" w:hAnsi="Arial" w:cs="Arial"/>
        <w:b/>
        <w:bCs/>
        <w:color w:val="006EBB"/>
        <w:sz w:val="16"/>
        <w:szCs w:val="16"/>
      </w:rPr>
      <w:t>Pražská vodohospodářská společnost a.s.</w:t>
    </w:r>
    <w:r w:rsidRPr="0097705A">
      <w:rPr>
        <w:rFonts w:ascii="Arial" w:hAnsi="Arial" w:cs="Arial"/>
        <w:sz w:val="16"/>
        <w:szCs w:val="16"/>
      </w:rPr>
      <w:t>, Evropská 866/67, Vokovice, 160 00 Praha 6</w:t>
    </w:r>
  </w:p>
  <w:p w14:paraId="4C227DBC" w14:textId="77777777" w:rsidR="00595680" w:rsidRPr="0097705A" w:rsidRDefault="00595680" w:rsidP="00595680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Tel.: 251 170 202, </w:t>
    </w:r>
    <w:hyperlink r:id="rId4" w:history="1">
      <w:r w:rsidRPr="0097705A">
        <w:rPr>
          <w:rFonts w:ascii="Arial" w:hAnsi="Arial" w:cs="Arial"/>
          <w:sz w:val="16"/>
          <w:szCs w:val="16"/>
        </w:rPr>
        <w:t>info@pvs.cz</w:t>
      </w:r>
    </w:hyperlink>
    <w:r w:rsidRPr="0097705A">
      <w:rPr>
        <w:rFonts w:ascii="Arial" w:hAnsi="Arial" w:cs="Arial"/>
        <w:sz w:val="16"/>
        <w:szCs w:val="16"/>
      </w:rPr>
      <w:t xml:space="preserve">, </w:t>
    </w:r>
    <w:hyperlink r:id="rId5" w:history="1">
      <w:r w:rsidRPr="0097705A">
        <w:rPr>
          <w:rFonts w:ascii="Arial" w:hAnsi="Arial" w:cs="Arial"/>
          <w:sz w:val="16"/>
          <w:szCs w:val="16"/>
        </w:rPr>
        <w:t>www.pvs.cz</w:t>
      </w:r>
    </w:hyperlink>
    <w:r w:rsidRPr="0097705A">
      <w:rPr>
        <w:rFonts w:ascii="Arial" w:hAnsi="Arial" w:cs="Arial"/>
        <w:sz w:val="16"/>
        <w:szCs w:val="16"/>
      </w:rPr>
      <w:t xml:space="preserve">, IČ: 25656112, DIČ: CZ25656112 </w:t>
    </w:r>
  </w:p>
  <w:p w14:paraId="623E7AAC" w14:textId="77777777" w:rsidR="000B7E50" w:rsidRDefault="00595680" w:rsidP="00595680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>Společnost zapsána u Městského soudu v Praze, oddíl B, vložka 5290. Datová schránka: a75fsn2</w:t>
    </w:r>
  </w:p>
  <w:p w14:paraId="11F50F79" w14:textId="77777777" w:rsidR="0082584D" w:rsidRPr="00595680" w:rsidRDefault="0082584D" w:rsidP="00595680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A6A7A" w14:textId="77777777" w:rsidR="004E262F" w:rsidRDefault="004E262F" w:rsidP="00D626E4">
      <w:r>
        <w:separator/>
      </w:r>
    </w:p>
  </w:footnote>
  <w:footnote w:type="continuationSeparator" w:id="0">
    <w:p w14:paraId="71AE1DA6" w14:textId="77777777" w:rsidR="004E262F" w:rsidRDefault="004E262F" w:rsidP="00D6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DC9D" w14:textId="77777777" w:rsidR="00D626E4" w:rsidRDefault="00751CA1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BD5D53" wp14:editId="2CB21970">
          <wp:simplePos x="0" y="0"/>
          <wp:positionH relativeFrom="page">
            <wp:posOffset>540385</wp:posOffset>
          </wp:positionH>
          <wp:positionV relativeFrom="paragraph">
            <wp:posOffset>118745</wp:posOffset>
          </wp:positionV>
          <wp:extent cx="2661920" cy="640080"/>
          <wp:effectExtent l="0" t="0" r="0" b="0"/>
          <wp:wrapNone/>
          <wp:docPr id="255" name="Obrázek 25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 descr="hlavickovy_papir_pvs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545"/>
    <w:rsid w:val="00005E44"/>
    <w:rsid w:val="00015FBB"/>
    <w:rsid w:val="00080D68"/>
    <w:rsid w:val="00091A6C"/>
    <w:rsid w:val="000961D5"/>
    <w:rsid w:val="000A2F9F"/>
    <w:rsid w:val="000B7E50"/>
    <w:rsid w:val="000C79FE"/>
    <w:rsid w:val="000D30BB"/>
    <w:rsid w:val="000E2454"/>
    <w:rsid w:val="000F4C7F"/>
    <w:rsid w:val="00110437"/>
    <w:rsid w:val="001347A4"/>
    <w:rsid w:val="00143680"/>
    <w:rsid w:val="0014479F"/>
    <w:rsid w:val="00157764"/>
    <w:rsid w:val="00187797"/>
    <w:rsid w:val="001A2D0F"/>
    <w:rsid w:val="001F426C"/>
    <w:rsid w:val="001F7F8A"/>
    <w:rsid w:val="00202FF2"/>
    <w:rsid w:val="00210E41"/>
    <w:rsid w:val="00272965"/>
    <w:rsid w:val="00277D74"/>
    <w:rsid w:val="002E650C"/>
    <w:rsid w:val="00324413"/>
    <w:rsid w:val="003348E4"/>
    <w:rsid w:val="00341497"/>
    <w:rsid w:val="0036249F"/>
    <w:rsid w:val="00366CE5"/>
    <w:rsid w:val="003766F6"/>
    <w:rsid w:val="00383750"/>
    <w:rsid w:val="003B0942"/>
    <w:rsid w:val="0046020B"/>
    <w:rsid w:val="00491FD0"/>
    <w:rsid w:val="004E262F"/>
    <w:rsid w:val="004E712E"/>
    <w:rsid w:val="005256A3"/>
    <w:rsid w:val="00545840"/>
    <w:rsid w:val="005855BE"/>
    <w:rsid w:val="00595680"/>
    <w:rsid w:val="005D40BA"/>
    <w:rsid w:val="005E5D9B"/>
    <w:rsid w:val="00606812"/>
    <w:rsid w:val="006300AA"/>
    <w:rsid w:val="006458F8"/>
    <w:rsid w:val="00663C5E"/>
    <w:rsid w:val="00697622"/>
    <w:rsid w:val="006A78CE"/>
    <w:rsid w:val="006C3012"/>
    <w:rsid w:val="006F1B8A"/>
    <w:rsid w:val="00717ABB"/>
    <w:rsid w:val="00741B0A"/>
    <w:rsid w:val="00751CA1"/>
    <w:rsid w:val="0079481B"/>
    <w:rsid w:val="007C1FBF"/>
    <w:rsid w:val="007D03DC"/>
    <w:rsid w:val="007D4612"/>
    <w:rsid w:val="008024B4"/>
    <w:rsid w:val="0081082C"/>
    <w:rsid w:val="00817D3C"/>
    <w:rsid w:val="00820158"/>
    <w:rsid w:val="0082584D"/>
    <w:rsid w:val="00832553"/>
    <w:rsid w:val="00850FAE"/>
    <w:rsid w:val="00863FB3"/>
    <w:rsid w:val="00876802"/>
    <w:rsid w:val="008965D8"/>
    <w:rsid w:val="008A255A"/>
    <w:rsid w:val="008C05F2"/>
    <w:rsid w:val="008F360D"/>
    <w:rsid w:val="008F7037"/>
    <w:rsid w:val="00934B18"/>
    <w:rsid w:val="00960CB1"/>
    <w:rsid w:val="0096138B"/>
    <w:rsid w:val="00976831"/>
    <w:rsid w:val="00994AD3"/>
    <w:rsid w:val="009A1351"/>
    <w:rsid w:val="009A795D"/>
    <w:rsid w:val="009C4AF7"/>
    <w:rsid w:val="00A079BE"/>
    <w:rsid w:val="00A272D8"/>
    <w:rsid w:val="00A6560B"/>
    <w:rsid w:val="00A726C1"/>
    <w:rsid w:val="00A7666C"/>
    <w:rsid w:val="00AA06FF"/>
    <w:rsid w:val="00AD1AB4"/>
    <w:rsid w:val="00AE4545"/>
    <w:rsid w:val="00AF1A9E"/>
    <w:rsid w:val="00AF7B59"/>
    <w:rsid w:val="00B54902"/>
    <w:rsid w:val="00B82A4C"/>
    <w:rsid w:val="00B94BC8"/>
    <w:rsid w:val="00BC7EEA"/>
    <w:rsid w:val="00BD51DF"/>
    <w:rsid w:val="00BD5D64"/>
    <w:rsid w:val="00C05ED7"/>
    <w:rsid w:val="00C07E2F"/>
    <w:rsid w:val="00C3023F"/>
    <w:rsid w:val="00C42242"/>
    <w:rsid w:val="00CB430C"/>
    <w:rsid w:val="00CB510B"/>
    <w:rsid w:val="00D626E4"/>
    <w:rsid w:val="00D83B9B"/>
    <w:rsid w:val="00D978E2"/>
    <w:rsid w:val="00DA0D8C"/>
    <w:rsid w:val="00E41D1C"/>
    <w:rsid w:val="00E44105"/>
    <w:rsid w:val="00E71C0C"/>
    <w:rsid w:val="00E90D06"/>
    <w:rsid w:val="00F25C2C"/>
    <w:rsid w:val="00F303E9"/>
    <w:rsid w:val="00F31D70"/>
    <w:rsid w:val="00FC4AFD"/>
    <w:rsid w:val="00FD7D00"/>
    <w:rsid w:val="00FE2BFD"/>
    <w:rsid w:val="00FE5118"/>
    <w:rsid w:val="26121EA0"/>
    <w:rsid w:val="6E6F032B"/>
    <w:rsid w:val="79BB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DE88FB"/>
  <w15:chartTrackingRefBased/>
  <w15:docId w15:val="{4A012279-4008-4FAD-8218-1C5EF0FB8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rFonts w:ascii="Geneva CE" w:eastAsia="Geneva CE" w:hAnsi="Geneva CE"/>
      <w:sz w:val="24"/>
    </w:rPr>
  </w:style>
  <w:style w:type="paragraph" w:styleId="Nadpis1">
    <w:name w:val="heading 1"/>
    <w:basedOn w:val="Normln"/>
    <w:next w:val="Normln"/>
    <w:qFormat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2">
    <w:name w:val="heading 2"/>
    <w:basedOn w:val="Normln"/>
    <w:next w:val="Normln"/>
    <w:qFormat/>
    <w:pPr>
      <w:keepNext/>
      <w:tabs>
        <w:tab w:val="left" w:pos="3119"/>
      </w:tabs>
      <w:spacing w:line="280" w:lineRule="exact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994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741B0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D626E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D626E4"/>
    <w:rPr>
      <w:rFonts w:ascii="Geneva CE" w:eastAsia="Geneva CE" w:hAnsi="Geneva CE"/>
      <w:sz w:val="24"/>
    </w:rPr>
  </w:style>
  <w:style w:type="paragraph" w:styleId="Zpat">
    <w:name w:val="footer"/>
    <w:basedOn w:val="Normln"/>
    <w:link w:val="ZpatChar"/>
    <w:uiPriority w:val="99"/>
    <w:rsid w:val="00D626E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26E4"/>
    <w:rPr>
      <w:rFonts w:ascii="Geneva CE" w:eastAsia="Geneva CE" w:hAnsi="Geneva CE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vs.cz" TargetMode="External"/><Relationship Id="rId4" Type="http://schemas.openxmlformats.org/officeDocument/2006/relationships/hyperlink" Target="mailto:info@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amarovam\Downloads\Objedn&#225;vka_1str_RS_certifikace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65AA6859-165F-4C5B-910A-0FFF2B09C71B}"/>
</file>

<file path=customXml/itemProps2.xml><?xml version="1.0" encoding="utf-8"?>
<ds:datastoreItem xmlns:ds="http://schemas.openxmlformats.org/officeDocument/2006/customXml" ds:itemID="{5D936EFA-3E3F-46C9-8322-9BB9591AF3E3}"/>
</file>

<file path=customXml/itemProps3.xml><?xml version="1.0" encoding="utf-8"?>
<ds:datastoreItem xmlns:ds="http://schemas.openxmlformats.org/officeDocument/2006/customXml" ds:itemID="{373FCEF4-C389-434F-BBE4-FBC4927D73C7}"/>
</file>

<file path=docProps/app.xml><?xml version="1.0" encoding="utf-8"?>
<Properties xmlns="http://schemas.openxmlformats.org/officeDocument/2006/extended-properties" xmlns:vt="http://schemas.openxmlformats.org/officeDocument/2006/docPropsVTypes">
  <Template>Objednávka_1str_RS_certifikace</Template>
  <TotalTime>6</TotalTime>
  <Pages>1</Pages>
  <Words>236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T. T. V.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Kramářová Martina</dc:creator>
  <cp:keywords/>
  <cp:lastModifiedBy>Grzegorzová Kristýna</cp:lastModifiedBy>
  <cp:revision>2</cp:revision>
  <cp:lastPrinted>2005-09-06T12:55:00Z</cp:lastPrinted>
  <dcterms:created xsi:type="dcterms:W3CDTF">2021-10-01T09:12:00Z</dcterms:created>
  <dcterms:modified xsi:type="dcterms:W3CDTF">2021-10-01T09:12:00Z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