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19AA6" w14:textId="77777777" w:rsidR="0069744C" w:rsidRPr="002F307C" w:rsidRDefault="0069744C" w:rsidP="0069744C">
      <w:pPr>
        <w:jc w:val="center"/>
        <w:rPr>
          <w:rFonts w:ascii="Arial" w:hAnsi="Arial" w:cs="Arial"/>
          <w:b/>
          <w:sz w:val="72"/>
          <w:szCs w:val="72"/>
        </w:rPr>
      </w:pPr>
      <w:r w:rsidRPr="002F307C">
        <w:rPr>
          <w:rFonts w:ascii="Arial" w:hAnsi="Arial" w:cs="Arial"/>
          <w:b/>
          <w:sz w:val="72"/>
          <w:szCs w:val="72"/>
        </w:rPr>
        <w:t xml:space="preserve">N A B Í D K A </w:t>
      </w:r>
      <w:r w:rsidRPr="002F307C">
        <w:rPr>
          <w:rFonts w:ascii="Arial" w:hAnsi="Arial" w:cs="Arial"/>
          <w:sz w:val="72"/>
          <w:szCs w:val="72"/>
        </w:rPr>
        <w:t xml:space="preserve"> </w:t>
      </w:r>
    </w:p>
    <w:p w14:paraId="5A56CCA9" w14:textId="77777777" w:rsidR="0069744C" w:rsidRDefault="0069744C" w:rsidP="0069744C">
      <w:pPr>
        <w:pStyle w:val="Nzev"/>
      </w:pPr>
      <w:r>
        <w:pict w14:anchorId="0D05E4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.25pt;height:35.25pt" fillcolor="window">
            <v:imagedata r:id="rId8" o:title=""/>
          </v:shape>
        </w:pict>
      </w:r>
      <w:r>
        <w:t xml:space="preserve"> </w:t>
      </w:r>
      <w:r>
        <w:pict w14:anchorId="360EB703">
          <v:shape id="_x0000_i1026" type="#_x0000_t75" style="width:36.75pt;height:34.5pt" fillcolor="window">
            <v:imagedata r:id="rId9" o:title=""/>
          </v:shape>
        </w:pict>
      </w:r>
      <w:r>
        <w:t xml:space="preserve"> </w:t>
      </w:r>
      <w:r>
        <w:pict w14:anchorId="6D8FB7D1">
          <v:shape id="_x0000_i1027" type="#_x0000_t75" style="width:34.5pt;height:34.5pt">
            <v:imagedata r:id="rId10" o:title="CQS červený"/>
          </v:shape>
        </w:pict>
      </w:r>
      <w:r>
        <w:t xml:space="preserve"> </w:t>
      </w:r>
      <w:r>
        <w:pict w14:anchorId="3D8BC2F0">
          <v:shape id="_x0000_i1028" type="#_x0000_t75" style="width:34.5pt;height:34.5pt">
            <v:imagedata r:id="rId11" o:title="CQS-kruh zelený"/>
          </v:shape>
        </w:pict>
      </w:r>
    </w:p>
    <w:p w14:paraId="4EF6610F" w14:textId="77777777" w:rsidR="0069744C" w:rsidRDefault="0069744C" w:rsidP="0069744C">
      <w:pPr>
        <w:jc w:val="center"/>
        <w:rPr>
          <w:b/>
          <w:sz w:val="16"/>
          <w:szCs w:val="16"/>
        </w:rPr>
      </w:pPr>
    </w:p>
    <w:p w14:paraId="5CF66B57" w14:textId="77777777" w:rsidR="0069744C" w:rsidRPr="00783EFA" w:rsidRDefault="00DD2A9C" w:rsidP="0069744C">
      <w:pPr>
        <w:jc w:val="center"/>
        <w:rPr>
          <w:sz w:val="16"/>
          <w:szCs w:val="16"/>
        </w:rPr>
      </w:pPr>
      <w:r>
        <w:rPr>
          <w:rFonts w:ascii="Arial" w:hAnsi="Arial" w:cs="Arial"/>
          <w:b/>
          <w:sz w:val="40"/>
          <w:szCs w:val="40"/>
        </w:rPr>
        <w:t xml:space="preserve">č. </w:t>
      </w:r>
      <w:r w:rsidR="007B3FA5">
        <w:rPr>
          <w:rFonts w:ascii="Arial" w:hAnsi="Arial" w:cs="Arial"/>
          <w:b/>
          <w:sz w:val="40"/>
          <w:szCs w:val="40"/>
        </w:rPr>
        <w:t>162</w:t>
      </w:r>
      <w:r w:rsidR="0069744C" w:rsidRPr="002F307C">
        <w:rPr>
          <w:rFonts w:ascii="Arial" w:hAnsi="Arial" w:cs="Arial"/>
          <w:b/>
          <w:sz w:val="40"/>
          <w:szCs w:val="40"/>
        </w:rPr>
        <w:t>/20</w:t>
      </w:r>
      <w:r w:rsidR="00634844">
        <w:rPr>
          <w:rFonts w:ascii="Arial" w:hAnsi="Arial" w:cs="Arial"/>
          <w:b/>
          <w:sz w:val="40"/>
          <w:szCs w:val="40"/>
        </w:rPr>
        <w:t>2</w:t>
      </w:r>
      <w:r w:rsidR="00274DC3">
        <w:rPr>
          <w:rFonts w:ascii="Arial" w:hAnsi="Arial" w:cs="Arial"/>
          <w:b/>
          <w:sz w:val="40"/>
          <w:szCs w:val="40"/>
        </w:rPr>
        <w:t>1</w:t>
      </w:r>
    </w:p>
    <w:p w14:paraId="7480E236" w14:textId="77777777" w:rsidR="00D74281" w:rsidRPr="00783EFA" w:rsidRDefault="00D74281" w:rsidP="00D74281">
      <w:pPr>
        <w:jc w:val="center"/>
        <w:rPr>
          <w:rStyle w:val="Siln"/>
          <w:rFonts w:ascii="Arial" w:hAnsi="Arial" w:cs="Arial"/>
          <w:sz w:val="32"/>
          <w:szCs w:val="32"/>
        </w:rPr>
      </w:pPr>
      <w:r w:rsidRPr="00783EFA">
        <w:rPr>
          <w:rFonts w:ascii="Arial" w:hAnsi="Arial" w:cs="Arial"/>
          <w:sz w:val="32"/>
          <w:szCs w:val="32"/>
        </w:rPr>
        <w:t>zákazník:</w:t>
      </w:r>
      <w:r w:rsidR="007B3FA5">
        <w:rPr>
          <w:rFonts w:ascii="Arial" w:hAnsi="Arial" w:cs="Arial"/>
          <w:sz w:val="32"/>
          <w:szCs w:val="32"/>
        </w:rPr>
        <w:t xml:space="preserve"> Slezské divadlo Opava – příspěvková organizace</w:t>
      </w:r>
      <w:r w:rsidRPr="00783EFA">
        <w:rPr>
          <w:rFonts w:ascii="Arial" w:hAnsi="Arial" w:cs="Arial"/>
          <w:sz w:val="32"/>
          <w:szCs w:val="32"/>
        </w:rPr>
        <w:t xml:space="preserve"> </w:t>
      </w:r>
    </w:p>
    <w:p w14:paraId="0F732A41" w14:textId="77777777" w:rsidR="00660AE4" w:rsidRDefault="000F5A36" w:rsidP="005103A8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akce: </w:t>
      </w:r>
      <w:r w:rsidR="0089400C">
        <w:rPr>
          <w:rFonts w:ascii="Arial" w:hAnsi="Arial" w:cs="Arial"/>
          <w:sz w:val="32"/>
          <w:szCs w:val="32"/>
        </w:rPr>
        <w:t xml:space="preserve">oprava po havárii </w:t>
      </w:r>
      <w:r w:rsidR="007B3FA5">
        <w:rPr>
          <w:rFonts w:ascii="Arial" w:hAnsi="Arial" w:cs="Arial"/>
          <w:sz w:val="32"/>
          <w:szCs w:val="32"/>
        </w:rPr>
        <w:t>transformátoru VN/NN</w:t>
      </w:r>
    </w:p>
    <w:p w14:paraId="5028C42C" w14:textId="77777777" w:rsidR="00474A2B" w:rsidRDefault="00474A2B" w:rsidP="005103A8">
      <w:pPr>
        <w:jc w:val="center"/>
        <w:rPr>
          <w:rFonts w:ascii="Arial" w:hAnsi="Arial" w:cs="Arial"/>
          <w:sz w:val="32"/>
          <w:szCs w:val="32"/>
        </w:rPr>
      </w:pPr>
    </w:p>
    <w:p w14:paraId="46FAAD8A" w14:textId="77777777" w:rsidR="0069744C" w:rsidRDefault="0069744C" w:rsidP="0069744C">
      <w:pPr>
        <w:numPr>
          <w:ilvl w:val="0"/>
          <w:numId w:val="2"/>
        </w:numPr>
        <w:tabs>
          <w:tab w:val="clear" w:pos="1215"/>
        </w:tabs>
        <w:ind w:left="567" w:hanging="283"/>
        <w:rPr>
          <w:b/>
          <w:sz w:val="24"/>
        </w:rPr>
      </w:pPr>
      <w:r>
        <w:rPr>
          <w:b/>
          <w:sz w:val="24"/>
        </w:rPr>
        <w:t>Cenová nabídka</w:t>
      </w:r>
      <w:r w:rsidRPr="009E7E85">
        <w:rPr>
          <w:b/>
          <w:sz w:val="24"/>
        </w:rPr>
        <w:t xml:space="preserve"> </w:t>
      </w:r>
    </w:p>
    <w:tbl>
      <w:tblPr>
        <w:tblW w:w="0" w:type="auto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1"/>
        <w:gridCol w:w="1276"/>
        <w:gridCol w:w="850"/>
        <w:gridCol w:w="1276"/>
      </w:tblGrid>
      <w:tr w:rsidR="00D31B8A" w:rsidRPr="00CC475C" w14:paraId="0EBD58DC" w14:textId="77777777" w:rsidTr="008032DD">
        <w:tblPrEx>
          <w:tblCellMar>
            <w:top w:w="0" w:type="dxa"/>
            <w:bottom w:w="0" w:type="dxa"/>
          </w:tblCellMar>
        </w:tblPrEx>
        <w:trPr>
          <w:trHeight w:val="60"/>
        </w:trPr>
        <w:tc>
          <w:tcPr>
            <w:tcW w:w="4961" w:type="dxa"/>
          </w:tcPr>
          <w:p w14:paraId="19E07402" w14:textId="77777777" w:rsidR="00D31B8A" w:rsidRPr="007B3FA5" w:rsidRDefault="00DC5356" w:rsidP="00DC5356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Suchý t</w:t>
            </w:r>
            <w:r w:rsidR="007B3FA5" w:rsidRPr="007B3FA5">
              <w:rPr>
                <w:rFonts w:ascii="Times New Roman" w:hAnsi="Times New Roman" w:cs="Times New Roman"/>
                <w:sz w:val="24"/>
                <w:szCs w:val="24"/>
              </w:rPr>
              <w:t>ransformátor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630kVA</w:t>
            </w:r>
            <w:r w:rsidR="003B33F4">
              <w:rPr>
                <w:rFonts w:ascii="Times New Roman" w:hAnsi="Times New Roman" w:cs="Times New Roman"/>
                <w:sz w:val="24"/>
                <w:szCs w:val="24"/>
              </w:rPr>
              <w:t xml:space="preserve"> (repasovaný)</w:t>
            </w:r>
          </w:p>
        </w:tc>
        <w:tc>
          <w:tcPr>
            <w:tcW w:w="1276" w:type="dxa"/>
            <w:vAlign w:val="bottom"/>
          </w:tcPr>
          <w:p w14:paraId="52CF2147" w14:textId="77777777" w:rsidR="00D31B8A" w:rsidRDefault="00D31B8A" w:rsidP="008032DD">
            <w:pPr>
              <w:tabs>
                <w:tab w:val="left" w:pos="851"/>
                <w:tab w:val="left" w:pos="1418"/>
                <w:tab w:val="left" w:pos="4536"/>
                <w:tab w:val="left" w:pos="5387"/>
                <w:tab w:val="left" w:pos="6521"/>
              </w:tabs>
              <w:jc w:val="right"/>
              <w:rPr>
                <w:sz w:val="24"/>
              </w:rPr>
            </w:pPr>
          </w:p>
        </w:tc>
        <w:tc>
          <w:tcPr>
            <w:tcW w:w="850" w:type="dxa"/>
            <w:vAlign w:val="bottom"/>
          </w:tcPr>
          <w:p w14:paraId="6F3C959B" w14:textId="77777777" w:rsidR="00D31B8A" w:rsidRDefault="00F1431B" w:rsidP="0089400C">
            <w:pPr>
              <w:tabs>
                <w:tab w:val="left" w:pos="851"/>
                <w:tab w:val="left" w:pos="1418"/>
                <w:tab w:val="left" w:pos="4536"/>
                <w:tab w:val="left" w:pos="5387"/>
                <w:tab w:val="left" w:pos="6521"/>
              </w:tabs>
              <w:jc w:val="right"/>
              <w:rPr>
                <w:sz w:val="24"/>
              </w:rPr>
            </w:pPr>
            <w:r>
              <w:rPr>
                <w:sz w:val="24"/>
              </w:rPr>
              <w:t>1 ks</w:t>
            </w:r>
          </w:p>
        </w:tc>
        <w:tc>
          <w:tcPr>
            <w:tcW w:w="1276" w:type="dxa"/>
            <w:vAlign w:val="bottom"/>
          </w:tcPr>
          <w:p w14:paraId="02443BF8" w14:textId="77777777" w:rsidR="00D31B8A" w:rsidRDefault="007B3FA5" w:rsidP="00D31B8A">
            <w:pPr>
              <w:tabs>
                <w:tab w:val="left" w:pos="851"/>
                <w:tab w:val="left" w:pos="1418"/>
                <w:tab w:val="left" w:pos="4536"/>
                <w:tab w:val="left" w:pos="5387"/>
                <w:tab w:val="left" w:pos="6521"/>
              </w:tabs>
              <w:jc w:val="right"/>
              <w:rPr>
                <w:sz w:val="24"/>
              </w:rPr>
            </w:pPr>
            <w:r>
              <w:rPr>
                <w:sz w:val="24"/>
              </w:rPr>
              <w:t>154000,00</w:t>
            </w:r>
          </w:p>
        </w:tc>
      </w:tr>
      <w:tr w:rsidR="00787DAA" w:rsidRPr="00CC475C" w14:paraId="7A1A1B12" w14:textId="77777777" w:rsidTr="008032DD">
        <w:tblPrEx>
          <w:tblCellMar>
            <w:top w:w="0" w:type="dxa"/>
            <w:bottom w:w="0" w:type="dxa"/>
          </w:tblCellMar>
        </w:tblPrEx>
        <w:trPr>
          <w:trHeight w:val="60"/>
        </w:trPr>
        <w:tc>
          <w:tcPr>
            <w:tcW w:w="4961" w:type="dxa"/>
          </w:tcPr>
          <w:p w14:paraId="1106B982" w14:textId="77777777" w:rsidR="00787DAA" w:rsidRDefault="00F1431B" w:rsidP="0089400C">
            <w:pPr>
              <w:pStyle w:val="Nadpis3"/>
              <w:rPr>
                <w:b w:val="0"/>
                <w:i w:val="0"/>
                <w:szCs w:val="24"/>
                <w:lang w:val="cs-CZ"/>
              </w:rPr>
            </w:pPr>
            <w:r>
              <w:rPr>
                <w:b w:val="0"/>
                <w:i w:val="0"/>
                <w:szCs w:val="24"/>
                <w:lang w:val="cs-CZ"/>
              </w:rPr>
              <w:t xml:space="preserve">Pojistka VN </w:t>
            </w:r>
            <w:proofErr w:type="gramStart"/>
            <w:r w:rsidR="00DC5356">
              <w:rPr>
                <w:b w:val="0"/>
                <w:i w:val="0"/>
                <w:szCs w:val="24"/>
                <w:lang w:val="cs-CZ"/>
              </w:rPr>
              <w:t>4</w:t>
            </w:r>
            <w:r w:rsidR="0089400C">
              <w:rPr>
                <w:b w:val="0"/>
                <w:i w:val="0"/>
                <w:szCs w:val="24"/>
                <w:lang w:val="cs-CZ"/>
              </w:rPr>
              <w:t>0</w:t>
            </w:r>
            <w:r>
              <w:rPr>
                <w:b w:val="0"/>
                <w:i w:val="0"/>
                <w:szCs w:val="24"/>
                <w:lang w:val="cs-CZ"/>
              </w:rPr>
              <w:t>A</w:t>
            </w:r>
            <w:proofErr w:type="gramEnd"/>
          </w:p>
        </w:tc>
        <w:tc>
          <w:tcPr>
            <w:tcW w:w="1276" w:type="dxa"/>
          </w:tcPr>
          <w:p w14:paraId="4A076294" w14:textId="77777777" w:rsidR="00787DAA" w:rsidRDefault="003B33F4" w:rsidP="00A9370A">
            <w:pPr>
              <w:tabs>
                <w:tab w:val="left" w:pos="851"/>
                <w:tab w:val="left" w:pos="1418"/>
                <w:tab w:val="left" w:pos="4536"/>
                <w:tab w:val="left" w:pos="5387"/>
                <w:tab w:val="left" w:pos="6521"/>
              </w:tabs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  <w:r w:rsidR="00A9370A">
              <w:rPr>
                <w:sz w:val="24"/>
              </w:rPr>
              <w:t>54</w:t>
            </w:r>
            <w:r>
              <w:rPr>
                <w:sz w:val="24"/>
              </w:rPr>
              <w:t>,00</w:t>
            </w:r>
          </w:p>
        </w:tc>
        <w:tc>
          <w:tcPr>
            <w:tcW w:w="850" w:type="dxa"/>
          </w:tcPr>
          <w:p w14:paraId="185DA401" w14:textId="77777777" w:rsidR="00787DAA" w:rsidRDefault="00F1431B" w:rsidP="00D31B8A">
            <w:pPr>
              <w:tabs>
                <w:tab w:val="left" w:pos="851"/>
                <w:tab w:val="left" w:pos="1418"/>
                <w:tab w:val="left" w:pos="4536"/>
                <w:tab w:val="left" w:pos="5387"/>
                <w:tab w:val="left" w:pos="6521"/>
              </w:tabs>
              <w:jc w:val="right"/>
              <w:rPr>
                <w:sz w:val="24"/>
              </w:rPr>
            </w:pPr>
            <w:r>
              <w:rPr>
                <w:sz w:val="24"/>
              </w:rPr>
              <w:t>3 ks</w:t>
            </w:r>
          </w:p>
        </w:tc>
        <w:tc>
          <w:tcPr>
            <w:tcW w:w="1276" w:type="dxa"/>
            <w:vAlign w:val="bottom"/>
          </w:tcPr>
          <w:p w14:paraId="5B6984D7" w14:textId="77777777" w:rsidR="00787DAA" w:rsidRDefault="00A9370A" w:rsidP="00D31B8A">
            <w:pPr>
              <w:tabs>
                <w:tab w:val="left" w:pos="851"/>
                <w:tab w:val="left" w:pos="1418"/>
                <w:tab w:val="left" w:pos="4536"/>
                <w:tab w:val="left" w:pos="5387"/>
                <w:tab w:val="left" w:pos="6521"/>
              </w:tabs>
              <w:jc w:val="right"/>
              <w:rPr>
                <w:sz w:val="24"/>
              </w:rPr>
            </w:pPr>
            <w:r>
              <w:rPr>
                <w:sz w:val="24"/>
              </w:rPr>
              <w:t>2262</w:t>
            </w:r>
            <w:r w:rsidR="003B33F4">
              <w:rPr>
                <w:sz w:val="24"/>
              </w:rPr>
              <w:t>,00</w:t>
            </w:r>
          </w:p>
        </w:tc>
      </w:tr>
      <w:tr w:rsidR="00A9370A" w:rsidRPr="00CC475C" w14:paraId="40F2E1BC" w14:textId="77777777" w:rsidTr="008032DD">
        <w:tblPrEx>
          <w:tblCellMar>
            <w:top w:w="0" w:type="dxa"/>
            <w:bottom w:w="0" w:type="dxa"/>
          </w:tblCellMar>
        </w:tblPrEx>
        <w:trPr>
          <w:trHeight w:val="60"/>
        </w:trPr>
        <w:tc>
          <w:tcPr>
            <w:tcW w:w="4961" w:type="dxa"/>
          </w:tcPr>
          <w:p w14:paraId="568D821D" w14:textId="77777777" w:rsidR="00A9370A" w:rsidRDefault="00CF2EE8" w:rsidP="0089400C">
            <w:pPr>
              <w:pStyle w:val="Nadpis3"/>
              <w:rPr>
                <w:b w:val="0"/>
                <w:i w:val="0"/>
                <w:szCs w:val="24"/>
                <w:lang w:val="cs-CZ"/>
              </w:rPr>
            </w:pPr>
            <w:r>
              <w:rPr>
                <w:b w:val="0"/>
                <w:i w:val="0"/>
                <w:szCs w:val="24"/>
                <w:lang w:val="cs-CZ"/>
              </w:rPr>
              <w:t>CYA 240</w:t>
            </w:r>
          </w:p>
        </w:tc>
        <w:tc>
          <w:tcPr>
            <w:tcW w:w="1276" w:type="dxa"/>
          </w:tcPr>
          <w:p w14:paraId="0DC5870D" w14:textId="77777777" w:rsidR="00A9370A" w:rsidRDefault="00CF2EE8" w:rsidP="00A9370A">
            <w:pPr>
              <w:tabs>
                <w:tab w:val="left" w:pos="851"/>
                <w:tab w:val="left" w:pos="1418"/>
                <w:tab w:val="left" w:pos="4536"/>
                <w:tab w:val="left" w:pos="5387"/>
                <w:tab w:val="left" w:pos="6521"/>
              </w:tabs>
              <w:jc w:val="right"/>
              <w:rPr>
                <w:sz w:val="24"/>
              </w:rPr>
            </w:pPr>
            <w:r>
              <w:rPr>
                <w:sz w:val="24"/>
              </w:rPr>
              <w:t>710,00</w:t>
            </w:r>
          </w:p>
        </w:tc>
        <w:tc>
          <w:tcPr>
            <w:tcW w:w="850" w:type="dxa"/>
          </w:tcPr>
          <w:p w14:paraId="6DDAC281" w14:textId="77777777" w:rsidR="00A9370A" w:rsidRDefault="00CF2EE8" w:rsidP="00D31B8A">
            <w:pPr>
              <w:tabs>
                <w:tab w:val="left" w:pos="851"/>
                <w:tab w:val="left" w:pos="1418"/>
                <w:tab w:val="left" w:pos="4536"/>
                <w:tab w:val="left" w:pos="5387"/>
                <w:tab w:val="left" w:pos="6521"/>
              </w:tabs>
              <w:jc w:val="right"/>
              <w:rPr>
                <w:sz w:val="24"/>
              </w:rPr>
            </w:pPr>
            <w:r>
              <w:rPr>
                <w:sz w:val="24"/>
              </w:rPr>
              <w:t>60 m</w:t>
            </w:r>
          </w:p>
        </w:tc>
        <w:tc>
          <w:tcPr>
            <w:tcW w:w="1276" w:type="dxa"/>
            <w:vAlign w:val="bottom"/>
          </w:tcPr>
          <w:p w14:paraId="7C64C552" w14:textId="77777777" w:rsidR="00A9370A" w:rsidRDefault="00CF2EE8" w:rsidP="00D31B8A">
            <w:pPr>
              <w:tabs>
                <w:tab w:val="left" w:pos="851"/>
                <w:tab w:val="left" w:pos="1418"/>
                <w:tab w:val="left" w:pos="4536"/>
                <w:tab w:val="left" w:pos="5387"/>
                <w:tab w:val="left" w:pos="6521"/>
              </w:tabs>
              <w:jc w:val="right"/>
              <w:rPr>
                <w:sz w:val="24"/>
              </w:rPr>
            </w:pPr>
            <w:r>
              <w:rPr>
                <w:sz w:val="24"/>
              </w:rPr>
              <w:t>42600,00</w:t>
            </w:r>
          </w:p>
        </w:tc>
      </w:tr>
      <w:tr w:rsidR="00CF2EE8" w:rsidRPr="00CC475C" w14:paraId="283B971A" w14:textId="77777777" w:rsidTr="008032DD">
        <w:tblPrEx>
          <w:tblCellMar>
            <w:top w:w="0" w:type="dxa"/>
            <w:bottom w:w="0" w:type="dxa"/>
          </w:tblCellMar>
        </w:tblPrEx>
        <w:trPr>
          <w:trHeight w:val="60"/>
        </w:trPr>
        <w:tc>
          <w:tcPr>
            <w:tcW w:w="4961" w:type="dxa"/>
          </w:tcPr>
          <w:p w14:paraId="40CAC862" w14:textId="77777777" w:rsidR="00CF2EE8" w:rsidRDefault="00CF2EE8" w:rsidP="0089400C">
            <w:pPr>
              <w:pStyle w:val="Nadpis3"/>
              <w:rPr>
                <w:b w:val="0"/>
                <w:i w:val="0"/>
                <w:szCs w:val="24"/>
                <w:lang w:val="cs-CZ"/>
              </w:rPr>
            </w:pPr>
            <w:r>
              <w:rPr>
                <w:b w:val="0"/>
                <w:i w:val="0"/>
                <w:szCs w:val="24"/>
                <w:lang w:val="cs-CZ"/>
              </w:rPr>
              <w:t>Kabelové oko CU 240 mm2</w:t>
            </w:r>
          </w:p>
        </w:tc>
        <w:tc>
          <w:tcPr>
            <w:tcW w:w="1276" w:type="dxa"/>
          </w:tcPr>
          <w:p w14:paraId="3E761E56" w14:textId="77777777" w:rsidR="00CF2EE8" w:rsidRDefault="00CF2EE8" w:rsidP="00A9370A">
            <w:pPr>
              <w:tabs>
                <w:tab w:val="left" w:pos="851"/>
                <w:tab w:val="left" w:pos="1418"/>
                <w:tab w:val="left" w:pos="4536"/>
                <w:tab w:val="left" w:pos="5387"/>
                <w:tab w:val="left" w:pos="6521"/>
              </w:tabs>
              <w:jc w:val="right"/>
              <w:rPr>
                <w:sz w:val="24"/>
              </w:rPr>
            </w:pPr>
            <w:r>
              <w:rPr>
                <w:sz w:val="24"/>
              </w:rPr>
              <w:t>98,00</w:t>
            </w:r>
          </w:p>
        </w:tc>
        <w:tc>
          <w:tcPr>
            <w:tcW w:w="850" w:type="dxa"/>
          </w:tcPr>
          <w:p w14:paraId="54768EB3" w14:textId="77777777" w:rsidR="00CF2EE8" w:rsidRDefault="00CF2EE8" w:rsidP="00D31B8A">
            <w:pPr>
              <w:tabs>
                <w:tab w:val="left" w:pos="851"/>
                <w:tab w:val="left" w:pos="1418"/>
                <w:tab w:val="left" w:pos="4536"/>
                <w:tab w:val="left" w:pos="5387"/>
                <w:tab w:val="left" w:pos="6521"/>
              </w:tabs>
              <w:jc w:val="right"/>
              <w:rPr>
                <w:sz w:val="24"/>
              </w:rPr>
            </w:pPr>
            <w:r>
              <w:rPr>
                <w:sz w:val="24"/>
              </w:rPr>
              <w:t>24 ks</w:t>
            </w:r>
          </w:p>
        </w:tc>
        <w:tc>
          <w:tcPr>
            <w:tcW w:w="1276" w:type="dxa"/>
            <w:vAlign w:val="bottom"/>
          </w:tcPr>
          <w:p w14:paraId="634D517A" w14:textId="77777777" w:rsidR="00CF2EE8" w:rsidRDefault="00CF2EE8" w:rsidP="00D31B8A">
            <w:pPr>
              <w:tabs>
                <w:tab w:val="left" w:pos="851"/>
                <w:tab w:val="left" w:pos="1418"/>
                <w:tab w:val="left" w:pos="4536"/>
                <w:tab w:val="left" w:pos="5387"/>
                <w:tab w:val="left" w:pos="6521"/>
              </w:tabs>
              <w:jc w:val="right"/>
              <w:rPr>
                <w:sz w:val="24"/>
              </w:rPr>
            </w:pPr>
            <w:r>
              <w:rPr>
                <w:sz w:val="24"/>
              </w:rPr>
              <w:t>2352,00</w:t>
            </w:r>
          </w:p>
        </w:tc>
      </w:tr>
      <w:tr w:rsidR="00CF2EE8" w:rsidRPr="00CC475C" w14:paraId="0AD74E1F" w14:textId="77777777" w:rsidTr="008032DD">
        <w:tblPrEx>
          <w:tblCellMar>
            <w:top w:w="0" w:type="dxa"/>
            <w:bottom w:w="0" w:type="dxa"/>
          </w:tblCellMar>
        </w:tblPrEx>
        <w:trPr>
          <w:trHeight w:val="60"/>
        </w:trPr>
        <w:tc>
          <w:tcPr>
            <w:tcW w:w="4961" w:type="dxa"/>
          </w:tcPr>
          <w:p w14:paraId="11209BDC" w14:textId="77777777" w:rsidR="00CF2EE8" w:rsidRDefault="00CF2EE8" w:rsidP="0089400C">
            <w:pPr>
              <w:pStyle w:val="Nadpis3"/>
              <w:rPr>
                <w:b w:val="0"/>
                <w:i w:val="0"/>
                <w:szCs w:val="24"/>
                <w:lang w:val="cs-CZ"/>
              </w:rPr>
            </w:pPr>
            <w:r>
              <w:rPr>
                <w:b w:val="0"/>
                <w:i w:val="0"/>
                <w:szCs w:val="24"/>
                <w:lang w:val="cs-CZ"/>
              </w:rPr>
              <w:t>Kabelová spojka 240</w:t>
            </w:r>
          </w:p>
        </w:tc>
        <w:tc>
          <w:tcPr>
            <w:tcW w:w="1276" w:type="dxa"/>
          </w:tcPr>
          <w:p w14:paraId="2B08117A" w14:textId="77777777" w:rsidR="00CF2EE8" w:rsidRDefault="00CF2EE8" w:rsidP="00A9370A">
            <w:pPr>
              <w:tabs>
                <w:tab w:val="left" w:pos="851"/>
                <w:tab w:val="left" w:pos="1418"/>
                <w:tab w:val="left" w:pos="4536"/>
                <w:tab w:val="left" w:pos="5387"/>
                <w:tab w:val="left" w:pos="6521"/>
              </w:tabs>
              <w:jc w:val="right"/>
              <w:rPr>
                <w:sz w:val="24"/>
              </w:rPr>
            </w:pPr>
            <w:r>
              <w:rPr>
                <w:sz w:val="24"/>
              </w:rPr>
              <w:t>980,00</w:t>
            </w:r>
          </w:p>
        </w:tc>
        <w:tc>
          <w:tcPr>
            <w:tcW w:w="850" w:type="dxa"/>
          </w:tcPr>
          <w:p w14:paraId="6F9344E4" w14:textId="77777777" w:rsidR="00CF2EE8" w:rsidRDefault="00CF2EE8" w:rsidP="00D31B8A">
            <w:pPr>
              <w:tabs>
                <w:tab w:val="left" w:pos="851"/>
                <w:tab w:val="left" w:pos="1418"/>
                <w:tab w:val="left" w:pos="4536"/>
                <w:tab w:val="left" w:pos="5387"/>
                <w:tab w:val="left" w:pos="6521"/>
              </w:tabs>
              <w:jc w:val="right"/>
              <w:rPr>
                <w:sz w:val="24"/>
              </w:rPr>
            </w:pPr>
            <w:r>
              <w:rPr>
                <w:sz w:val="24"/>
              </w:rPr>
              <w:t>4 ks</w:t>
            </w:r>
          </w:p>
        </w:tc>
        <w:tc>
          <w:tcPr>
            <w:tcW w:w="1276" w:type="dxa"/>
            <w:vAlign w:val="bottom"/>
          </w:tcPr>
          <w:p w14:paraId="7FC6DB48" w14:textId="77777777" w:rsidR="00CF2EE8" w:rsidRDefault="00CF2EE8" w:rsidP="00D31B8A">
            <w:pPr>
              <w:tabs>
                <w:tab w:val="left" w:pos="851"/>
                <w:tab w:val="left" w:pos="1418"/>
                <w:tab w:val="left" w:pos="4536"/>
                <w:tab w:val="left" w:pos="5387"/>
                <w:tab w:val="left" w:pos="6521"/>
              </w:tabs>
              <w:jc w:val="right"/>
              <w:rPr>
                <w:sz w:val="24"/>
              </w:rPr>
            </w:pPr>
            <w:r>
              <w:rPr>
                <w:sz w:val="24"/>
              </w:rPr>
              <w:t>3920,00</w:t>
            </w:r>
          </w:p>
        </w:tc>
      </w:tr>
      <w:tr w:rsidR="00CF2EE8" w:rsidRPr="00CC475C" w14:paraId="41501EB1" w14:textId="77777777" w:rsidTr="008032DD">
        <w:tblPrEx>
          <w:tblCellMar>
            <w:top w:w="0" w:type="dxa"/>
            <w:bottom w:w="0" w:type="dxa"/>
          </w:tblCellMar>
        </w:tblPrEx>
        <w:trPr>
          <w:trHeight w:val="60"/>
        </w:trPr>
        <w:tc>
          <w:tcPr>
            <w:tcW w:w="4961" w:type="dxa"/>
          </w:tcPr>
          <w:p w14:paraId="00DCC392" w14:textId="77777777" w:rsidR="00CF2EE8" w:rsidRDefault="00CF2EE8" w:rsidP="0089400C">
            <w:pPr>
              <w:pStyle w:val="Nadpis3"/>
              <w:rPr>
                <w:b w:val="0"/>
                <w:i w:val="0"/>
                <w:szCs w:val="24"/>
                <w:lang w:val="cs-CZ"/>
              </w:rPr>
            </w:pPr>
            <w:r>
              <w:rPr>
                <w:b w:val="0"/>
                <w:i w:val="0"/>
                <w:szCs w:val="24"/>
                <w:lang w:val="cs-CZ"/>
              </w:rPr>
              <w:t>Kabel AYKY 3x240+120</w:t>
            </w:r>
          </w:p>
        </w:tc>
        <w:tc>
          <w:tcPr>
            <w:tcW w:w="1276" w:type="dxa"/>
          </w:tcPr>
          <w:p w14:paraId="30477661" w14:textId="77777777" w:rsidR="00CF2EE8" w:rsidRDefault="00CF2EE8" w:rsidP="00A9370A">
            <w:pPr>
              <w:tabs>
                <w:tab w:val="left" w:pos="851"/>
                <w:tab w:val="left" w:pos="1418"/>
                <w:tab w:val="left" w:pos="4536"/>
                <w:tab w:val="left" w:pos="5387"/>
                <w:tab w:val="left" w:pos="6521"/>
              </w:tabs>
              <w:jc w:val="right"/>
              <w:rPr>
                <w:sz w:val="24"/>
              </w:rPr>
            </w:pPr>
            <w:r>
              <w:rPr>
                <w:sz w:val="24"/>
              </w:rPr>
              <w:t>355,00</w:t>
            </w:r>
          </w:p>
        </w:tc>
        <w:tc>
          <w:tcPr>
            <w:tcW w:w="850" w:type="dxa"/>
          </w:tcPr>
          <w:p w14:paraId="409545E0" w14:textId="77777777" w:rsidR="00CF2EE8" w:rsidRDefault="00CF2EE8" w:rsidP="00D31B8A">
            <w:pPr>
              <w:tabs>
                <w:tab w:val="left" w:pos="851"/>
                <w:tab w:val="left" w:pos="1418"/>
                <w:tab w:val="left" w:pos="4536"/>
                <w:tab w:val="left" w:pos="5387"/>
                <w:tab w:val="left" w:pos="6521"/>
              </w:tabs>
              <w:jc w:val="right"/>
              <w:rPr>
                <w:sz w:val="24"/>
              </w:rPr>
            </w:pPr>
            <w:r>
              <w:rPr>
                <w:sz w:val="24"/>
              </w:rPr>
              <w:t>8 m</w:t>
            </w:r>
          </w:p>
        </w:tc>
        <w:tc>
          <w:tcPr>
            <w:tcW w:w="1276" w:type="dxa"/>
            <w:vAlign w:val="bottom"/>
          </w:tcPr>
          <w:p w14:paraId="39A6712A" w14:textId="77777777" w:rsidR="00CF2EE8" w:rsidRDefault="00CF2EE8" w:rsidP="00D31B8A">
            <w:pPr>
              <w:tabs>
                <w:tab w:val="left" w:pos="851"/>
                <w:tab w:val="left" w:pos="1418"/>
                <w:tab w:val="left" w:pos="4536"/>
                <w:tab w:val="left" w:pos="5387"/>
                <w:tab w:val="left" w:pos="6521"/>
              </w:tabs>
              <w:jc w:val="right"/>
              <w:rPr>
                <w:sz w:val="24"/>
              </w:rPr>
            </w:pPr>
            <w:r>
              <w:rPr>
                <w:sz w:val="24"/>
              </w:rPr>
              <w:t>2840,00</w:t>
            </w:r>
          </w:p>
        </w:tc>
      </w:tr>
      <w:tr w:rsidR="00CF2EE8" w:rsidRPr="00CC475C" w14:paraId="5FED0161" w14:textId="77777777" w:rsidTr="008032DD">
        <w:tblPrEx>
          <w:tblCellMar>
            <w:top w:w="0" w:type="dxa"/>
            <w:bottom w:w="0" w:type="dxa"/>
          </w:tblCellMar>
        </w:tblPrEx>
        <w:trPr>
          <w:trHeight w:val="60"/>
        </w:trPr>
        <w:tc>
          <w:tcPr>
            <w:tcW w:w="4961" w:type="dxa"/>
          </w:tcPr>
          <w:p w14:paraId="39B63C40" w14:textId="77777777" w:rsidR="00CF2EE8" w:rsidRDefault="006A329C" w:rsidP="0089400C">
            <w:pPr>
              <w:pStyle w:val="Nadpis3"/>
              <w:rPr>
                <w:b w:val="0"/>
                <w:i w:val="0"/>
                <w:szCs w:val="24"/>
                <w:lang w:val="cs-CZ"/>
              </w:rPr>
            </w:pPr>
            <w:r>
              <w:rPr>
                <w:b w:val="0"/>
                <w:i w:val="0"/>
                <w:szCs w:val="24"/>
                <w:lang w:val="cs-CZ"/>
              </w:rPr>
              <w:t>Rozvaděč NN</w:t>
            </w:r>
          </w:p>
        </w:tc>
        <w:tc>
          <w:tcPr>
            <w:tcW w:w="1276" w:type="dxa"/>
          </w:tcPr>
          <w:p w14:paraId="1F3235D3" w14:textId="77777777" w:rsidR="00CF2EE8" w:rsidRDefault="00CF2EE8" w:rsidP="00A9370A">
            <w:pPr>
              <w:tabs>
                <w:tab w:val="left" w:pos="851"/>
                <w:tab w:val="left" w:pos="1418"/>
                <w:tab w:val="left" w:pos="4536"/>
                <w:tab w:val="left" w:pos="5387"/>
                <w:tab w:val="left" w:pos="6521"/>
              </w:tabs>
              <w:jc w:val="right"/>
              <w:rPr>
                <w:sz w:val="24"/>
              </w:rPr>
            </w:pPr>
          </w:p>
        </w:tc>
        <w:tc>
          <w:tcPr>
            <w:tcW w:w="850" w:type="dxa"/>
          </w:tcPr>
          <w:p w14:paraId="64479992" w14:textId="77777777" w:rsidR="00CF2EE8" w:rsidRDefault="00CF2EE8" w:rsidP="00D31B8A">
            <w:pPr>
              <w:tabs>
                <w:tab w:val="left" w:pos="851"/>
                <w:tab w:val="left" w:pos="1418"/>
                <w:tab w:val="left" w:pos="4536"/>
                <w:tab w:val="left" w:pos="5387"/>
                <w:tab w:val="left" w:pos="6521"/>
              </w:tabs>
              <w:jc w:val="right"/>
              <w:rPr>
                <w:sz w:val="24"/>
              </w:rPr>
            </w:pPr>
          </w:p>
        </w:tc>
        <w:tc>
          <w:tcPr>
            <w:tcW w:w="1276" w:type="dxa"/>
            <w:vAlign w:val="bottom"/>
          </w:tcPr>
          <w:p w14:paraId="29DB5F8A" w14:textId="77777777" w:rsidR="00CF2EE8" w:rsidRDefault="006A329C" w:rsidP="00D31B8A">
            <w:pPr>
              <w:tabs>
                <w:tab w:val="left" w:pos="851"/>
                <w:tab w:val="left" w:pos="1418"/>
                <w:tab w:val="left" w:pos="4536"/>
                <w:tab w:val="left" w:pos="5387"/>
                <w:tab w:val="left" w:pos="6521"/>
              </w:tabs>
              <w:jc w:val="right"/>
              <w:rPr>
                <w:sz w:val="24"/>
              </w:rPr>
            </w:pPr>
            <w:r>
              <w:rPr>
                <w:sz w:val="24"/>
              </w:rPr>
              <w:t>165000</w:t>
            </w:r>
            <w:r w:rsidR="00CF2EE8">
              <w:rPr>
                <w:sz w:val="24"/>
              </w:rPr>
              <w:t>,00</w:t>
            </w:r>
          </w:p>
        </w:tc>
      </w:tr>
      <w:tr w:rsidR="007B3FA5" w:rsidRPr="00CC475C" w14:paraId="3AFA8593" w14:textId="77777777" w:rsidTr="008032DD">
        <w:tblPrEx>
          <w:tblCellMar>
            <w:top w:w="0" w:type="dxa"/>
            <w:bottom w:w="0" w:type="dxa"/>
          </w:tblCellMar>
        </w:tblPrEx>
        <w:trPr>
          <w:trHeight w:val="60"/>
        </w:trPr>
        <w:tc>
          <w:tcPr>
            <w:tcW w:w="4961" w:type="dxa"/>
          </w:tcPr>
          <w:p w14:paraId="225AD4AF" w14:textId="77777777" w:rsidR="007B3FA5" w:rsidRDefault="007B3FA5" w:rsidP="00EA399E">
            <w:pPr>
              <w:pStyle w:val="Nadpis3"/>
              <w:rPr>
                <w:b w:val="0"/>
                <w:i w:val="0"/>
                <w:szCs w:val="24"/>
                <w:lang w:val="cs-CZ"/>
              </w:rPr>
            </w:pPr>
            <w:r>
              <w:rPr>
                <w:b w:val="0"/>
                <w:i w:val="0"/>
                <w:szCs w:val="24"/>
                <w:lang w:val="cs-CZ"/>
              </w:rPr>
              <w:t>Auto s rukou</w:t>
            </w:r>
          </w:p>
        </w:tc>
        <w:tc>
          <w:tcPr>
            <w:tcW w:w="1276" w:type="dxa"/>
          </w:tcPr>
          <w:p w14:paraId="119E0D60" w14:textId="77777777" w:rsidR="007B3FA5" w:rsidRDefault="007B3FA5" w:rsidP="00EA399E">
            <w:pPr>
              <w:tabs>
                <w:tab w:val="left" w:pos="851"/>
                <w:tab w:val="left" w:pos="1418"/>
                <w:tab w:val="left" w:pos="4536"/>
                <w:tab w:val="left" w:pos="5387"/>
                <w:tab w:val="left" w:pos="6521"/>
              </w:tabs>
              <w:jc w:val="right"/>
              <w:rPr>
                <w:sz w:val="24"/>
              </w:rPr>
            </w:pPr>
          </w:p>
        </w:tc>
        <w:tc>
          <w:tcPr>
            <w:tcW w:w="850" w:type="dxa"/>
          </w:tcPr>
          <w:p w14:paraId="7773E082" w14:textId="77777777" w:rsidR="007B3FA5" w:rsidRDefault="007B3FA5" w:rsidP="00EA399E">
            <w:pPr>
              <w:tabs>
                <w:tab w:val="left" w:pos="851"/>
                <w:tab w:val="left" w:pos="1418"/>
                <w:tab w:val="left" w:pos="4536"/>
                <w:tab w:val="left" w:pos="5387"/>
                <w:tab w:val="left" w:pos="6521"/>
              </w:tabs>
              <w:jc w:val="right"/>
              <w:rPr>
                <w:sz w:val="24"/>
              </w:rPr>
            </w:pPr>
          </w:p>
        </w:tc>
        <w:tc>
          <w:tcPr>
            <w:tcW w:w="1276" w:type="dxa"/>
            <w:vAlign w:val="bottom"/>
          </w:tcPr>
          <w:p w14:paraId="3378C3C1" w14:textId="77777777" w:rsidR="007B3FA5" w:rsidRDefault="007B3FA5" w:rsidP="00EA399E">
            <w:pPr>
              <w:tabs>
                <w:tab w:val="left" w:pos="851"/>
                <w:tab w:val="left" w:pos="1418"/>
                <w:tab w:val="left" w:pos="4536"/>
                <w:tab w:val="left" w:pos="5387"/>
                <w:tab w:val="left" w:pos="6521"/>
              </w:tabs>
              <w:jc w:val="right"/>
              <w:rPr>
                <w:sz w:val="24"/>
              </w:rPr>
            </w:pPr>
            <w:r>
              <w:rPr>
                <w:sz w:val="24"/>
              </w:rPr>
              <w:t>5240,00</w:t>
            </w:r>
          </w:p>
        </w:tc>
      </w:tr>
      <w:tr w:rsidR="007B3FA5" w:rsidRPr="00CC475C" w14:paraId="67D8E815" w14:textId="77777777" w:rsidTr="008032DD">
        <w:tblPrEx>
          <w:tblCellMar>
            <w:top w:w="0" w:type="dxa"/>
            <w:bottom w:w="0" w:type="dxa"/>
          </w:tblCellMar>
        </w:tblPrEx>
        <w:trPr>
          <w:trHeight w:val="60"/>
        </w:trPr>
        <w:tc>
          <w:tcPr>
            <w:tcW w:w="4961" w:type="dxa"/>
          </w:tcPr>
          <w:p w14:paraId="37E336AA" w14:textId="77777777" w:rsidR="007B3FA5" w:rsidRDefault="007B3FA5" w:rsidP="00EA399E">
            <w:pPr>
              <w:pStyle w:val="Nadpis3"/>
              <w:rPr>
                <w:b w:val="0"/>
                <w:i w:val="0"/>
                <w:szCs w:val="24"/>
                <w:lang w:val="cs-CZ"/>
              </w:rPr>
            </w:pPr>
            <w:r>
              <w:rPr>
                <w:b w:val="0"/>
                <w:i w:val="0"/>
                <w:szCs w:val="24"/>
                <w:lang w:val="cs-CZ"/>
              </w:rPr>
              <w:t>Doprava</w:t>
            </w:r>
          </w:p>
        </w:tc>
        <w:tc>
          <w:tcPr>
            <w:tcW w:w="1276" w:type="dxa"/>
          </w:tcPr>
          <w:p w14:paraId="22B4DE91" w14:textId="77777777" w:rsidR="007B3FA5" w:rsidRDefault="007B3FA5" w:rsidP="00EA399E">
            <w:pPr>
              <w:tabs>
                <w:tab w:val="left" w:pos="851"/>
                <w:tab w:val="left" w:pos="1418"/>
                <w:tab w:val="left" w:pos="4536"/>
                <w:tab w:val="left" w:pos="5387"/>
                <w:tab w:val="left" w:pos="6521"/>
              </w:tabs>
              <w:jc w:val="right"/>
              <w:rPr>
                <w:sz w:val="24"/>
              </w:rPr>
            </w:pPr>
          </w:p>
        </w:tc>
        <w:tc>
          <w:tcPr>
            <w:tcW w:w="850" w:type="dxa"/>
          </w:tcPr>
          <w:p w14:paraId="0FCB2D1B" w14:textId="77777777" w:rsidR="007B3FA5" w:rsidRDefault="007B3FA5" w:rsidP="00EA399E">
            <w:pPr>
              <w:tabs>
                <w:tab w:val="left" w:pos="851"/>
                <w:tab w:val="left" w:pos="1418"/>
                <w:tab w:val="left" w:pos="4536"/>
                <w:tab w:val="left" w:pos="5387"/>
                <w:tab w:val="left" w:pos="6521"/>
              </w:tabs>
              <w:jc w:val="right"/>
              <w:rPr>
                <w:sz w:val="24"/>
              </w:rPr>
            </w:pPr>
          </w:p>
        </w:tc>
        <w:tc>
          <w:tcPr>
            <w:tcW w:w="1276" w:type="dxa"/>
            <w:vAlign w:val="bottom"/>
          </w:tcPr>
          <w:p w14:paraId="008E22C7" w14:textId="77777777" w:rsidR="007B3FA5" w:rsidRDefault="00DC5356" w:rsidP="00EA399E">
            <w:pPr>
              <w:tabs>
                <w:tab w:val="left" w:pos="851"/>
                <w:tab w:val="left" w:pos="1418"/>
                <w:tab w:val="left" w:pos="4536"/>
                <w:tab w:val="left" w:pos="5387"/>
                <w:tab w:val="left" w:pos="6521"/>
              </w:tabs>
              <w:jc w:val="right"/>
              <w:rPr>
                <w:sz w:val="24"/>
              </w:rPr>
            </w:pPr>
            <w:r>
              <w:rPr>
                <w:sz w:val="24"/>
              </w:rPr>
              <w:t>3600,00</w:t>
            </w:r>
          </w:p>
        </w:tc>
      </w:tr>
      <w:tr w:rsidR="00765B22" w:rsidRPr="00CC475C" w14:paraId="3F50BC06" w14:textId="77777777" w:rsidTr="008032DD">
        <w:tblPrEx>
          <w:tblCellMar>
            <w:top w:w="0" w:type="dxa"/>
            <w:bottom w:w="0" w:type="dxa"/>
          </w:tblCellMar>
        </w:tblPrEx>
        <w:trPr>
          <w:trHeight w:val="60"/>
        </w:trPr>
        <w:tc>
          <w:tcPr>
            <w:tcW w:w="4961" w:type="dxa"/>
          </w:tcPr>
          <w:p w14:paraId="074C6BE3" w14:textId="77777777" w:rsidR="00765B22" w:rsidRDefault="00765B22" w:rsidP="00765B22">
            <w:pPr>
              <w:pStyle w:val="Nadpis3"/>
              <w:rPr>
                <w:b w:val="0"/>
                <w:i w:val="0"/>
                <w:szCs w:val="24"/>
                <w:lang w:val="cs-CZ"/>
              </w:rPr>
            </w:pPr>
            <w:r>
              <w:rPr>
                <w:b w:val="0"/>
                <w:i w:val="0"/>
                <w:szCs w:val="24"/>
                <w:lang w:val="cs-CZ"/>
              </w:rPr>
              <w:t>Montážní a demontážní práce</w:t>
            </w:r>
          </w:p>
        </w:tc>
        <w:tc>
          <w:tcPr>
            <w:tcW w:w="1276" w:type="dxa"/>
          </w:tcPr>
          <w:p w14:paraId="19D3A4E1" w14:textId="77777777" w:rsidR="00765B22" w:rsidRDefault="00765B22" w:rsidP="00EA399E">
            <w:pPr>
              <w:tabs>
                <w:tab w:val="left" w:pos="851"/>
                <w:tab w:val="left" w:pos="1418"/>
                <w:tab w:val="left" w:pos="4536"/>
                <w:tab w:val="left" w:pos="5387"/>
                <w:tab w:val="left" w:pos="6521"/>
              </w:tabs>
              <w:jc w:val="right"/>
              <w:rPr>
                <w:sz w:val="24"/>
              </w:rPr>
            </w:pPr>
          </w:p>
        </w:tc>
        <w:tc>
          <w:tcPr>
            <w:tcW w:w="850" w:type="dxa"/>
          </w:tcPr>
          <w:p w14:paraId="6769152A" w14:textId="77777777" w:rsidR="00765B22" w:rsidRDefault="00765B22" w:rsidP="00EA399E">
            <w:pPr>
              <w:tabs>
                <w:tab w:val="left" w:pos="851"/>
                <w:tab w:val="left" w:pos="1418"/>
                <w:tab w:val="left" w:pos="4536"/>
                <w:tab w:val="left" w:pos="5387"/>
                <w:tab w:val="left" w:pos="6521"/>
              </w:tabs>
              <w:jc w:val="right"/>
              <w:rPr>
                <w:sz w:val="24"/>
              </w:rPr>
            </w:pPr>
          </w:p>
        </w:tc>
        <w:tc>
          <w:tcPr>
            <w:tcW w:w="1276" w:type="dxa"/>
            <w:vAlign w:val="bottom"/>
          </w:tcPr>
          <w:p w14:paraId="455DECC3" w14:textId="77777777" w:rsidR="00765B22" w:rsidRDefault="00CF2EE8" w:rsidP="00EA399E">
            <w:pPr>
              <w:tabs>
                <w:tab w:val="left" w:pos="851"/>
                <w:tab w:val="left" w:pos="1418"/>
                <w:tab w:val="left" w:pos="4536"/>
                <w:tab w:val="left" w:pos="5387"/>
                <w:tab w:val="left" w:pos="6521"/>
              </w:tabs>
              <w:jc w:val="right"/>
              <w:rPr>
                <w:sz w:val="24"/>
              </w:rPr>
            </w:pPr>
            <w:r>
              <w:rPr>
                <w:sz w:val="24"/>
              </w:rPr>
              <w:t>25000</w:t>
            </w:r>
            <w:r w:rsidR="007B3FA5">
              <w:rPr>
                <w:sz w:val="24"/>
              </w:rPr>
              <w:t>,00</w:t>
            </w:r>
          </w:p>
        </w:tc>
      </w:tr>
      <w:tr w:rsidR="00674D94" w:rsidRPr="00CC475C" w14:paraId="0FC00064" w14:textId="77777777" w:rsidTr="008032DD">
        <w:tblPrEx>
          <w:tblCellMar>
            <w:top w:w="0" w:type="dxa"/>
            <w:bottom w:w="0" w:type="dxa"/>
          </w:tblCellMar>
        </w:tblPrEx>
        <w:trPr>
          <w:trHeight w:val="60"/>
        </w:trPr>
        <w:tc>
          <w:tcPr>
            <w:tcW w:w="4961" w:type="dxa"/>
          </w:tcPr>
          <w:p w14:paraId="1749FB16" w14:textId="77777777" w:rsidR="00674D94" w:rsidRDefault="00674D94" w:rsidP="00765B22">
            <w:pPr>
              <w:pStyle w:val="Nadpis3"/>
              <w:rPr>
                <w:b w:val="0"/>
                <w:i w:val="0"/>
                <w:szCs w:val="24"/>
                <w:lang w:val="cs-CZ"/>
              </w:rPr>
            </w:pPr>
            <w:r>
              <w:rPr>
                <w:b w:val="0"/>
                <w:i w:val="0"/>
                <w:szCs w:val="24"/>
                <w:lang w:val="cs-CZ"/>
              </w:rPr>
              <w:t>Revize</w:t>
            </w:r>
          </w:p>
        </w:tc>
        <w:tc>
          <w:tcPr>
            <w:tcW w:w="1276" w:type="dxa"/>
          </w:tcPr>
          <w:p w14:paraId="0C324AB8" w14:textId="77777777" w:rsidR="00674D94" w:rsidRDefault="00674D94" w:rsidP="00EA399E">
            <w:pPr>
              <w:tabs>
                <w:tab w:val="left" w:pos="851"/>
                <w:tab w:val="left" w:pos="1418"/>
                <w:tab w:val="left" w:pos="4536"/>
                <w:tab w:val="left" w:pos="5387"/>
                <w:tab w:val="left" w:pos="6521"/>
              </w:tabs>
              <w:jc w:val="right"/>
              <w:rPr>
                <w:sz w:val="24"/>
              </w:rPr>
            </w:pPr>
          </w:p>
        </w:tc>
        <w:tc>
          <w:tcPr>
            <w:tcW w:w="850" w:type="dxa"/>
          </w:tcPr>
          <w:p w14:paraId="00693284" w14:textId="77777777" w:rsidR="00674D94" w:rsidRDefault="00674D94" w:rsidP="00EA399E">
            <w:pPr>
              <w:tabs>
                <w:tab w:val="left" w:pos="851"/>
                <w:tab w:val="left" w:pos="1418"/>
                <w:tab w:val="left" w:pos="4536"/>
                <w:tab w:val="left" w:pos="5387"/>
                <w:tab w:val="left" w:pos="6521"/>
              </w:tabs>
              <w:jc w:val="right"/>
              <w:rPr>
                <w:sz w:val="24"/>
              </w:rPr>
            </w:pPr>
          </w:p>
        </w:tc>
        <w:tc>
          <w:tcPr>
            <w:tcW w:w="1276" w:type="dxa"/>
            <w:vAlign w:val="bottom"/>
          </w:tcPr>
          <w:p w14:paraId="5EC391DF" w14:textId="77777777" w:rsidR="00674D94" w:rsidRDefault="003B33F4" w:rsidP="00EA399E">
            <w:pPr>
              <w:tabs>
                <w:tab w:val="left" w:pos="851"/>
                <w:tab w:val="left" w:pos="1418"/>
                <w:tab w:val="left" w:pos="4536"/>
                <w:tab w:val="left" w:pos="5387"/>
                <w:tab w:val="left" w:pos="6521"/>
              </w:tabs>
              <w:jc w:val="right"/>
              <w:rPr>
                <w:sz w:val="24"/>
              </w:rPr>
            </w:pPr>
            <w:r>
              <w:rPr>
                <w:sz w:val="24"/>
              </w:rPr>
              <w:t>5000,00</w:t>
            </w:r>
          </w:p>
        </w:tc>
      </w:tr>
      <w:tr w:rsidR="00EA399E" w:rsidRPr="00CC475C" w14:paraId="79F72E85" w14:textId="77777777" w:rsidTr="008032DD">
        <w:tblPrEx>
          <w:tblCellMar>
            <w:top w:w="0" w:type="dxa"/>
            <w:bottom w:w="0" w:type="dxa"/>
          </w:tblCellMar>
        </w:tblPrEx>
        <w:trPr>
          <w:trHeight w:val="60"/>
        </w:trPr>
        <w:tc>
          <w:tcPr>
            <w:tcW w:w="4961" w:type="dxa"/>
          </w:tcPr>
          <w:p w14:paraId="53DBBF2A" w14:textId="77777777" w:rsidR="00EA399E" w:rsidRDefault="00EA399E" w:rsidP="00EA399E">
            <w:pPr>
              <w:pStyle w:val="Nadpis3"/>
              <w:rPr>
                <w:b w:val="0"/>
                <w:i w:val="0"/>
                <w:szCs w:val="24"/>
                <w:lang w:val="cs-CZ"/>
              </w:rPr>
            </w:pPr>
          </w:p>
        </w:tc>
        <w:tc>
          <w:tcPr>
            <w:tcW w:w="1276" w:type="dxa"/>
          </w:tcPr>
          <w:p w14:paraId="304188FF" w14:textId="77777777" w:rsidR="00EA399E" w:rsidRDefault="00EA399E" w:rsidP="00EA399E">
            <w:pPr>
              <w:tabs>
                <w:tab w:val="left" w:pos="851"/>
                <w:tab w:val="left" w:pos="1418"/>
                <w:tab w:val="left" w:pos="4536"/>
                <w:tab w:val="left" w:pos="5387"/>
                <w:tab w:val="left" w:pos="6521"/>
              </w:tabs>
              <w:jc w:val="right"/>
              <w:rPr>
                <w:sz w:val="24"/>
              </w:rPr>
            </w:pPr>
          </w:p>
        </w:tc>
        <w:tc>
          <w:tcPr>
            <w:tcW w:w="850" w:type="dxa"/>
          </w:tcPr>
          <w:p w14:paraId="5D317733" w14:textId="77777777" w:rsidR="00EA399E" w:rsidRDefault="00EA399E" w:rsidP="00EA399E">
            <w:pPr>
              <w:tabs>
                <w:tab w:val="left" w:pos="851"/>
                <w:tab w:val="left" w:pos="1418"/>
                <w:tab w:val="left" w:pos="4536"/>
                <w:tab w:val="left" w:pos="5387"/>
                <w:tab w:val="left" w:pos="6521"/>
              </w:tabs>
              <w:jc w:val="right"/>
              <w:rPr>
                <w:sz w:val="24"/>
              </w:rPr>
            </w:pPr>
          </w:p>
        </w:tc>
        <w:tc>
          <w:tcPr>
            <w:tcW w:w="1276" w:type="dxa"/>
            <w:vAlign w:val="bottom"/>
          </w:tcPr>
          <w:p w14:paraId="4DB6D431" w14:textId="77777777" w:rsidR="00EA399E" w:rsidRPr="008032DD" w:rsidRDefault="00EA399E" w:rsidP="00EA399E">
            <w:pPr>
              <w:tabs>
                <w:tab w:val="left" w:pos="851"/>
                <w:tab w:val="left" w:pos="1418"/>
                <w:tab w:val="left" w:pos="4536"/>
                <w:tab w:val="left" w:pos="5387"/>
                <w:tab w:val="left" w:pos="6521"/>
              </w:tabs>
              <w:jc w:val="right"/>
              <w:rPr>
                <w:b/>
                <w:sz w:val="24"/>
              </w:rPr>
            </w:pPr>
          </w:p>
        </w:tc>
      </w:tr>
      <w:tr w:rsidR="00EA399E" w:rsidRPr="00CC475C" w14:paraId="116E89ED" w14:textId="77777777" w:rsidTr="008032DD">
        <w:tblPrEx>
          <w:tblCellMar>
            <w:top w:w="0" w:type="dxa"/>
            <w:bottom w:w="0" w:type="dxa"/>
          </w:tblCellMar>
        </w:tblPrEx>
        <w:trPr>
          <w:trHeight w:val="60"/>
        </w:trPr>
        <w:tc>
          <w:tcPr>
            <w:tcW w:w="4961" w:type="dxa"/>
          </w:tcPr>
          <w:p w14:paraId="1AC0928A" w14:textId="77777777" w:rsidR="00EA399E" w:rsidRPr="00A907EB" w:rsidRDefault="00EA399E" w:rsidP="00EA399E">
            <w:pPr>
              <w:pStyle w:val="Nadpis3"/>
              <w:rPr>
                <w:i w:val="0"/>
                <w:lang w:val="cs-CZ"/>
              </w:rPr>
            </w:pPr>
            <w:r w:rsidRPr="00A907EB">
              <w:rPr>
                <w:i w:val="0"/>
                <w:lang w:val="cs-CZ"/>
              </w:rPr>
              <w:t>Celkem bez DPH</w:t>
            </w:r>
          </w:p>
        </w:tc>
        <w:tc>
          <w:tcPr>
            <w:tcW w:w="1276" w:type="dxa"/>
          </w:tcPr>
          <w:p w14:paraId="68C27319" w14:textId="77777777" w:rsidR="00EA399E" w:rsidRPr="00A907EB" w:rsidRDefault="00EA399E" w:rsidP="00EA399E">
            <w:pPr>
              <w:tabs>
                <w:tab w:val="left" w:pos="851"/>
                <w:tab w:val="left" w:pos="1418"/>
                <w:tab w:val="left" w:pos="4536"/>
                <w:tab w:val="left" w:pos="5387"/>
                <w:tab w:val="left" w:pos="6521"/>
              </w:tabs>
              <w:jc w:val="right"/>
              <w:rPr>
                <w:b/>
                <w:sz w:val="24"/>
              </w:rPr>
            </w:pPr>
          </w:p>
        </w:tc>
        <w:tc>
          <w:tcPr>
            <w:tcW w:w="850" w:type="dxa"/>
          </w:tcPr>
          <w:p w14:paraId="06C6846A" w14:textId="77777777" w:rsidR="00EA399E" w:rsidRPr="00A907EB" w:rsidRDefault="00EA399E" w:rsidP="00EA399E">
            <w:pPr>
              <w:tabs>
                <w:tab w:val="left" w:pos="851"/>
                <w:tab w:val="left" w:pos="1418"/>
                <w:tab w:val="left" w:pos="4536"/>
                <w:tab w:val="left" w:pos="5387"/>
                <w:tab w:val="left" w:pos="6521"/>
              </w:tabs>
              <w:jc w:val="right"/>
              <w:rPr>
                <w:b/>
                <w:sz w:val="24"/>
              </w:rPr>
            </w:pPr>
          </w:p>
        </w:tc>
        <w:tc>
          <w:tcPr>
            <w:tcW w:w="1276" w:type="dxa"/>
            <w:vAlign w:val="bottom"/>
          </w:tcPr>
          <w:p w14:paraId="08D2936E" w14:textId="77777777" w:rsidR="00EA399E" w:rsidRPr="00A907EB" w:rsidRDefault="006A329C" w:rsidP="00EA399E">
            <w:pPr>
              <w:tabs>
                <w:tab w:val="left" w:pos="851"/>
                <w:tab w:val="left" w:pos="1418"/>
                <w:tab w:val="left" w:pos="4536"/>
                <w:tab w:val="left" w:pos="5387"/>
                <w:tab w:val="left" w:pos="6521"/>
              </w:tabs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/>
            </w:r>
            <w:r>
              <w:rPr>
                <w:b/>
                <w:sz w:val="24"/>
              </w:rPr>
              <w:instrText xml:space="preserve"> =SUM(ABOVE) </w:instrText>
            </w:r>
            <w:r>
              <w:rPr>
                <w:b/>
                <w:sz w:val="24"/>
              </w:rPr>
              <w:fldChar w:fldCharType="separate"/>
            </w:r>
            <w:r>
              <w:rPr>
                <w:b/>
                <w:noProof/>
                <w:sz w:val="24"/>
              </w:rPr>
              <w:t>411814</w:t>
            </w:r>
            <w:r>
              <w:rPr>
                <w:b/>
                <w:sz w:val="24"/>
              </w:rPr>
              <w:fldChar w:fldCharType="end"/>
            </w:r>
            <w:r w:rsidR="003B33F4">
              <w:rPr>
                <w:b/>
                <w:sz w:val="24"/>
              </w:rPr>
              <w:t>,00</w:t>
            </w:r>
          </w:p>
        </w:tc>
      </w:tr>
    </w:tbl>
    <w:p w14:paraId="58AE0DF5" w14:textId="77777777" w:rsidR="00474A2B" w:rsidRDefault="00474A2B" w:rsidP="00474A2B">
      <w:pPr>
        <w:ind w:left="567"/>
        <w:rPr>
          <w:b/>
          <w:sz w:val="24"/>
        </w:rPr>
      </w:pPr>
    </w:p>
    <w:p w14:paraId="285A4713" w14:textId="77777777" w:rsidR="0069744C" w:rsidRPr="00474A2B" w:rsidRDefault="0069744C" w:rsidP="00474A2B">
      <w:pPr>
        <w:numPr>
          <w:ilvl w:val="0"/>
          <w:numId w:val="2"/>
        </w:numPr>
        <w:tabs>
          <w:tab w:val="clear" w:pos="1215"/>
        </w:tabs>
        <w:ind w:left="567" w:hanging="283"/>
        <w:rPr>
          <w:b/>
          <w:sz w:val="24"/>
        </w:rPr>
      </w:pPr>
      <w:r w:rsidRPr="00474A2B">
        <w:rPr>
          <w:b/>
          <w:sz w:val="24"/>
        </w:rPr>
        <w:t>Výrobky dodané zákazníkem</w:t>
      </w:r>
    </w:p>
    <w:p w14:paraId="2A6559ED" w14:textId="77777777" w:rsidR="0069744C" w:rsidRPr="00CB6DAE" w:rsidRDefault="0069744C" w:rsidP="0069744C">
      <w:pPr>
        <w:ind w:left="567"/>
        <w:rPr>
          <w:sz w:val="24"/>
        </w:rPr>
      </w:pPr>
      <w:r w:rsidRPr="00CB6DAE">
        <w:rPr>
          <w:sz w:val="24"/>
        </w:rPr>
        <w:t>---</w:t>
      </w:r>
    </w:p>
    <w:p w14:paraId="0D37B184" w14:textId="77777777" w:rsidR="0069744C" w:rsidRDefault="0069744C" w:rsidP="0069744C">
      <w:pPr>
        <w:numPr>
          <w:ilvl w:val="0"/>
          <w:numId w:val="2"/>
        </w:numPr>
        <w:tabs>
          <w:tab w:val="clear" w:pos="1215"/>
        </w:tabs>
        <w:ind w:left="567" w:hanging="283"/>
        <w:rPr>
          <w:b/>
          <w:sz w:val="24"/>
        </w:rPr>
      </w:pPr>
      <w:r>
        <w:rPr>
          <w:b/>
          <w:sz w:val="24"/>
        </w:rPr>
        <w:t>Podmínky</w:t>
      </w:r>
    </w:p>
    <w:p w14:paraId="2CA1D551" w14:textId="77777777" w:rsidR="0069744C" w:rsidRDefault="0069744C" w:rsidP="0069744C">
      <w:pPr>
        <w:numPr>
          <w:ilvl w:val="0"/>
          <w:numId w:val="1"/>
        </w:numPr>
        <w:tabs>
          <w:tab w:val="clear" w:pos="360"/>
        </w:tabs>
        <w:ind w:left="567" w:hanging="283"/>
        <w:rPr>
          <w:sz w:val="24"/>
        </w:rPr>
      </w:pPr>
      <w:r>
        <w:rPr>
          <w:sz w:val="24"/>
        </w:rPr>
        <w:t xml:space="preserve">na provedené práce </w:t>
      </w:r>
      <w:r w:rsidRPr="0084184F">
        <w:rPr>
          <w:sz w:val="24"/>
        </w:rPr>
        <w:t>poskytujeme záruku</w:t>
      </w:r>
      <w:r w:rsidR="000C3C58">
        <w:rPr>
          <w:sz w:val="24"/>
        </w:rPr>
        <w:t xml:space="preserve"> 24</w:t>
      </w:r>
      <w:r>
        <w:rPr>
          <w:sz w:val="24"/>
        </w:rPr>
        <w:t xml:space="preserve"> měsíců, na výrobky dle výrobců</w:t>
      </w:r>
    </w:p>
    <w:p w14:paraId="57815F63" w14:textId="77777777" w:rsidR="003A2CE6" w:rsidRPr="0056615D" w:rsidRDefault="00963F6C" w:rsidP="006D7F77">
      <w:pPr>
        <w:numPr>
          <w:ilvl w:val="0"/>
          <w:numId w:val="1"/>
        </w:numPr>
        <w:ind w:left="567" w:hanging="283"/>
        <w:rPr>
          <w:b/>
          <w:sz w:val="24"/>
        </w:rPr>
      </w:pPr>
      <w:r w:rsidRPr="0056615D">
        <w:rPr>
          <w:sz w:val="24"/>
        </w:rPr>
        <w:t xml:space="preserve">platnost nabídky do </w:t>
      </w:r>
      <w:r w:rsidR="008032DD">
        <w:rPr>
          <w:sz w:val="24"/>
        </w:rPr>
        <w:t>31</w:t>
      </w:r>
      <w:r w:rsidR="00F1431B">
        <w:rPr>
          <w:sz w:val="24"/>
        </w:rPr>
        <w:t xml:space="preserve">. </w:t>
      </w:r>
      <w:r w:rsidR="008032DD">
        <w:rPr>
          <w:sz w:val="24"/>
        </w:rPr>
        <w:t>07</w:t>
      </w:r>
      <w:r w:rsidR="00634844">
        <w:rPr>
          <w:sz w:val="24"/>
        </w:rPr>
        <w:t>. 202</w:t>
      </w:r>
      <w:r w:rsidR="00274DC3">
        <w:rPr>
          <w:sz w:val="24"/>
        </w:rPr>
        <w:t>1</w:t>
      </w:r>
    </w:p>
    <w:p w14:paraId="19354670" w14:textId="77777777" w:rsidR="0069744C" w:rsidRDefault="00CF2EE8" w:rsidP="0069744C">
      <w:pPr>
        <w:numPr>
          <w:ilvl w:val="0"/>
          <w:numId w:val="2"/>
        </w:numPr>
        <w:tabs>
          <w:tab w:val="clear" w:pos="1215"/>
        </w:tabs>
        <w:ind w:left="567" w:hanging="283"/>
        <w:rPr>
          <w:b/>
          <w:sz w:val="24"/>
        </w:rPr>
      </w:pPr>
      <w:r>
        <w:rPr>
          <w:b/>
          <w:sz w:val="24"/>
        </w:rPr>
        <w:t>Poznámky</w:t>
      </w:r>
    </w:p>
    <w:p w14:paraId="2BDBF8A0" w14:textId="77777777" w:rsidR="006A329C" w:rsidRDefault="006A329C" w:rsidP="006A329C">
      <w:pPr>
        <w:numPr>
          <w:ilvl w:val="0"/>
          <w:numId w:val="1"/>
        </w:numPr>
        <w:tabs>
          <w:tab w:val="clear" w:pos="360"/>
          <w:tab w:val="num" w:pos="567"/>
        </w:tabs>
        <w:ind w:hanging="76"/>
        <w:rPr>
          <w:sz w:val="24"/>
        </w:rPr>
      </w:pPr>
      <w:r>
        <w:rPr>
          <w:sz w:val="24"/>
        </w:rPr>
        <w:t xml:space="preserve">rozvaděč NN je již po své životnosti, nejsme schopni ručit za jeho současný stav, proto </w:t>
      </w:r>
    </w:p>
    <w:p w14:paraId="30DDE5F9" w14:textId="77777777" w:rsidR="00A74E81" w:rsidRDefault="006A329C" w:rsidP="006A329C">
      <w:pPr>
        <w:ind w:left="567"/>
        <w:rPr>
          <w:sz w:val="24"/>
        </w:rPr>
      </w:pPr>
      <w:r>
        <w:rPr>
          <w:sz w:val="24"/>
        </w:rPr>
        <w:t>je nutná jeho výměna</w:t>
      </w:r>
    </w:p>
    <w:p w14:paraId="4BCC3EBF" w14:textId="77777777" w:rsidR="00CF2EE8" w:rsidRDefault="00CF2EE8" w:rsidP="00CF2EE8">
      <w:pPr>
        <w:ind w:left="360"/>
        <w:rPr>
          <w:sz w:val="24"/>
        </w:rPr>
      </w:pPr>
    </w:p>
    <w:p w14:paraId="7590158D" w14:textId="77777777" w:rsidR="0069744C" w:rsidRDefault="003E0A76" w:rsidP="0069744C">
      <w:pPr>
        <w:ind w:firstLine="284"/>
        <w:rPr>
          <w:sz w:val="24"/>
        </w:rPr>
      </w:pPr>
      <w:r>
        <w:rPr>
          <w:sz w:val="24"/>
        </w:rPr>
        <w:t xml:space="preserve">Na základě poptávky ze dne </w:t>
      </w:r>
      <w:r w:rsidR="00A9370A">
        <w:rPr>
          <w:sz w:val="24"/>
        </w:rPr>
        <w:t>09</w:t>
      </w:r>
      <w:r w:rsidR="00787DAA">
        <w:rPr>
          <w:sz w:val="24"/>
        </w:rPr>
        <w:t xml:space="preserve">. </w:t>
      </w:r>
      <w:r w:rsidR="008032DD">
        <w:rPr>
          <w:sz w:val="24"/>
        </w:rPr>
        <w:t>07</w:t>
      </w:r>
      <w:r w:rsidR="00274DC3">
        <w:rPr>
          <w:sz w:val="24"/>
        </w:rPr>
        <w:t>. 2021</w:t>
      </w:r>
      <w:r w:rsidR="0069744C">
        <w:rPr>
          <w:sz w:val="24"/>
        </w:rPr>
        <w:t>, vypracoval: Luděk Kellner, tel: 724 493 002</w:t>
      </w:r>
    </w:p>
    <w:p w14:paraId="3397BF34" w14:textId="77777777" w:rsidR="00160458" w:rsidRDefault="0069744C" w:rsidP="00626638">
      <w:pPr>
        <w:ind w:firstLine="284"/>
        <w:rPr>
          <w:sz w:val="24"/>
          <w:szCs w:val="24"/>
        </w:rPr>
      </w:pPr>
      <w:r w:rsidRPr="00402F79">
        <w:rPr>
          <w:sz w:val="24"/>
          <w:szCs w:val="24"/>
        </w:rPr>
        <w:t>V</w:t>
      </w:r>
      <w:r>
        <w:rPr>
          <w:sz w:val="24"/>
          <w:szCs w:val="24"/>
        </w:rPr>
        <w:t xml:space="preserve"> Brance u Opavy</w:t>
      </w:r>
      <w:r w:rsidRPr="00402F79">
        <w:rPr>
          <w:sz w:val="24"/>
          <w:szCs w:val="24"/>
        </w:rPr>
        <w:t>, d</w:t>
      </w:r>
      <w:r w:rsidR="009C4FE5">
        <w:rPr>
          <w:sz w:val="24"/>
          <w:szCs w:val="24"/>
        </w:rPr>
        <w:t xml:space="preserve">ne </w:t>
      </w:r>
      <w:r w:rsidR="00A9370A">
        <w:rPr>
          <w:sz w:val="24"/>
          <w:szCs w:val="24"/>
        </w:rPr>
        <w:t>1</w:t>
      </w:r>
      <w:r w:rsidR="00CF2EE8">
        <w:rPr>
          <w:sz w:val="24"/>
          <w:szCs w:val="24"/>
        </w:rPr>
        <w:t>3</w:t>
      </w:r>
      <w:r w:rsidR="00787DAA">
        <w:rPr>
          <w:sz w:val="24"/>
          <w:szCs w:val="24"/>
        </w:rPr>
        <w:t xml:space="preserve">. </w:t>
      </w:r>
      <w:r w:rsidR="008032DD">
        <w:rPr>
          <w:sz w:val="24"/>
          <w:szCs w:val="24"/>
        </w:rPr>
        <w:t>07</w:t>
      </w:r>
      <w:r w:rsidR="00634844">
        <w:rPr>
          <w:sz w:val="24"/>
          <w:szCs w:val="24"/>
        </w:rPr>
        <w:t>. 202</w:t>
      </w:r>
      <w:r w:rsidR="00274DC3">
        <w:rPr>
          <w:sz w:val="24"/>
          <w:szCs w:val="24"/>
        </w:rPr>
        <w:t>1</w:t>
      </w:r>
      <w:r w:rsidR="00677DCA">
        <w:rPr>
          <w:sz w:val="24"/>
          <w:szCs w:val="24"/>
        </w:rPr>
        <w:t xml:space="preserve"> </w:t>
      </w:r>
    </w:p>
    <w:p w14:paraId="5F8F06D4" w14:textId="77777777" w:rsidR="00160458" w:rsidRPr="0069744C" w:rsidRDefault="00160458" w:rsidP="00626638">
      <w:pPr>
        <w:ind w:firstLine="284"/>
      </w:pPr>
    </w:p>
    <w:sectPr w:rsidR="00160458" w:rsidRPr="0069744C" w:rsidSect="00281762">
      <w:headerReference w:type="default" r:id="rId12"/>
      <w:footerReference w:type="default" r:id="rId13"/>
      <w:pgSz w:w="11906" w:h="16838"/>
      <w:pgMar w:top="851" w:right="1418" w:bottom="851" w:left="1418" w:header="426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478A9" w14:textId="77777777" w:rsidR="0086355C" w:rsidRDefault="0086355C">
      <w:r>
        <w:separator/>
      </w:r>
    </w:p>
  </w:endnote>
  <w:endnote w:type="continuationSeparator" w:id="0">
    <w:p w14:paraId="3671B463" w14:textId="77777777" w:rsidR="0086355C" w:rsidRDefault="00863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34B4A" w14:textId="77777777" w:rsidR="007D4A3B" w:rsidRDefault="007D4A3B">
    <w:pPr>
      <w:pStyle w:val="Zpat"/>
      <w:rPr>
        <w:color w:val="808080"/>
      </w:rPr>
    </w:pPr>
  </w:p>
  <w:p w14:paraId="141C48E7" w14:textId="77777777" w:rsidR="007D4A3B" w:rsidRDefault="007D4A3B" w:rsidP="0039447E">
    <w:pPr>
      <w:pStyle w:val="Zpat"/>
      <w:ind w:left="284"/>
      <w:rPr>
        <w:color w:val="808080"/>
      </w:rPr>
    </w:pPr>
    <w:r w:rsidRPr="00BF369B">
      <w:rPr>
        <w:color w:val="808080"/>
      </w:rPr>
      <w:t xml:space="preserve">E-mail: </w:t>
    </w:r>
    <w:hyperlink r:id="rId1" w:history="1">
      <w:r w:rsidRPr="00F948DA">
        <w:rPr>
          <w:rStyle w:val="Hypertextovodkaz"/>
        </w:rPr>
        <w:t>albreko@albreko.cz</w:t>
      </w:r>
    </w:hyperlink>
    <w:r>
      <w:rPr>
        <w:color w:val="808080"/>
      </w:rPr>
      <w:t xml:space="preserve">                                                                                        </w:t>
    </w:r>
  </w:p>
  <w:p w14:paraId="1C25726E" w14:textId="77777777" w:rsidR="007D4A3B" w:rsidRPr="00BF369B" w:rsidRDefault="007D4A3B" w:rsidP="0039447E">
    <w:pPr>
      <w:pStyle w:val="Zpat"/>
      <w:ind w:left="284"/>
      <w:rPr>
        <w:color w:val="808080"/>
      </w:rPr>
    </w:pPr>
    <w:r>
      <w:rPr>
        <w:color w:val="808080"/>
      </w:rPr>
      <w:t>Společnost</w:t>
    </w:r>
    <w:r w:rsidRPr="00BF369B">
      <w:rPr>
        <w:color w:val="808080"/>
      </w:rPr>
      <w:t xml:space="preserve"> ALBREKO s. r.o. je zapsána v OR u KS v Ostravě, oddíl C, vložka 16223.</w:t>
    </w:r>
    <w:r w:rsidRPr="0062159E">
      <w:t xml:space="preserve"> </w:t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609180" w14:textId="77777777" w:rsidR="0086355C" w:rsidRDefault="0086355C">
      <w:r>
        <w:separator/>
      </w:r>
    </w:p>
  </w:footnote>
  <w:footnote w:type="continuationSeparator" w:id="0">
    <w:p w14:paraId="1A414B78" w14:textId="77777777" w:rsidR="0086355C" w:rsidRDefault="008635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C5D96" w14:textId="77777777" w:rsidR="007D4A3B" w:rsidRDefault="00281762" w:rsidP="00281762">
    <w:pPr>
      <w:pStyle w:val="Zhlav"/>
      <w:ind w:left="-993"/>
    </w:pPr>
    <w:r>
      <w:object w:dxaOrig="8599" w:dyaOrig="985" w14:anchorId="5ABA4D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550.5pt;height:63pt">
          <v:imagedata r:id="rId1" o:title=""/>
        </v:shape>
        <o:OLEObject Type="Embed" ProgID="CorelDraw.Graphic.15" ShapeID="_x0000_i1029" DrawAspect="Content" ObjectID="_1690024908" r:id="rId2"/>
      </w:object>
    </w:r>
  </w:p>
  <w:p w14:paraId="597EEEF3" w14:textId="77777777" w:rsidR="00281762" w:rsidRDefault="0028176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D76A0"/>
    <w:multiLevelType w:val="singleLevel"/>
    <w:tmpl w:val="756C4A5E"/>
    <w:lvl w:ilvl="0">
      <w:start w:val="4"/>
      <w:numFmt w:val="bullet"/>
      <w:lvlText w:val="-"/>
      <w:lvlJc w:val="left"/>
      <w:pPr>
        <w:tabs>
          <w:tab w:val="num" w:pos="1215"/>
        </w:tabs>
        <w:ind w:left="1215" w:hanging="360"/>
      </w:pPr>
      <w:rPr>
        <w:rFonts w:hint="default"/>
      </w:rPr>
    </w:lvl>
  </w:abstractNum>
  <w:abstractNum w:abstractNumId="1" w15:restartNumberingAfterBreak="0">
    <w:nsid w:val="099B24C1"/>
    <w:multiLevelType w:val="hybridMultilevel"/>
    <w:tmpl w:val="E1981DAE"/>
    <w:lvl w:ilvl="0" w:tplc="03960540">
      <w:start w:val="4"/>
      <w:numFmt w:val="bullet"/>
      <w:lvlText w:val="-"/>
      <w:lvlJc w:val="left"/>
      <w:pPr>
        <w:ind w:left="121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" w15:restartNumberingAfterBreak="0">
    <w:nsid w:val="0B9158B9"/>
    <w:multiLevelType w:val="hybridMultilevel"/>
    <w:tmpl w:val="DE6C5FE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5F42F5"/>
    <w:multiLevelType w:val="hybridMultilevel"/>
    <w:tmpl w:val="1728E1C6"/>
    <w:lvl w:ilvl="0" w:tplc="78501CAA">
      <w:numFmt w:val="bullet"/>
      <w:lvlText w:val="-"/>
      <w:lvlJc w:val="left"/>
      <w:pPr>
        <w:ind w:left="1215" w:hanging="360"/>
      </w:pPr>
      <w:rPr>
        <w:rFonts w:ascii="Times New Roman" w:eastAsia="Times New Roman" w:hAnsi="Times New Roman" w:cs="Times New Roman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4" w15:restartNumberingAfterBreak="0">
    <w:nsid w:val="12F57E91"/>
    <w:multiLevelType w:val="hybridMultilevel"/>
    <w:tmpl w:val="C472F852"/>
    <w:lvl w:ilvl="0" w:tplc="CC740F1A">
      <w:start w:val="3"/>
      <w:numFmt w:val="bullet"/>
      <w:lvlText w:val="-"/>
      <w:lvlJc w:val="left"/>
      <w:pPr>
        <w:tabs>
          <w:tab w:val="num" w:pos="1215"/>
        </w:tabs>
        <w:ind w:left="121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5" w15:restartNumberingAfterBreak="0">
    <w:nsid w:val="15C15227"/>
    <w:multiLevelType w:val="singleLevel"/>
    <w:tmpl w:val="C1DA6A48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1684035C"/>
    <w:multiLevelType w:val="hybridMultilevel"/>
    <w:tmpl w:val="0DD629C2"/>
    <w:lvl w:ilvl="0" w:tplc="84E84C06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 w15:restartNumberingAfterBreak="0">
    <w:nsid w:val="16A60DFD"/>
    <w:multiLevelType w:val="hybridMultilevel"/>
    <w:tmpl w:val="15C6B788"/>
    <w:lvl w:ilvl="0" w:tplc="0600A8F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AA6CD7"/>
    <w:multiLevelType w:val="singleLevel"/>
    <w:tmpl w:val="9E12A36A"/>
    <w:lvl w:ilvl="0">
      <w:start w:val="3"/>
      <w:numFmt w:val="bullet"/>
      <w:lvlText w:val="-"/>
      <w:lvlJc w:val="left"/>
      <w:pPr>
        <w:tabs>
          <w:tab w:val="num" w:pos="1215"/>
        </w:tabs>
        <w:ind w:left="1215" w:hanging="360"/>
      </w:pPr>
      <w:rPr>
        <w:rFonts w:hint="default"/>
      </w:rPr>
    </w:lvl>
  </w:abstractNum>
  <w:abstractNum w:abstractNumId="9" w15:restartNumberingAfterBreak="0">
    <w:nsid w:val="25A56340"/>
    <w:multiLevelType w:val="singleLevel"/>
    <w:tmpl w:val="9F54F3DE"/>
    <w:lvl w:ilvl="0">
      <w:start w:val="30"/>
      <w:numFmt w:val="bullet"/>
      <w:lvlText w:val="-"/>
      <w:lvlJc w:val="left"/>
      <w:pPr>
        <w:tabs>
          <w:tab w:val="num" w:pos="1215"/>
        </w:tabs>
        <w:ind w:left="1215" w:hanging="360"/>
      </w:pPr>
      <w:rPr>
        <w:rFonts w:hint="default"/>
      </w:rPr>
    </w:lvl>
  </w:abstractNum>
  <w:abstractNum w:abstractNumId="10" w15:restartNumberingAfterBreak="0">
    <w:nsid w:val="29486734"/>
    <w:multiLevelType w:val="hybridMultilevel"/>
    <w:tmpl w:val="0E5652F6"/>
    <w:lvl w:ilvl="0" w:tplc="E608619C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11" w15:restartNumberingAfterBreak="0">
    <w:nsid w:val="2BD95CAD"/>
    <w:multiLevelType w:val="hybridMultilevel"/>
    <w:tmpl w:val="124643FC"/>
    <w:lvl w:ilvl="0" w:tplc="1018F044">
      <w:start w:val="1"/>
      <w:numFmt w:val="bullet"/>
      <w:lvlText w:val="-"/>
      <w:lvlJc w:val="left"/>
      <w:pPr>
        <w:ind w:left="118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2" w15:restartNumberingAfterBreak="0">
    <w:nsid w:val="2DD27D17"/>
    <w:multiLevelType w:val="singleLevel"/>
    <w:tmpl w:val="4BF2D812"/>
    <w:lvl w:ilvl="0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</w:rPr>
    </w:lvl>
  </w:abstractNum>
  <w:abstractNum w:abstractNumId="13" w15:restartNumberingAfterBreak="0">
    <w:nsid w:val="2E645C91"/>
    <w:multiLevelType w:val="hybridMultilevel"/>
    <w:tmpl w:val="23BADE94"/>
    <w:lvl w:ilvl="0" w:tplc="68588B86">
      <w:start w:val="10"/>
      <w:numFmt w:val="bullet"/>
      <w:lvlText w:val="-"/>
      <w:lvlJc w:val="left"/>
      <w:pPr>
        <w:tabs>
          <w:tab w:val="num" w:pos="1215"/>
        </w:tabs>
        <w:ind w:left="121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14" w15:restartNumberingAfterBreak="0">
    <w:nsid w:val="33BE41EB"/>
    <w:multiLevelType w:val="hybridMultilevel"/>
    <w:tmpl w:val="9D929152"/>
    <w:lvl w:ilvl="0" w:tplc="5B8A2214">
      <w:start w:val="2"/>
      <w:numFmt w:val="bullet"/>
      <w:lvlText w:val="-"/>
      <w:lvlJc w:val="left"/>
      <w:pPr>
        <w:ind w:left="118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5" w15:restartNumberingAfterBreak="0">
    <w:nsid w:val="36CE3F95"/>
    <w:multiLevelType w:val="hybridMultilevel"/>
    <w:tmpl w:val="9014EEF0"/>
    <w:lvl w:ilvl="0" w:tplc="DC4C0F0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4338F9"/>
    <w:multiLevelType w:val="singleLevel"/>
    <w:tmpl w:val="D5549064"/>
    <w:lvl w:ilvl="0">
      <w:numFmt w:val="bullet"/>
      <w:lvlText w:val="-"/>
      <w:lvlJc w:val="left"/>
      <w:pPr>
        <w:tabs>
          <w:tab w:val="num" w:pos="1215"/>
        </w:tabs>
        <w:ind w:left="1215" w:hanging="360"/>
      </w:pPr>
      <w:rPr>
        <w:rFonts w:hint="default"/>
      </w:rPr>
    </w:lvl>
  </w:abstractNum>
  <w:abstractNum w:abstractNumId="17" w15:restartNumberingAfterBreak="0">
    <w:nsid w:val="39A07881"/>
    <w:multiLevelType w:val="hybridMultilevel"/>
    <w:tmpl w:val="90CA0696"/>
    <w:lvl w:ilvl="0" w:tplc="00C28DEE">
      <w:start w:val="2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3FBE2191"/>
    <w:multiLevelType w:val="hybridMultilevel"/>
    <w:tmpl w:val="42901DDE"/>
    <w:lvl w:ilvl="0" w:tplc="9982A898">
      <w:numFmt w:val="bullet"/>
      <w:lvlText w:val="-"/>
      <w:lvlJc w:val="left"/>
      <w:pPr>
        <w:ind w:left="1215" w:hanging="360"/>
      </w:pPr>
      <w:rPr>
        <w:rFonts w:ascii="Times New Roman" w:eastAsia="Times New Roman" w:hAnsi="Times New Roman" w:cs="Times New Roman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9" w15:restartNumberingAfterBreak="0">
    <w:nsid w:val="3FF5650A"/>
    <w:multiLevelType w:val="hybridMultilevel"/>
    <w:tmpl w:val="BBE8386E"/>
    <w:lvl w:ilvl="0" w:tplc="9CF6F654">
      <w:start w:val="2"/>
      <w:numFmt w:val="bullet"/>
      <w:lvlText w:val="-"/>
      <w:lvlJc w:val="left"/>
      <w:pPr>
        <w:ind w:left="118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20" w15:restartNumberingAfterBreak="0">
    <w:nsid w:val="44B930FE"/>
    <w:multiLevelType w:val="hybridMultilevel"/>
    <w:tmpl w:val="ED767086"/>
    <w:lvl w:ilvl="0" w:tplc="B0EE5024">
      <w:start w:val="331"/>
      <w:numFmt w:val="bullet"/>
      <w:lvlText w:val="-"/>
      <w:lvlJc w:val="left"/>
      <w:pPr>
        <w:ind w:left="121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1" w15:restartNumberingAfterBreak="0">
    <w:nsid w:val="51C4102C"/>
    <w:multiLevelType w:val="hybridMultilevel"/>
    <w:tmpl w:val="7A14F426"/>
    <w:lvl w:ilvl="0" w:tplc="4356894A">
      <w:start w:val="2"/>
      <w:numFmt w:val="bullet"/>
      <w:lvlText w:val="-"/>
      <w:lvlJc w:val="left"/>
      <w:pPr>
        <w:ind w:left="121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2" w15:restartNumberingAfterBreak="0">
    <w:nsid w:val="56123D23"/>
    <w:multiLevelType w:val="hybridMultilevel"/>
    <w:tmpl w:val="C0484548"/>
    <w:lvl w:ilvl="0" w:tplc="6686B53E">
      <w:start w:val="825"/>
      <w:numFmt w:val="bullet"/>
      <w:lvlText w:val="-"/>
      <w:lvlJc w:val="left"/>
      <w:pPr>
        <w:ind w:left="121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3" w15:restartNumberingAfterBreak="0">
    <w:nsid w:val="56D61E80"/>
    <w:multiLevelType w:val="hybridMultilevel"/>
    <w:tmpl w:val="A03CBFE0"/>
    <w:lvl w:ilvl="0" w:tplc="14E0378E">
      <w:start w:val="1"/>
      <w:numFmt w:val="bullet"/>
      <w:lvlText w:val="-"/>
      <w:lvlJc w:val="left"/>
      <w:pPr>
        <w:ind w:left="121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4" w15:restartNumberingAfterBreak="0">
    <w:nsid w:val="57B8698D"/>
    <w:multiLevelType w:val="hybridMultilevel"/>
    <w:tmpl w:val="4ABA1176"/>
    <w:lvl w:ilvl="0" w:tplc="C818E7CE">
      <w:start w:val="2"/>
      <w:numFmt w:val="bullet"/>
      <w:lvlText w:val="-"/>
      <w:lvlJc w:val="left"/>
      <w:pPr>
        <w:tabs>
          <w:tab w:val="num" w:pos="1215"/>
        </w:tabs>
        <w:ind w:left="121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25" w15:restartNumberingAfterBreak="0">
    <w:nsid w:val="63770778"/>
    <w:multiLevelType w:val="singleLevel"/>
    <w:tmpl w:val="5EC4F828"/>
    <w:lvl w:ilvl="0">
      <w:start w:val="2"/>
      <w:numFmt w:val="bullet"/>
      <w:lvlText w:val="-"/>
      <w:lvlJc w:val="left"/>
      <w:pPr>
        <w:tabs>
          <w:tab w:val="num" w:pos="1215"/>
        </w:tabs>
        <w:ind w:left="1215" w:hanging="360"/>
      </w:pPr>
      <w:rPr>
        <w:rFonts w:hint="default"/>
      </w:rPr>
    </w:lvl>
  </w:abstractNum>
  <w:abstractNum w:abstractNumId="26" w15:restartNumberingAfterBreak="0">
    <w:nsid w:val="64EB56BA"/>
    <w:multiLevelType w:val="hybridMultilevel"/>
    <w:tmpl w:val="34DC3916"/>
    <w:lvl w:ilvl="0" w:tplc="DB909D5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0A7446"/>
    <w:multiLevelType w:val="hybridMultilevel"/>
    <w:tmpl w:val="111476A2"/>
    <w:lvl w:ilvl="0" w:tplc="9E72062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AB2F58"/>
    <w:multiLevelType w:val="singleLevel"/>
    <w:tmpl w:val="D9A293AA"/>
    <w:lvl w:ilvl="0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</w:abstractNum>
  <w:abstractNum w:abstractNumId="29" w15:restartNumberingAfterBreak="0">
    <w:nsid w:val="6E3D65A9"/>
    <w:multiLevelType w:val="hybridMultilevel"/>
    <w:tmpl w:val="8B467100"/>
    <w:lvl w:ilvl="0" w:tplc="0AE2CFA6">
      <w:numFmt w:val="bullet"/>
      <w:lvlText w:val="-"/>
      <w:lvlJc w:val="left"/>
      <w:pPr>
        <w:tabs>
          <w:tab w:val="num" w:pos="1215"/>
        </w:tabs>
        <w:ind w:left="121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30" w15:restartNumberingAfterBreak="0">
    <w:nsid w:val="70DC6978"/>
    <w:multiLevelType w:val="hybridMultilevel"/>
    <w:tmpl w:val="E8BAA668"/>
    <w:lvl w:ilvl="0" w:tplc="A8DEF9B2">
      <w:start w:val="81"/>
      <w:numFmt w:val="bullet"/>
      <w:lvlText w:val="-"/>
      <w:lvlJc w:val="left"/>
      <w:pPr>
        <w:ind w:left="121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1" w15:restartNumberingAfterBreak="0">
    <w:nsid w:val="745C2D81"/>
    <w:multiLevelType w:val="hybridMultilevel"/>
    <w:tmpl w:val="B94E68D4"/>
    <w:lvl w:ilvl="0" w:tplc="183AB296">
      <w:numFmt w:val="bullet"/>
      <w:lvlText w:val="-"/>
      <w:lvlJc w:val="left"/>
      <w:pPr>
        <w:ind w:left="1215" w:hanging="360"/>
      </w:pPr>
      <w:rPr>
        <w:rFonts w:ascii="Times New Roman" w:eastAsia="Times New Roman" w:hAnsi="Times New Roman" w:cs="Times New Roman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2" w15:restartNumberingAfterBreak="0">
    <w:nsid w:val="79A44A6A"/>
    <w:multiLevelType w:val="hybridMultilevel"/>
    <w:tmpl w:val="2DD23E44"/>
    <w:lvl w:ilvl="0" w:tplc="D9A293AA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28"/>
  </w:num>
  <w:num w:numId="3">
    <w:abstractNumId w:val="0"/>
  </w:num>
  <w:num w:numId="4">
    <w:abstractNumId w:val="16"/>
  </w:num>
  <w:num w:numId="5">
    <w:abstractNumId w:val="8"/>
  </w:num>
  <w:num w:numId="6">
    <w:abstractNumId w:val="12"/>
  </w:num>
  <w:num w:numId="7">
    <w:abstractNumId w:val="25"/>
  </w:num>
  <w:num w:numId="8">
    <w:abstractNumId w:val="9"/>
  </w:num>
  <w:num w:numId="9">
    <w:abstractNumId w:val="10"/>
  </w:num>
  <w:num w:numId="10">
    <w:abstractNumId w:val="32"/>
  </w:num>
  <w:num w:numId="11">
    <w:abstractNumId w:val="24"/>
  </w:num>
  <w:num w:numId="12">
    <w:abstractNumId w:val="13"/>
  </w:num>
  <w:num w:numId="13">
    <w:abstractNumId w:val="4"/>
  </w:num>
  <w:num w:numId="14">
    <w:abstractNumId w:val="29"/>
  </w:num>
  <w:num w:numId="15">
    <w:abstractNumId w:val="3"/>
  </w:num>
  <w:num w:numId="16">
    <w:abstractNumId w:val="31"/>
  </w:num>
  <w:num w:numId="17">
    <w:abstractNumId w:val="6"/>
  </w:num>
  <w:num w:numId="18">
    <w:abstractNumId w:val="18"/>
  </w:num>
  <w:num w:numId="19">
    <w:abstractNumId w:val="11"/>
  </w:num>
  <w:num w:numId="20">
    <w:abstractNumId w:val="23"/>
  </w:num>
  <w:num w:numId="21">
    <w:abstractNumId w:val="1"/>
  </w:num>
  <w:num w:numId="22">
    <w:abstractNumId w:val="30"/>
  </w:num>
  <w:num w:numId="23">
    <w:abstractNumId w:val="22"/>
  </w:num>
  <w:num w:numId="24">
    <w:abstractNumId w:val="21"/>
  </w:num>
  <w:num w:numId="25">
    <w:abstractNumId w:val="7"/>
  </w:num>
  <w:num w:numId="26">
    <w:abstractNumId w:val="14"/>
  </w:num>
  <w:num w:numId="27">
    <w:abstractNumId w:val="19"/>
  </w:num>
  <w:num w:numId="28">
    <w:abstractNumId w:val="20"/>
  </w:num>
  <w:num w:numId="29">
    <w:abstractNumId w:val="17"/>
  </w:num>
  <w:num w:numId="30">
    <w:abstractNumId w:val="27"/>
  </w:num>
  <w:num w:numId="31">
    <w:abstractNumId w:val="26"/>
  </w:num>
  <w:num w:numId="32">
    <w:abstractNumId w:val="15"/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A5008"/>
    <w:rsid w:val="0000549D"/>
    <w:rsid w:val="00005561"/>
    <w:rsid w:val="000102D8"/>
    <w:rsid w:val="00011636"/>
    <w:rsid w:val="00012150"/>
    <w:rsid w:val="00013040"/>
    <w:rsid w:val="00013C72"/>
    <w:rsid w:val="00014ADE"/>
    <w:rsid w:val="000156EB"/>
    <w:rsid w:val="000156F0"/>
    <w:rsid w:val="00016D3F"/>
    <w:rsid w:val="00017C35"/>
    <w:rsid w:val="0002004A"/>
    <w:rsid w:val="00020213"/>
    <w:rsid w:val="00020852"/>
    <w:rsid w:val="00021A71"/>
    <w:rsid w:val="00022C59"/>
    <w:rsid w:val="00022CA1"/>
    <w:rsid w:val="00023A73"/>
    <w:rsid w:val="00024BFA"/>
    <w:rsid w:val="00026141"/>
    <w:rsid w:val="00027844"/>
    <w:rsid w:val="0003022B"/>
    <w:rsid w:val="00030C26"/>
    <w:rsid w:val="00031BAE"/>
    <w:rsid w:val="00031FFE"/>
    <w:rsid w:val="00032A27"/>
    <w:rsid w:val="0003418D"/>
    <w:rsid w:val="00035435"/>
    <w:rsid w:val="00035FE9"/>
    <w:rsid w:val="00040861"/>
    <w:rsid w:val="000408A3"/>
    <w:rsid w:val="00041C3F"/>
    <w:rsid w:val="000425A0"/>
    <w:rsid w:val="00042A3A"/>
    <w:rsid w:val="00042A44"/>
    <w:rsid w:val="000433BD"/>
    <w:rsid w:val="00043649"/>
    <w:rsid w:val="00045152"/>
    <w:rsid w:val="0004572A"/>
    <w:rsid w:val="00050251"/>
    <w:rsid w:val="000511D9"/>
    <w:rsid w:val="000559E1"/>
    <w:rsid w:val="00060492"/>
    <w:rsid w:val="000605BC"/>
    <w:rsid w:val="00062550"/>
    <w:rsid w:val="00065912"/>
    <w:rsid w:val="00066A0F"/>
    <w:rsid w:val="000701FA"/>
    <w:rsid w:val="00071D95"/>
    <w:rsid w:val="00071EB1"/>
    <w:rsid w:val="0007403A"/>
    <w:rsid w:val="000753BE"/>
    <w:rsid w:val="000770D4"/>
    <w:rsid w:val="00077169"/>
    <w:rsid w:val="00077656"/>
    <w:rsid w:val="00077F27"/>
    <w:rsid w:val="00081B9C"/>
    <w:rsid w:val="0008200B"/>
    <w:rsid w:val="00082088"/>
    <w:rsid w:val="0008334E"/>
    <w:rsid w:val="00083C2E"/>
    <w:rsid w:val="00084176"/>
    <w:rsid w:val="00084C60"/>
    <w:rsid w:val="00087835"/>
    <w:rsid w:val="00087B66"/>
    <w:rsid w:val="00091A3C"/>
    <w:rsid w:val="00091D63"/>
    <w:rsid w:val="000927DC"/>
    <w:rsid w:val="000A67FA"/>
    <w:rsid w:val="000A6800"/>
    <w:rsid w:val="000A6AC2"/>
    <w:rsid w:val="000B0733"/>
    <w:rsid w:val="000B2087"/>
    <w:rsid w:val="000B30E4"/>
    <w:rsid w:val="000B4713"/>
    <w:rsid w:val="000B5541"/>
    <w:rsid w:val="000B629D"/>
    <w:rsid w:val="000C10E7"/>
    <w:rsid w:val="000C169F"/>
    <w:rsid w:val="000C2688"/>
    <w:rsid w:val="000C39A6"/>
    <w:rsid w:val="000C3C58"/>
    <w:rsid w:val="000C5F53"/>
    <w:rsid w:val="000C6EFD"/>
    <w:rsid w:val="000C715A"/>
    <w:rsid w:val="000C76E8"/>
    <w:rsid w:val="000D2796"/>
    <w:rsid w:val="000D3181"/>
    <w:rsid w:val="000D453D"/>
    <w:rsid w:val="000D4F32"/>
    <w:rsid w:val="000D5F3F"/>
    <w:rsid w:val="000D684A"/>
    <w:rsid w:val="000D6DBF"/>
    <w:rsid w:val="000D702D"/>
    <w:rsid w:val="000D70A0"/>
    <w:rsid w:val="000D76F4"/>
    <w:rsid w:val="000D7B3E"/>
    <w:rsid w:val="000D7ED9"/>
    <w:rsid w:val="000E0E03"/>
    <w:rsid w:val="000E0E3E"/>
    <w:rsid w:val="000E2C07"/>
    <w:rsid w:val="000E36A8"/>
    <w:rsid w:val="000E39BD"/>
    <w:rsid w:val="000E4DD9"/>
    <w:rsid w:val="000E56B0"/>
    <w:rsid w:val="000E5FC1"/>
    <w:rsid w:val="000F2F5B"/>
    <w:rsid w:val="000F311F"/>
    <w:rsid w:val="000F36FC"/>
    <w:rsid w:val="000F4E1B"/>
    <w:rsid w:val="000F5525"/>
    <w:rsid w:val="000F5A36"/>
    <w:rsid w:val="000F5B66"/>
    <w:rsid w:val="000F5EFD"/>
    <w:rsid w:val="000F6E93"/>
    <w:rsid w:val="00101E8D"/>
    <w:rsid w:val="001033C3"/>
    <w:rsid w:val="001038AA"/>
    <w:rsid w:val="00103D75"/>
    <w:rsid w:val="001043BD"/>
    <w:rsid w:val="00104670"/>
    <w:rsid w:val="0010489A"/>
    <w:rsid w:val="00104F15"/>
    <w:rsid w:val="00105514"/>
    <w:rsid w:val="00106F6E"/>
    <w:rsid w:val="00107DDE"/>
    <w:rsid w:val="00111961"/>
    <w:rsid w:val="0011233E"/>
    <w:rsid w:val="00112C21"/>
    <w:rsid w:val="00116082"/>
    <w:rsid w:val="001165F9"/>
    <w:rsid w:val="00116770"/>
    <w:rsid w:val="001178D1"/>
    <w:rsid w:val="0012056D"/>
    <w:rsid w:val="001205B9"/>
    <w:rsid w:val="00122036"/>
    <w:rsid w:val="001246BB"/>
    <w:rsid w:val="001262A2"/>
    <w:rsid w:val="00126F96"/>
    <w:rsid w:val="00127EEF"/>
    <w:rsid w:val="0013020D"/>
    <w:rsid w:val="00135A8B"/>
    <w:rsid w:val="0013688D"/>
    <w:rsid w:val="00136CE6"/>
    <w:rsid w:val="00136EBD"/>
    <w:rsid w:val="00137521"/>
    <w:rsid w:val="0014072B"/>
    <w:rsid w:val="0014178D"/>
    <w:rsid w:val="001418E3"/>
    <w:rsid w:val="001448FD"/>
    <w:rsid w:val="001456FC"/>
    <w:rsid w:val="001469A9"/>
    <w:rsid w:val="0014767D"/>
    <w:rsid w:val="0015170C"/>
    <w:rsid w:val="0015251C"/>
    <w:rsid w:val="001535B9"/>
    <w:rsid w:val="00153909"/>
    <w:rsid w:val="00153B45"/>
    <w:rsid w:val="00153FF3"/>
    <w:rsid w:val="0015459E"/>
    <w:rsid w:val="001562AC"/>
    <w:rsid w:val="00157BD9"/>
    <w:rsid w:val="00160458"/>
    <w:rsid w:val="0016112D"/>
    <w:rsid w:val="0016158D"/>
    <w:rsid w:val="00163119"/>
    <w:rsid w:val="001643A8"/>
    <w:rsid w:val="00164622"/>
    <w:rsid w:val="0016580D"/>
    <w:rsid w:val="00165B8F"/>
    <w:rsid w:val="00166E4D"/>
    <w:rsid w:val="00167417"/>
    <w:rsid w:val="00167F3E"/>
    <w:rsid w:val="001700C7"/>
    <w:rsid w:val="00170F49"/>
    <w:rsid w:val="0017306B"/>
    <w:rsid w:val="001735FC"/>
    <w:rsid w:val="00173903"/>
    <w:rsid w:val="00173BDE"/>
    <w:rsid w:val="00173DCB"/>
    <w:rsid w:val="00174BA4"/>
    <w:rsid w:val="00174E57"/>
    <w:rsid w:val="00175908"/>
    <w:rsid w:val="0017699E"/>
    <w:rsid w:val="00177448"/>
    <w:rsid w:val="00180C29"/>
    <w:rsid w:val="00182861"/>
    <w:rsid w:val="0018480B"/>
    <w:rsid w:val="001848CF"/>
    <w:rsid w:val="00184DB5"/>
    <w:rsid w:val="001852F3"/>
    <w:rsid w:val="00185B5F"/>
    <w:rsid w:val="00185BB0"/>
    <w:rsid w:val="0018677D"/>
    <w:rsid w:val="00191717"/>
    <w:rsid w:val="00192885"/>
    <w:rsid w:val="00192FBB"/>
    <w:rsid w:val="00193095"/>
    <w:rsid w:val="001930AC"/>
    <w:rsid w:val="00193830"/>
    <w:rsid w:val="0019519C"/>
    <w:rsid w:val="00195F83"/>
    <w:rsid w:val="001976A3"/>
    <w:rsid w:val="001A0029"/>
    <w:rsid w:val="001A1FF6"/>
    <w:rsid w:val="001A2A91"/>
    <w:rsid w:val="001A373C"/>
    <w:rsid w:val="001A5008"/>
    <w:rsid w:val="001A5E01"/>
    <w:rsid w:val="001A5ED6"/>
    <w:rsid w:val="001A622D"/>
    <w:rsid w:val="001A672E"/>
    <w:rsid w:val="001A6D1A"/>
    <w:rsid w:val="001A786C"/>
    <w:rsid w:val="001B0064"/>
    <w:rsid w:val="001B0828"/>
    <w:rsid w:val="001B2617"/>
    <w:rsid w:val="001B2C30"/>
    <w:rsid w:val="001B3A4A"/>
    <w:rsid w:val="001B440C"/>
    <w:rsid w:val="001B568A"/>
    <w:rsid w:val="001B6287"/>
    <w:rsid w:val="001B7A37"/>
    <w:rsid w:val="001C17F5"/>
    <w:rsid w:val="001C207E"/>
    <w:rsid w:val="001C2EE4"/>
    <w:rsid w:val="001C7517"/>
    <w:rsid w:val="001D11BA"/>
    <w:rsid w:val="001D1F79"/>
    <w:rsid w:val="001D2D08"/>
    <w:rsid w:val="001D3F3E"/>
    <w:rsid w:val="001D53F1"/>
    <w:rsid w:val="001D60E1"/>
    <w:rsid w:val="001D76C8"/>
    <w:rsid w:val="001D7AFC"/>
    <w:rsid w:val="001D7FB5"/>
    <w:rsid w:val="001E0192"/>
    <w:rsid w:val="001E0785"/>
    <w:rsid w:val="001E28BA"/>
    <w:rsid w:val="001E35DE"/>
    <w:rsid w:val="001E5C20"/>
    <w:rsid w:val="001E6ADD"/>
    <w:rsid w:val="001E6FCC"/>
    <w:rsid w:val="001F2F33"/>
    <w:rsid w:val="001F34BE"/>
    <w:rsid w:val="001F4864"/>
    <w:rsid w:val="001F4B03"/>
    <w:rsid w:val="001F5D2D"/>
    <w:rsid w:val="001F72F9"/>
    <w:rsid w:val="001F7841"/>
    <w:rsid w:val="001F7E4E"/>
    <w:rsid w:val="0020094C"/>
    <w:rsid w:val="00203BE3"/>
    <w:rsid w:val="00205C30"/>
    <w:rsid w:val="0020630F"/>
    <w:rsid w:val="002073A0"/>
    <w:rsid w:val="00211A6B"/>
    <w:rsid w:val="0021392E"/>
    <w:rsid w:val="00213CF6"/>
    <w:rsid w:val="00214716"/>
    <w:rsid w:val="00217002"/>
    <w:rsid w:val="00217199"/>
    <w:rsid w:val="002173C9"/>
    <w:rsid w:val="00217C05"/>
    <w:rsid w:val="00220A9B"/>
    <w:rsid w:val="00221821"/>
    <w:rsid w:val="00221B75"/>
    <w:rsid w:val="0022219C"/>
    <w:rsid w:val="00223233"/>
    <w:rsid w:val="00226468"/>
    <w:rsid w:val="00227D34"/>
    <w:rsid w:val="002304ED"/>
    <w:rsid w:val="00231606"/>
    <w:rsid w:val="00232A2A"/>
    <w:rsid w:val="00232BBB"/>
    <w:rsid w:val="00236470"/>
    <w:rsid w:val="0024208C"/>
    <w:rsid w:val="00242B0F"/>
    <w:rsid w:val="00244DAA"/>
    <w:rsid w:val="00245C8D"/>
    <w:rsid w:val="002466FA"/>
    <w:rsid w:val="00253CBE"/>
    <w:rsid w:val="002546A3"/>
    <w:rsid w:val="0025634E"/>
    <w:rsid w:val="00256DD9"/>
    <w:rsid w:val="002572BE"/>
    <w:rsid w:val="002577BF"/>
    <w:rsid w:val="00257F97"/>
    <w:rsid w:val="00260173"/>
    <w:rsid w:val="00260492"/>
    <w:rsid w:val="00261167"/>
    <w:rsid w:val="00264B9F"/>
    <w:rsid w:val="002667AC"/>
    <w:rsid w:val="002667D6"/>
    <w:rsid w:val="00270C04"/>
    <w:rsid w:val="00270E60"/>
    <w:rsid w:val="002720DB"/>
    <w:rsid w:val="00274DC3"/>
    <w:rsid w:val="002766DE"/>
    <w:rsid w:val="00276BE7"/>
    <w:rsid w:val="0027777E"/>
    <w:rsid w:val="00277892"/>
    <w:rsid w:val="00281762"/>
    <w:rsid w:val="00282FD4"/>
    <w:rsid w:val="00283EB1"/>
    <w:rsid w:val="002900B9"/>
    <w:rsid w:val="00290FAD"/>
    <w:rsid w:val="002913FE"/>
    <w:rsid w:val="00291ECC"/>
    <w:rsid w:val="00293058"/>
    <w:rsid w:val="00293CC2"/>
    <w:rsid w:val="002947E9"/>
    <w:rsid w:val="002951C9"/>
    <w:rsid w:val="00295A80"/>
    <w:rsid w:val="002A0992"/>
    <w:rsid w:val="002A1942"/>
    <w:rsid w:val="002A2DFB"/>
    <w:rsid w:val="002A40DD"/>
    <w:rsid w:val="002A4A28"/>
    <w:rsid w:val="002A67A0"/>
    <w:rsid w:val="002A6B26"/>
    <w:rsid w:val="002B236A"/>
    <w:rsid w:val="002B30FA"/>
    <w:rsid w:val="002B4D18"/>
    <w:rsid w:val="002B5744"/>
    <w:rsid w:val="002B6186"/>
    <w:rsid w:val="002B7F71"/>
    <w:rsid w:val="002C021C"/>
    <w:rsid w:val="002C059F"/>
    <w:rsid w:val="002C0DD0"/>
    <w:rsid w:val="002C3A35"/>
    <w:rsid w:val="002C3B5B"/>
    <w:rsid w:val="002C3ECC"/>
    <w:rsid w:val="002C4CB7"/>
    <w:rsid w:val="002C6C94"/>
    <w:rsid w:val="002C714E"/>
    <w:rsid w:val="002D0281"/>
    <w:rsid w:val="002D1794"/>
    <w:rsid w:val="002D3306"/>
    <w:rsid w:val="002D507F"/>
    <w:rsid w:val="002D7120"/>
    <w:rsid w:val="002D7636"/>
    <w:rsid w:val="002E018D"/>
    <w:rsid w:val="002E04C5"/>
    <w:rsid w:val="002E0F43"/>
    <w:rsid w:val="002E1778"/>
    <w:rsid w:val="002E18D4"/>
    <w:rsid w:val="002E1BB6"/>
    <w:rsid w:val="002E57DB"/>
    <w:rsid w:val="002E5CB5"/>
    <w:rsid w:val="002E5EE0"/>
    <w:rsid w:val="002E7931"/>
    <w:rsid w:val="002F03E4"/>
    <w:rsid w:val="002F2E8F"/>
    <w:rsid w:val="002F2F1B"/>
    <w:rsid w:val="002F307C"/>
    <w:rsid w:val="002F335B"/>
    <w:rsid w:val="002F3C22"/>
    <w:rsid w:val="002F58EA"/>
    <w:rsid w:val="002F7B22"/>
    <w:rsid w:val="002F7C51"/>
    <w:rsid w:val="0030011E"/>
    <w:rsid w:val="003002A0"/>
    <w:rsid w:val="00300ABF"/>
    <w:rsid w:val="00300DA6"/>
    <w:rsid w:val="003012D3"/>
    <w:rsid w:val="003015A6"/>
    <w:rsid w:val="00301CFF"/>
    <w:rsid w:val="003033CC"/>
    <w:rsid w:val="003037E1"/>
    <w:rsid w:val="0030489C"/>
    <w:rsid w:val="00304E03"/>
    <w:rsid w:val="003050A7"/>
    <w:rsid w:val="003052EC"/>
    <w:rsid w:val="00305A35"/>
    <w:rsid w:val="00306455"/>
    <w:rsid w:val="0030661F"/>
    <w:rsid w:val="00307692"/>
    <w:rsid w:val="00307915"/>
    <w:rsid w:val="00311C86"/>
    <w:rsid w:val="00311E2B"/>
    <w:rsid w:val="00312FA2"/>
    <w:rsid w:val="00313A15"/>
    <w:rsid w:val="00313D3D"/>
    <w:rsid w:val="003142E8"/>
    <w:rsid w:val="00316789"/>
    <w:rsid w:val="003201D6"/>
    <w:rsid w:val="00320920"/>
    <w:rsid w:val="0032479E"/>
    <w:rsid w:val="00327DBD"/>
    <w:rsid w:val="0033073D"/>
    <w:rsid w:val="00332208"/>
    <w:rsid w:val="00334207"/>
    <w:rsid w:val="00335858"/>
    <w:rsid w:val="0033699B"/>
    <w:rsid w:val="00340D8D"/>
    <w:rsid w:val="00341B7D"/>
    <w:rsid w:val="003452DE"/>
    <w:rsid w:val="00345BEA"/>
    <w:rsid w:val="00346EE3"/>
    <w:rsid w:val="00347124"/>
    <w:rsid w:val="003476F2"/>
    <w:rsid w:val="00352082"/>
    <w:rsid w:val="00353168"/>
    <w:rsid w:val="00354725"/>
    <w:rsid w:val="00355226"/>
    <w:rsid w:val="0035601A"/>
    <w:rsid w:val="00361F05"/>
    <w:rsid w:val="003636B4"/>
    <w:rsid w:val="00363C53"/>
    <w:rsid w:val="00365542"/>
    <w:rsid w:val="00366A95"/>
    <w:rsid w:val="00366ED5"/>
    <w:rsid w:val="003675B1"/>
    <w:rsid w:val="00367AB4"/>
    <w:rsid w:val="00370D1B"/>
    <w:rsid w:val="003712C2"/>
    <w:rsid w:val="00372728"/>
    <w:rsid w:val="00372F36"/>
    <w:rsid w:val="00374323"/>
    <w:rsid w:val="0037680F"/>
    <w:rsid w:val="003812D2"/>
    <w:rsid w:val="00381787"/>
    <w:rsid w:val="00381CA0"/>
    <w:rsid w:val="00381FB4"/>
    <w:rsid w:val="00382DAD"/>
    <w:rsid w:val="00383C1E"/>
    <w:rsid w:val="00384C35"/>
    <w:rsid w:val="00385E9F"/>
    <w:rsid w:val="00385F0D"/>
    <w:rsid w:val="003921C0"/>
    <w:rsid w:val="003927C7"/>
    <w:rsid w:val="00393333"/>
    <w:rsid w:val="0039447E"/>
    <w:rsid w:val="0039489A"/>
    <w:rsid w:val="00394E37"/>
    <w:rsid w:val="0039636C"/>
    <w:rsid w:val="00396854"/>
    <w:rsid w:val="00396BD2"/>
    <w:rsid w:val="00397C02"/>
    <w:rsid w:val="003A0AB1"/>
    <w:rsid w:val="003A0F46"/>
    <w:rsid w:val="003A180B"/>
    <w:rsid w:val="003A2CE6"/>
    <w:rsid w:val="003A3DFD"/>
    <w:rsid w:val="003A511D"/>
    <w:rsid w:val="003A60B5"/>
    <w:rsid w:val="003A6132"/>
    <w:rsid w:val="003A7C7D"/>
    <w:rsid w:val="003B0FFB"/>
    <w:rsid w:val="003B101E"/>
    <w:rsid w:val="003B33F4"/>
    <w:rsid w:val="003B3CCB"/>
    <w:rsid w:val="003B4E22"/>
    <w:rsid w:val="003B6A77"/>
    <w:rsid w:val="003B7348"/>
    <w:rsid w:val="003B7D3F"/>
    <w:rsid w:val="003B7D8F"/>
    <w:rsid w:val="003C08BE"/>
    <w:rsid w:val="003C0991"/>
    <w:rsid w:val="003C0CE7"/>
    <w:rsid w:val="003C12E9"/>
    <w:rsid w:val="003C3018"/>
    <w:rsid w:val="003C3107"/>
    <w:rsid w:val="003C330E"/>
    <w:rsid w:val="003C3D2A"/>
    <w:rsid w:val="003C4346"/>
    <w:rsid w:val="003C4AA4"/>
    <w:rsid w:val="003C513A"/>
    <w:rsid w:val="003C5E6B"/>
    <w:rsid w:val="003D01D6"/>
    <w:rsid w:val="003D2317"/>
    <w:rsid w:val="003D3DBB"/>
    <w:rsid w:val="003D6E52"/>
    <w:rsid w:val="003D7E0D"/>
    <w:rsid w:val="003E0A76"/>
    <w:rsid w:val="003E0DE1"/>
    <w:rsid w:val="003E1EDF"/>
    <w:rsid w:val="003E5B9A"/>
    <w:rsid w:val="003E6074"/>
    <w:rsid w:val="003E6F22"/>
    <w:rsid w:val="003E7468"/>
    <w:rsid w:val="003E7D4F"/>
    <w:rsid w:val="003F0113"/>
    <w:rsid w:val="003F1AF0"/>
    <w:rsid w:val="003F3AE3"/>
    <w:rsid w:val="003F4719"/>
    <w:rsid w:val="003F4E87"/>
    <w:rsid w:val="003F5466"/>
    <w:rsid w:val="003F5607"/>
    <w:rsid w:val="003F71FB"/>
    <w:rsid w:val="003F7663"/>
    <w:rsid w:val="003F786D"/>
    <w:rsid w:val="003F7DC5"/>
    <w:rsid w:val="00400115"/>
    <w:rsid w:val="00400FD6"/>
    <w:rsid w:val="00402AD0"/>
    <w:rsid w:val="00402E6D"/>
    <w:rsid w:val="00402F79"/>
    <w:rsid w:val="00406D67"/>
    <w:rsid w:val="004078CD"/>
    <w:rsid w:val="0041136B"/>
    <w:rsid w:val="00411C4D"/>
    <w:rsid w:val="004122D5"/>
    <w:rsid w:val="00412D0B"/>
    <w:rsid w:val="00414319"/>
    <w:rsid w:val="00415876"/>
    <w:rsid w:val="00415CE9"/>
    <w:rsid w:val="0041689A"/>
    <w:rsid w:val="0041754D"/>
    <w:rsid w:val="00422753"/>
    <w:rsid w:val="004228DF"/>
    <w:rsid w:val="00423B4A"/>
    <w:rsid w:val="00424A58"/>
    <w:rsid w:val="00427FE3"/>
    <w:rsid w:val="00430A8F"/>
    <w:rsid w:val="004316F1"/>
    <w:rsid w:val="004318D6"/>
    <w:rsid w:val="00437049"/>
    <w:rsid w:val="00440B7F"/>
    <w:rsid w:val="00441222"/>
    <w:rsid w:val="00442C1D"/>
    <w:rsid w:val="0044416B"/>
    <w:rsid w:val="00446CD7"/>
    <w:rsid w:val="00450FA8"/>
    <w:rsid w:val="004529FF"/>
    <w:rsid w:val="00452F46"/>
    <w:rsid w:val="004533DD"/>
    <w:rsid w:val="004546FE"/>
    <w:rsid w:val="00454DA8"/>
    <w:rsid w:val="0045711A"/>
    <w:rsid w:val="00457520"/>
    <w:rsid w:val="004602A5"/>
    <w:rsid w:val="00462841"/>
    <w:rsid w:val="00464566"/>
    <w:rsid w:val="00466319"/>
    <w:rsid w:val="00466ED9"/>
    <w:rsid w:val="0046707F"/>
    <w:rsid w:val="004700D8"/>
    <w:rsid w:val="00470457"/>
    <w:rsid w:val="00470A15"/>
    <w:rsid w:val="00470A41"/>
    <w:rsid w:val="004710BF"/>
    <w:rsid w:val="00471B4F"/>
    <w:rsid w:val="00471E91"/>
    <w:rsid w:val="00472E9D"/>
    <w:rsid w:val="00474391"/>
    <w:rsid w:val="00474A2B"/>
    <w:rsid w:val="004752F7"/>
    <w:rsid w:val="00475804"/>
    <w:rsid w:val="00476AAB"/>
    <w:rsid w:val="00484C32"/>
    <w:rsid w:val="0048508A"/>
    <w:rsid w:val="00485DE4"/>
    <w:rsid w:val="00486B8E"/>
    <w:rsid w:val="004872C6"/>
    <w:rsid w:val="00487DA1"/>
    <w:rsid w:val="0049007B"/>
    <w:rsid w:val="00490EF3"/>
    <w:rsid w:val="004916F5"/>
    <w:rsid w:val="004928FD"/>
    <w:rsid w:val="00493FED"/>
    <w:rsid w:val="00495B1C"/>
    <w:rsid w:val="00497F37"/>
    <w:rsid w:val="00497FEE"/>
    <w:rsid w:val="004A0127"/>
    <w:rsid w:val="004A3D34"/>
    <w:rsid w:val="004A41DE"/>
    <w:rsid w:val="004A65D2"/>
    <w:rsid w:val="004A78B4"/>
    <w:rsid w:val="004B0EA2"/>
    <w:rsid w:val="004B1248"/>
    <w:rsid w:val="004B2065"/>
    <w:rsid w:val="004B2538"/>
    <w:rsid w:val="004B4992"/>
    <w:rsid w:val="004B5781"/>
    <w:rsid w:val="004B7A85"/>
    <w:rsid w:val="004C06A5"/>
    <w:rsid w:val="004C0AF9"/>
    <w:rsid w:val="004C2B6E"/>
    <w:rsid w:val="004C30F2"/>
    <w:rsid w:val="004C4C84"/>
    <w:rsid w:val="004C676C"/>
    <w:rsid w:val="004C6DE9"/>
    <w:rsid w:val="004C6FFE"/>
    <w:rsid w:val="004D0821"/>
    <w:rsid w:val="004D11DD"/>
    <w:rsid w:val="004D19A5"/>
    <w:rsid w:val="004D1F02"/>
    <w:rsid w:val="004D424F"/>
    <w:rsid w:val="004D4CEA"/>
    <w:rsid w:val="004D597E"/>
    <w:rsid w:val="004D5ED1"/>
    <w:rsid w:val="004D601E"/>
    <w:rsid w:val="004D6EF3"/>
    <w:rsid w:val="004D7F71"/>
    <w:rsid w:val="004E3DCE"/>
    <w:rsid w:val="004E41BD"/>
    <w:rsid w:val="004E43BD"/>
    <w:rsid w:val="004E4E4F"/>
    <w:rsid w:val="004E6B48"/>
    <w:rsid w:val="004E6C24"/>
    <w:rsid w:val="004E7C71"/>
    <w:rsid w:val="004F0522"/>
    <w:rsid w:val="004F172D"/>
    <w:rsid w:val="004F2B4A"/>
    <w:rsid w:val="004F2E79"/>
    <w:rsid w:val="004F2F1A"/>
    <w:rsid w:val="004F3144"/>
    <w:rsid w:val="004F365B"/>
    <w:rsid w:val="004F3AF9"/>
    <w:rsid w:val="004F4264"/>
    <w:rsid w:val="004F69CB"/>
    <w:rsid w:val="00500718"/>
    <w:rsid w:val="00500C24"/>
    <w:rsid w:val="005011A4"/>
    <w:rsid w:val="00502D31"/>
    <w:rsid w:val="00503EEB"/>
    <w:rsid w:val="00506076"/>
    <w:rsid w:val="005103A8"/>
    <w:rsid w:val="00512DB1"/>
    <w:rsid w:val="00513130"/>
    <w:rsid w:val="0051374A"/>
    <w:rsid w:val="00513B32"/>
    <w:rsid w:val="00514E50"/>
    <w:rsid w:val="0051699E"/>
    <w:rsid w:val="00517EB2"/>
    <w:rsid w:val="0052106C"/>
    <w:rsid w:val="0052267E"/>
    <w:rsid w:val="00523226"/>
    <w:rsid w:val="00526111"/>
    <w:rsid w:val="00526543"/>
    <w:rsid w:val="00527CF8"/>
    <w:rsid w:val="00527FCF"/>
    <w:rsid w:val="005300B1"/>
    <w:rsid w:val="0053091B"/>
    <w:rsid w:val="00531261"/>
    <w:rsid w:val="0053231E"/>
    <w:rsid w:val="00533C5E"/>
    <w:rsid w:val="00534D89"/>
    <w:rsid w:val="0053611A"/>
    <w:rsid w:val="0054003B"/>
    <w:rsid w:val="00540600"/>
    <w:rsid w:val="00542721"/>
    <w:rsid w:val="00542A8A"/>
    <w:rsid w:val="00543006"/>
    <w:rsid w:val="005446E1"/>
    <w:rsid w:val="00545283"/>
    <w:rsid w:val="0054535D"/>
    <w:rsid w:val="00545B51"/>
    <w:rsid w:val="00545F66"/>
    <w:rsid w:val="005464A1"/>
    <w:rsid w:val="00551B53"/>
    <w:rsid w:val="00552322"/>
    <w:rsid w:val="005529DB"/>
    <w:rsid w:val="00552AD0"/>
    <w:rsid w:val="00552C1E"/>
    <w:rsid w:val="00552F06"/>
    <w:rsid w:val="005541AE"/>
    <w:rsid w:val="00555EB9"/>
    <w:rsid w:val="0055682E"/>
    <w:rsid w:val="005573D9"/>
    <w:rsid w:val="00557B23"/>
    <w:rsid w:val="00560244"/>
    <w:rsid w:val="005606B7"/>
    <w:rsid w:val="00560A4C"/>
    <w:rsid w:val="005611C6"/>
    <w:rsid w:val="005615E2"/>
    <w:rsid w:val="0056222F"/>
    <w:rsid w:val="00562322"/>
    <w:rsid w:val="00562934"/>
    <w:rsid w:val="00563414"/>
    <w:rsid w:val="005645F3"/>
    <w:rsid w:val="0056554B"/>
    <w:rsid w:val="0056615D"/>
    <w:rsid w:val="005679A9"/>
    <w:rsid w:val="00571636"/>
    <w:rsid w:val="00571919"/>
    <w:rsid w:val="00571A57"/>
    <w:rsid w:val="005720EE"/>
    <w:rsid w:val="00574676"/>
    <w:rsid w:val="005755C3"/>
    <w:rsid w:val="00575A5E"/>
    <w:rsid w:val="00575E77"/>
    <w:rsid w:val="00575F98"/>
    <w:rsid w:val="005760CE"/>
    <w:rsid w:val="00576B9E"/>
    <w:rsid w:val="00577ABF"/>
    <w:rsid w:val="00577B79"/>
    <w:rsid w:val="005806C7"/>
    <w:rsid w:val="005808BB"/>
    <w:rsid w:val="00581DA7"/>
    <w:rsid w:val="00584878"/>
    <w:rsid w:val="00584932"/>
    <w:rsid w:val="005850DF"/>
    <w:rsid w:val="00585816"/>
    <w:rsid w:val="00585CDE"/>
    <w:rsid w:val="00587415"/>
    <w:rsid w:val="00591092"/>
    <w:rsid w:val="00591CEE"/>
    <w:rsid w:val="00592142"/>
    <w:rsid w:val="005925F6"/>
    <w:rsid w:val="0059265E"/>
    <w:rsid w:val="00592A45"/>
    <w:rsid w:val="005933C4"/>
    <w:rsid w:val="005944E3"/>
    <w:rsid w:val="00594EBC"/>
    <w:rsid w:val="00595D04"/>
    <w:rsid w:val="005961B2"/>
    <w:rsid w:val="0059743D"/>
    <w:rsid w:val="005A0521"/>
    <w:rsid w:val="005A3BEE"/>
    <w:rsid w:val="005A4F09"/>
    <w:rsid w:val="005A64B7"/>
    <w:rsid w:val="005B18E1"/>
    <w:rsid w:val="005B242B"/>
    <w:rsid w:val="005B320F"/>
    <w:rsid w:val="005B3F77"/>
    <w:rsid w:val="005B4100"/>
    <w:rsid w:val="005B4247"/>
    <w:rsid w:val="005B4EE9"/>
    <w:rsid w:val="005B71F9"/>
    <w:rsid w:val="005B7DA6"/>
    <w:rsid w:val="005C0163"/>
    <w:rsid w:val="005C134C"/>
    <w:rsid w:val="005C24D8"/>
    <w:rsid w:val="005C3AAD"/>
    <w:rsid w:val="005C53D8"/>
    <w:rsid w:val="005C590A"/>
    <w:rsid w:val="005C67BD"/>
    <w:rsid w:val="005D03F9"/>
    <w:rsid w:val="005D2418"/>
    <w:rsid w:val="005D2589"/>
    <w:rsid w:val="005D2A19"/>
    <w:rsid w:val="005D43B2"/>
    <w:rsid w:val="005D4FFB"/>
    <w:rsid w:val="005D527C"/>
    <w:rsid w:val="005D5E0D"/>
    <w:rsid w:val="005D6475"/>
    <w:rsid w:val="005D6951"/>
    <w:rsid w:val="005D738F"/>
    <w:rsid w:val="005D7B38"/>
    <w:rsid w:val="005D7C48"/>
    <w:rsid w:val="005E0230"/>
    <w:rsid w:val="005E05DC"/>
    <w:rsid w:val="005E07A2"/>
    <w:rsid w:val="005E223B"/>
    <w:rsid w:val="005E3635"/>
    <w:rsid w:val="005E38B2"/>
    <w:rsid w:val="005E4439"/>
    <w:rsid w:val="005E6816"/>
    <w:rsid w:val="005F068C"/>
    <w:rsid w:val="005F1F99"/>
    <w:rsid w:val="005F21E1"/>
    <w:rsid w:val="005F4734"/>
    <w:rsid w:val="005F5227"/>
    <w:rsid w:val="006000AF"/>
    <w:rsid w:val="00600957"/>
    <w:rsid w:val="006013EE"/>
    <w:rsid w:val="00601A5B"/>
    <w:rsid w:val="00602D37"/>
    <w:rsid w:val="006040F2"/>
    <w:rsid w:val="006056CF"/>
    <w:rsid w:val="0060677B"/>
    <w:rsid w:val="00606CCD"/>
    <w:rsid w:val="006078B0"/>
    <w:rsid w:val="00612B7B"/>
    <w:rsid w:val="006136CC"/>
    <w:rsid w:val="0061381B"/>
    <w:rsid w:val="00617E9F"/>
    <w:rsid w:val="0062159E"/>
    <w:rsid w:val="0062357C"/>
    <w:rsid w:val="00624133"/>
    <w:rsid w:val="00625007"/>
    <w:rsid w:val="00625C8E"/>
    <w:rsid w:val="00625E6E"/>
    <w:rsid w:val="00626638"/>
    <w:rsid w:val="00626809"/>
    <w:rsid w:val="00627085"/>
    <w:rsid w:val="00630247"/>
    <w:rsid w:val="0063198A"/>
    <w:rsid w:val="00634844"/>
    <w:rsid w:val="00635812"/>
    <w:rsid w:val="00636574"/>
    <w:rsid w:val="00636F9B"/>
    <w:rsid w:val="006374EA"/>
    <w:rsid w:val="006379A2"/>
    <w:rsid w:val="00640FF6"/>
    <w:rsid w:val="00641A10"/>
    <w:rsid w:val="006423D4"/>
    <w:rsid w:val="006424F4"/>
    <w:rsid w:val="00645E18"/>
    <w:rsid w:val="00646E21"/>
    <w:rsid w:val="006470C7"/>
    <w:rsid w:val="0065036C"/>
    <w:rsid w:val="0065129E"/>
    <w:rsid w:val="00651DAC"/>
    <w:rsid w:val="00652A2E"/>
    <w:rsid w:val="006554CC"/>
    <w:rsid w:val="0065656F"/>
    <w:rsid w:val="0065706D"/>
    <w:rsid w:val="00660460"/>
    <w:rsid w:val="00660AE4"/>
    <w:rsid w:val="00661BE6"/>
    <w:rsid w:val="006665E0"/>
    <w:rsid w:val="006668D3"/>
    <w:rsid w:val="006669EB"/>
    <w:rsid w:val="00670FDD"/>
    <w:rsid w:val="0067134E"/>
    <w:rsid w:val="00672513"/>
    <w:rsid w:val="0067264E"/>
    <w:rsid w:val="00672C33"/>
    <w:rsid w:val="0067412D"/>
    <w:rsid w:val="00674D94"/>
    <w:rsid w:val="00676EA0"/>
    <w:rsid w:val="006776ED"/>
    <w:rsid w:val="00677DCA"/>
    <w:rsid w:val="006850C8"/>
    <w:rsid w:val="006860EE"/>
    <w:rsid w:val="00692A31"/>
    <w:rsid w:val="0069391B"/>
    <w:rsid w:val="006940AA"/>
    <w:rsid w:val="006950FF"/>
    <w:rsid w:val="00697222"/>
    <w:rsid w:val="0069744C"/>
    <w:rsid w:val="0069758B"/>
    <w:rsid w:val="006977B8"/>
    <w:rsid w:val="0069788F"/>
    <w:rsid w:val="006A073C"/>
    <w:rsid w:val="006A179C"/>
    <w:rsid w:val="006A2106"/>
    <w:rsid w:val="006A2F3D"/>
    <w:rsid w:val="006A329C"/>
    <w:rsid w:val="006A32CC"/>
    <w:rsid w:val="006A3C05"/>
    <w:rsid w:val="006A5AA9"/>
    <w:rsid w:val="006A5BAF"/>
    <w:rsid w:val="006A6E3E"/>
    <w:rsid w:val="006A717B"/>
    <w:rsid w:val="006B0776"/>
    <w:rsid w:val="006B0AA5"/>
    <w:rsid w:val="006B224A"/>
    <w:rsid w:val="006B2425"/>
    <w:rsid w:val="006B2568"/>
    <w:rsid w:val="006B261A"/>
    <w:rsid w:val="006B26F0"/>
    <w:rsid w:val="006B440B"/>
    <w:rsid w:val="006B49E4"/>
    <w:rsid w:val="006C132B"/>
    <w:rsid w:val="006C196B"/>
    <w:rsid w:val="006C52D7"/>
    <w:rsid w:val="006C56F1"/>
    <w:rsid w:val="006D0315"/>
    <w:rsid w:val="006D275D"/>
    <w:rsid w:val="006D59C5"/>
    <w:rsid w:val="006D6084"/>
    <w:rsid w:val="006D6692"/>
    <w:rsid w:val="006D7875"/>
    <w:rsid w:val="006D7F77"/>
    <w:rsid w:val="006E085E"/>
    <w:rsid w:val="006E1ABE"/>
    <w:rsid w:val="006E3753"/>
    <w:rsid w:val="006E3DD8"/>
    <w:rsid w:val="006E7F8C"/>
    <w:rsid w:val="006F0979"/>
    <w:rsid w:val="006F0B8D"/>
    <w:rsid w:val="006F2187"/>
    <w:rsid w:val="006F3581"/>
    <w:rsid w:val="006F3E6E"/>
    <w:rsid w:val="006F4549"/>
    <w:rsid w:val="006F5014"/>
    <w:rsid w:val="006F6145"/>
    <w:rsid w:val="006F6BB1"/>
    <w:rsid w:val="006F7DC8"/>
    <w:rsid w:val="00703B03"/>
    <w:rsid w:val="00704206"/>
    <w:rsid w:val="00704FB1"/>
    <w:rsid w:val="00705CB3"/>
    <w:rsid w:val="007065DC"/>
    <w:rsid w:val="00706A5A"/>
    <w:rsid w:val="00706AE4"/>
    <w:rsid w:val="007103E8"/>
    <w:rsid w:val="007109B8"/>
    <w:rsid w:val="00710B42"/>
    <w:rsid w:val="007129CC"/>
    <w:rsid w:val="00714C15"/>
    <w:rsid w:val="0071586F"/>
    <w:rsid w:val="00715925"/>
    <w:rsid w:val="0071660A"/>
    <w:rsid w:val="00716973"/>
    <w:rsid w:val="00720A30"/>
    <w:rsid w:val="00722B3D"/>
    <w:rsid w:val="007244CE"/>
    <w:rsid w:val="00724ADC"/>
    <w:rsid w:val="007270E9"/>
    <w:rsid w:val="00727DCF"/>
    <w:rsid w:val="00730437"/>
    <w:rsid w:val="00730A3C"/>
    <w:rsid w:val="00731697"/>
    <w:rsid w:val="00731BEB"/>
    <w:rsid w:val="00732F04"/>
    <w:rsid w:val="00733E47"/>
    <w:rsid w:val="0073630B"/>
    <w:rsid w:val="0073668E"/>
    <w:rsid w:val="00737651"/>
    <w:rsid w:val="00737C41"/>
    <w:rsid w:val="00740B3A"/>
    <w:rsid w:val="00741DFD"/>
    <w:rsid w:val="00742D49"/>
    <w:rsid w:val="00742E9E"/>
    <w:rsid w:val="0074472E"/>
    <w:rsid w:val="0074494E"/>
    <w:rsid w:val="007453F8"/>
    <w:rsid w:val="00746C73"/>
    <w:rsid w:val="00747303"/>
    <w:rsid w:val="007505D2"/>
    <w:rsid w:val="007508EE"/>
    <w:rsid w:val="007525CE"/>
    <w:rsid w:val="00752C2F"/>
    <w:rsid w:val="00752F0C"/>
    <w:rsid w:val="00752F0D"/>
    <w:rsid w:val="00754069"/>
    <w:rsid w:val="007543D0"/>
    <w:rsid w:val="00755E1F"/>
    <w:rsid w:val="00756246"/>
    <w:rsid w:val="0075626E"/>
    <w:rsid w:val="007613A5"/>
    <w:rsid w:val="00764097"/>
    <w:rsid w:val="007641F1"/>
    <w:rsid w:val="00765B22"/>
    <w:rsid w:val="0076663F"/>
    <w:rsid w:val="007672E9"/>
    <w:rsid w:val="007711C3"/>
    <w:rsid w:val="007720A2"/>
    <w:rsid w:val="00776562"/>
    <w:rsid w:val="00781EA2"/>
    <w:rsid w:val="00782908"/>
    <w:rsid w:val="0078355B"/>
    <w:rsid w:val="00783A7F"/>
    <w:rsid w:val="00783D65"/>
    <w:rsid w:val="00783EFA"/>
    <w:rsid w:val="00784617"/>
    <w:rsid w:val="0078784B"/>
    <w:rsid w:val="00787DAA"/>
    <w:rsid w:val="00791A33"/>
    <w:rsid w:val="007939C5"/>
    <w:rsid w:val="00793F7B"/>
    <w:rsid w:val="00794A1A"/>
    <w:rsid w:val="00794F4C"/>
    <w:rsid w:val="007957B7"/>
    <w:rsid w:val="00795ACD"/>
    <w:rsid w:val="00796DCC"/>
    <w:rsid w:val="007971BD"/>
    <w:rsid w:val="00797888"/>
    <w:rsid w:val="00797974"/>
    <w:rsid w:val="00797CAD"/>
    <w:rsid w:val="007A0F29"/>
    <w:rsid w:val="007A1A35"/>
    <w:rsid w:val="007A2336"/>
    <w:rsid w:val="007A324E"/>
    <w:rsid w:val="007A3784"/>
    <w:rsid w:val="007A38CA"/>
    <w:rsid w:val="007A40C6"/>
    <w:rsid w:val="007A46AE"/>
    <w:rsid w:val="007A4DF7"/>
    <w:rsid w:val="007A6290"/>
    <w:rsid w:val="007A66E1"/>
    <w:rsid w:val="007A674C"/>
    <w:rsid w:val="007A6B88"/>
    <w:rsid w:val="007A6BBD"/>
    <w:rsid w:val="007B00E3"/>
    <w:rsid w:val="007B0337"/>
    <w:rsid w:val="007B12FC"/>
    <w:rsid w:val="007B1CE2"/>
    <w:rsid w:val="007B1E15"/>
    <w:rsid w:val="007B2027"/>
    <w:rsid w:val="007B3F6D"/>
    <w:rsid w:val="007B3FA5"/>
    <w:rsid w:val="007B5AE0"/>
    <w:rsid w:val="007B729D"/>
    <w:rsid w:val="007B7691"/>
    <w:rsid w:val="007C08F3"/>
    <w:rsid w:val="007C21CC"/>
    <w:rsid w:val="007C43DD"/>
    <w:rsid w:val="007C479D"/>
    <w:rsid w:val="007C5B67"/>
    <w:rsid w:val="007C6195"/>
    <w:rsid w:val="007C77E2"/>
    <w:rsid w:val="007D11D3"/>
    <w:rsid w:val="007D26D8"/>
    <w:rsid w:val="007D2E0A"/>
    <w:rsid w:val="007D355E"/>
    <w:rsid w:val="007D3DB6"/>
    <w:rsid w:val="007D4A3B"/>
    <w:rsid w:val="007D5A7B"/>
    <w:rsid w:val="007D68D7"/>
    <w:rsid w:val="007D69D5"/>
    <w:rsid w:val="007D6C1A"/>
    <w:rsid w:val="007D7E79"/>
    <w:rsid w:val="007E01B1"/>
    <w:rsid w:val="007E0DB0"/>
    <w:rsid w:val="007E0FB4"/>
    <w:rsid w:val="007E3C9D"/>
    <w:rsid w:val="007E4BAD"/>
    <w:rsid w:val="007E4D4D"/>
    <w:rsid w:val="007E6286"/>
    <w:rsid w:val="007E6716"/>
    <w:rsid w:val="007E7380"/>
    <w:rsid w:val="007E74B9"/>
    <w:rsid w:val="007F0D53"/>
    <w:rsid w:val="007F10E6"/>
    <w:rsid w:val="007F1377"/>
    <w:rsid w:val="007F175A"/>
    <w:rsid w:val="007F1B3D"/>
    <w:rsid w:val="007F23EA"/>
    <w:rsid w:val="007F7198"/>
    <w:rsid w:val="00800E17"/>
    <w:rsid w:val="00801095"/>
    <w:rsid w:val="00802A0E"/>
    <w:rsid w:val="008032DD"/>
    <w:rsid w:val="0080338F"/>
    <w:rsid w:val="00804F13"/>
    <w:rsid w:val="00806353"/>
    <w:rsid w:val="008104A2"/>
    <w:rsid w:val="00810BAF"/>
    <w:rsid w:val="008128B0"/>
    <w:rsid w:val="00812C2B"/>
    <w:rsid w:val="008169EF"/>
    <w:rsid w:val="008170A9"/>
    <w:rsid w:val="0082156B"/>
    <w:rsid w:val="00823CF8"/>
    <w:rsid w:val="00826C63"/>
    <w:rsid w:val="00826F37"/>
    <w:rsid w:val="00827838"/>
    <w:rsid w:val="00831A77"/>
    <w:rsid w:val="0083295C"/>
    <w:rsid w:val="00834A52"/>
    <w:rsid w:val="00835A0B"/>
    <w:rsid w:val="008366D1"/>
    <w:rsid w:val="00836904"/>
    <w:rsid w:val="0084184F"/>
    <w:rsid w:val="008461EA"/>
    <w:rsid w:val="00846DD0"/>
    <w:rsid w:val="0084745F"/>
    <w:rsid w:val="00850D66"/>
    <w:rsid w:val="008529A6"/>
    <w:rsid w:val="008532A8"/>
    <w:rsid w:val="008534D3"/>
    <w:rsid w:val="00853A8B"/>
    <w:rsid w:val="00854B24"/>
    <w:rsid w:val="0085520F"/>
    <w:rsid w:val="008578E7"/>
    <w:rsid w:val="00861AC8"/>
    <w:rsid w:val="00861B1F"/>
    <w:rsid w:val="008630BA"/>
    <w:rsid w:val="0086334D"/>
    <w:rsid w:val="0086355C"/>
    <w:rsid w:val="008646E9"/>
    <w:rsid w:val="00866BFE"/>
    <w:rsid w:val="00867404"/>
    <w:rsid w:val="00867AA5"/>
    <w:rsid w:val="0087076B"/>
    <w:rsid w:val="00872CF1"/>
    <w:rsid w:val="00874A58"/>
    <w:rsid w:val="00875E10"/>
    <w:rsid w:val="00880B3C"/>
    <w:rsid w:val="00881279"/>
    <w:rsid w:val="00881A52"/>
    <w:rsid w:val="00884F32"/>
    <w:rsid w:val="00885018"/>
    <w:rsid w:val="00885D59"/>
    <w:rsid w:val="00886767"/>
    <w:rsid w:val="008869DA"/>
    <w:rsid w:val="00890610"/>
    <w:rsid w:val="00893266"/>
    <w:rsid w:val="00893DC2"/>
    <w:rsid w:val="0089400C"/>
    <w:rsid w:val="008944FA"/>
    <w:rsid w:val="00894CDB"/>
    <w:rsid w:val="00895527"/>
    <w:rsid w:val="0089612A"/>
    <w:rsid w:val="00896679"/>
    <w:rsid w:val="008966EE"/>
    <w:rsid w:val="00896CED"/>
    <w:rsid w:val="008974E0"/>
    <w:rsid w:val="008A0585"/>
    <w:rsid w:val="008A49E0"/>
    <w:rsid w:val="008A4D8E"/>
    <w:rsid w:val="008A5AA2"/>
    <w:rsid w:val="008B152F"/>
    <w:rsid w:val="008B1984"/>
    <w:rsid w:val="008B2E9D"/>
    <w:rsid w:val="008B3D82"/>
    <w:rsid w:val="008B4E3F"/>
    <w:rsid w:val="008B5398"/>
    <w:rsid w:val="008B5B9A"/>
    <w:rsid w:val="008B5C36"/>
    <w:rsid w:val="008B5E19"/>
    <w:rsid w:val="008B647F"/>
    <w:rsid w:val="008B7A14"/>
    <w:rsid w:val="008C0EA6"/>
    <w:rsid w:val="008C1984"/>
    <w:rsid w:val="008C1EA0"/>
    <w:rsid w:val="008C1F5F"/>
    <w:rsid w:val="008C3150"/>
    <w:rsid w:val="008C387B"/>
    <w:rsid w:val="008D28D0"/>
    <w:rsid w:val="008D3677"/>
    <w:rsid w:val="008D435A"/>
    <w:rsid w:val="008D47AA"/>
    <w:rsid w:val="008D49D6"/>
    <w:rsid w:val="008D578E"/>
    <w:rsid w:val="008D5B3B"/>
    <w:rsid w:val="008D5EAF"/>
    <w:rsid w:val="008D609E"/>
    <w:rsid w:val="008D61C8"/>
    <w:rsid w:val="008D6403"/>
    <w:rsid w:val="008D6739"/>
    <w:rsid w:val="008E0566"/>
    <w:rsid w:val="008E156F"/>
    <w:rsid w:val="008E239F"/>
    <w:rsid w:val="008E2FA0"/>
    <w:rsid w:val="008E3336"/>
    <w:rsid w:val="008E598C"/>
    <w:rsid w:val="008E5CCC"/>
    <w:rsid w:val="008F124C"/>
    <w:rsid w:val="008F14BA"/>
    <w:rsid w:val="008F2D6A"/>
    <w:rsid w:val="008F3A26"/>
    <w:rsid w:val="008F4FD2"/>
    <w:rsid w:val="008F6655"/>
    <w:rsid w:val="00900B94"/>
    <w:rsid w:val="00901AD6"/>
    <w:rsid w:val="00901BB9"/>
    <w:rsid w:val="009025AB"/>
    <w:rsid w:val="0090354D"/>
    <w:rsid w:val="00903E9D"/>
    <w:rsid w:val="009075CB"/>
    <w:rsid w:val="00907642"/>
    <w:rsid w:val="009128B8"/>
    <w:rsid w:val="00912917"/>
    <w:rsid w:val="00913130"/>
    <w:rsid w:val="00913D55"/>
    <w:rsid w:val="00913D94"/>
    <w:rsid w:val="0091662F"/>
    <w:rsid w:val="00920C35"/>
    <w:rsid w:val="009211C9"/>
    <w:rsid w:val="0092311C"/>
    <w:rsid w:val="0092456D"/>
    <w:rsid w:val="00924938"/>
    <w:rsid w:val="00924F40"/>
    <w:rsid w:val="0092691F"/>
    <w:rsid w:val="0092699F"/>
    <w:rsid w:val="00926E6F"/>
    <w:rsid w:val="00930555"/>
    <w:rsid w:val="0093549B"/>
    <w:rsid w:val="00935C6F"/>
    <w:rsid w:val="00940052"/>
    <w:rsid w:val="00940DBE"/>
    <w:rsid w:val="009412A7"/>
    <w:rsid w:val="009431DE"/>
    <w:rsid w:val="00944262"/>
    <w:rsid w:val="009453E3"/>
    <w:rsid w:val="00945D63"/>
    <w:rsid w:val="009479CA"/>
    <w:rsid w:val="00950CA5"/>
    <w:rsid w:val="009515C2"/>
    <w:rsid w:val="009560A2"/>
    <w:rsid w:val="00956389"/>
    <w:rsid w:val="00956AF1"/>
    <w:rsid w:val="009607E5"/>
    <w:rsid w:val="00961B6A"/>
    <w:rsid w:val="00962841"/>
    <w:rsid w:val="009636CA"/>
    <w:rsid w:val="00963F6C"/>
    <w:rsid w:val="0096437E"/>
    <w:rsid w:val="00966321"/>
    <w:rsid w:val="00966510"/>
    <w:rsid w:val="009674D9"/>
    <w:rsid w:val="0096785C"/>
    <w:rsid w:val="00967B0F"/>
    <w:rsid w:val="00967E26"/>
    <w:rsid w:val="009713CE"/>
    <w:rsid w:val="0097161B"/>
    <w:rsid w:val="00972541"/>
    <w:rsid w:val="00973533"/>
    <w:rsid w:val="00973D6B"/>
    <w:rsid w:val="009769C5"/>
    <w:rsid w:val="00981DF0"/>
    <w:rsid w:val="00984DE6"/>
    <w:rsid w:val="00985CA1"/>
    <w:rsid w:val="00986F7C"/>
    <w:rsid w:val="00987234"/>
    <w:rsid w:val="00987670"/>
    <w:rsid w:val="00990D53"/>
    <w:rsid w:val="00991C0B"/>
    <w:rsid w:val="00992140"/>
    <w:rsid w:val="00992581"/>
    <w:rsid w:val="009929A8"/>
    <w:rsid w:val="00996022"/>
    <w:rsid w:val="00996859"/>
    <w:rsid w:val="00996F06"/>
    <w:rsid w:val="009971E0"/>
    <w:rsid w:val="009973E2"/>
    <w:rsid w:val="00997CA5"/>
    <w:rsid w:val="009A00BB"/>
    <w:rsid w:val="009A3917"/>
    <w:rsid w:val="009A3EE4"/>
    <w:rsid w:val="009A4102"/>
    <w:rsid w:val="009A4701"/>
    <w:rsid w:val="009A4CD2"/>
    <w:rsid w:val="009A6A8F"/>
    <w:rsid w:val="009B2226"/>
    <w:rsid w:val="009B2237"/>
    <w:rsid w:val="009B3AE5"/>
    <w:rsid w:val="009B3B93"/>
    <w:rsid w:val="009B4862"/>
    <w:rsid w:val="009B5DCB"/>
    <w:rsid w:val="009B6140"/>
    <w:rsid w:val="009B70AB"/>
    <w:rsid w:val="009B758A"/>
    <w:rsid w:val="009C0121"/>
    <w:rsid w:val="009C11FC"/>
    <w:rsid w:val="009C1D79"/>
    <w:rsid w:val="009C429A"/>
    <w:rsid w:val="009C48FB"/>
    <w:rsid w:val="009C4FE5"/>
    <w:rsid w:val="009C6CEC"/>
    <w:rsid w:val="009D126B"/>
    <w:rsid w:val="009D1A14"/>
    <w:rsid w:val="009D333E"/>
    <w:rsid w:val="009D3D60"/>
    <w:rsid w:val="009D4061"/>
    <w:rsid w:val="009D4D61"/>
    <w:rsid w:val="009D5723"/>
    <w:rsid w:val="009D5FE6"/>
    <w:rsid w:val="009E0527"/>
    <w:rsid w:val="009E07F3"/>
    <w:rsid w:val="009E0933"/>
    <w:rsid w:val="009E1ABB"/>
    <w:rsid w:val="009E38DC"/>
    <w:rsid w:val="009E6559"/>
    <w:rsid w:val="009E6CF4"/>
    <w:rsid w:val="009E6E25"/>
    <w:rsid w:val="009E752D"/>
    <w:rsid w:val="009E7E85"/>
    <w:rsid w:val="009F00DC"/>
    <w:rsid w:val="009F03C5"/>
    <w:rsid w:val="009F0653"/>
    <w:rsid w:val="009F1D50"/>
    <w:rsid w:val="009F22BE"/>
    <w:rsid w:val="009F319B"/>
    <w:rsid w:val="009F5053"/>
    <w:rsid w:val="009F63E6"/>
    <w:rsid w:val="009F6FCF"/>
    <w:rsid w:val="009F74FA"/>
    <w:rsid w:val="009F76CF"/>
    <w:rsid w:val="009F7941"/>
    <w:rsid w:val="009F7DF5"/>
    <w:rsid w:val="00A00E27"/>
    <w:rsid w:val="00A00E35"/>
    <w:rsid w:val="00A0142E"/>
    <w:rsid w:val="00A016D4"/>
    <w:rsid w:val="00A02A21"/>
    <w:rsid w:val="00A034C0"/>
    <w:rsid w:val="00A03AEA"/>
    <w:rsid w:val="00A0479B"/>
    <w:rsid w:val="00A04E71"/>
    <w:rsid w:val="00A11B24"/>
    <w:rsid w:val="00A11CE5"/>
    <w:rsid w:val="00A12189"/>
    <w:rsid w:val="00A14545"/>
    <w:rsid w:val="00A14555"/>
    <w:rsid w:val="00A16FCC"/>
    <w:rsid w:val="00A2158F"/>
    <w:rsid w:val="00A22749"/>
    <w:rsid w:val="00A22EB7"/>
    <w:rsid w:val="00A25E05"/>
    <w:rsid w:val="00A2686B"/>
    <w:rsid w:val="00A30177"/>
    <w:rsid w:val="00A30220"/>
    <w:rsid w:val="00A3047D"/>
    <w:rsid w:val="00A31F8A"/>
    <w:rsid w:val="00A34081"/>
    <w:rsid w:val="00A35EA3"/>
    <w:rsid w:val="00A36A64"/>
    <w:rsid w:val="00A36CDF"/>
    <w:rsid w:val="00A3736E"/>
    <w:rsid w:val="00A40D4E"/>
    <w:rsid w:val="00A42633"/>
    <w:rsid w:val="00A444A2"/>
    <w:rsid w:val="00A445D0"/>
    <w:rsid w:val="00A447E8"/>
    <w:rsid w:val="00A45556"/>
    <w:rsid w:val="00A45720"/>
    <w:rsid w:val="00A4574A"/>
    <w:rsid w:val="00A474C1"/>
    <w:rsid w:val="00A47CE0"/>
    <w:rsid w:val="00A50728"/>
    <w:rsid w:val="00A52693"/>
    <w:rsid w:val="00A52D4C"/>
    <w:rsid w:val="00A52E27"/>
    <w:rsid w:val="00A55B81"/>
    <w:rsid w:val="00A57D9D"/>
    <w:rsid w:val="00A601E1"/>
    <w:rsid w:val="00A62B0D"/>
    <w:rsid w:val="00A67D07"/>
    <w:rsid w:val="00A67E06"/>
    <w:rsid w:val="00A70310"/>
    <w:rsid w:val="00A70373"/>
    <w:rsid w:val="00A71638"/>
    <w:rsid w:val="00A73326"/>
    <w:rsid w:val="00A734DB"/>
    <w:rsid w:val="00A74D0D"/>
    <w:rsid w:val="00A74E81"/>
    <w:rsid w:val="00A756CF"/>
    <w:rsid w:val="00A75988"/>
    <w:rsid w:val="00A809F0"/>
    <w:rsid w:val="00A815B9"/>
    <w:rsid w:val="00A86461"/>
    <w:rsid w:val="00A876F0"/>
    <w:rsid w:val="00A907EB"/>
    <w:rsid w:val="00A91E4B"/>
    <w:rsid w:val="00A92B31"/>
    <w:rsid w:val="00A9370A"/>
    <w:rsid w:val="00A9719C"/>
    <w:rsid w:val="00A972A5"/>
    <w:rsid w:val="00A97F17"/>
    <w:rsid w:val="00AA2214"/>
    <w:rsid w:val="00AA411C"/>
    <w:rsid w:val="00AA5C8F"/>
    <w:rsid w:val="00AA684C"/>
    <w:rsid w:val="00AA6A79"/>
    <w:rsid w:val="00AA722A"/>
    <w:rsid w:val="00AB04B7"/>
    <w:rsid w:val="00AB2F45"/>
    <w:rsid w:val="00AB3FFB"/>
    <w:rsid w:val="00AB5C7D"/>
    <w:rsid w:val="00AB6F12"/>
    <w:rsid w:val="00AB7348"/>
    <w:rsid w:val="00AC03DB"/>
    <w:rsid w:val="00AC3E6A"/>
    <w:rsid w:val="00AC3F1C"/>
    <w:rsid w:val="00AC443D"/>
    <w:rsid w:val="00AC69F6"/>
    <w:rsid w:val="00AC6D42"/>
    <w:rsid w:val="00AD114D"/>
    <w:rsid w:val="00AD3460"/>
    <w:rsid w:val="00AD4142"/>
    <w:rsid w:val="00AD6B4F"/>
    <w:rsid w:val="00AE08A7"/>
    <w:rsid w:val="00AE2B6B"/>
    <w:rsid w:val="00AE2DF6"/>
    <w:rsid w:val="00AE53C1"/>
    <w:rsid w:val="00AE5ADB"/>
    <w:rsid w:val="00AE7ADB"/>
    <w:rsid w:val="00AE7DBF"/>
    <w:rsid w:val="00AF172A"/>
    <w:rsid w:val="00AF3341"/>
    <w:rsid w:val="00AF6CDE"/>
    <w:rsid w:val="00AF6DE6"/>
    <w:rsid w:val="00B00754"/>
    <w:rsid w:val="00B009AE"/>
    <w:rsid w:val="00B01F1E"/>
    <w:rsid w:val="00B02F2C"/>
    <w:rsid w:val="00B03D78"/>
    <w:rsid w:val="00B047D1"/>
    <w:rsid w:val="00B0491D"/>
    <w:rsid w:val="00B06189"/>
    <w:rsid w:val="00B10522"/>
    <w:rsid w:val="00B11A25"/>
    <w:rsid w:val="00B11A29"/>
    <w:rsid w:val="00B133A2"/>
    <w:rsid w:val="00B1482E"/>
    <w:rsid w:val="00B16179"/>
    <w:rsid w:val="00B209FB"/>
    <w:rsid w:val="00B21665"/>
    <w:rsid w:val="00B21CFA"/>
    <w:rsid w:val="00B22F4D"/>
    <w:rsid w:val="00B23285"/>
    <w:rsid w:val="00B232A2"/>
    <w:rsid w:val="00B23357"/>
    <w:rsid w:val="00B24002"/>
    <w:rsid w:val="00B24C35"/>
    <w:rsid w:val="00B2583D"/>
    <w:rsid w:val="00B2683D"/>
    <w:rsid w:val="00B268A9"/>
    <w:rsid w:val="00B27CB8"/>
    <w:rsid w:val="00B31DD3"/>
    <w:rsid w:val="00B33106"/>
    <w:rsid w:val="00B3494E"/>
    <w:rsid w:val="00B35086"/>
    <w:rsid w:val="00B358AF"/>
    <w:rsid w:val="00B35E7B"/>
    <w:rsid w:val="00B36263"/>
    <w:rsid w:val="00B3636A"/>
    <w:rsid w:val="00B40EA2"/>
    <w:rsid w:val="00B42B8B"/>
    <w:rsid w:val="00B44B47"/>
    <w:rsid w:val="00B44E98"/>
    <w:rsid w:val="00B465A9"/>
    <w:rsid w:val="00B46C98"/>
    <w:rsid w:val="00B53074"/>
    <w:rsid w:val="00B538F5"/>
    <w:rsid w:val="00B549BB"/>
    <w:rsid w:val="00B55279"/>
    <w:rsid w:val="00B55413"/>
    <w:rsid w:val="00B55CC0"/>
    <w:rsid w:val="00B5624B"/>
    <w:rsid w:val="00B57267"/>
    <w:rsid w:val="00B6250A"/>
    <w:rsid w:val="00B62918"/>
    <w:rsid w:val="00B62E37"/>
    <w:rsid w:val="00B6453D"/>
    <w:rsid w:val="00B64D71"/>
    <w:rsid w:val="00B64F7D"/>
    <w:rsid w:val="00B6620F"/>
    <w:rsid w:val="00B66B93"/>
    <w:rsid w:val="00B70136"/>
    <w:rsid w:val="00B70884"/>
    <w:rsid w:val="00B70DD8"/>
    <w:rsid w:val="00B714F2"/>
    <w:rsid w:val="00B73E60"/>
    <w:rsid w:val="00B74CE3"/>
    <w:rsid w:val="00B76039"/>
    <w:rsid w:val="00B77835"/>
    <w:rsid w:val="00B77C00"/>
    <w:rsid w:val="00B80BB6"/>
    <w:rsid w:val="00B81D4F"/>
    <w:rsid w:val="00B842EB"/>
    <w:rsid w:val="00B856CB"/>
    <w:rsid w:val="00B87D2A"/>
    <w:rsid w:val="00B902F2"/>
    <w:rsid w:val="00B905AB"/>
    <w:rsid w:val="00B913E6"/>
    <w:rsid w:val="00B92225"/>
    <w:rsid w:val="00B937A4"/>
    <w:rsid w:val="00B945C8"/>
    <w:rsid w:val="00B948C8"/>
    <w:rsid w:val="00B962D2"/>
    <w:rsid w:val="00BA0369"/>
    <w:rsid w:val="00BA1604"/>
    <w:rsid w:val="00BA1D46"/>
    <w:rsid w:val="00BA1F8D"/>
    <w:rsid w:val="00BA31A6"/>
    <w:rsid w:val="00BA3F16"/>
    <w:rsid w:val="00BA4752"/>
    <w:rsid w:val="00BA53C4"/>
    <w:rsid w:val="00BA60D4"/>
    <w:rsid w:val="00BA6EA7"/>
    <w:rsid w:val="00BA7A2E"/>
    <w:rsid w:val="00BA7C3F"/>
    <w:rsid w:val="00BB045F"/>
    <w:rsid w:val="00BB3176"/>
    <w:rsid w:val="00BB3D6D"/>
    <w:rsid w:val="00BB58F4"/>
    <w:rsid w:val="00BB6A35"/>
    <w:rsid w:val="00BB6CDE"/>
    <w:rsid w:val="00BB70DC"/>
    <w:rsid w:val="00BB738F"/>
    <w:rsid w:val="00BC0BD0"/>
    <w:rsid w:val="00BC3250"/>
    <w:rsid w:val="00BC46E9"/>
    <w:rsid w:val="00BD1619"/>
    <w:rsid w:val="00BD2660"/>
    <w:rsid w:val="00BD42A9"/>
    <w:rsid w:val="00BD4360"/>
    <w:rsid w:val="00BD4DF7"/>
    <w:rsid w:val="00BD528C"/>
    <w:rsid w:val="00BD5AAE"/>
    <w:rsid w:val="00BD6ADF"/>
    <w:rsid w:val="00BD6EE5"/>
    <w:rsid w:val="00BD7B1D"/>
    <w:rsid w:val="00BE0495"/>
    <w:rsid w:val="00BE1B1F"/>
    <w:rsid w:val="00BE3DB9"/>
    <w:rsid w:val="00BE5328"/>
    <w:rsid w:val="00BE6317"/>
    <w:rsid w:val="00BE64DE"/>
    <w:rsid w:val="00BE6EC0"/>
    <w:rsid w:val="00BE7653"/>
    <w:rsid w:val="00BE7CDD"/>
    <w:rsid w:val="00BF369B"/>
    <w:rsid w:val="00C00935"/>
    <w:rsid w:val="00C00C88"/>
    <w:rsid w:val="00C01DF8"/>
    <w:rsid w:val="00C02E37"/>
    <w:rsid w:val="00C0374C"/>
    <w:rsid w:val="00C03BA6"/>
    <w:rsid w:val="00C03E57"/>
    <w:rsid w:val="00C044CB"/>
    <w:rsid w:val="00C044D1"/>
    <w:rsid w:val="00C0468C"/>
    <w:rsid w:val="00C061C4"/>
    <w:rsid w:val="00C06A83"/>
    <w:rsid w:val="00C07391"/>
    <w:rsid w:val="00C07B47"/>
    <w:rsid w:val="00C07D02"/>
    <w:rsid w:val="00C11F62"/>
    <w:rsid w:val="00C12074"/>
    <w:rsid w:val="00C12273"/>
    <w:rsid w:val="00C13504"/>
    <w:rsid w:val="00C137F0"/>
    <w:rsid w:val="00C13C8E"/>
    <w:rsid w:val="00C13E13"/>
    <w:rsid w:val="00C170C1"/>
    <w:rsid w:val="00C175C8"/>
    <w:rsid w:val="00C22250"/>
    <w:rsid w:val="00C22615"/>
    <w:rsid w:val="00C23067"/>
    <w:rsid w:val="00C2385F"/>
    <w:rsid w:val="00C23FD0"/>
    <w:rsid w:val="00C26826"/>
    <w:rsid w:val="00C27BF6"/>
    <w:rsid w:val="00C33F6B"/>
    <w:rsid w:val="00C34543"/>
    <w:rsid w:val="00C35073"/>
    <w:rsid w:val="00C40034"/>
    <w:rsid w:val="00C40869"/>
    <w:rsid w:val="00C40D48"/>
    <w:rsid w:val="00C4169D"/>
    <w:rsid w:val="00C416AC"/>
    <w:rsid w:val="00C422A6"/>
    <w:rsid w:val="00C428F4"/>
    <w:rsid w:val="00C47375"/>
    <w:rsid w:val="00C47C4D"/>
    <w:rsid w:val="00C47E61"/>
    <w:rsid w:val="00C51B52"/>
    <w:rsid w:val="00C54EA2"/>
    <w:rsid w:val="00C55682"/>
    <w:rsid w:val="00C560E8"/>
    <w:rsid w:val="00C5630D"/>
    <w:rsid w:val="00C566AC"/>
    <w:rsid w:val="00C56F4A"/>
    <w:rsid w:val="00C56FF1"/>
    <w:rsid w:val="00C570A5"/>
    <w:rsid w:val="00C60052"/>
    <w:rsid w:val="00C603C2"/>
    <w:rsid w:val="00C609A4"/>
    <w:rsid w:val="00C61677"/>
    <w:rsid w:val="00C61E8D"/>
    <w:rsid w:val="00C6282E"/>
    <w:rsid w:val="00C64978"/>
    <w:rsid w:val="00C6576B"/>
    <w:rsid w:val="00C65C85"/>
    <w:rsid w:val="00C65CA9"/>
    <w:rsid w:val="00C664C7"/>
    <w:rsid w:val="00C66B2B"/>
    <w:rsid w:val="00C6736D"/>
    <w:rsid w:val="00C6740A"/>
    <w:rsid w:val="00C70205"/>
    <w:rsid w:val="00C77A7F"/>
    <w:rsid w:val="00C82689"/>
    <w:rsid w:val="00C838E3"/>
    <w:rsid w:val="00C86A10"/>
    <w:rsid w:val="00C9104F"/>
    <w:rsid w:val="00C918AB"/>
    <w:rsid w:val="00C91B9C"/>
    <w:rsid w:val="00C9371A"/>
    <w:rsid w:val="00C93F77"/>
    <w:rsid w:val="00C94BEF"/>
    <w:rsid w:val="00CA0E99"/>
    <w:rsid w:val="00CA1264"/>
    <w:rsid w:val="00CA12E0"/>
    <w:rsid w:val="00CA1448"/>
    <w:rsid w:val="00CA1C0B"/>
    <w:rsid w:val="00CA29F3"/>
    <w:rsid w:val="00CA5139"/>
    <w:rsid w:val="00CA606B"/>
    <w:rsid w:val="00CA60D8"/>
    <w:rsid w:val="00CA656E"/>
    <w:rsid w:val="00CA6961"/>
    <w:rsid w:val="00CA717C"/>
    <w:rsid w:val="00CA7D15"/>
    <w:rsid w:val="00CB0F6C"/>
    <w:rsid w:val="00CB1979"/>
    <w:rsid w:val="00CB4F1B"/>
    <w:rsid w:val="00CB5506"/>
    <w:rsid w:val="00CB575C"/>
    <w:rsid w:val="00CB65D2"/>
    <w:rsid w:val="00CB67A9"/>
    <w:rsid w:val="00CB685B"/>
    <w:rsid w:val="00CC0359"/>
    <w:rsid w:val="00CC1F46"/>
    <w:rsid w:val="00CC35EC"/>
    <w:rsid w:val="00CC3A09"/>
    <w:rsid w:val="00CC475C"/>
    <w:rsid w:val="00CC4B19"/>
    <w:rsid w:val="00CC5930"/>
    <w:rsid w:val="00CC62AB"/>
    <w:rsid w:val="00CC792F"/>
    <w:rsid w:val="00CC7ED0"/>
    <w:rsid w:val="00CD1006"/>
    <w:rsid w:val="00CD1432"/>
    <w:rsid w:val="00CD1551"/>
    <w:rsid w:val="00CD163A"/>
    <w:rsid w:val="00CD2065"/>
    <w:rsid w:val="00CD2E1F"/>
    <w:rsid w:val="00CD3C3C"/>
    <w:rsid w:val="00CD3E26"/>
    <w:rsid w:val="00CD4434"/>
    <w:rsid w:val="00CD4BDA"/>
    <w:rsid w:val="00CD4DA8"/>
    <w:rsid w:val="00CD5C60"/>
    <w:rsid w:val="00CD6CB2"/>
    <w:rsid w:val="00CD70A3"/>
    <w:rsid w:val="00CD72DB"/>
    <w:rsid w:val="00CE2231"/>
    <w:rsid w:val="00CE35A7"/>
    <w:rsid w:val="00CE4F94"/>
    <w:rsid w:val="00CE60A8"/>
    <w:rsid w:val="00CE6ED3"/>
    <w:rsid w:val="00CE6FCE"/>
    <w:rsid w:val="00CF0689"/>
    <w:rsid w:val="00CF1743"/>
    <w:rsid w:val="00CF22D6"/>
    <w:rsid w:val="00CF2A99"/>
    <w:rsid w:val="00CF2EE8"/>
    <w:rsid w:val="00CF38F0"/>
    <w:rsid w:val="00CF3C49"/>
    <w:rsid w:val="00CF3C96"/>
    <w:rsid w:val="00CF4187"/>
    <w:rsid w:val="00CF47D8"/>
    <w:rsid w:val="00CF5AEB"/>
    <w:rsid w:val="00CF5DF6"/>
    <w:rsid w:val="00CF607A"/>
    <w:rsid w:val="00CF6FA7"/>
    <w:rsid w:val="00CF7649"/>
    <w:rsid w:val="00D05072"/>
    <w:rsid w:val="00D0772E"/>
    <w:rsid w:val="00D07925"/>
    <w:rsid w:val="00D11740"/>
    <w:rsid w:val="00D11A12"/>
    <w:rsid w:val="00D13231"/>
    <w:rsid w:val="00D139BF"/>
    <w:rsid w:val="00D13B4F"/>
    <w:rsid w:val="00D13EFA"/>
    <w:rsid w:val="00D17C30"/>
    <w:rsid w:val="00D17EA6"/>
    <w:rsid w:val="00D17EC8"/>
    <w:rsid w:val="00D20DD4"/>
    <w:rsid w:val="00D21C06"/>
    <w:rsid w:val="00D22AB8"/>
    <w:rsid w:val="00D22C23"/>
    <w:rsid w:val="00D240E4"/>
    <w:rsid w:val="00D25928"/>
    <w:rsid w:val="00D25EFA"/>
    <w:rsid w:val="00D27223"/>
    <w:rsid w:val="00D276D8"/>
    <w:rsid w:val="00D31B8A"/>
    <w:rsid w:val="00D327C3"/>
    <w:rsid w:val="00D333DC"/>
    <w:rsid w:val="00D33794"/>
    <w:rsid w:val="00D340D1"/>
    <w:rsid w:val="00D355B4"/>
    <w:rsid w:val="00D359DA"/>
    <w:rsid w:val="00D35EF5"/>
    <w:rsid w:val="00D35F61"/>
    <w:rsid w:val="00D405E1"/>
    <w:rsid w:val="00D41824"/>
    <w:rsid w:val="00D43B64"/>
    <w:rsid w:val="00D440DA"/>
    <w:rsid w:val="00D443CA"/>
    <w:rsid w:val="00D44DB1"/>
    <w:rsid w:val="00D44F1E"/>
    <w:rsid w:val="00D45BF5"/>
    <w:rsid w:val="00D45D10"/>
    <w:rsid w:val="00D47663"/>
    <w:rsid w:val="00D47E6B"/>
    <w:rsid w:val="00D52D1C"/>
    <w:rsid w:val="00D53249"/>
    <w:rsid w:val="00D533C7"/>
    <w:rsid w:val="00D56044"/>
    <w:rsid w:val="00D60C2B"/>
    <w:rsid w:val="00D65EF9"/>
    <w:rsid w:val="00D6661E"/>
    <w:rsid w:val="00D66DB1"/>
    <w:rsid w:val="00D67310"/>
    <w:rsid w:val="00D6774B"/>
    <w:rsid w:val="00D67D6F"/>
    <w:rsid w:val="00D704C9"/>
    <w:rsid w:val="00D70896"/>
    <w:rsid w:val="00D71D92"/>
    <w:rsid w:val="00D736E5"/>
    <w:rsid w:val="00D74281"/>
    <w:rsid w:val="00D759BD"/>
    <w:rsid w:val="00D75A58"/>
    <w:rsid w:val="00D779AA"/>
    <w:rsid w:val="00D779D9"/>
    <w:rsid w:val="00D81343"/>
    <w:rsid w:val="00D81D9D"/>
    <w:rsid w:val="00D81ED3"/>
    <w:rsid w:val="00D8208E"/>
    <w:rsid w:val="00D82B5A"/>
    <w:rsid w:val="00D85A49"/>
    <w:rsid w:val="00D87A1A"/>
    <w:rsid w:val="00D901ED"/>
    <w:rsid w:val="00D919FB"/>
    <w:rsid w:val="00D9249A"/>
    <w:rsid w:val="00D93682"/>
    <w:rsid w:val="00D936BC"/>
    <w:rsid w:val="00D93DC3"/>
    <w:rsid w:val="00D948D5"/>
    <w:rsid w:val="00D95832"/>
    <w:rsid w:val="00D97218"/>
    <w:rsid w:val="00DA0432"/>
    <w:rsid w:val="00DA2322"/>
    <w:rsid w:val="00DA2609"/>
    <w:rsid w:val="00DA33E8"/>
    <w:rsid w:val="00DA3F1A"/>
    <w:rsid w:val="00DA7879"/>
    <w:rsid w:val="00DB35D9"/>
    <w:rsid w:val="00DB4205"/>
    <w:rsid w:val="00DB64EF"/>
    <w:rsid w:val="00DB66AA"/>
    <w:rsid w:val="00DB748F"/>
    <w:rsid w:val="00DB74E3"/>
    <w:rsid w:val="00DC031B"/>
    <w:rsid w:val="00DC2250"/>
    <w:rsid w:val="00DC26A0"/>
    <w:rsid w:val="00DC2C3D"/>
    <w:rsid w:val="00DC37E5"/>
    <w:rsid w:val="00DC3E01"/>
    <w:rsid w:val="00DC461F"/>
    <w:rsid w:val="00DC485D"/>
    <w:rsid w:val="00DC5356"/>
    <w:rsid w:val="00DC57EB"/>
    <w:rsid w:val="00DC5B09"/>
    <w:rsid w:val="00DC5BDA"/>
    <w:rsid w:val="00DC68E9"/>
    <w:rsid w:val="00DC6C8F"/>
    <w:rsid w:val="00DC7D9D"/>
    <w:rsid w:val="00DD1206"/>
    <w:rsid w:val="00DD1CAD"/>
    <w:rsid w:val="00DD2A9C"/>
    <w:rsid w:val="00DD3F7A"/>
    <w:rsid w:val="00DD4671"/>
    <w:rsid w:val="00DD4CA2"/>
    <w:rsid w:val="00DD59AC"/>
    <w:rsid w:val="00DD6CFA"/>
    <w:rsid w:val="00DD7161"/>
    <w:rsid w:val="00DD76A9"/>
    <w:rsid w:val="00DE09B4"/>
    <w:rsid w:val="00DE101B"/>
    <w:rsid w:val="00DE1143"/>
    <w:rsid w:val="00DE119E"/>
    <w:rsid w:val="00DE1E91"/>
    <w:rsid w:val="00DE2AC8"/>
    <w:rsid w:val="00DE40B4"/>
    <w:rsid w:val="00DF1735"/>
    <w:rsid w:val="00DF2144"/>
    <w:rsid w:val="00DF48F0"/>
    <w:rsid w:val="00DF6BBD"/>
    <w:rsid w:val="00DF726D"/>
    <w:rsid w:val="00DF7690"/>
    <w:rsid w:val="00E00430"/>
    <w:rsid w:val="00E0064F"/>
    <w:rsid w:val="00E01449"/>
    <w:rsid w:val="00E016A6"/>
    <w:rsid w:val="00E0187C"/>
    <w:rsid w:val="00E040B0"/>
    <w:rsid w:val="00E0585D"/>
    <w:rsid w:val="00E074E8"/>
    <w:rsid w:val="00E07EB8"/>
    <w:rsid w:val="00E1425E"/>
    <w:rsid w:val="00E142F5"/>
    <w:rsid w:val="00E16F3B"/>
    <w:rsid w:val="00E17D9A"/>
    <w:rsid w:val="00E21DC6"/>
    <w:rsid w:val="00E23285"/>
    <w:rsid w:val="00E23971"/>
    <w:rsid w:val="00E25937"/>
    <w:rsid w:val="00E26550"/>
    <w:rsid w:val="00E27B76"/>
    <w:rsid w:val="00E304EC"/>
    <w:rsid w:val="00E30858"/>
    <w:rsid w:val="00E31D08"/>
    <w:rsid w:val="00E31E36"/>
    <w:rsid w:val="00E325AE"/>
    <w:rsid w:val="00E328BE"/>
    <w:rsid w:val="00E346A4"/>
    <w:rsid w:val="00E34735"/>
    <w:rsid w:val="00E368BA"/>
    <w:rsid w:val="00E37D89"/>
    <w:rsid w:val="00E41BFA"/>
    <w:rsid w:val="00E43CD2"/>
    <w:rsid w:val="00E468EB"/>
    <w:rsid w:val="00E46D8B"/>
    <w:rsid w:val="00E51163"/>
    <w:rsid w:val="00E51E79"/>
    <w:rsid w:val="00E53B55"/>
    <w:rsid w:val="00E53F1F"/>
    <w:rsid w:val="00E55BD3"/>
    <w:rsid w:val="00E600B8"/>
    <w:rsid w:val="00E600E2"/>
    <w:rsid w:val="00E60694"/>
    <w:rsid w:val="00E629AA"/>
    <w:rsid w:val="00E62CF9"/>
    <w:rsid w:val="00E63FA1"/>
    <w:rsid w:val="00E646E8"/>
    <w:rsid w:val="00E64A55"/>
    <w:rsid w:val="00E6507D"/>
    <w:rsid w:val="00E650E7"/>
    <w:rsid w:val="00E66975"/>
    <w:rsid w:val="00E71F63"/>
    <w:rsid w:val="00E726D2"/>
    <w:rsid w:val="00E72C30"/>
    <w:rsid w:val="00E740D3"/>
    <w:rsid w:val="00E743D8"/>
    <w:rsid w:val="00E77F98"/>
    <w:rsid w:val="00E806D3"/>
    <w:rsid w:val="00E80CB1"/>
    <w:rsid w:val="00E84337"/>
    <w:rsid w:val="00E84592"/>
    <w:rsid w:val="00E855DB"/>
    <w:rsid w:val="00E862D0"/>
    <w:rsid w:val="00E907D6"/>
    <w:rsid w:val="00E917F7"/>
    <w:rsid w:val="00E93C49"/>
    <w:rsid w:val="00E93FF9"/>
    <w:rsid w:val="00E964FE"/>
    <w:rsid w:val="00EA0C08"/>
    <w:rsid w:val="00EA0CF4"/>
    <w:rsid w:val="00EA2BCC"/>
    <w:rsid w:val="00EA399E"/>
    <w:rsid w:val="00EA3CFC"/>
    <w:rsid w:val="00EA513B"/>
    <w:rsid w:val="00EA596E"/>
    <w:rsid w:val="00EA78B7"/>
    <w:rsid w:val="00EB13E0"/>
    <w:rsid w:val="00EB28D4"/>
    <w:rsid w:val="00EB3B59"/>
    <w:rsid w:val="00EB4B2B"/>
    <w:rsid w:val="00EB622A"/>
    <w:rsid w:val="00EB6920"/>
    <w:rsid w:val="00EC0418"/>
    <w:rsid w:val="00EC1765"/>
    <w:rsid w:val="00EC25FA"/>
    <w:rsid w:val="00EC51EE"/>
    <w:rsid w:val="00EC6C9C"/>
    <w:rsid w:val="00EC717F"/>
    <w:rsid w:val="00EC7789"/>
    <w:rsid w:val="00ED0758"/>
    <w:rsid w:val="00ED1430"/>
    <w:rsid w:val="00ED192E"/>
    <w:rsid w:val="00ED23FC"/>
    <w:rsid w:val="00ED28FD"/>
    <w:rsid w:val="00ED2AB1"/>
    <w:rsid w:val="00ED3E2D"/>
    <w:rsid w:val="00ED5573"/>
    <w:rsid w:val="00ED5C58"/>
    <w:rsid w:val="00ED72C8"/>
    <w:rsid w:val="00EE080D"/>
    <w:rsid w:val="00EE09DB"/>
    <w:rsid w:val="00EE1F3B"/>
    <w:rsid w:val="00EE22B3"/>
    <w:rsid w:val="00EE3B1F"/>
    <w:rsid w:val="00EE42A2"/>
    <w:rsid w:val="00EE430A"/>
    <w:rsid w:val="00EE4D9B"/>
    <w:rsid w:val="00EE51C2"/>
    <w:rsid w:val="00EE6DEC"/>
    <w:rsid w:val="00EF08ED"/>
    <w:rsid w:val="00EF0D5F"/>
    <w:rsid w:val="00EF1437"/>
    <w:rsid w:val="00EF6645"/>
    <w:rsid w:val="00EF6EF4"/>
    <w:rsid w:val="00F00B5B"/>
    <w:rsid w:val="00F02BD3"/>
    <w:rsid w:val="00F04B5C"/>
    <w:rsid w:val="00F06A66"/>
    <w:rsid w:val="00F07523"/>
    <w:rsid w:val="00F10365"/>
    <w:rsid w:val="00F1079E"/>
    <w:rsid w:val="00F11571"/>
    <w:rsid w:val="00F11D9C"/>
    <w:rsid w:val="00F12109"/>
    <w:rsid w:val="00F126AF"/>
    <w:rsid w:val="00F12B3E"/>
    <w:rsid w:val="00F13295"/>
    <w:rsid w:val="00F13D44"/>
    <w:rsid w:val="00F1431B"/>
    <w:rsid w:val="00F1434F"/>
    <w:rsid w:val="00F1440E"/>
    <w:rsid w:val="00F15B29"/>
    <w:rsid w:val="00F1648D"/>
    <w:rsid w:val="00F17255"/>
    <w:rsid w:val="00F1768C"/>
    <w:rsid w:val="00F21E8B"/>
    <w:rsid w:val="00F2277E"/>
    <w:rsid w:val="00F240BE"/>
    <w:rsid w:val="00F24C95"/>
    <w:rsid w:val="00F24DBE"/>
    <w:rsid w:val="00F252CC"/>
    <w:rsid w:val="00F254AD"/>
    <w:rsid w:val="00F2710F"/>
    <w:rsid w:val="00F272BE"/>
    <w:rsid w:val="00F278BA"/>
    <w:rsid w:val="00F27AC4"/>
    <w:rsid w:val="00F30433"/>
    <w:rsid w:val="00F316C5"/>
    <w:rsid w:val="00F33CED"/>
    <w:rsid w:val="00F35723"/>
    <w:rsid w:val="00F37A28"/>
    <w:rsid w:val="00F37D98"/>
    <w:rsid w:val="00F400F8"/>
    <w:rsid w:val="00F40168"/>
    <w:rsid w:val="00F436DD"/>
    <w:rsid w:val="00F446E2"/>
    <w:rsid w:val="00F453E3"/>
    <w:rsid w:val="00F46617"/>
    <w:rsid w:val="00F466AD"/>
    <w:rsid w:val="00F508F0"/>
    <w:rsid w:val="00F50D95"/>
    <w:rsid w:val="00F519B7"/>
    <w:rsid w:val="00F53567"/>
    <w:rsid w:val="00F53E23"/>
    <w:rsid w:val="00F547C2"/>
    <w:rsid w:val="00F56129"/>
    <w:rsid w:val="00F561E0"/>
    <w:rsid w:val="00F61D30"/>
    <w:rsid w:val="00F64491"/>
    <w:rsid w:val="00F644AF"/>
    <w:rsid w:val="00F6475E"/>
    <w:rsid w:val="00F66061"/>
    <w:rsid w:val="00F66204"/>
    <w:rsid w:val="00F70DEA"/>
    <w:rsid w:val="00F71F19"/>
    <w:rsid w:val="00F7252C"/>
    <w:rsid w:val="00F734CD"/>
    <w:rsid w:val="00F7474D"/>
    <w:rsid w:val="00F74B3E"/>
    <w:rsid w:val="00F75846"/>
    <w:rsid w:val="00F75ECA"/>
    <w:rsid w:val="00F816F0"/>
    <w:rsid w:val="00F81CD7"/>
    <w:rsid w:val="00F84165"/>
    <w:rsid w:val="00F84812"/>
    <w:rsid w:val="00F85536"/>
    <w:rsid w:val="00F85734"/>
    <w:rsid w:val="00F87535"/>
    <w:rsid w:val="00F90996"/>
    <w:rsid w:val="00F91683"/>
    <w:rsid w:val="00F919C1"/>
    <w:rsid w:val="00F92801"/>
    <w:rsid w:val="00F94B1A"/>
    <w:rsid w:val="00F95D6B"/>
    <w:rsid w:val="00F96AC2"/>
    <w:rsid w:val="00F96B58"/>
    <w:rsid w:val="00FA3168"/>
    <w:rsid w:val="00FA56BC"/>
    <w:rsid w:val="00FA57E3"/>
    <w:rsid w:val="00FA6507"/>
    <w:rsid w:val="00FB2536"/>
    <w:rsid w:val="00FB3134"/>
    <w:rsid w:val="00FB32E7"/>
    <w:rsid w:val="00FB37F9"/>
    <w:rsid w:val="00FB4EC6"/>
    <w:rsid w:val="00FB6AC4"/>
    <w:rsid w:val="00FB6BF7"/>
    <w:rsid w:val="00FB6F81"/>
    <w:rsid w:val="00FC1462"/>
    <w:rsid w:val="00FC237D"/>
    <w:rsid w:val="00FC2FEE"/>
    <w:rsid w:val="00FC4400"/>
    <w:rsid w:val="00FC4638"/>
    <w:rsid w:val="00FC4FA2"/>
    <w:rsid w:val="00FC65FB"/>
    <w:rsid w:val="00FD0C86"/>
    <w:rsid w:val="00FD10A0"/>
    <w:rsid w:val="00FD3BD9"/>
    <w:rsid w:val="00FD4FE1"/>
    <w:rsid w:val="00FD50CB"/>
    <w:rsid w:val="00FD7526"/>
    <w:rsid w:val="00FE09F2"/>
    <w:rsid w:val="00FE2459"/>
    <w:rsid w:val="00FE283D"/>
    <w:rsid w:val="00FE40B2"/>
    <w:rsid w:val="00FE586E"/>
    <w:rsid w:val="00FE5D8A"/>
    <w:rsid w:val="00FE71FB"/>
    <w:rsid w:val="00FE728C"/>
    <w:rsid w:val="00FE7484"/>
    <w:rsid w:val="00FE7533"/>
    <w:rsid w:val="00FE7EDB"/>
    <w:rsid w:val="00FF07BD"/>
    <w:rsid w:val="00FF0E95"/>
    <w:rsid w:val="00FF29D5"/>
    <w:rsid w:val="00FF3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D75CFD7"/>
  <w15:chartTrackingRefBased/>
  <w15:docId w15:val="{5F78DDBB-4804-411D-84F6-D6EB0D7B2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tabs>
        <w:tab w:val="left" w:pos="851"/>
        <w:tab w:val="left" w:pos="1418"/>
        <w:tab w:val="left" w:pos="4536"/>
        <w:tab w:val="left" w:pos="5387"/>
        <w:tab w:val="left" w:pos="6521"/>
      </w:tabs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link w:val="Nadpis3Char"/>
    <w:qFormat/>
    <w:pPr>
      <w:keepNext/>
      <w:tabs>
        <w:tab w:val="left" w:pos="851"/>
        <w:tab w:val="left" w:pos="1418"/>
        <w:tab w:val="left" w:pos="4536"/>
        <w:tab w:val="left" w:pos="5387"/>
        <w:tab w:val="left" w:pos="6521"/>
      </w:tabs>
      <w:outlineLvl w:val="2"/>
    </w:pPr>
    <w:rPr>
      <w:b/>
      <w:i/>
      <w:sz w:val="24"/>
      <w:lang w:val="x-none" w:eastAsia="x-none"/>
    </w:rPr>
  </w:style>
  <w:style w:type="paragraph" w:styleId="Nadpis4">
    <w:name w:val="heading 4"/>
    <w:basedOn w:val="Normln"/>
    <w:next w:val="Normln"/>
    <w:qFormat/>
    <w:pPr>
      <w:keepNext/>
      <w:tabs>
        <w:tab w:val="left" w:pos="851"/>
        <w:tab w:val="left" w:pos="1418"/>
        <w:tab w:val="left" w:pos="4536"/>
        <w:tab w:val="left" w:pos="5387"/>
        <w:tab w:val="left" w:pos="6521"/>
      </w:tabs>
      <w:outlineLvl w:val="3"/>
    </w:pPr>
    <w:rPr>
      <w:color w:val="FF0000"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pPr>
      <w:jc w:val="center"/>
    </w:pPr>
    <w:rPr>
      <w:sz w:val="22"/>
    </w:rPr>
  </w:style>
  <w:style w:type="paragraph" w:styleId="Nzev">
    <w:name w:val="Title"/>
    <w:basedOn w:val="Normln"/>
    <w:qFormat/>
    <w:pPr>
      <w:jc w:val="center"/>
    </w:pPr>
    <w:rPr>
      <w:b/>
      <w:sz w:val="44"/>
    </w:rPr>
  </w:style>
  <w:style w:type="paragraph" w:styleId="Zkladntextodsazen">
    <w:name w:val="Body Text Indent"/>
    <w:basedOn w:val="Normln"/>
    <w:pPr>
      <w:tabs>
        <w:tab w:val="left" w:pos="851"/>
        <w:tab w:val="left" w:pos="1418"/>
      </w:tabs>
      <w:ind w:left="851"/>
    </w:pPr>
    <w:rPr>
      <w:sz w:val="24"/>
    </w:rPr>
  </w:style>
  <w:style w:type="character" w:styleId="Hypertextovodkaz">
    <w:name w:val="Hyperlink"/>
    <w:rsid w:val="00956AF1"/>
    <w:rPr>
      <w:color w:val="0000FF"/>
      <w:u w:val="single"/>
    </w:rPr>
  </w:style>
  <w:style w:type="character" w:styleId="Siln">
    <w:name w:val="Strong"/>
    <w:uiPriority w:val="22"/>
    <w:qFormat/>
    <w:rsid w:val="00C82689"/>
    <w:rPr>
      <w:b/>
      <w:bCs/>
    </w:rPr>
  </w:style>
  <w:style w:type="character" w:customStyle="1" w:styleId="Nadpis3Char">
    <w:name w:val="Nadpis 3 Char"/>
    <w:link w:val="Nadpis3"/>
    <w:rsid w:val="009E7E85"/>
    <w:rPr>
      <w:b/>
      <w:i/>
      <w:sz w:val="24"/>
    </w:rPr>
  </w:style>
  <w:style w:type="paragraph" w:styleId="Textbubliny">
    <w:name w:val="Balloon Text"/>
    <w:basedOn w:val="Normln"/>
    <w:link w:val="TextbublinyChar"/>
    <w:rsid w:val="004D1F02"/>
    <w:rPr>
      <w:rFonts w:ascii="Segoe UI" w:hAnsi="Segoe UI"/>
      <w:sz w:val="18"/>
      <w:szCs w:val="18"/>
      <w:lang w:val="x-none" w:eastAsia="x-none"/>
    </w:rPr>
  </w:style>
  <w:style w:type="character" w:customStyle="1" w:styleId="TextbublinyChar">
    <w:name w:val="Text bubliny Char"/>
    <w:link w:val="Textbubliny"/>
    <w:rsid w:val="004D1F02"/>
    <w:rPr>
      <w:rFonts w:ascii="Segoe UI" w:hAnsi="Segoe UI" w:cs="Segoe UI"/>
      <w:sz w:val="18"/>
      <w:szCs w:val="18"/>
    </w:rPr>
  </w:style>
  <w:style w:type="character" w:customStyle="1" w:styleId="ZhlavChar">
    <w:name w:val="Záhlaví Char"/>
    <w:link w:val="Zhlav"/>
    <w:uiPriority w:val="99"/>
    <w:rsid w:val="00DC68E9"/>
  </w:style>
  <w:style w:type="paragraph" w:styleId="Odstavecseseznamem">
    <w:name w:val="List Paragraph"/>
    <w:basedOn w:val="Normln"/>
    <w:uiPriority w:val="34"/>
    <w:qFormat/>
    <w:rsid w:val="0089400C"/>
    <w:pPr>
      <w:ind w:left="720"/>
    </w:pPr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16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0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lbreko@albreko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Sablony\ALBREKO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FA2F5-FCEC-4403-8E2D-3E26C02BE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ALBREKO</Template>
  <TotalTime>0</TotalTime>
  <Pages>1</Pages>
  <Words>140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 A B Í D K A</vt:lpstr>
    </vt:vector>
  </TitlesOfParts>
  <Company>Albreko</Company>
  <LinksUpToDate>false</LinksUpToDate>
  <CharactersWithSpaces>969</CharactersWithSpaces>
  <SharedDoc>false</SharedDoc>
  <HLinks>
    <vt:vector size="6" baseType="variant">
      <vt:variant>
        <vt:i4>65572</vt:i4>
      </vt:variant>
      <vt:variant>
        <vt:i4>3</vt:i4>
      </vt:variant>
      <vt:variant>
        <vt:i4>0</vt:i4>
      </vt:variant>
      <vt:variant>
        <vt:i4>5</vt:i4>
      </vt:variant>
      <vt:variant>
        <vt:lpwstr>mailto:albreko@albreko.cz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 A B Í D K A</dc:title>
  <dc:subject/>
  <dc:creator>Katka</dc:creator>
  <cp:keywords/>
  <cp:lastModifiedBy>martin dobeš</cp:lastModifiedBy>
  <cp:revision>2</cp:revision>
  <cp:lastPrinted>2021-07-13T06:31:00Z</cp:lastPrinted>
  <dcterms:created xsi:type="dcterms:W3CDTF">2021-08-09T12:35:00Z</dcterms:created>
  <dcterms:modified xsi:type="dcterms:W3CDTF">2021-08-09T12:35:00Z</dcterms:modified>
</cp:coreProperties>
</file>