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71750" w14:textId="77777777"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14:paraId="0E86434A" w14:textId="77777777"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AA368F">
            <w:rPr>
              <w:rFonts w:ascii="Garamond" w:hAnsi="Garamond"/>
              <w:highlight w:val="green"/>
              <w:lang w:val="cs-CZ"/>
            </w:rPr>
            <w:t>číslo smlouvy d</w:t>
          </w:r>
          <w:r w:rsidR="00AA368F"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 w:rsidR="00BD6CAC">
            <w:rPr>
              <w:rFonts w:ascii="Garamond" w:hAnsi="Garamond"/>
              <w:highlight w:val="green"/>
              <w:lang w:val="cs-CZ"/>
            </w:rPr>
            <w:t>kupující</w:t>
          </w:r>
          <w:r w:rsidR="00AA368F"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sdtContent>
      </w:sdt>
    </w:p>
    <w:p w14:paraId="4FD01E96" w14:textId="77777777"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14:paraId="7E323CE0" w14:textId="77777777"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14:paraId="68565C27" w14:textId="77777777" w:rsidR="00541A18" w:rsidRPr="007B0E89" w:rsidRDefault="00DA319D" w:rsidP="00541A18">
      <w:pPr>
        <w:pStyle w:val="Nadpis5"/>
        <w:spacing w:before="0" w:after="0"/>
        <w:rPr>
          <w:rFonts w:ascii="Garamond" w:hAnsi="Garamond" w:cs="Arial"/>
          <w:b w:val="0"/>
          <w:i w:val="0"/>
          <w:sz w:val="24"/>
          <w:szCs w:val="24"/>
        </w:rPr>
      </w:pPr>
      <w:sdt>
        <w:sdtPr>
          <w:rPr>
            <w:rStyle w:val="Smlouvatun"/>
            <w:b/>
            <w:i w:val="0"/>
          </w:rPr>
          <w:id w:val="-142121968"/>
          <w:placeholder>
            <w:docPart w:val="00EFE8C9033848AB8299405CFA51302C"/>
          </w:placeholder>
        </w:sdtPr>
        <w:sdtEndPr>
          <w:rPr>
            <w:rStyle w:val="Standardnpsmoodstavce"/>
            <w:rFonts w:ascii="Times New Roman" w:hAnsi="Times New Roman" w:cs="Arial"/>
            <w:b w:val="0"/>
            <w:sz w:val="26"/>
          </w:rPr>
        </w:sdtEndPr>
        <w:sdtContent>
          <w:sdt>
            <w:sdtPr>
              <w:rPr>
                <w:rStyle w:val="Smlouvatun"/>
                <w:b/>
                <w:i w:val="0"/>
              </w:rPr>
              <w:id w:val="-477679482"/>
              <w:placeholder>
                <w:docPart w:val="0158674382E046F1A7CE7CA05D9A3202"/>
              </w:placeholder>
            </w:sdtPr>
            <w:sdtEndPr>
              <w:rPr>
                <w:rStyle w:val="Standardnpsmoodstavce"/>
                <w:rFonts w:ascii="Times New Roman" w:hAnsi="Times New Roman" w:cs="Arial"/>
                <w:b w:val="0"/>
                <w:sz w:val="26"/>
              </w:rPr>
            </w:sdtEndPr>
            <w:sdtContent>
              <w:r w:rsidR="001C6D05">
                <w:rPr>
                  <w:rStyle w:val="Smlouvatun"/>
                  <w:b/>
                  <w:i w:val="0"/>
                </w:rPr>
                <w:t xml:space="preserve">Česká agentura na podporu obchodu / </w:t>
              </w:r>
              <w:proofErr w:type="spellStart"/>
              <w:r w:rsidR="001C6D05">
                <w:rPr>
                  <w:rStyle w:val="Smlouvatun"/>
                  <w:b/>
                  <w:i w:val="0"/>
                </w:rPr>
                <w:t>CzechTrade</w:t>
              </w:r>
              <w:proofErr w:type="spellEnd"/>
            </w:sdtContent>
          </w:sdt>
        </w:sdtContent>
      </w:sdt>
    </w:p>
    <w:p w14:paraId="541A2AE5" w14:textId="77777777"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7B0E8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2121602551"/>
          <w:placeholder>
            <w:docPart w:val="E81AE7260A464B528A3D2B82FCFCE6F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C6D05">
            <w:rPr>
              <w:rStyle w:val="Smlouva"/>
            </w:rPr>
            <w:t>Dittrichova 21, 128 01, Praha 2</w:t>
          </w:r>
        </w:sdtContent>
      </w:sdt>
    </w:p>
    <w:p w14:paraId="0AEC6E28" w14:textId="77777777"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384563197"/>
          <w:placeholder>
            <w:docPart w:val="AD95032C9F0247EDB976FAFDED2E6C4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C6D05">
            <w:rPr>
              <w:rStyle w:val="Smlouva"/>
            </w:rPr>
            <w:t>Ing. Radomil Doležal, MBA, generální ředitel</w:t>
          </w:r>
        </w:sdtContent>
      </w:sdt>
    </w:p>
    <w:p w14:paraId="2B4ABBA4" w14:textId="77777777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AD7986">
        <w:rPr>
          <w:rFonts w:ascii="Garamond" w:hAnsi="Garamond" w:cs="Arial"/>
          <w:lang w:val="cs-CZ"/>
        </w:rPr>
        <w:t>IČO:</w:t>
      </w:r>
      <w:r w:rsidR="0039723B">
        <w:rPr>
          <w:rFonts w:ascii="Garamond" w:hAnsi="Garamond" w:cs="Arial"/>
          <w:lang w:val="cs-CZ"/>
        </w:rPr>
        <w:tab/>
      </w:r>
      <w:bookmarkEnd w:id="1"/>
      <w:sdt>
        <w:sdtPr>
          <w:rPr>
            <w:rStyle w:val="Smlouva"/>
          </w:rPr>
          <w:id w:val="-1668320566"/>
          <w:placeholder>
            <w:docPart w:val="C24755A305164CF2B1EBD759F6E4876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C6D05">
            <w:rPr>
              <w:rStyle w:val="Smlouva"/>
            </w:rPr>
            <w:t>00001171</w:t>
          </w:r>
        </w:sdtContent>
      </w:sdt>
    </w:p>
    <w:p w14:paraId="6D0D4483" w14:textId="7777777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bookmarkEnd w:id="2"/>
      <w:sdt>
        <w:sdtPr>
          <w:rPr>
            <w:rStyle w:val="Smlouva"/>
          </w:rPr>
          <w:id w:val="1894150957"/>
          <w:placeholder>
            <w:docPart w:val="9C32C89ADC074D52A1E0E3ED87031E0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C6D05">
            <w:rPr>
              <w:rStyle w:val="Smlouva"/>
            </w:rPr>
            <w:t>CZ00001171</w:t>
          </w:r>
        </w:sdtContent>
      </w:sdt>
    </w:p>
    <w:p w14:paraId="310A4FCD" w14:textId="1A255466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3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</w:r>
      <w:bookmarkEnd w:id="3"/>
      <w:sdt>
        <w:sdtPr>
          <w:rPr>
            <w:rStyle w:val="Smlouva"/>
          </w:rPr>
          <w:id w:val="2145230796"/>
          <w:placeholder>
            <w:docPart w:val="D8E2707E83AA4C88859BD9D5944CF61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p w14:paraId="73A428D6" w14:textId="4E422C23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804846531"/>
          <w:placeholder>
            <w:docPart w:val="9C53C864AE4D49F0831F994813925F15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p w14:paraId="7BBF90E0" w14:textId="3F9E89CE"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8835086"/>
          <w:placeholder>
            <w:docPart w:val="AA84FEF15D8149238826B44B36602536"/>
          </w:placeholder>
        </w:sdtPr>
        <w:sdtEndPr>
          <w:rPr>
            <w:rStyle w:val="Smlouva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p w14:paraId="7F25DA61" w14:textId="1B5C9DD6"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901973337"/>
          <w:placeholder>
            <w:docPart w:val="70C29269FB744355A03F7859EA65E82E"/>
          </w:placeholder>
        </w:sdtPr>
        <w:sdtEndPr>
          <w:rPr>
            <w:rStyle w:val="Smlouva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p w14:paraId="6A37C8ED" w14:textId="77777777"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Pr="003F42F8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61374818"/>
          <w:placeholder>
            <w:docPart w:val="DC076649A9DD41AF86108CCFED4ED9B9"/>
          </w:placeholder>
        </w:sdtPr>
        <w:sdtEndPr>
          <w:rPr>
            <w:rStyle w:val="Smlouva"/>
          </w:rPr>
        </w:sdtEndPr>
        <w:sdtContent>
          <w:r w:rsidR="001C6D05">
            <w:rPr>
              <w:rStyle w:val="Smlouva"/>
            </w:rPr>
            <w:t>-</w:t>
          </w:r>
        </w:sdtContent>
      </w:sdt>
    </w:p>
    <w:p w14:paraId="79241884" w14:textId="22759B22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02379544"/>
          <w:placeholder>
            <w:docPart w:val="D8811DCED5944A3E918C61BA02745378"/>
          </w:placeholder>
        </w:sdtPr>
        <w:sdtEndPr>
          <w:rPr>
            <w:rStyle w:val="Smlouva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p w14:paraId="78CD79C9" w14:textId="1DBE6F58"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</w:r>
      <w:sdt>
        <w:sdtPr>
          <w:rPr>
            <w:rStyle w:val="Smlouva"/>
          </w:rPr>
          <w:id w:val="1810352772"/>
          <w:placeholder>
            <w:docPart w:val="825C5A17EED24BF7852F4C23BBE546B2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p w14:paraId="7DC5FB58" w14:textId="77777777"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14:paraId="2F484B64" w14:textId="77777777"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14:paraId="03810EE1" w14:textId="77777777" w:rsidR="00541A18" w:rsidRPr="00406A43" w:rsidRDefault="00DA319D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947754">
            <w:rPr>
              <w:rStyle w:val="Smlouvatun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947754" w:rsidRPr="00947754">
            <w:rPr>
              <w:rStyle w:val="Smlouvatun"/>
            </w:rPr>
            <w:t>MASANTA s.</w:t>
          </w:r>
          <w:r w:rsidR="007B0E89">
            <w:rPr>
              <w:rStyle w:val="Smlouvatun"/>
            </w:rPr>
            <w:t xml:space="preserve"> </w:t>
          </w:r>
          <w:r w:rsidR="00947754" w:rsidRPr="00947754">
            <w:rPr>
              <w:rStyle w:val="Smlouvatun"/>
            </w:rPr>
            <w:t>r.</w:t>
          </w:r>
          <w:r w:rsidR="007B0E89">
            <w:rPr>
              <w:rStyle w:val="Smlouvatun"/>
            </w:rPr>
            <w:t xml:space="preserve"> </w:t>
          </w:r>
          <w:r w:rsidR="00947754" w:rsidRPr="00947754">
            <w:rPr>
              <w:rStyle w:val="Smlouvatun"/>
            </w:rPr>
            <w:t>o.</w:t>
          </w:r>
        </w:sdtContent>
      </w:sdt>
    </w:p>
    <w:sdt>
      <w:sdtPr>
        <w:rPr>
          <w:rStyle w:val="Smlouva"/>
        </w:rPr>
        <w:id w:val="-247968519"/>
        <w:placeholder>
          <w:docPart w:val="DefaultPlaceholder_-1854013440"/>
        </w:placeholder>
      </w:sdtPr>
      <w:sdtEndPr>
        <w:rPr>
          <w:rStyle w:val="Smlouva"/>
        </w:rPr>
      </w:sdtEndPr>
      <w:sdtContent>
        <w:p w14:paraId="09246F29" w14:textId="77777777" w:rsidR="00541A18" w:rsidRPr="00406A43" w:rsidRDefault="00DA319D" w:rsidP="00947754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47754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3"/>
              <w:placeholder>
                <w:docPart w:val="1A5D42A275884203BD5FC75440552766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47754" w:rsidRPr="00947754">
                <w:rPr>
                  <w:rStyle w:val="Smlouva"/>
                </w:rPr>
                <w:t>Dolnocholupická 915/65, Praha 4, 143 00</w:t>
              </w:r>
            </w:sdtContent>
          </w:sdt>
          <w:r w:rsidR="00406A43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4"/>
              <w:placeholder>
                <w:docPart w:val="10E8C3508210477483955EF52B561763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47754">
                <w:rPr>
                  <w:rStyle w:val="Smlouva"/>
                </w:rPr>
                <w:t xml:space="preserve"> </w:t>
              </w:r>
            </w:sdtContent>
          </w:sdt>
        </w:p>
      </w:sdtContent>
    </w:sdt>
    <w:p w14:paraId="55C92BD2" w14:textId="77777777" w:rsidR="00541A18" w:rsidRPr="00827137" w:rsidRDefault="00DA319D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47754" w:rsidRPr="00947754">
            <w:rPr>
              <w:rStyle w:val="Smlouva"/>
            </w:rPr>
            <w:t>C 65055 vedená u Městského soudu v Praze</w:t>
          </w:r>
        </w:sdtContent>
      </w:sdt>
    </w:p>
    <w:p w14:paraId="21A2EC69" w14:textId="77777777" w:rsidR="00541A18" w:rsidRPr="00827137" w:rsidRDefault="00DA319D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47754">
            <w:rPr>
              <w:rStyle w:val="Smlouva"/>
            </w:rPr>
            <w:t xml:space="preserve">Mgr. Martinem </w:t>
          </w:r>
          <w:proofErr w:type="spellStart"/>
          <w:r w:rsidR="00947754">
            <w:rPr>
              <w:rStyle w:val="Smlouva"/>
            </w:rPr>
            <w:t>Ladyrem</w:t>
          </w:r>
          <w:proofErr w:type="spellEnd"/>
          <w:r w:rsidR="00947754">
            <w:rPr>
              <w:rStyle w:val="Smlouva"/>
            </w:rPr>
            <w:t>, jednatelem</w:t>
          </w:r>
        </w:sdtContent>
      </w:sdt>
    </w:p>
    <w:p w14:paraId="025438D0" w14:textId="77777777"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47754" w:rsidRPr="00947754">
            <w:rPr>
              <w:rStyle w:val="Smlouva"/>
            </w:rPr>
            <w:t>25730533</w:t>
          </w:r>
        </w:sdtContent>
      </w:sdt>
    </w:p>
    <w:p w14:paraId="74142DAB" w14:textId="77777777"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r w:rsidR="00947754">
        <w:rPr>
          <w:rStyle w:val="Smlouva"/>
        </w:rPr>
        <w:t>CZ25</w:t>
      </w:r>
      <w:r w:rsidR="00947754" w:rsidRPr="00947754">
        <w:rPr>
          <w:rStyle w:val="Smlouva"/>
        </w:rPr>
        <w:t>730533</w:t>
      </w:r>
    </w:p>
    <w:p w14:paraId="4528FC79" w14:textId="387F7421"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p w14:paraId="506A8865" w14:textId="126AACFF"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p w14:paraId="21FF6DC0" w14:textId="17D80363"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14:paraId="5F22172B" w14:textId="7E4252CF" w:rsidR="00541A18" w:rsidRPr="00827137" w:rsidRDefault="00541A18" w:rsidP="00947754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="00DA319D">
            <w:rPr>
              <w:rStyle w:val="Smlouva"/>
            </w:rPr>
            <w:t>-</w:t>
          </w:r>
        </w:p>
      </w:sdtContent>
    </w:sdt>
    <w:p w14:paraId="39DFC435" w14:textId="15EE4168"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proofErr w:type="spellStart"/>
          <w:r w:rsidR="00DA319D">
            <w:rPr>
              <w:rStyle w:val="Smlouva"/>
            </w:rPr>
            <w:t>-</w:t>
          </w:r>
        </w:sdtContent>
      </w:sdt>
      <w:r w:rsidR="00A2002F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319D">
            <w:rPr>
              <w:rStyle w:val="Smlouva"/>
            </w:rPr>
            <w:t>-</w:t>
          </w:r>
        </w:sdtContent>
      </w:sdt>
    </w:p>
    <w:p w14:paraId="5876FB32" w14:textId="473B0160"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proofErr w:type="spellEnd"/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019694867"/>
              <w:placeholder>
                <w:docPart w:val="42FD3732486E494B8ED9E9970173707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DA319D">
                <w:rPr>
                  <w:rStyle w:val="Smlouva"/>
                </w:rPr>
                <w:t>-</w:t>
              </w:r>
            </w:sdtContent>
          </w:sdt>
        </w:sdtContent>
      </w:sdt>
    </w:p>
    <w:p w14:paraId="678F941D" w14:textId="77777777"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14:paraId="0A320C68" w14:textId="77777777"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14:paraId="3D12AC87" w14:textId="77777777"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14:paraId="10717A1B" w14:textId="77777777"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14:paraId="6C662716" w14:textId="77777777" w:rsidR="003233B4" w:rsidRPr="00827137" w:rsidRDefault="00541A18" w:rsidP="00CE483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Účelem smlouvy je koupě věci specifikované blíže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II této smlouvy </w:t>
      </w:r>
      <w:r w:rsidR="00EF368A">
        <w:rPr>
          <w:rFonts w:ascii="Garamond" w:hAnsi="Garamond" w:cs="Arial"/>
          <w:lang w:val="cs-CZ"/>
        </w:rPr>
        <w:t>na základě Smlouvy o</w:t>
      </w:r>
      <w:r w:rsidR="00CE4839">
        <w:rPr>
          <w:rFonts w:ascii="Garamond" w:hAnsi="Garamond" w:cs="Arial"/>
          <w:lang w:val="cs-CZ"/>
        </w:rPr>
        <w:t> </w:t>
      </w:r>
      <w:r w:rsidR="00EF368A">
        <w:rPr>
          <w:rFonts w:ascii="Garamond" w:hAnsi="Garamond" w:cs="Arial"/>
          <w:lang w:val="cs-CZ"/>
        </w:rPr>
        <w:t>centralizovaném zadávání uzavřené</w:t>
      </w:r>
      <w:r w:rsidR="00B94F23">
        <w:rPr>
          <w:rFonts w:ascii="Garamond" w:hAnsi="Garamond" w:cs="Arial"/>
          <w:lang w:val="cs-CZ"/>
        </w:rPr>
        <w:t xml:space="preserve"> </w:t>
      </w:r>
      <w:r w:rsidR="00B94F23" w:rsidRPr="00E5146E">
        <w:rPr>
          <w:rFonts w:ascii="Garamond" w:hAnsi="Garamond" w:cs="Arial"/>
          <w:lang w:val="cs-CZ"/>
        </w:rPr>
        <w:t>dne</w:t>
      </w:r>
      <w:r w:rsidR="002662F0" w:rsidRPr="00E5146E">
        <w:rPr>
          <w:rStyle w:val="Smlouva"/>
        </w:rPr>
        <w:t xml:space="preserve"> </w:t>
      </w:r>
      <w:sdt>
        <w:sdtPr>
          <w:rPr>
            <w:rStyle w:val="Smlouvatun"/>
          </w:rPr>
          <w:id w:val="-1141952323"/>
          <w:placeholder>
            <w:docPart w:val="0D746A29170A43EE9B0631269B54754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1C6D05">
            <w:rPr>
              <w:rStyle w:val="Smlouvatun"/>
            </w:rPr>
            <w:t>25.5.2021</w:t>
          </w:r>
        </w:sdtContent>
      </w:sdt>
      <w:r w:rsidR="002662F0" w:rsidRPr="002662F0">
        <w:rPr>
          <w:rStyle w:val="Smlouva"/>
        </w:rPr>
        <w:t xml:space="preserve"> </w:t>
      </w:r>
      <w:r w:rsidR="00EF368A">
        <w:rPr>
          <w:rFonts w:ascii="Garamond" w:hAnsi="Garamond" w:cs="Arial"/>
          <w:lang w:val="cs-CZ"/>
        </w:rPr>
        <w:t>mezi Správou státních hmotných rezerv</w:t>
      </w:r>
      <w:r w:rsidR="00B94F23">
        <w:rPr>
          <w:rFonts w:ascii="Garamond" w:hAnsi="Garamond" w:cs="Arial"/>
          <w:lang w:val="cs-CZ"/>
        </w:rPr>
        <w:t xml:space="preserve"> jako Centrálním zadavatelem</w:t>
      </w:r>
      <w:r w:rsidR="00DA4D2F">
        <w:rPr>
          <w:rFonts w:ascii="Garamond" w:hAnsi="Garamond" w:cs="Arial"/>
          <w:lang w:val="cs-CZ"/>
        </w:rPr>
        <w:t xml:space="preserve"> a</w:t>
      </w:r>
      <w:r w:rsidR="00B94F23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tun"/>
          </w:rPr>
          <w:id w:val="1895923500"/>
          <w:placeholder>
            <w:docPart w:val="ED70384D6E7B42DBAE5C5C3E3939EBC1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proofErr w:type="spellStart"/>
          <w:r w:rsidR="001C6D05">
            <w:rPr>
              <w:rStyle w:val="Smlouvatun"/>
            </w:rPr>
            <w:t>CzechTrade</w:t>
          </w:r>
          <w:proofErr w:type="spellEnd"/>
        </w:sdtContent>
      </w:sdt>
      <w:r w:rsidR="00DA4D2F">
        <w:rPr>
          <w:rFonts w:ascii="Garamond" w:hAnsi="Garamond" w:cs="Arial"/>
          <w:lang w:val="cs-CZ"/>
        </w:rPr>
        <w:t xml:space="preserve"> jako </w:t>
      </w:r>
      <w:r w:rsidR="00B94F23">
        <w:rPr>
          <w:rFonts w:ascii="Garamond" w:hAnsi="Garamond" w:cs="Arial"/>
          <w:lang w:val="cs-CZ"/>
        </w:rPr>
        <w:t>Pověřujícím zadavatelem</w:t>
      </w:r>
      <w:r w:rsidR="00AF5D08">
        <w:rPr>
          <w:rFonts w:ascii="Garamond" w:hAnsi="Garamond" w:cs="Arial"/>
          <w:lang w:val="cs-CZ"/>
        </w:rPr>
        <w:t>.</w:t>
      </w:r>
    </w:p>
    <w:p w14:paraId="25F6698F" w14:textId="77777777" w:rsidR="00950551" w:rsidRPr="009200E0" w:rsidRDefault="00950551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p w14:paraId="793C6272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4"/>
    </w:p>
    <w:p w14:paraId="1C99A4E7" w14:textId="77777777" w:rsidR="003233B4" w:rsidRPr="002761A6" w:rsidRDefault="00DA319D" w:rsidP="002761A6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827137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sdt>
                <w:sdtPr>
                  <w:rPr>
                    <w:rStyle w:val="Smlouvatun"/>
                  </w:rPr>
                  <w:id w:val="-574815113"/>
                  <w:placeholder>
                    <w:docPart w:val="9BB6F6EEA0B444DAA828F86175D76B16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b w:val="0"/>
                  </w:rPr>
                </w:sdtEndPr>
                <w:sdtContent>
                  <w:r w:rsidR="001C6D05">
                    <w:rPr>
                      <w:rStyle w:val="Smlouvatun"/>
                    </w:rPr>
                    <w:t>200</w:t>
                  </w:r>
                </w:sdtContent>
              </w:sdt>
              <w:r w:rsidR="00517D8F" w:rsidRPr="00827518">
                <w:rPr>
                  <w:rStyle w:val="Smlouvatun"/>
                  <w:lang w:val="cs-CZ"/>
                </w:rPr>
                <w:t xml:space="preserve"> ks testovacích sad antigenních testů</w:t>
              </w:r>
            </w:sdtContent>
          </w:sdt>
          <w:r w:rsidR="00F618CD" w:rsidRPr="00827518">
            <w:rPr>
              <w:rFonts w:ascii="Garamond" w:hAnsi="Garamond" w:cs="Arial"/>
              <w:lang w:val="cs-CZ"/>
            </w:rPr>
            <w:t xml:space="preserve"> </w:t>
          </w:r>
          <w:r w:rsidR="004F6A4C">
            <w:rPr>
              <w:rFonts w:ascii="Garamond" w:hAnsi="Garamond" w:cs="Arial"/>
              <w:lang w:val="cs-CZ"/>
            </w:rPr>
            <w:t>„</w:t>
          </w:r>
          <w:r w:rsidR="004F6A4C" w:rsidRPr="004F6A4C">
            <w:rPr>
              <w:rFonts w:ascii="Garamond" w:hAnsi="Garamond" w:cs="Arial"/>
              <w:lang w:val="cs-CZ"/>
            </w:rPr>
            <w:t xml:space="preserve">COVID-19 Test </w:t>
          </w:r>
          <w:proofErr w:type="spellStart"/>
          <w:r w:rsidR="004F6A4C" w:rsidRPr="004F6A4C">
            <w:rPr>
              <w:rFonts w:ascii="Garamond" w:hAnsi="Garamond" w:cs="Arial"/>
              <w:lang w:val="cs-CZ"/>
            </w:rPr>
            <w:t>Kit</w:t>
          </w:r>
          <w:proofErr w:type="spellEnd"/>
          <w:r w:rsidR="004F6A4C" w:rsidRPr="004F6A4C">
            <w:rPr>
              <w:rFonts w:ascii="Garamond" w:hAnsi="Garamond" w:cs="Arial"/>
              <w:lang w:val="cs-CZ"/>
            </w:rPr>
            <w:t xml:space="preserve"> (</w:t>
          </w:r>
          <w:proofErr w:type="spellStart"/>
          <w:r w:rsidR="004F6A4C" w:rsidRPr="004F6A4C">
            <w:rPr>
              <w:rFonts w:ascii="Garamond" w:hAnsi="Garamond" w:cs="Arial"/>
              <w:lang w:val="cs-CZ"/>
            </w:rPr>
            <w:t>Colloidal</w:t>
          </w:r>
          <w:proofErr w:type="spellEnd"/>
          <w:r w:rsidR="004F6A4C" w:rsidRPr="004F6A4C">
            <w:rPr>
              <w:rFonts w:ascii="Garamond" w:hAnsi="Garamond" w:cs="Arial"/>
              <w:lang w:val="cs-CZ"/>
            </w:rPr>
            <w:t xml:space="preserve"> Gold </w:t>
          </w:r>
          <w:proofErr w:type="spellStart"/>
          <w:r w:rsidR="004F6A4C" w:rsidRPr="004F6A4C">
            <w:rPr>
              <w:rFonts w:ascii="Garamond" w:hAnsi="Garamond" w:cs="Arial"/>
              <w:lang w:val="cs-CZ"/>
            </w:rPr>
            <w:t>Method</w:t>
          </w:r>
          <w:proofErr w:type="spellEnd"/>
          <w:r w:rsidR="004F6A4C" w:rsidRPr="004F6A4C">
            <w:rPr>
              <w:rFonts w:ascii="Garamond" w:hAnsi="Garamond" w:cs="Arial"/>
              <w:lang w:val="cs-CZ"/>
            </w:rPr>
            <w:t>)</w:t>
          </w:r>
          <w:r w:rsidR="004F6A4C">
            <w:rPr>
              <w:rFonts w:ascii="Garamond" w:hAnsi="Garamond" w:cs="Arial"/>
              <w:lang w:val="cs-CZ"/>
            </w:rPr>
            <w:t xml:space="preserve">“ </w:t>
          </w:r>
          <w:r w:rsidR="00F618CD" w:rsidRPr="00827518">
            <w:rPr>
              <w:rFonts w:ascii="Garamond" w:hAnsi="Garamond" w:cs="Arial"/>
              <w:lang w:val="cs-CZ"/>
            </w:rPr>
            <w:t>(dále také „věc“) v množství, jakosti a provedení dle uje</w:t>
          </w:r>
          <w:r w:rsidR="00F618CD" w:rsidRPr="00827137">
            <w:rPr>
              <w:rFonts w:ascii="Garamond" w:hAnsi="Garamond" w:cs="Arial"/>
              <w:lang w:val="cs-CZ"/>
            </w:rPr>
            <w:t>dnání této smlouvy.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14:paraId="4D580490" w14:textId="77777777"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14:paraId="44B3EF90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14:paraId="45FA4CB1" w14:textId="77777777"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14:paraId="2E5CF2ED" w14:textId="77777777"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14:paraId="3EE032A8" w14:textId="77777777"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E162AF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1548036555"/>
              <w:placeholder>
                <w:docPart w:val="3689D1AC8E4D4177A305C39ADEDEA7D0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1122346046"/>
                  <w:placeholder>
                    <w:docPart w:val="041CB54A90244DF894C5E24D4724E569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1C6D05">
                    <w:rPr>
                      <w:rStyle w:val="Smlouva"/>
                    </w:rPr>
                    <w:t>200</w:t>
                  </w:r>
                </w:sdtContent>
              </w:sdt>
              <w:r w:rsidR="00213B55">
                <w:rPr>
                  <w:rStyle w:val="Smlouva"/>
                </w:rPr>
                <w:t xml:space="preserve"> ks</w:t>
              </w:r>
            </w:sdtContent>
          </w:sdt>
        </w:p>
        <w:p w14:paraId="3A043897" w14:textId="77777777"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14:paraId="4EFBBF5D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14:paraId="2AE929B4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14:paraId="4DF1ACD7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Jednotlivá balení testovacích sad budou minimálně po 20, nebo maximálně po 30 kusech.</w:t>
          </w:r>
        </w:p>
        <w:p w14:paraId="4B8094C3" w14:textId="77777777"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14:paraId="1ED7E2D2" w14:textId="77777777" w:rsidR="0089556D" w:rsidRPr="0089556D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  <w:b/>
            </w:rPr>
            <w:t>Exspirace:</w:t>
          </w:r>
          <w:r w:rsidRPr="0089556D">
            <w:rPr>
              <w:rStyle w:val="Smlouva"/>
            </w:rPr>
            <w:t xml:space="preserve"> minimálně 9 měsíců od data dodání.</w:t>
          </w:r>
        </w:p>
        <w:p w14:paraId="5B254DEE" w14:textId="77777777"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t>Technická specifikace věci je uvedena v Příloze č. 1 této smlouvy. Příloha č. 1 je nedílnou součástí smlouvy.</w:t>
          </w:r>
        </w:p>
      </w:sdtContent>
    </w:sdt>
    <w:p w14:paraId="412B93C7" w14:textId="77777777"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14:paraId="3FD11DD9" w14:textId="77777777" w:rsidR="00A91519" w:rsidRPr="0089556D" w:rsidRDefault="0089556D" w:rsidP="0089556D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89556D">
            <w:rPr>
              <w:rFonts w:ascii="Garamond" w:hAnsi="Garamond" w:cs="Arial"/>
            </w:rPr>
            <w:t>Testy a jejich výrobce musí splňovat požadavky podle zákona č. 268/2014 Sb., o</w:t>
          </w:r>
          <w:r w:rsidR="00CA2FEB">
            <w:rPr>
              <w:rFonts w:ascii="Garamond" w:hAnsi="Garamond" w:cs="Arial"/>
            </w:rPr>
            <w:t> </w:t>
          </w:r>
          <w:r w:rsidRPr="0089556D">
            <w:rPr>
              <w:rFonts w:ascii="Garamond" w:hAnsi="Garamond" w:cs="Arial"/>
            </w:rPr>
            <w:t>diagnostických zdravotnických prostředcích in vitro, ve znění pozdějších předpisů a</w:t>
          </w:r>
          <w:r w:rsidR="00CA2FEB">
            <w:rPr>
              <w:rFonts w:ascii="Garamond" w:hAnsi="Garamond" w:cs="Arial"/>
            </w:rPr>
            <w:t> </w:t>
          </w:r>
          <w:r w:rsidRPr="0089556D">
            <w:rPr>
              <w:rFonts w:ascii="Garamond" w:hAnsi="Garamond" w:cs="Arial"/>
            </w:rPr>
            <w:t xml:space="preserve">požadavky dle nařízení vlády č. 56/2015 Sb., o technických požadavcích na diagnostické </w:t>
          </w:r>
          <w:r w:rsidRPr="0089556D">
            <w:rPr>
              <w:rFonts w:ascii="Garamond" w:hAnsi="Garamond" w:cs="Arial"/>
            </w:rPr>
            <w:lastRenderedPageBreak/>
            <w:t>zdravotnické prostředky in vitro (dále jen „nařízení vlády č. 56/2015 Sb.“), což prodávající doloží, neumožnuje-li výjimka podle § 4 odst. 8 nařízení vlády č. 56/2015 Sb., jinak:</w:t>
          </w:r>
        </w:p>
        <w:p w14:paraId="5472DE87" w14:textId="77777777" w:rsidR="0089556D" w:rsidRDefault="0089556D" w:rsidP="0089556D">
          <w:pPr>
            <w:pStyle w:val="Zkladntext3"/>
            <w:numPr>
              <w:ilvl w:val="1"/>
              <w:numId w:val="36"/>
            </w:numPr>
            <w:tabs>
              <w:tab w:val="left" w:pos="851"/>
            </w:tabs>
            <w:spacing w:before="120" w:after="120"/>
            <w:ind w:left="1418"/>
            <w:jc w:val="both"/>
            <w:rPr>
              <w:rFonts w:ascii="Garamond" w:hAnsi="Garamond" w:cs="Arial"/>
              <w:lang w:bidi="cs-CZ"/>
            </w:rPr>
          </w:pPr>
          <w:r w:rsidRPr="0089556D">
            <w:rPr>
              <w:rFonts w:ascii="Garamond" w:hAnsi="Garamond" w:cs="Arial"/>
              <w:lang w:bidi="cs-CZ"/>
            </w:rPr>
            <w:t>Prohlášením o shodě, na jehož základě bylo vydáno Rozhodnutí Ministerstva zdravotnictví o povolení k uvedení výrobku na trh, vydaného podle ustanovení §</w:t>
          </w:r>
          <w:r w:rsidR="00CA2FEB">
            <w:rPr>
              <w:rFonts w:ascii="Garamond" w:hAnsi="Garamond" w:cs="Arial"/>
              <w:lang w:bidi="cs-CZ"/>
            </w:rPr>
            <w:t> </w:t>
          </w:r>
          <w:r w:rsidRPr="0089556D">
            <w:rPr>
              <w:rFonts w:ascii="Garamond" w:hAnsi="Garamond" w:cs="Arial"/>
              <w:lang w:bidi="cs-CZ"/>
            </w:rPr>
            <w:t>12 odst. 1 písm. h) zákona č. 22/1997 Sb., o technických požadavcích na výrobky a</w:t>
          </w:r>
          <w:r w:rsidR="00CA2FEB">
            <w:rPr>
              <w:rFonts w:ascii="Garamond" w:hAnsi="Garamond" w:cs="Arial"/>
              <w:lang w:bidi="cs-CZ"/>
            </w:rPr>
            <w:t> </w:t>
          </w:r>
          <w:r w:rsidRPr="0089556D">
            <w:rPr>
              <w:rFonts w:ascii="Garamond" w:hAnsi="Garamond" w:cs="Arial"/>
              <w:lang w:bidi="cs-CZ"/>
            </w:rPr>
            <w:t>o</w:t>
          </w:r>
          <w:r w:rsidR="00CA2FEB">
            <w:rPr>
              <w:rFonts w:ascii="Garamond" w:hAnsi="Garamond" w:cs="Arial"/>
              <w:lang w:bidi="cs-CZ"/>
            </w:rPr>
            <w:t> </w:t>
          </w:r>
          <w:r w:rsidRPr="0089556D">
            <w:rPr>
              <w:rFonts w:ascii="Garamond" w:hAnsi="Garamond" w:cs="Arial"/>
              <w:lang w:bidi="cs-CZ"/>
            </w:rPr>
            <w:t>změně a doplnění některých zákonů, ve znění pozdějších předpisů ve spojení s</w:t>
          </w:r>
          <w:r w:rsidR="00CA2FEB">
            <w:rPr>
              <w:rFonts w:ascii="Garamond" w:hAnsi="Garamond" w:cs="Arial"/>
              <w:lang w:bidi="cs-CZ"/>
            </w:rPr>
            <w:t> </w:t>
          </w:r>
          <w:r w:rsidRPr="0089556D">
            <w:rPr>
              <w:rFonts w:ascii="Garamond" w:hAnsi="Garamond" w:cs="Arial"/>
              <w:lang w:bidi="cs-CZ"/>
            </w:rPr>
            <w:t>§ 4 odst. 8 nařízení vlády č. 56/2015 Sb.</w:t>
          </w:r>
        </w:p>
        <w:p w14:paraId="55CFD2EF" w14:textId="77777777" w:rsidR="0089556D" w:rsidRPr="0089556D" w:rsidRDefault="0089556D" w:rsidP="0089556D">
          <w:pPr>
            <w:pStyle w:val="Zkladntext3"/>
            <w:numPr>
              <w:ilvl w:val="1"/>
              <w:numId w:val="36"/>
            </w:numPr>
            <w:tabs>
              <w:tab w:val="left" w:pos="851"/>
            </w:tabs>
            <w:spacing w:before="120" w:after="120"/>
            <w:ind w:left="1418"/>
            <w:jc w:val="both"/>
            <w:rPr>
              <w:rFonts w:ascii="Garamond" w:hAnsi="Garamond" w:cs="Arial"/>
              <w:lang w:bidi="cs-CZ"/>
            </w:rPr>
          </w:pPr>
          <w:r w:rsidRPr="0089556D">
            <w:rPr>
              <w:rFonts w:ascii="Garamond" w:hAnsi="Garamond" w:cs="Arial"/>
              <w:lang w:bidi="cs-CZ"/>
            </w:rPr>
            <w:t>Certifikátem vydaným oznámeným subjektem (případně rozhodnutím o udělení výjimky podle § 4 odst. 8 nařízení vlády č. 56/2015 Sb., na jehož základě je účastník oprávněn dodat v rámci ČR nabízené zboží, které je již uvedeno na trh).</w:t>
          </w:r>
        </w:p>
        <w:p w14:paraId="20DBF843" w14:textId="77777777"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 xml:space="preserve">Návod k použití, který musí odpovídat požadavkům na návod diagnostických zdravotnických prostředků in vitro určených pro </w:t>
          </w:r>
          <w:proofErr w:type="spellStart"/>
          <w:r w:rsidRPr="0089556D">
            <w:rPr>
              <w:rStyle w:val="Smlouva"/>
              <w:rFonts w:cs="Arial"/>
              <w:lang w:bidi="cs-CZ"/>
            </w:rPr>
            <w:t>samotestování</w:t>
          </w:r>
          <w:proofErr w:type="spellEnd"/>
          <w:r w:rsidR="00302BC8">
            <w:rPr>
              <w:rStyle w:val="Smlouva"/>
              <w:rFonts w:cs="Arial"/>
              <w:lang w:bidi="cs-CZ"/>
            </w:rPr>
            <w:t xml:space="preserve">. </w:t>
          </w:r>
          <w:r w:rsidRPr="0089556D">
            <w:rPr>
              <w:rStyle w:val="Smlouva"/>
              <w:rFonts w:cs="Arial"/>
              <w:lang w:bidi="cs-CZ"/>
            </w:rPr>
            <w:t>Návod k použití musí být součástí každého balení.</w:t>
          </w:r>
        </w:p>
        <w:p w14:paraId="31CFE939" w14:textId="77777777"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14:paraId="1033031B" w14:textId="77777777"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14:paraId="100ADCA8" w14:textId="77777777"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</w:t>
          </w:r>
          <w:r w:rsidR="00CA2FEB">
            <w:rPr>
              <w:rStyle w:val="Smlouva"/>
              <w:rFonts w:cs="Arial"/>
              <w:lang w:bidi="cs-CZ"/>
            </w:rPr>
            <w:t> </w:t>
          </w:r>
          <w:r w:rsidRPr="00213B55">
            <w:rPr>
              <w:rStyle w:val="Smlouva"/>
              <w:rFonts w:cs="Arial"/>
              <w:lang w:bidi="cs-CZ"/>
            </w:rPr>
            <w:t>56/2015 Sb.</w:t>
          </w:r>
        </w:p>
        <w:p w14:paraId="0BBFD534" w14:textId="77777777" w:rsidR="00541A18" w:rsidRPr="000422FC" w:rsidRDefault="00BF6803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  <w:r>
            <w:rPr>
              <w:rStyle w:val="Smlouva"/>
              <w:rFonts w:cs="Arial"/>
              <w:lang w:bidi="cs-CZ"/>
            </w:rPr>
            <w:t>Výše uvedené bude předáno pouze v případě, nebylo-li přílohou této smlouvy.</w:t>
          </w:r>
          <w:r w:rsidR="00DF0BC4">
            <w:rPr>
              <w:rStyle w:val="Smlouva"/>
              <w:rFonts w:cs="Arial"/>
              <w:lang w:bidi="cs-CZ"/>
            </w:rPr>
            <w:t xml:space="preserve"> To se nevztahuje na návod k použití, který bude předán vždy jako součást každého balení </w:t>
          </w:r>
          <w:r w:rsidR="00C9408B">
            <w:rPr>
              <w:rStyle w:val="Smlouva"/>
              <w:rFonts w:cs="Arial"/>
              <w:lang w:bidi="cs-CZ"/>
            </w:rPr>
            <w:t>věci, a</w:t>
          </w:r>
          <w:r w:rsidR="00CE4839">
            <w:rPr>
              <w:rStyle w:val="Smlouva"/>
              <w:rFonts w:cs="Arial"/>
              <w:lang w:bidi="cs-CZ"/>
            </w:rPr>
            <w:t> </w:t>
          </w:r>
          <w:r w:rsidR="00C9408B">
            <w:rPr>
              <w:rStyle w:val="Smlouva"/>
              <w:rFonts w:cs="Arial"/>
              <w:lang w:bidi="cs-CZ"/>
            </w:rPr>
            <w:t>další dokumenty, které jsou předepsány jako povinná součást dodané věci</w:t>
          </w:r>
          <w:r w:rsidR="00DF0BC4">
            <w:rPr>
              <w:rStyle w:val="Smlouva"/>
              <w:rFonts w:cs="Arial"/>
              <w:lang w:bidi="cs-CZ"/>
            </w:rPr>
            <w:t>.</w:t>
          </w:r>
        </w:p>
      </w:sdtContent>
    </w:sdt>
    <w:p w14:paraId="5962D9E5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p w14:paraId="404E1443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5"/>
    </w:p>
    <w:p w14:paraId="0E6C21AA" w14:textId="77777777"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14:paraId="655429A2" w14:textId="77777777"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14:paraId="68CE1280" w14:textId="77777777"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4F6A4C">
                <w:rPr>
                  <w:rStyle w:val="Smlouvatun"/>
                </w:rPr>
                <w:t>22,50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14:paraId="44A8B2DC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678003435"/>
              <w:placeholder>
                <w:docPart w:val="506EA5E119DC48BAA3EB4AA91118B9F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4F6A4C">
                <w:rPr>
                  <w:rStyle w:val="Smlouva"/>
                </w:rPr>
                <w:t>dvacet</w:t>
              </w:r>
              <w:r w:rsidR="005F0DA0">
                <w:rPr>
                  <w:rStyle w:val="Smlouva"/>
                </w:rPr>
                <w:t xml:space="preserve"> dva</w:t>
              </w:r>
            </w:sdtContent>
          </w:sdt>
          <w:r w:rsidR="00BC7652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</w:t>
          </w:r>
          <w:r w:rsidR="004F6A4C">
            <w:rPr>
              <w:rFonts w:ascii="Garamond" w:hAnsi="Garamond" w:cs="Arial"/>
              <w:szCs w:val="24"/>
            </w:rPr>
            <w:t xml:space="preserve"> a padesát haléřů</w:t>
          </w:r>
          <w:r w:rsidRPr="00827137">
            <w:rPr>
              <w:rFonts w:ascii="Garamond" w:hAnsi="Garamond" w:cs="Arial"/>
              <w:szCs w:val="24"/>
            </w:rPr>
            <w:t>)</w:t>
          </w:r>
        </w:p>
        <w:p w14:paraId="16E26D27" w14:textId="77777777"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1C6D05">
                <w:rPr>
                  <w:rStyle w:val="Smlouvatun"/>
                </w:rPr>
                <w:t>4.500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14:paraId="078232BC" w14:textId="77777777"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-2086290947"/>
              <w:placeholder>
                <w:docPart w:val="2122226986BF4BA98931DBA4F4901948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proofErr w:type="spellStart"/>
              <w:r w:rsidR="001C6D05">
                <w:rPr>
                  <w:rStyle w:val="Smlouva"/>
                </w:rPr>
                <w:t>čtyřitisícepětset</w:t>
              </w:r>
              <w:proofErr w:type="spellEnd"/>
            </w:sdtContent>
          </w:sdt>
          <w:r w:rsidR="00BC7652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14:paraId="28E1074D" w14:textId="77777777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1C6D05">
                <w:rPr>
                  <w:rStyle w:val="Smlouvatun"/>
                </w:rPr>
                <w:t>945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5BE1E6DE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proofErr w:type="spellStart"/>
              <w:r w:rsidR="001C6D05">
                <w:rPr>
                  <w:rStyle w:val="Smlouva"/>
                </w:rPr>
                <w:t>devětsetčtyřicetpět</w:t>
              </w:r>
              <w:proofErr w:type="spellEnd"/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</w:t>
          </w:r>
        </w:p>
        <w:p w14:paraId="0462C0F2" w14:textId="77777777"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1C6D05">
                <w:rPr>
                  <w:rStyle w:val="Smlouvatun"/>
                </w:rPr>
                <w:t>5.445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14:paraId="5B90C5C6" w14:textId="77777777"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proofErr w:type="spellStart"/>
              <w:r w:rsidR="001C6D05">
                <w:rPr>
                  <w:rStyle w:val="Smlouva"/>
                </w:rPr>
                <w:t>pěttisícčtyřistačtyřicetpět</w:t>
              </w:r>
              <w:proofErr w:type="spellEnd"/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českých).</w:t>
          </w:r>
        </w:p>
        <w:p w14:paraId="5C00302B" w14:textId="77777777"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sdt>
            <w:sdtPr>
              <w:rPr>
                <w:rStyle w:val="Smlouvatun"/>
              </w:rPr>
              <w:id w:val="-901528983"/>
              <w:placeholder>
                <w:docPart w:val="F01D1FF82D614D53865C934D68ECD57B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1C6D05">
                <w:rPr>
                  <w:rStyle w:val="Smlouvatun"/>
                </w:rPr>
                <w:t>5.445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> 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809714216"/>
              <w:placeholder>
                <w:docPart w:val="81D04D5EB6574CB7843C0D11F6475275"/>
              </w:placeholder>
            </w:sdtPr>
            <w:sdtEndPr>
              <w:rPr>
                <w:rStyle w:val="Standardnpsmoodstavce"/>
                <w:rFonts w:ascii="Arial" w:hAnsi="Arial" w:cs="Arial"/>
                <w:sz w:val="22"/>
              </w:rPr>
            </w:sdtEndPr>
            <w:sdtContent>
              <w:proofErr w:type="spellStart"/>
              <w:r w:rsidR="001C6D05">
                <w:rPr>
                  <w:rStyle w:val="Smlouva"/>
                </w:rPr>
                <w:t>pěttisícčtyřistačtyřicetpět</w:t>
              </w:r>
              <w:proofErr w:type="spellEnd"/>
            </w:sdtContent>
          </w:sdt>
          <w:r w:rsidR="00BC7652" w:rsidRPr="00BC7652">
            <w:rPr>
              <w:rFonts w:ascii="Garamond" w:hAnsi="Garamond" w:cs="Arial"/>
              <w:sz w:val="24"/>
            </w:rPr>
            <w:t xml:space="preserve"> </w:t>
          </w:r>
          <w:r w:rsidR="0082499D" w:rsidRPr="00BC7652">
            <w:rPr>
              <w:rFonts w:ascii="Garamond" w:hAnsi="Garamond" w:cs="Arial"/>
              <w:sz w:val="24"/>
            </w:rPr>
            <w:t>korun českých).</w:t>
          </w:r>
        </w:p>
      </w:sdtContent>
    </w:sdt>
    <w:p w14:paraId="0E44C966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7FEF177B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14:paraId="1264CA30" w14:textId="77777777"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</w:t>
      </w:r>
      <w:r w:rsidRPr="00827137">
        <w:rPr>
          <w:rFonts w:ascii="Garamond" w:hAnsi="Garamond" w:cs="Arial"/>
          <w:lang w:val="cs-CZ"/>
        </w:rPr>
        <w:lastRenderedPageBreak/>
        <w:t>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dokladů podle této 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3FAD5AB2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14:paraId="787D2E89" w14:textId="77777777"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14:paraId="756F2FBC" w14:textId="77777777" w:rsidR="00AB2FC2" w:rsidRPr="00827137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14:paraId="458723C7" w14:textId="3E08307E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1559979664"/>
          <w:placeholder>
            <w:docPart w:val="42E4AA632C084E99B12C637CE522B14E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r w:rsidR="00DA319D">
            <w:rPr>
              <w:rStyle w:val="Smlouva"/>
            </w:rPr>
            <w:t>-</w:t>
          </w:r>
          <w:bookmarkStart w:id="6" w:name="_GoBack"/>
          <w:bookmarkEnd w:id="6"/>
        </w:sdtContent>
      </w:sdt>
      <w:r w:rsidR="00CE4839">
        <w:rPr>
          <w:rStyle w:val="Smlouva"/>
        </w:rPr>
        <w:t>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14:paraId="6C745318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14:paraId="45A4BCB3" w14:textId="77777777"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14:paraId="5BE7F7F7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14:paraId="6D20AFDF" w14:textId="77777777"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14:paraId="1A07E27E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3B88C594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14:paraId="09109563" w14:textId="77777777"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CE385E">
            <w:rPr>
              <w:rStyle w:val="Smlouvatun"/>
              <w:lang w:val="cs-CZ"/>
            </w:rPr>
            <w:t>31</w:t>
          </w:r>
          <w:r w:rsidR="00213B55" w:rsidRPr="00213B55">
            <w:rPr>
              <w:rStyle w:val="Smlouvatun"/>
              <w:lang w:val="cs-CZ"/>
            </w:rPr>
            <w:t>. 5. 2021, přičemž musí zajistit splnění podmínek stanovených pro dodání na území ČR v souladu s platným rozhodnutím Ministerstva zdravotnictví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14:paraId="5C3FA98A" w14:textId="77777777"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14:paraId="11580447" w14:textId="77777777"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</w:rPr>
      </w:sdtEndPr>
      <w:sdtContent>
        <w:p w14:paraId="78A8D5E8" w14:textId="77777777" w:rsidR="0055312A" w:rsidRPr="0055312A" w:rsidRDefault="00DA319D" w:rsidP="009353DE">
          <w:pPr>
            <w:pStyle w:val="Zkladntext3"/>
            <w:spacing w:before="120" w:after="120"/>
            <w:ind w:left="1134"/>
            <w:jc w:val="both"/>
            <w:rPr>
              <w:rFonts w:ascii="Garamond" w:hAnsi="Garamond" w:cs="Arial"/>
            </w:rPr>
          </w:pPr>
          <w:sdt>
            <w:sdtPr>
              <w:rPr>
                <w:rStyle w:val="Smlouva"/>
              </w:rPr>
              <w:id w:val="504552668"/>
              <w:placeholder>
                <w:docPart w:val="4DCF5D68266B4791A265C581028D7237"/>
              </w:placeholder>
            </w:sdtPr>
            <w:sdtEndPr>
              <w:rPr>
                <w:rStyle w:val="Standardnpsmoodstavce"/>
                <w:rFonts w:ascii="Times New Roman" w:hAnsi="Times New Roman" w:cs="Arial"/>
              </w:rPr>
            </w:sdtEndPr>
            <w:sdtContent>
              <w:r w:rsidR="001C6D05">
                <w:rPr>
                  <w:rStyle w:val="Smlouva"/>
                </w:rPr>
                <w:t>Dittrichova 21</w:t>
              </w:r>
            </w:sdtContent>
          </w:sdt>
        </w:p>
        <w:p w14:paraId="00231561" w14:textId="77777777" w:rsidR="0055312A" w:rsidRDefault="00DA319D" w:rsidP="009353DE">
          <w:pPr>
            <w:pStyle w:val="Zkladntext3"/>
            <w:spacing w:before="120" w:after="120"/>
            <w:ind w:left="1134"/>
            <w:jc w:val="both"/>
            <w:rPr>
              <w:rStyle w:val="Smlouva"/>
            </w:rPr>
          </w:pPr>
          <w:sdt>
            <w:sdtPr>
              <w:rPr>
                <w:rStyle w:val="Smlouva"/>
              </w:rPr>
              <w:id w:val="2035768222"/>
              <w:placeholder>
                <w:docPart w:val="0C4E6BFFF4344A1FAB93B6D3272D5390"/>
              </w:placeholder>
            </w:sdtPr>
            <w:sdtEndPr>
              <w:rPr>
                <w:rStyle w:val="Standardnpsmoodstavce"/>
                <w:rFonts w:ascii="Times New Roman" w:hAnsi="Times New Roman" w:cs="Arial"/>
              </w:rPr>
            </w:sdtEndPr>
            <w:sdtContent>
              <w:r w:rsidR="001C6D05">
                <w:rPr>
                  <w:rStyle w:val="Smlouva"/>
                </w:rPr>
                <w:t>128 01 Praha 2</w:t>
              </w:r>
            </w:sdtContent>
          </w:sdt>
        </w:p>
        <w:p w14:paraId="5CF7D386" w14:textId="77777777" w:rsidR="0055312A" w:rsidRDefault="002D48A5" w:rsidP="00704142">
          <w:pPr>
            <w:pStyle w:val="Zkladntext3"/>
            <w:spacing w:before="120" w:after="120"/>
            <w:ind w:left="284"/>
            <w:jc w:val="both"/>
            <w:rPr>
              <w:rFonts w:ascii="Garamond" w:hAnsi="Garamond" w:cs="Arial"/>
            </w:rPr>
          </w:pPr>
          <w:r w:rsidRPr="004509CE">
            <w:rPr>
              <w:rFonts w:ascii="Garamond" w:hAnsi="Garamond" w:cs="Arial"/>
            </w:rPr>
            <w:t xml:space="preserve">Přesné adresy míst plnění </w:t>
          </w:r>
          <w:r>
            <w:rPr>
              <w:rFonts w:ascii="Garamond" w:hAnsi="Garamond" w:cs="Arial"/>
            </w:rPr>
            <w:t xml:space="preserve">s kontaktními údaji </w:t>
          </w:r>
          <w:r w:rsidRPr="004509CE">
            <w:rPr>
              <w:rFonts w:ascii="Garamond" w:hAnsi="Garamond" w:cs="Arial"/>
            </w:rPr>
            <w:t>budou poskytnuty prodávajícímu při podpisu smlouvy</w:t>
          </w:r>
          <w:r w:rsidR="004509CE" w:rsidRPr="004509CE">
            <w:rPr>
              <w:rFonts w:ascii="Garamond" w:hAnsi="Garamond" w:cs="Arial"/>
            </w:rPr>
            <w:t>.</w:t>
          </w:r>
        </w:p>
      </w:sdtContent>
    </w:sdt>
    <w:p w14:paraId="2A7A98BE" w14:textId="77777777"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14:paraId="3C4289D0" w14:textId="77777777"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5FADD3C4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14:paraId="2AA1F2ED" w14:textId="77777777"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14:paraId="21F13714" w14:textId="77777777"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14:paraId="3DDAD0F5" w14:textId="77777777"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14:paraId="0E8F26EA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14:paraId="24D4A5AB" w14:textId="77777777"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14:paraId="0CE44F9D" w14:textId="77777777"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14:paraId="2DCF003F" w14:textId="77777777"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14:paraId="79492BED" w14:textId="77777777"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14:paraId="07272866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14:paraId="044589EE" w14:textId="77777777"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14:paraId="7AC91DC3" w14:textId="77777777"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14:paraId="1087CBC9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14:paraId="44A1A0EE" w14:textId="77777777"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14:paraId="07A7AC2C" w14:textId="77777777"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14:paraId="4684C211" w14:textId="77777777"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14:paraId="6E15D4D9" w14:textId="77777777"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14:paraId="56937E65" w14:textId="77777777"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14:paraId="7364C261" w14:textId="77777777"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14:paraId="7B81ED55" w14:textId="77777777" w:rsidR="000A1316" w:rsidRPr="00CE4839" w:rsidRDefault="00541A18" w:rsidP="00CE4839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14:paraId="427ADDE0" w14:textId="77777777"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7E9EA7EC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14:paraId="279D08DD" w14:textId="77777777"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14:paraId="4E69D123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14:paraId="4C891729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14:paraId="424A6BDE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14:paraId="3C18F3AC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14:paraId="2448E707" w14:textId="77777777"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14:paraId="1BD3AD58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14:paraId="22ADCC7B" w14:textId="77777777"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14:paraId="008A576A" w14:textId="77777777"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14:paraId="564830FC" w14:textId="77777777"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14:paraId="2A8C0539" w14:textId="77777777"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14:paraId="58B11A32" w14:textId="77777777" w:rsidR="00541A18" w:rsidRPr="00827137" w:rsidRDefault="00541A18" w:rsidP="00CE4839">
      <w:pPr>
        <w:pStyle w:val="Zkladntext2"/>
        <w:numPr>
          <w:ilvl w:val="0"/>
          <w:numId w:val="5"/>
        </w:numPr>
        <w:spacing w:before="120" w:after="120"/>
        <w:ind w:left="357" w:hanging="357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14:paraId="1D46DCBD" w14:textId="77777777"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7"/>
    <w:p w14:paraId="428EF9B4" w14:textId="77777777"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14:paraId="020E4D54" w14:textId="77777777"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14:paraId="79B9484F" w14:textId="77777777" w:rsidR="00541A18" w:rsidRPr="00827137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14:paraId="5417F2C4" w14:textId="77777777" w:rsidR="00667230" w:rsidRPr="00E216CE" w:rsidRDefault="00667230" w:rsidP="00667230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</w:t>
      </w:r>
      <w:r w:rsidR="00A319F2">
        <w:rPr>
          <w:rFonts w:ascii="Garamond" w:hAnsi="Garamond" w:cs="Arial"/>
          <w:color w:val="000000"/>
          <w:szCs w:val="24"/>
        </w:rPr>
        <w:t xml:space="preserve"> s </w:t>
      </w:r>
      <w:r w:rsidRPr="00E216CE">
        <w:rPr>
          <w:rFonts w:ascii="Garamond" w:hAnsi="Garamond" w:cs="Arial"/>
          <w:color w:val="000000"/>
          <w:szCs w:val="24"/>
        </w:rPr>
        <w:t>tím, aby tato smlouva, včetně jejích případných dodatků, byla uveřejněna na internetových stránkách kupujícího. Údaje ve smyslu §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 xml:space="preserve">218 </w:t>
      </w:r>
      <w:r w:rsidR="00A319F2">
        <w:rPr>
          <w:rFonts w:ascii="Garamond" w:hAnsi="Garamond" w:cs="Arial"/>
          <w:color w:val="000000"/>
          <w:szCs w:val="24"/>
        </w:rPr>
        <w:t>odst. </w:t>
      </w:r>
      <w:r w:rsidRPr="00E216CE">
        <w:rPr>
          <w:rFonts w:ascii="Garamond" w:hAnsi="Garamond" w:cs="Arial"/>
          <w:color w:val="000000"/>
          <w:szCs w:val="24"/>
        </w:rPr>
        <w:t>3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/>
          <w:szCs w:val="24"/>
        </w:rPr>
        <w:t>134/2016 Sb.</w:t>
      </w:r>
      <w:r w:rsidRPr="00E216CE">
        <w:rPr>
          <w:rStyle w:val="h1a2"/>
          <w:rFonts w:ascii="Garamond" w:hAnsi="Garamond"/>
          <w:specVanish w:val="0"/>
        </w:rPr>
        <w:t>,</w:t>
      </w:r>
      <w:r w:rsidR="00A319F2">
        <w:rPr>
          <w:rStyle w:val="h1a2"/>
          <w:rFonts w:ascii="Garamond" w:hAnsi="Garamond"/>
          <w:specVanish w:val="0"/>
        </w:rPr>
        <w:t xml:space="preserve"> o </w:t>
      </w:r>
      <w:r w:rsidRPr="00E216CE">
        <w:rPr>
          <w:rStyle w:val="h1a2"/>
          <w:rFonts w:ascii="Garamond" w:hAnsi="Garamond"/>
          <w:specVanish w:val="0"/>
        </w:rPr>
        <w:t>zadávání veřejných zakázek, ve znění pozdějších předpisů,</w:t>
      </w:r>
      <w:r w:rsidRPr="00E216CE">
        <w:rPr>
          <w:rFonts w:ascii="Garamond" w:hAnsi="Garamond" w:cs="Arial"/>
          <w:color w:val="000000"/>
          <w:szCs w:val="24"/>
        </w:rPr>
        <w:t xml:space="preserve"> budou znečitelněny (ochrana informací</w:t>
      </w:r>
      <w:r w:rsidR="00A319F2">
        <w:rPr>
          <w:rFonts w:ascii="Garamond" w:hAnsi="Garamond" w:cs="Arial"/>
          <w:color w:val="000000"/>
          <w:szCs w:val="24"/>
        </w:rPr>
        <w:t xml:space="preserve"> a </w:t>
      </w:r>
      <w:r w:rsidRPr="00E216CE">
        <w:rPr>
          <w:rFonts w:ascii="Garamond" w:hAnsi="Garamond" w:cs="Arial"/>
          <w:color w:val="000000"/>
          <w:szCs w:val="24"/>
        </w:rPr>
        <w:t>údajů dle zvláštních právních předpisů).</w:t>
      </w:r>
      <w:r w:rsidRPr="00E216CE">
        <w:rPr>
          <w:rFonts w:ascii="Garamond" w:hAnsi="Garamond"/>
          <w:szCs w:val="24"/>
        </w:rPr>
        <w:t xml:space="preserve"> </w:t>
      </w:r>
      <w:r w:rsidRPr="00E216CE">
        <w:rPr>
          <w:rFonts w:ascii="Garamond" w:hAnsi="Garamond" w:cs="Arial"/>
          <w:color w:val="000000"/>
          <w:szCs w:val="24"/>
        </w:rPr>
        <w:t>Smlouva se vkládá do registru smluv vedeného podle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340/2015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zvláštních podmínkách účinnosti některých smluv, uveřejňování těchto smluv</w:t>
      </w:r>
      <w:r w:rsidR="00A319F2">
        <w:rPr>
          <w:rFonts w:ascii="Garamond" w:hAnsi="Garamond" w:cs="Arial"/>
          <w:color w:val="000000"/>
          <w:szCs w:val="24"/>
        </w:rPr>
        <w:t xml:space="preserve"> a o </w:t>
      </w:r>
      <w:r w:rsidRPr="00E216CE">
        <w:rPr>
          <w:rFonts w:ascii="Garamond" w:hAnsi="Garamond" w:cs="Arial"/>
          <w:color w:val="000000"/>
          <w:szCs w:val="24"/>
        </w:rPr>
        <w:t>registru smluv, (zákon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registru smluv), ve znění pozdějších předpisů. Uveřejnění smlouvy zajišťuje kupující.</w:t>
      </w:r>
    </w:p>
    <w:p w14:paraId="35C9218B" w14:textId="77777777"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14:paraId="0018B142" w14:textId="77777777"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14:paraId="4E54E9B2" w14:textId="77777777"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sdt>
      <w:sdtPr>
        <w:rPr>
          <w:rFonts w:ascii="Garamond" w:hAnsi="Garamond" w:cs="Arial"/>
          <w:lang w:val="cs-CZ"/>
        </w:rPr>
        <w:id w:val="1402028775"/>
        <w:placeholder>
          <w:docPart w:val="DefaultPlaceholder_-1854013440"/>
        </w:placeholder>
      </w:sdtPr>
      <w:sdtEndPr/>
      <w:sdtContent>
        <w:p w14:paraId="2A963EC3" w14:textId="77777777" w:rsidR="00BC43FC" w:rsidRPr="004F6A4C" w:rsidRDefault="00DA319D" w:rsidP="004F6A4C">
          <w:pPr>
            <w:numPr>
              <w:ilvl w:val="0"/>
              <w:numId w:val="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-470366962"/>
              <w:placeholder>
                <w:docPart w:val="A6019215EF6848FDB14ED74B60D34849"/>
              </w:placeholder>
              <w:dropDownList>
                <w:listItem w:value="vybrat vhodnou variantu"/>
    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1C6D05">
                <w:rPr>
                  <w:rStyle w:val="Smlouva"/>
                </w:rPr>
                <w:t>Tato smlouva se uzavírá v elektronické formě a bude podepsána oprávněnými osobami zaručeným elektronickým podpisem.</w:t>
              </w:r>
            </w:sdtContent>
          </w:sdt>
        </w:p>
      </w:sdtContent>
    </w:sdt>
    <w:p w14:paraId="60F291EF" w14:textId="77777777" w:rsidR="000A1316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 xml:space="preserve">Tato smlouva je platná </w:t>
      </w:r>
      <w:r w:rsidR="008F7E46"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</w:t>
      </w:r>
      <w:r w:rsidR="00B902B3">
        <w:rPr>
          <w:rFonts w:ascii="Garamond" w:hAnsi="Garamond" w:cs="Arial"/>
          <w:szCs w:val="24"/>
        </w:rPr>
        <w:t xml:space="preserve"> a účinná jejím zveřejněním v registru smluv.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14:paraId="54D56885" w14:textId="77777777" w:rsidR="0012779A" w:rsidRPr="000A1316" w:rsidRDefault="004C019A" w:rsidP="00CE4839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14:paraId="1A17A955" w14:textId="77777777"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lastRenderedPageBreak/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  <w:p w14:paraId="18C7F4C1" w14:textId="77777777" w:rsidR="003E5355" w:rsidRDefault="009B03AE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hAnsi="Garamond" w:cs="Arial"/>
              <w:szCs w:val="24"/>
            </w:rPr>
            <w:t>Příloha č.</w:t>
          </w:r>
          <w:r w:rsidR="00A319F2">
            <w:rPr>
              <w:rFonts w:ascii="Garamond" w:hAnsi="Garamond" w:cs="Arial"/>
              <w:szCs w:val="24"/>
            </w:rPr>
            <w:t> </w:t>
          </w:r>
          <w:r w:rsidR="00A111FB">
            <w:rPr>
              <w:rFonts w:ascii="Garamond" w:hAnsi="Garamond" w:cs="Arial"/>
              <w:szCs w:val="24"/>
            </w:rPr>
            <w:t>1</w:t>
          </w:r>
          <w:r>
            <w:rPr>
              <w:rFonts w:ascii="Garamond" w:hAnsi="Garamond" w:cs="Arial"/>
              <w:szCs w:val="24"/>
            </w:rPr>
            <w:tab/>
            <w:t>–</w:t>
          </w:r>
          <w:r w:rsidR="00BF6803">
            <w:rPr>
              <w:rFonts w:ascii="Garamond" w:hAnsi="Garamond" w:cs="Arial"/>
              <w:szCs w:val="24"/>
            </w:rPr>
            <w:tab/>
          </w:r>
          <w:r w:rsidR="00213B55" w:rsidRPr="00213B55">
            <w:rPr>
              <w:rFonts w:ascii="Garamond" w:hAnsi="Garamond" w:cs="Arial"/>
              <w:szCs w:val="24"/>
            </w:rPr>
            <w:t>Technická specifikace věci</w:t>
          </w:r>
          <w:r w:rsidR="00CA2FEB">
            <w:rPr>
              <w:rFonts w:ascii="Garamond" w:hAnsi="Garamond" w:cs="Arial"/>
              <w:szCs w:val="24"/>
            </w:rPr>
            <w:t xml:space="preserve"> </w:t>
          </w:r>
        </w:p>
        <w:p w14:paraId="4A053F8B" w14:textId="77777777" w:rsidR="009B03AE" w:rsidRPr="003E5355" w:rsidRDefault="009B03AE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3E5355">
            <w:rPr>
              <w:rFonts w:ascii="Garamond" w:hAnsi="Garamond" w:cs="Arial"/>
              <w:szCs w:val="24"/>
            </w:rPr>
            <w:t>Příloha č.</w:t>
          </w:r>
          <w:r w:rsidR="00A319F2">
            <w:rPr>
              <w:rFonts w:ascii="Garamond" w:hAnsi="Garamond" w:cs="Arial"/>
              <w:szCs w:val="24"/>
            </w:rPr>
            <w:t> </w:t>
          </w:r>
          <w:r w:rsidR="00A111FB">
            <w:rPr>
              <w:rFonts w:ascii="Garamond" w:hAnsi="Garamond" w:cs="Arial"/>
              <w:szCs w:val="24"/>
            </w:rPr>
            <w:t>2</w:t>
          </w:r>
          <w:r>
            <w:rPr>
              <w:rFonts w:ascii="Garamond" w:hAnsi="Garamond" w:cs="Arial"/>
              <w:szCs w:val="24"/>
            </w:rPr>
            <w:tab/>
            <w:t>–</w:t>
          </w:r>
          <w:r>
            <w:rPr>
              <w:rFonts w:ascii="Garamond" w:hAnsi="Garamond" w:cs="Arial"/>
              <w:szCs w:val="24"/>
            </w:rPr>
            <w:tab/>
          </w:r>
          <w:r w:rsidR="00213B55" w:rsidRPr="00213B55">
            <w:rPr>
              <w:rFonts w:ascii="Garamond" w:hAnsi="Garamond" w:cs="Arial"/>
              <w:szCs w:val="24"/>
            </w:rPr>
            <w:t>Prohlášení o shodě</w:t>
          </w:r>
        </w:p>
        <w:p w14:paraId="46639083" w14:textId="77777777" w:rsidR="00213B55" w:rsidRPr="00213B55" w:rsidRDefault="00213B55" w:rsidP="00213B55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 xml:space="preserve">Příloha č. </w:t>
          </w:r>
          <w:r w:rsidR="009550BA">
            <w:rPr>
              <w:rFonts w:ascii="Garamond" w:hAnsi="Garamond" w:cs="Arial"/>
              <w:szCs w:val="24"/>
            </w:rPr>
            <w:t>3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Fotodokumentace</w:t>
          </w:r>
        </w:p>
        <w:p w14:paraId="74ABC355" w14:textId="77777777" w:rsidR="00213B55" w:rsidRPr="00213B55" w:rsidRDefault="00213B55" w:rsidP="00213B55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 xml:space="preserve">Příloha č. </w:t>
          </w:r>
          <w:r w:rsidR="009550BA">
            <w:rPr>
              <w:rFonts w:ascii="Garamond" w:hAnsi="Garamond" w:cs="Arial"/>
              <w:szCs w:val="24"/>
            </w:rPr>
            <w:t>4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Rozhodnutí Ministerstva zdravotnictví nebo Certifikát vydaný oznámeným subjektem</w:t>
          </w:r>
        </w:p>
        <w:p w14:paraId="7C719A99" w14:textId="77777777" w:rsidR="003E5355" w:rsidRPr="003E5355" w:rsidRDefault="00213B55" w:rsidP="00213B55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 xml:space="preserve">Příloha č. </w:t>
          </w:r>
          <w:r w:rsidR="009550BA">
            <w:rPr>
              <w:rFonts w:ascii="Garamond" w:hAnsi="Garamond" w:cs="Arial"/>
              <w:szCs w:val="24"/>
            </w:rPr>
            <w:t>5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Registrace výrobce v Registru zdravotnických prostředků SÚKL a pravomocné rozhodnutí o notifikaci nabízeného výrobku</w:t>
          </w:r>
        </w:p>
      </w:sdtContent>
    </w:sdt>
    <w:p w14:paraId="2D44D033" w14:textId="7D617FE8"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8" w:name="_Příloha_č._3"/>
      <w:bookmarkEnd w:id="8"/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1C6D05">
                <w:rPr>
                  <w:rStyle w:val="Smlouva"/>
                </w:rPr>
                <w:t>Praze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21-05-26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ED30F7">
            <w:rPr>
              <w:rStyle w:val="Smlouva"/>
            </w:rPr>
            <w:t>26. května 2021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Pr="00D25391">
            <w:rPr>
              <w:rFonts w:ascii="Garamond" w:hAnsi="Garamond" w:cs="Arial"/>
              <w:lang w:val="cs-CZ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</w:p>
    <w:p w14:paraId="43F40EAB" w14:textId="77777777"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14:paraId="04E37D4F" w14:textId="54537097" w:rsidR="00CE4839" w:rsidRPr="00136031" w:rsidRDefault="00902814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1760553281"/>
          <w:placeholder>
            <w:docPart w:val="1F9991AE126A44DEB4CC71CF54D1988E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proofErr w:type="spellStart"/>
          <w:r w:rsidR="004A7364">
            <w:rPr>
              <w:rStyle w:val="Smlouvatun"/>
            </w:rPr>
            <w:t>Česká</w:t>
          </w:r>
          <w:proofErr w:type="spellEnd"/>
          <w:r w:rsidR="004A7364">
            <w:rPr>
              <w:rStyle w:val="Smlouvatun"/>
            </w:rPr>
            <w:t xml:space="preserve"> </w:t>
          </w:r>
          <w:proofErr w:type="spellStart"/>
          <w:r w:rsidR="004A7364">
            <w:rPr>
              <w:rStyle w:val="Smlouvatun"/>
            </w:rPr>
            <w:t>agentura</w:t>
          </w:r>
          <w:proofErr w:type="spellEnd"/>
          <w:r w:rsidR="004A7364">
            <w:rPr>
              <w:rStyle w:val="Smlouvatun"/>
            </w:rPr>
            <w:t xml:space="preserve"> </w:t>
          </w:r>
          <w:proofErr w:type="spellStart"/>
          <w:r w:rsidR="004A7364">
            <w:rPr>
              <w:rStyle w:val="Smlouvatun"/>
            </w:rPr>
            <w:t>na</w:t>
          </w:r>
          <w:proofErr w:type="spellEnd"/>
          <w:r w:rsidR="004A7364">
            <w:rPr>
              <w:rStyle w:val="Smlouvatun"/>
            </w:rPr>
            <w:t xml:space="preserve"> </w:t>
          </w:r>
          <w:proofErr w:type="spellStart"/>
          <w:r w:rsidR="004A7364">
            <w:rPr>
              <w:rStyle w:val="Smlouvatun"/>
            </w:rPr>
            <w:t>podporu</w:t>
          </w:r>
          <w:proofErr w:type="spellEnd"/>
          <w:r w:rsidR="004A7364">
            <w:rPr>
              <w:rStyle w:val="Smlouvatun"/>
            </w:rPr>
            <w:t xml:space="preserve"> </w:t>
          </w:r>
          <w:proofErr w:type="spellStart"/>
          <w:r w:rsidR="004A7364">
            <w:rPr>
              <w:rStyle w:val="Smlouvatun"/>
            </w:rPr>
            <w:t>obchodu</w:t>
          </w:r>
          <w:proofErr w:type="spellEnd"/>
          <w:r w:rsidR="004A7364">
            <w:rPr>
              <w:rStyle w:val="Smlouvatun"/>
            </w:rPr>
            <w:t>/</w:t>
          </w:r>
          <w:proofErr w:type="spellStart"/>
          <w:r w:rsidR="004A7364">
            <w:rPr>
              <w:rStyle w:val="Smlouvatun"/>
            </w:rPr>
            <w:t>CzechTrade</w:t>
          </w:r>
          <w:proofErr w:type="spellEnd"/>
        </w:sdtContent>
      </w:sdt>
      <w:r w:rsidR="00CE4839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3D76AECDD4414EA2A50B5F3742C727BA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CE4839" w:rsidRPr="00CE4839">
            <w:rPr>
              <w:rStyle w:val="Smlouvatun"/>
            </w:rPr>
            <w:t>MASANTA s. r. o.</w:t>
          </w:r>
        </w:sdtContent>
      </w:sdt>
    </w:p>
    <w:p w14:paraId="264AE23E" w14:textId="77777777" w:rsidR="00902814" w:rsidRPr="00136031" w:rsidRDefault="00CE4839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482939544"/>
          <w:placeholder>
            <w:docPart w:val="55DC04E524B3487FAB4BBDB54D24A7C9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B7B6F2CCE6FC4EAAB2175D06FB187386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14:paraId="21D63440" w14:textId="77777777"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7FD14B91" wp14:editId="1B4CE414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319F38EB" w14:textId="77777777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14:paraId="445755A7" w14:textId="77777777"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1C6D05">
            <w:rPr>
              <w:rStyle w:val="Smlouvatun"/>
            </w:rPr>
            <w:t xml:space="preserve">Ing. Lenka </w:t>
          </w:r>
          <w:proofErr w:type="spellStart"/>
          <w:r w:rsidR="001C6D05">
            <w:rPr>
              <w:rStyle w:val="Smlouvatun"/>
            </w:rPr>
            <w:t>Kolman</w:t>
          </w:r>
          <w:proofErr w:type="spellEnd"/>
          <w:r w:rsidR="001C6D05">
            <w:rPr>
              <w:rStyle w:val="Smlouvatun"/>
            </w:rPr>
            <w:t xml:space="preserve"> Sokoltová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6F6B">
            <w:rPr>
              <w:rStyle w:val="Smlouvatun"/>
            </w:rPr>
            <w:t xml:space="preserve">Mgr. Martin </w:t>
          </w:r>
          <w:proofErr w:type="spellStart"/>
          <w:r w:rsidR="00E16F6B">
            <w:rPr>
              <w:rStyle w:val="Smlouvatun"/>
            </w:rPr>
            <w:t>Ladyr</w:t>
          </w:r>
          <w:proofErr w:type="spellEnd"/>
        </w:sdtContent>
      </w:sdt>
    </w:p>
    <w:p w14:paraId="657DD00B" w14:textId="77777777"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8246F6EB8EA6420E9E0EA51ADE539942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1C6D05">
            <w:rPr>
              <w:rStyle w:val="Smlouvamalnetun"/>
              <w:lang w:val="cs-CZ"/>
            </w:rPr>
            <w:t>Zástupce generálního ředitele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E27EF528AE91433894150ED4BD74CE2A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6F6B">
            <w:rPr>
              <w:rStyle w:val="Smlouvamalnetun"/>
              <w:lang w:val="cs-CZ"/>
            </w:rPr>
            <w:t>jednatel</w:t>
          </w:r>
        </w:sdtContent>
      </w:sdt>
    </w:p>
    <w:p w14:paraId="26A310D0" w14:textId="77777777"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14:paraId="58C8B4BB" w14:textId="77777777" w:rsidR="004F6A4C" w:rsidRDefault="004F6A4C" w:rsidP="00902814">
      <w:pPr>
        <w:spacing w:after="160" w:line="259" w:lineRule="auto"/>
        <w:rPr>
          <w:rStyle w:val="Smlouvamalnetun"/>
          <w:lang w:val="cs-CZ"/>
        </w:rPr>
      </w:pPr>
    </w:p>
    <w:p w14:paraId="26CA5A7A" w14:textId="77777777" w:rsidR="00CE4839" w:rsidRDefault="00CE4839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p w14:paraId="3BFDCD6B" w14:textId="77777777" w:rsidR="006D116D" w:rsidRPr="00BE1F73" w:rsidRDefault="00590C81" w:rsidP="00590C81">
      <w:pPr>
        <w:spacing w:after="160" w:line="259" w:lineRule="auto"/>
        <w:jc w:val="right"/>
        <w:rPr>
          <w:rStyle w:val="Smlouvamalnetun"/>
          <w:b/>
          <w:sz w:val="24"/>
          <w:lang w:val="cs-CZ"/>
        </w:rPr>
      </w:pPr>
      <w:r w:rsidRPr="00BE1F73">
        <w:rPr>
          <w:rStyle w:val="Smlouvamalnetun"/>
          <w:b/>
          <w:sz w:val="24"/>
          <w:lang w:val="cs-CZ"/>
        </w:rPr>
        <w:lastRenderedPageBreak/>
        <w:t>Příloha č. 1 – Technická specifikace věci</w:t>
      </w:r>
    </w:p>
    <w:p w14:paraId="12BE4635" w14:textId="77777777" w:rsidR="006D116D" w:rsidRDefault="006D116D" w:rsidP="006D116D">
      <w:pPr>
        <w:rPr>
          <w:rFonts w:ascii="Garamond" w:hAnsi="Garamond"/>
          <w:sz w:val="22"/>
          <w:lang w:val="cs-CZ"/>
        </w:rPr>
      </w:pPr>
      <w:r>
        <w:rPr>
          <w:noProof/>
        </w:rPr>
        <w:drawing>
          <wp:inline distT="0" distB="0" distL="0" distR="0" wp14:anchorId="6FD6840B" wp14:editId="13947D5B">
            <wp:extent cx="5760720" cy="7626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2BE8" w14:textId="77777777" w:rsidR="004F6A4C" w:rsidRDefault="004F6A4C" w:rsidP="006D116D">
      <w:pPr>
        <w:jc w:val="center"/>
        <w:rPr>
          <w:rFonts w:ascii="Garamond" w:hAnsi="Garamond"/>
          <w:sz w:val="22"/>
          <w:lang w:val="cs-CZ"/>
        </w:rPr>
      </w:pPr>
    </w:p>
    <w:p w14:paraId="70D93626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57FF4BF6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4299BA24" wp14:editId="1E86C5C1">
            <wp:extent cx="5760720" cy="73799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F574" w14:textId="77777777" w:rsidR="006D116D" w:rsidRPr="006D116D" w:rsidRDefault="006D116D" w:rsidP="006D116D">
      <w:pPr>
        <w:rPr>
          <w:rFonts w:ascii="Garamond" w:hAnsi="Garamond"/>
          <w:sz w:val="22"/>
          <w:lang w:val="cs-CZ"/>
        </w:rPr>
      </w:pPr>
    </w:p>
    <w:p w14:paraId="64026238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4A7EDA95" w14:textId="77777777" w:rsidR="006D116D" w:rsidRDefault="006D116D" w:rsidP="006D116D">
      <w:pPr>
        <w:tabs>
          <w:tab w:val="left" w:pos="3687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7F94509B" w14:textId="77777777" w:rsidR="006D116D" w:rsidRDefault="006D116D" w:rsidP="006D116D">
      <w:pPr>
        <w:tabs>
          <w:tab w:val="left" w:pos="3687"/>
        </w:tabs>
        <w:rPr>
          <w:rFonts w:ascii="Garamond" w:hAnsi="Garamond"/>
          <w:sz w:val="22"/>
          <w:lang w:val="cs-CZ"/>
        </w:rPr>
      </w:pPr>
    </w:p>
    <w:p w14:paraId="77E53946" w14:textId="77777777" w:rsidR="006D116D" w:rsidRDefault="006D116D" w:rsidP="006D116D">
      <w:pPr>
        <w:tabs>
          <w:tab w:val="left" w:pos="3687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335D4C50" wp14:editId="1D4572AE">
            <wp:extent cx="5760720" cy="71234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3315" w14:textId="77777777" w:rsidR="006D116D" w:rsidRPr="006D116D" w:rsidRDefault="006D116D" w:rsidP="006D116D">
      <w:pPr>
        <w:rPr>
          <w:rFonts w:ascii="Garamond" w:hAnsi="Garamond"/>
          <w:sz w:val="22"/>
          <w:lang w:val="cs-CZ"/>
        </w:rPr>
      </w:pPr>
    </w:p>
    <w:p w14:paraId="545B81D2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55904348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1A7213E0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25712F60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023335CB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0C4D39FB" wp14:editId="09B61194">
            <wp:extent cx="5760720" cy="75361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5DE7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73562063" w14:textId="77777777"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4A257304" w14:textId="77777777"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14:paraId="19BA2D42" w14:textId="77777777"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28CD0181" wp14:editId="5BBF882E">
            <wp:extent cx="5760720" cy="76384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F76C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072EB7CA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264D73C9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14:paraId="045FB0BA" w14:textId="77777777"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5DD83024" wp14:editId="49BBB057">
            <wp:extent cx="5760720" cy="780415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86B7" w14:textId="77777777"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633C0EB1" w14:textId="77777777"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14:paraId="120C91F1" w14:textId="77777777"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4068DC96" wp14:editId="11E33E50">
            <wp:extent cx="5760720" cy="77038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84C6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5DBD5893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14:paraId="43FBE588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14:paraId="31A15BFD" w14:textId="77777777"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55DA320B" wp14:editId="2EBEA591">
            <wp:extent cx="5760720" cy="770636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BAA0" w14:textId="77777777" w:rsidR="006D116D" w:rsidRDefault="006D116D" w:rsidP="006D116D">
      <w:pPr>
        <w:rPr>
          <w:rFonts w:ascii="Garamond" w:hAnsi="Garamond"/>
          <w:sz w:val="22"/>
          <w:lang w:val="cs-CZ"/>
        </w:rPr>
      </w:pPr>
    </w:p>
    <w:p w14:paraId="7ECE4B10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4B2294D4" w14:textId="77777777"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14:paraId="08B47823" w14:textId="77777777" w:rsidR="006933C5" w:rsidRPr="00BE1F73" w:rsidRDefault="006933C5" w:rsidP="006933C5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2 – Prohlášení o shodě</w:t>
      </w:r>
    </w:p>
    <w:p w14:paraId="0E719881" w14:textId="77777777" w:rsidR="006D116D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  <w:r>
        <w:rPr>
          <w:noProof/>
        </w:rPr>
        <w:drawing>
          <wp:inline distT="0" distB="0" distL="0" distR="0" wp14:anchorId="62E26FC9" wp14:editId="23E75022">
            <wp:extent cx="5760720" cy="81248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52C6" w14:textId="77777777"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7BF9E138" wp14:editId="3C421C60">
            <wp:extent cx="5760720" cy="775144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3B76" w14:textId="77777777"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14:paraId="7AAE0D48" w14:textId="77777777"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14:paraId="0240872F" w14:textId="77777777"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14:paraId="008ECBA7" w14:textId="77777777" w:rsidR="00957BA7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4F47729B" wp14:editId="03047516">
            <wp:extent cx="5105400" cy="32766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7448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61A49184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016F57D8" w14:textId="77777777" w:rsidR="006933C5" w:rsidRDefault="006933C5" w:rsidP="00957BA7">
      <w:pPr>
        <w:jc w:val="center"/>
        <w:rPr>
          <w:rFonts w:ascii="Garamond" w:hAnsi="Garamond"/>
          <w:sz w:val="22"/>
          <w:lang w:val="cs-CZ"/>
        </w:rPr>
      </w:pPr>
    </w:p>
    <w:p w14:paraId="2789ABD3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67917386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5209D806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5EB13565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4F5A4E04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566FBFA0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1817449B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4FAF9BDD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1EFB57E9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2B684B54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5B1EAC82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42CCCCA5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45D3B27A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6572D8AC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01EF1CF9" w14:textId="77777777" w:rsidR="00957BA7" w:rsidRDefault="00957BA7" w:rsidP="00957BA7">
      <w:pPr>
        <w:jc w:val="right"/>
        <w:rPr>
          <w:rFonts w:ascii="Garamond" w:hAnsi="Garamond"/>
          <w:b/>
          <w:sz w:val="22"/>
          <w:lang w:val="cs-CZ"/>
        </w:rPr>
      </w:pPr>
      <w:r w:rsidRPr="00957BA7">
        <w:rPr>
          <w:rFonts w:ascii="Garamond" w:hAnsi="Garamond"/>
          <w:b/>
          <w:sz w:val="22"/>
          <w:lang w:val="cs-CZ"/>
        </w:rPr>
        <w:lastRenderedPageBreak/>
        <w:t xml:space="preserve"> </w:t>
      </w:r>
      <w:r w:rsidRPr="00BE1F73">
        <w:rPr>
          <w:rFonts w:ascii="Garamond" w:hAnsi="Garamond"/>
          <w:b/>
          <w:lang w:val="cs-CZ"/>
        </w:rPr>
        <w:t>Příloha č. 3 - Fotodokumentace</w:t>
      </w:r>
    </w:p>
    <w:p w14:paraId="4D3731CE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0C7920" wp14:editId="428F99F1">
            <wp:simplePos x="0" y="0"/>
            <wp:positionH relativeFrom="margin">
              <wp:posOffset>4250055</wp:posOffset>
            </wp:positionH>
            <wp:positionV relativeFrom="paragraph">
              <wp:posOffset>8255</wp:posOffset>
            </wp:positionV>
            <wp:extent cx="1225550" cy="2979767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9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A1190D0" wp14:editId="2EED425F">
            <wp:simplePos x="0" y="0"/>
            <wp:positionH relativeFrom="column">
              <wp:posOffset>1919605</wp:posOffset>
            </wp:positionH>
            <wp:positionV relativeFrom="paragraph">
              <wp:posOffset>8890</wp:posOffset>
            </wp:positionV>
            <wp:extent cx="1943100" cy="2961696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34" cy="29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F1802F0" wp14:editId="37359584">
            <wp:simplePos x="0" y="0"/>
            <wp:positionH relativeFrom="margin">
              <wp:posOffset>61595</wp:posOffset>
            </wp:positionH>
            <wp:positionV relativeFrom="paragraph">
              <wp:posOffset>10795</wp:posOffset>
            </wp:positionV>
            <wp:extent cx="1509395" cy="2936875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E9244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67BE10CB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019730A3" w14:textId="77777777"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14:paraId="20319E7B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A99902E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603CFC3A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B5CB1D" wp14:editId="623DC910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2088143" cy="4319862"/>
            <wp:effectExtent l="8255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8143" cy="43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53884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4375F047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1E8FA2D8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07670426" w14:textId="77777777" w:rsidR="00957BA7" w:rsidRDefault="00957BA7" w:rsidP="00957BA7">
      <w:pPr>
        <w:tabs>
          <w:tab w:val="left" w:pos="1560"/>
        </w:tabs>
        <w:rPr>
          <w:rFonts w:ascii="Garamond" w:hAnsi="Garamond"/>
          <w:sz w:val="22"/>
          <w:lang w:val="cs-CZ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757471F" wp14:editId="6A506812">
            <wp:simplePos x="0" y="0"/>
            <wp:positionH relativeFrom="margin">
              <wp:align>center</wp:align>
            </wp:positionH>
            <wp:positionV relativeFrom="paragraph">
              <wp:posOffset>2226310</wp:posOffset>
            </wp:positionV>
            <wp:extent cx="2970356" cy="2944817"/>
            <wp:effectExtent l="0" t="635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0356" cy="29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2"/>
          <w:lang w:val="cs-CZ"/>
        </w:rPr>
        <w:tab/>
      </w:r>
    </w:p>
    <w:p w14:paraId="1616EAD1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083B1292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5D4418D2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18790975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766C86D2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3C7D24C5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7F8646C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7F314851" w14:textId="77777777"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14:paraId="20B03766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234A1428" w14:textId="77777777" w:rsidR="00957BA7" w:rsidRDefault="00957BA7" w:rsidP="00957BA7">
      <w:pPr>
        <w:rPr>
          <w:rFonts w:ascii="Garamond" w:hAnsi="Garamond"/>
          <w:sz w:val="22"/>
          <w:lang w:val="cs-CZ"/>
        </w:rPr>
      </w:pPr>
    </w:p>
    <w:p w14:paraId="6BF3FCAC" w14:textId="77777777"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14:paraId="0A3150E4" w14:textId="77777777"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14:paraId="20F8FECA" w14:textId="77777777"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14:paraId="0B535B8F" w14:textId="77777777"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14:paraId="17EC3E11" w14:textId="77777777"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14:paraId="5D15BFBB" w14:textId="77777777"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14:paraId="2669538F" w14:textId="77777777" w:rsidR="004E7711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9B56577" wp14:editId="2F02416D">
            <wp:simplePos x="0" y="0"/>
            <wp:positionH relativeFrom="margin">
              <wp:align>center</wp:align>
            </wp:positionH>
            <wp:positionV relativeFrom="paragraph">
              <wp:posOffset>-1159828</wp:posOffset>
            </wp:positionV>
            <wp:extent cx="2434666" cy="4183147"/>
            <wp:effectExtent l="2222" t="0" r="6033" b="6032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4666" cy="41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75AA2" w14:textId="77777777"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14:paraId="621CCFD7" w14:textId="77777777"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14:paraId="065E66E4" w14:textId="77777777"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14:paraId="6E9DEF00" w14:textId="77777777" w:rsidR="004E7711" w:rsidRPr="004E7711" w:rsidRDefault="004E7711" w:rsidP="004E7711">
      <w:pPr>
        <w:rPr>
          <w:rFonts w:ascii="Garamond" w:hAnsi="Garamond"/>
          <w:sz w:val="22"/>
          <w:lang w:val="cs-CZ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494B91C" wp14:editId="588E17B9">
            <wp:simplePos x="0" y="0"/>
            <wp:positionH relativeFrom="margin">
              <wp:align>center</wp:align>
            </wp:positionH>
            <wp:positionV relativeFrom="paragraph">
              <wp:posOffset>35877</wp:posOffset>
            </wp:positionV>
            <wp:extent cx="2374125" cy="4207013"/>
            <wp:effectExtent l="0" t="2223" r="5398" b="5397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4125" cy="42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6B95A" w14:textId="77777777"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14:paraId="1D619055" w14:textId="77777777"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14:paraId="42EAD02A" w14:textId="77777777"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14:paraId="4540B971" w14:textId="77777777" w:rsidR="004E7711" w:rsidRDefault="004E7711" w:rsidP="004E7711">
      <w:pPr>
        <w:rPr>
          <w:rFonts w:ascii="Garamond" w:hAnsi="Garamond"/>
          <w:sz w:val="22"/>
          <w:lang w:val="cs-CZ"/>
        </w:rPr>
      </w:pPr>
    </w:p>
    <w:p w14:paraId="5F170A40" w14:textId="77777777" w:rsidR="00BE1F73" w:rsidRDefault="004E7711" w:rsidP="004E7711">
      <w:pPr>
        <w:tabs>
          <w:tab w:val="left" w:pos="2350"/>
        </w:tabs>
        <w:rPr>
          <w:rFonts w:ascii="Garamond" w:hAnsi="Garamond"/>
          <w:sz w:val="22"/>
          <w:lang w:val="cs-CZ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E310905" wp14:editId="1A33E57A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1545429" cy="5015069"/>
            <wp:effectExtent l="0" t="127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5429" cy="50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3F738EF" wp14:editId="4E500AD4">
            <wp:simplePos x="0" y="0"/>
            <wp:positionH relativeFrom="margin">
              <wp:posOffset>4133215</wp:posOffset>
            </wp:positionH>
            <wp:positionV relativeFrom="paragraph">
              <wp:posOffset>3452495</wp:posOffset>
            </wp:positionV>
            <wp:extent cx="1347965" cy="2483502"/>
            <wp:effectExtent l="0" t="0" r="508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65" cy="248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FBC5755" wp14:editId="276F3C6F">
            <wp:simplePos x="0" y="0"/>
            <wp:positionH relativeFrom="margin">
              <wp:posOffset>914083</wp:posOffset>
            </wp:positionH>
            <wp:positionV relativeFrom="paragraph">
              <wp:posOffset>2880678</wp:posOffset>
            </wp:positionV>
            <wp:extent cx="2170467" cy="3943080"/>
            <wp:effectExtent l="9207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467" cy="39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2"/>
          <w:lang w:val="cs-CZ"/>
        </w:rPr>
        <w:tab/>
      </w:r>
    </w:p>
    <w:p w14:paraId="11F1302A" w14:textId="77777777"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14:paraId="6CD178D9" w14:textId="77777777"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14:paraId="3B160283" w14:textId="77777777"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14:paraId="566B21CC" w14:textId="77777777"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14:paraId="66FC7084" w14:textId="77777777"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14:paraId="7D7556E2" w14:textId="77777777"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14:paraId="199321A0" w14:textId="77777777"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14:paraId="3C7DC4FA" w14:textId="77777777" w:rsidR="00BE1F73" w:rsidRDefault="00BE1F73" w:rsidP="00BE1F73">
      <w:pPr>
        <w:rPr>
          <w:rFonts w:ascii="Garamond" w:hAnsi="Garamond"/>
          <w:sz w:val="22"/>
          <w:lang w:val="cs-CZ"/>
        </w:rPr>
      </w:pPr>
    </w:p>
    <w:p w14:paraId="3FFA7A18" w14:textId="77777777" w:rsidR="00BE1F73" w:rsidRDefault="00BE1F73" w:rsidP="00BE1F73">
      <w:pPr>
        <w:rPr>
          <w:rFonts w:ascii="Garamond" w:hAnsi="Garamond"/>
          <w:sz w:val="22"/>
          <w:lang w:val="cs-CZ"/>
        </w:rPr>
      </w:pPr>
    </w:p>
    <w:p w14:paraId="072ACB4E" w14:textId="77777777" w:rsidR="00957BA7" w:rsidRDefault="00957BA7" w:rsidP="00BE1F73">
      <w:pPr>
        <w:jc w:val="right"/>
        <w:rPr>
          <w:rFonts w:ascii="Garamond" w:hAnsi="Garamond"/>
          <w:sz w:val="22"/>
          <w:lang w:val="cs-CZ"/>
        </w:rPr>
      </w:pPr>
    </w:p>
    <w:p w14:paraId="0FC627FC" w14:textId="77777777"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14:paraId="3FF8AE50" w14:textId="77777777"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14:paraId="4243FCA4" w14:textId="77777777"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14:paraId="454007A7" w14:textId="77777777"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14:paraId="447276F9" w14:textId="77777777"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14:paraId="764AF81C" w14:textId="77777777"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14:paraId="351D3937" w14:textId="77777777"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14:paraId="3D28D450" w14:textId="77777777"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14:paraId="6265D907" w14:textId="77777777" w:rsidR="00BE1F73" w:rsidRP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4 - Rozhodnutí Ministerstva zdravotnictví nebo Certifikát vydaný oznámeným subjektem</w:t>
      </w:r>
    </w:p>
    <w:p w14:paraId="7843C4D2" w14:textId="77777777" w:rsidR="00BE1F73" w:rsidRDefault="00BE1F73" w:rsidP="00BE1F73">
      <w:pPr>
        <w:tabs>
          <w:tab w:val="left" w:pos="380"/>
        </w:tabs>
        <w:rPr>
          <w:rFonts w:ascii="Garamond" w:hAnsi="Garamond"/>
          <w:b/>
          <w:sz w:val="22"/>
          <w:lang w:val="cs-CZ"/>
        </w:rPr>
      </w:pPr>
      <w:r>
        <w:rPr>
          <w:rFonts w:ascii="Garamond" w:hAnsi="Garamond"/>
          <w:b/>
          <w:sz w:val="22"/>
          <w:lang w:val="cs-CZ"/>
        </w:rPr>
        <w:tab/>
      </w:r>
      <w:r>
        <w:rPr>
          <w:noProof/>
        </w:rPr>
        <w:drawing>
          <wp:inline distT="0" distB="0" distL="0" distR="0" wp14:anchorId="716E3F2B" wp14:editId="2D7A5473">
            <wp:extent cx="5667375" cy="7934325"/>
            <wp:effectExtent l="0" t="0" r="952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9FFA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4906951F" wp14:editId="1C939BD5">
            <wp:extent cx="5705475" cy="7743825"/>
            <wp:effectExtent l="0" t="0" r="9525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0250B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4339EE10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206EB834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529D54F1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  <w:r>
        <w:rPr>
          <w:noProof/>
        </w:rPr>
        <w:lastRenderedPageBreak/>
        <w:drawing>
          <wp:inline distT="0" distB="0" distL="0" distR="0" wp14:anchorId="65CDFE7D" wp14:editId="2AA8DF86">
            <wp:extent cx="5257800" cy="351472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8846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308E6C1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378967BC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2D5D673F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34EAE74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2C879ECA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69E36E97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5516946F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5E4950A5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3DA7C07A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678FEFCB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17EF3908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4F6BAC2A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0B8B34D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78C38E53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01380203" w14:textId="77777777"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14:paraId="5CB1EA4E" w14:textId="77777777" w:rsid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5 - Registrace výrobce v Registru zdravotnických prostředků SÚKL a</w:t>
      </w:r>
      <w:r>
        <w:rPr>
          <w:rFonts w:ascii="Garamond" w:hAnsi="Garamond"/>
          <w:b/>
          <w:lang w:val="cs-CZ"/>
        </w:rPr>
        <w:t> </w:t>
      </w:r>
      <w:r w:rsidRPr="00BE1F73">
        <w:rPr>
          <w:rFonts w:ascii="Garamond" w:hAnsi="Garamond"/>
          <w:b/>
          <w:lang w:val="cs-CZ"/>
        </w:rPr>
        <w:t>pravomocné rozhodnutí o notifikaci nabízeného výrobku</w:t>
      </w:r>
    </w:p>
    <w:p w14:paraId="30769B8A" w14:textId="77777777" w:rsidR="00BE1F73" w:rsidRDefault="00BE1F73" w:rsidP="00BE1F73">
      <w:pPr>
        <w:rPr>
          <w:rFonts w:ascii="Garamond" w:hAnsi="Garamond"/>
          <w:lang w:val="cs-CZ"/>
        </w:rPr>
      </w:pPr>
    </w:p>
    <w:p w14:paraId="5139BCF9" w14:textId="77777777" w:rsidR="00BE1F73" w:rsidRDefault="00BE1F73" w:rsidP="00BE1F73">
      <w:pPr>
        <w:rPr>
          <w:rFonts w:ascii="Garamond" w:hAnsi="Garamond"/>
          <w:lang w:val="cs-CZ"/>
        </w:rPr>
      </w:pPr>
      <w:r>
        <w:rPr>
          <w:noProof/>
        </w:rPr>
        <w:drawing>
          <wp:inline distT="0" distB="0" distL="0" distR="0" wp14:anchorId="2B93D08D" wp14:editId="60B485E4">
            <wp:extent cx="5760720" cy="709358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6D02" w14:textId="77777777" w:rsidR="00BE1F73" w:rsidRDefault="00BE1F73" w:rsidP="00BE1F73">
      <w:pPr>
        <w:rPr>
          <w:rFonts w:ascii="Garamond" w:hAnsi="Garamond"/>
          <w:lang w:val="cs-CZ"/>
        </w:rPr>
      </w:pPr>
    </w:p>
    <w:p w14:paraId="1749A352" w14:textId="77777777" w:rsidR="00BE1F73" w:rsidRDefault="00BE1F73" w:rsidP="00BE1F73">
      <w:pPr>
        <w:rPr>
          <w:rFonts w:ascii="Garamond" w:hAnsi="Garamond"/>
          <w:lang w:val="cs-CZ"/>
        </w:rPr>
      </w:pPr>
    </w:p>
    <w:p w14:paraId="7F0B401A" w14:textId="77777777" w:rsidR="00BE1F73" w:rsidRDefault="00BE1F73" w:rsidP="00BE1F73">
      <w:pPr>
        <w:rPr>
          <w:rFonts w:ascii="Garamond" w:hAnsi="Garamond"/>
          <w:lang w:val="cs-CZ"/>
        </w:rPr>
      </w:pPr>
      <w:r>
        <w:rPr>
          <w:noProof/>
        </w:rPr>
        <w:lastRenderedPageBreak/>
        <w:drawing>
          <wp:inline distT="0" distB="0" distL="0" distR="0" wp14:anchorId="08815F69" wp14:editId="663601FB">
            <wp:extent cx="5760720" cy="7141845"/>
            <wp:effectExtent l="0" t="0" r="0" b="190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11F0" w14:textId="77777777" w:rsidR="00BE1F73" w:rsidRDefault="00BE1F73" w:rsidP="00BE1F73">
      <w:pPr>
        <w:rPr>
          <w:rFonts w:ascii="Garamond" w:hAnsi="Garamond"/>
          <w:lang w:val="cs-CZ"/>
        </w:rPr>
      </w:pPr>
    </w:p>
    <w:p w14:paraId="3D6824FD" w14:textId="77777777" w:rsidR="00BE1F73" w:rsidRDefault="00BE1F73" w:rsidP="00BE1F73">
      <w:pPr>
        <w:rPr>
          <w:rFonts w:ascii="Garamond" w:hAnsi="Garamond"/>
          <w:lang w:val="cs-CZ"/>
        </w:rPr>
      </w:pPr>
    </w:p>
    <w:p w14:paraId="5F5FE10A" w14:textId="77777777" w:rsidR="00BE1F73" w:rsidRDefault="00BE1F73" w:rsidP="00BE1F73">
      <w:pPr>
        <w:rPr>
          <w:rFonts w:ascii="Garamond" w:hAnsi="Garamond"/>
          <w:lang w:val="cs-CZ"/>
        </w:rPr>
      </w:pPr>
    </w:p>
    <w:p w14:paraId="7C492262" w14:textId="77777777" w:rsidR="00BE1F73" w:rsidRDefault="00BE1F73" w:rsidP="00BE1F73">
      <w:pPr>
        <w:rPr>
          <w:rFonts w:ascii="Garamond" w:hAnsi="Garamond"/>
          <w:lang w:val="cs-CZ"/>
        </w:rPr>
      </w:pPr>
    </w:p>
    <w:p w14:paraId="1CB8FD12" w14:textId="77777777" w:rsidR="00BE1F73" w:rsidRPr="00BE1F73" w:rsidRDefault="00BE1F73" w:rsidP="00BE1F73">
      <w:pPr>
        <w:rPr>
          <w:rFonts w:ascii="Garamond" w:hAnsi="Garamond"/>
          <w:lang w:val="cs-CZ"/>
        </w:rPr>
      </w:pPr>
      <w:r>
        <w:rPr>
          <w:noProof/>
        </w:rPr>
        <w:lastRenderedPageBreak/>
        <w:drawing>
          <wp:inline distT="0" distB="0" distL="0" distR="0" wp14:anchorId="40F6D4EC" wp14:editId="58533A4C">
            <wp:extent cx="5760720" cy="295402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F73" w:rsidRPr="00BE1F73" w:rsidSect="003C5D9C"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2E85A" w16cex:dateUtc="2021-04-03T11:12:00Z"/>
  <w16cex:commentExtensible w16cex:durableId="2412F5F2" w16cex:dateUtc="2021-04-03T12:10:00Z"/>
  <w16cex:commentExtensible w16cex:durableId="2412F616" w16cex:dateUtc="2021-04-03T12:11:00Z"/>
  <w16cex:commentExtensible w16cex:durableId="2412E718" w16cex:dateUtc="2021-04-03T11:07:00Z"/>
  <w16cex:commentExtensible w16cex:durableId="2412F640" w16cex:dateUtc="2021-04-03T12:12:00Z"/>
  <w16cex:commentExtensible w16cex:durableId="2412F65E" w16cex:dateUtc="2021-04-03T12:12:00Z"/>
  <w16cex:commentExtensible w16cex:durableId="2412F67D" w16cex:dateUtc="2021-04-03T12:13:00Z"/>
  <w16cex:commentExtensible w16cex:durableId="2412E8F9" w16cex:dateUtc="2021-04-03T11:15:00Z"/>
  <w16cex:commentExtensible w16cex:durableId="2412E917" w16cex:dateUtc="2021-04-03T11:16:00Z"/>
  <w16cex:commentExtensible w16cex:durableId="2412F6A9" w16cex:dateUtc="2021-04-03T12:14:00Z"/>
  <w16cex:commentExtensible w16cex:durableId="2412E99B" w16cex:dateUtc="2021-04-03T11:18:00Z"/>
  <w16cex:commentExtensible w16cex:durableId="2412E9E3" w16cex:dateUtc="2021-04-03T11:19:00Z"/>
  <w16cex:commentExtensible w16cex:durableId="2412EC5E" w16cex:dateUtc="2021-04-03T11:30:00Z"/>
  <w16cex:commentExtensible w16cex:durableId="2412EBD3" w16cex:dateUtc="2021-04-03T11:27:00Z"/>
  <w16cex:commentExtensible w16cex:durableId="2412ECE6" w16cex:dateUtc="2021-04-03T11:32:00Z"/>
  <w16cex:commentExtensible w16cex:durableId="2412F6E3" w16cex:dateUtc="2021-04-03T12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46F54" w14:textId="77777777" w:rsidR="009F5C5C" w:rsidRDefault="009F5C5C">
      <w:pPr>
        <w:spacing w:after="0" w:line="240" w:lineRule="auto"/>
      </w:pPr>
      <w:r>
        <w:separator/>
      </w:r>
    </w:p>
  </w:endnote>
  <w:endnote w:type="continuationSeparator" w:id="0">
    <w:p w14:paraId="63E6EF5E" w14:textId="77777777" w:rsidR="009F5C5C" w:rsidRDefault="009F5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48235" w14:textId="77777777"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6FC0D" w14:textId="77777777" w:rsidR="00E162AF" w:rsidRPr="008E7F59" w:rsidRDefault="00DA319D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7C1B6A1E">
        <v:rect id="_x0000_i1025" style="width:453.6pt;height:2pt" o:hralign="center" o:hrstd="t" o:hrnoshade="t" o:hr="t" fillcolor="#0f243e" stroked="f"/>
      </w:pict>
    </w:r>
  </w:p>
  <w:p w14:paraId="0F90738A" w14:textId="77777777"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1D0332" w:rsidRPr="001D0332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5C8A2" w14:textId="77777777"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14:paraId="50DEE5E9" w14:textId="77777777"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 xml:space="preserve">SMLOUVU JE NEZBYTNÉ VŽDY ZPRACOVAT PODLE KONKRÉTNÍHO PŘÍPADU A PŘEDMĚTU </w:t>
    </w:r>
    <w:proofErr w:type="gramStart"/>
    <w:r w:rsidRPr="00D47208">
      <w:rPr>
        <w:rFonts w:ascii="Arial" w:eastAsia="Times New Roman" w:hAnsi="Arial" w:cs="Arial"/>
        <w:b/>
        <w:i/>
        <w:sz w:val="20"/>
      </w:rPr>
      <w:t>DODÁVKY !!!</w:t>
    </w:r>
    <w:proofErr w:type="gramEnd"/>
  </w:p>
  <w:p w14:paraId="12270D8A" w14:textId="77777777"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7F3F1E34" w14:textId="77777777"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D1D59" w14:textId="77777777" w:rsidR="009F5C5C" w:rsidRDefault="009F5C5C">
      <w:pPr>
        <w:spacing w:after="0" w:line="240" w:lineRule="auto"/>
      </w:pPr>
      <w:r>
        <w:separator/>
      </w:r>
    </w:p>
  </w:footnote>
  <w:footnote w:type="continuationSeparator" w:id="0">
    <w:p w14:paraId="29719EDD" w14:textId="77777777" w:rsidR="009F5C5C" w:rsidRDefault="009F5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14E94" w14:textId="77777777"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42C3018D" wp14:editId="4E1F536A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14:paraId="4B303F68" w14:textId="77777777"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y2A6Nskx7AWa6FyL+GQSXx6PD9cyKRIphtVsGp7Ip5ewUZxu4p8TS/wHGsGgeVJVO/yquODrUsLI682+P1fdWA==" w:salt="VW7VPKr8dEeKGI9/Gm5kmQ=="/>
  <w:defaultTabStop w:val="709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CF"/>
    <w:rsid w:val="000066C0"/>
    <w:rsid w:val="000120D6"/>
    <w:rsid w:val="00013731"/>
    <w:rsid w:val="00013E8A"/>
    <w:rsid w:val="00025F59"/>
    <w:rsid w:val="00027BCE"/>
    <w:rsid w:val="00030DFB"/>
    <w:rsid w:val="00033D85"/>
    <w:rsid w:val="00035F92"/>
    <w:rsid w:val="00040396"/>
    <w:rsid w:val="000422FC"/>
    <w:rsid w:val="0004326A"/>
    <w:rsid w:val="000624C3"/>
    <w:rsid w:val="00064175"/>
    <w:rsid w:val="00070A65"/>
    <w:rsid w:val="0007643B"/>
    <w:rsid w:val="00080305"/>
    <w:rsid w:val="000834D8"/>
    <w:rsid w:val="000A1316"/>
    <w:rsid w:val="000A5011"/>
    <w:rsid w:val="000A6FDF"/>
    <w:rsid w:val="000A769F"/>
    <w:rsid w:val="000C4D98"/>
    <w:rsid w:val="000C5747"/>
    <w:rsid w:val="000D00DB"/>
    <w:rsid w:val="000D02A0"/>
    <w:rsid w:val="000D1E75"/>
    <w:rsid w:val="000D5088"/>
    <w:rsid w:val="000E23FA"/>
    <w:rsid w:val="000E2439"/>
    <w:rsid w:val="000F0E1C"/>
    <w:rsid w:val="000F6673"/>
    <w:rsid w:val="00116C30"/>
    <w:rsid w:val="00123BC1"/>
    <w:rsid w:val="0012779A"/>
    <w:rsid w:val="00132C01"/>
    <w:rsid w:val="00136EF5"/>
    <w:rsid w:val="00142DAA"/>
    <w:rsid w:val="00161F6E"/>
    <w:rsid w:val="00165598"/>
    <w:rsid w:val="001700DD"/>
    <w:rsid w:val="001719D0"/>
    <w:rsid w:val="0018086A"/>
    <w:rsid w:val="00190ADD"/>
    <w:rsid w:val="001A418C"/>
    <w:rsid w:val="001A67CF"/>
    <w:rsid w:val="001B23F8"/>
    <w:rsid w:val="001B48B6"/>
    <w:rsid w:val="001B5C60"/>
    <w:rsid w:val="001C1430"/>
    <w:rsid w:val="001C6D05"/>
    <w:rsid w:val="001D0332"/>
    <w:rsid w:val="001D1FB0"/>
    <w:rsid w:val="001E12E5"/>
    <w:rsid w:val="001E4D4D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62447"/>
    <w:rsid w:val="0026324C"/>
    <w:rsid w:val="002662F0"/>
    <w:rsid w:val="00273785"/>
    <w:rsid w:val="00275D14"/>
    <w:rsid w:val="002761A6"/>
    <w:rsid w:val="002771FF"/>
    <w:rsid w:val="00282236"/>
    <w:rsid w:val="00285551"/>
    <w:rsid w:val="00286247"/>
    <w:rsid w:val="0029283D"/>
    <w:rsid w:val="00292E90"/>
    <w:rsid w:val="002B6A79"/>
    <w:rsid w:val="002B7040"/>
    <w:rsid w:val="002C5F07"/>
    <w:rsid w:val="002D48A5"/>
    <w:rsid w:val="002F1DCD"/>
    <w:rsid w:val="002F245A"/>
    <w:rsid w:val="00302BC8"/>
    <w:rsid w:val="00317930"/>
    <w:rsid w:val="003233B4"/>
    <w:rsid w:val="00332D5A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9723B"/>
    <w:rsid w:val="003C5D9C"/>
    <w:rsid w:val="003D2A09"/>
    <w:rsid w:val="003E0BA3"/>
    <w:rsid w:val="003E5355"/>
    <w:rsid w:val="003F42F8"/>
    <w:rsid w:val="003F69D1"/>
    <w:rsid w:val="0040036C"/>
    <w:rsid w:val="00406A43"/>
    <w:rsid w:val="004073C4"/>
    <w:rsid w:val="00445FC3"/>
    <w:rsid w:val="004509CE"/>
    <w:rsid w:val="00452E09"/>
    <w:rsid w:val="004545AC"/>
    <w:rsid w:val="00461A04"/>
    <w:rsid w:val="00461E6E"/>
    <w:rsid w:val="00462008"/>
    <w:rsid w:val="00464961"/>
    <w:rsid w:val="004731E9"/>
    <w:rsid w:val="0048539C"/>
    <w:rsid w:val="004A36EF"/>
    <w:rsid w:val="004A45D6"/>
    <w:rsid w:val="004A7364"/>
    <w:rsid w:val="004B2BD4"/>
    <w:rsid w:val="004C019A"/>
    <w:rsid w:val="004C2CD2"/>
    <w:rsid w:val="004D1C52"/>
    <w:rsid w:val="004D6B8C"/>
    <w:rsid w:val="004E5924"/>
    <w:rsid w:val="004E7711"/>
    <w:rsid w:val="004E7A57"/>
    <w:rsid w:val="004F6A4C"/>
    <w:rsid w:val="00506C5B"/>
    <w:rsid w:val="00517D8F"/>
    <w:rsid w:val="00523948"/>
    <w:rsid w:val="005325B3"/>
    <w:rsid w:val="00534FAF"/>
    <w:rsid w:val="00535F68"/>
    <w:rsid w:val="00540012"/>
    <w:rsid w:val="00541A18"/>
    <w:rsid w:val="00544E8D"/>
    <w:rsid w:val="0055312A"/>
    <w:rsid w:val="005539A9"/>
    <w:rsid w:val="00557E5C"/>
    <w:rsid w:val="005876B4"/>
    <w:rsid w:val="00590C81"/>
    <w:rsid w:val="005910C6"/>
    <w:rsid w:val="005A05BD"/>
    <w:rsid w:val="005A0C73"/>
    <w:rsid w:val="005B004D"/>
    <w:rsid w:val="005B069F"/>
    <w:rsid w:val="005C015B"/>
    <w:rsid w:val="005C4719"/>
    <w:rsid w:val="005C69E5"/>
    <w:rsid w:val="005E3F13"/>
    <w:rsid w:val="005F0DA0"/>
    <w:rsid w:val="005F4E72"/>
    <w:rsid w:val="005F7349"/>
    <w:rsid w:val="00603C15"/>
    <w:rsid w:val="006050F5"/>
    <w:rsid w:val="00613D93"/>
    <w:rsid w:val="00621158"/>
    <w:rsid w:val="0062623D"/>
    <w:rsid w:val="00627A4A"/>
    <w:rsid w:val="00634A14"/>
    <w:rsid w:val="00667230"/>
    <w:rsid w:val="006728B6"/>
    <w:rsid w:val="006933C5"/>
    <w:rsid w:val="00693F24"/>
    <w:rsid w:val="006A4D43"/>
    <w:rsid w:val="006A6631"/>
    <w:rsid w:val="006B2B78"/>
    <w:rsid w:val="006C6659"/>
    <w:rsid w:val="006D116D"/>
    <w:rsid w:val="006E40C9"/>
    <w:rsid w:val="006E6576"/>
    <w:rsid w:val="006E6EE1"/>
    <w:rsid w:val="006F526A"/>
    <w:rsid w:val="006F6C97"/>
    <w:rsid w:val="007018AD"/>
    <w:rsid w:val="0070283C"/>
    <w:rsid w:val="00704142"/>
    <w:rsid w:val="00722754"/>
    <w:rsid w:val="00745EE2"/>
    <w:rsid w:val="007470DE"/>
    <w:rsid w:val="007538FE"/>
    <w:rsid w:val="00753D95"/>
    <w:rsid w:val="007548D6"/>
    <w:rsid w:val="007605B6"/>
    <w:rsid w:val="0078546A"/>
    <w:rsid w:val="00794E95"/>
    <w:rsid w:val="007A2DEE"/>
    <w:rsid w:val="007B0E89"/>
    <w:rsid w:val="007B70F7"/>
    <w:rsid w:val="007C44F2"/>
    <w:rsid w:val="007E7696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633CF"/>
    <w:rsid w:val="00864B68"/>
    <w:rsid w:val="00865506"/>
    <w:rsid w:val="0086608F"/>
    <w:rsid w:val="0088206A"/>
    <w:rsid w:val="00883B14"/>
    <w:rsid w:val="00891998"/>
    <w:rsid w:val="0089556D"/>
    <w:rsid w:val="008B1306"/>
    <w:rsid w:val="008B51D1"/>
    <w:rsid w:val="008C21DD"/>
    <w:rsid w:val="008D1A56"/>
    <w:rsid w:val="008E7F59"/>
    <w:rsid w:val="008F57AD"/>
    <w:rsid w:val="008F5C34"/>
    <w:rsid w:val="008F7C7F"/>
    <w:rsid w:val="008F7E46"/>
    <w:rsid w:val="00902814"/>
    <w:rsid w:val="00904BBB"/>
    <w:rsid w:val="00907893"/>
    <w:rsid w:val="009200E0"/>
    <w:rsid w:val="00930B9E"/>
    <w:rsid w:val="009353DE"/>
    <w:rsid w:val="00947754"/>
    <w:rsid w:val="00950551"/>
    <w:rsid w:val="00950C1D"/>
    <w:rsid w:val="00954D5E"/>
    <w:rsid w:val="009550BA"/>
    <w:rsid w:val="00955D6C"/>
    <w:rsid w:val="00957BA7"/>
    <w:rsid w:val="00960C39"/>
    <w:rsid w:val="00961188"/>
    <w:rsid w:val="00966A73"/>
    <w:rsid w:val="00975DCF"/>
    <w:rsid w:val="00994CCB"/>
    <w:rsid w:val="009B03AE"/>
    <w:rsid w:val="009B4CE5"/>
    <w:rsid w:val="009B6F85"/>
    <w:rsid w:val="009B7ABA"/>
    <w:rsid w:val="009C3E4E"/>
    <w:rsid w:val="009C469A"/>
    <w:rsid w:val="009C4BF3"/>
    <w:rsid w:val="009F1E53"/>
    <w:rsid w:val="009F34AF"/>
    <w:rsid w:val="009F5C5C"/>
    <w:rsid w:val="009F62DC"/>
    <w:rsid w:val="00A07A4D"/>
    <w:rsid w:val="00A111FB"/>
    <w:rsid w:val="00A2002F"/>
    <w:rsid w:val="00A30B04"/>
    <w:rsid w:val="00A319F2"/>
    <w:rsid w:val="00A31B0F"/>
    <w:rsid w:val="00A423F6"/>
    <w:rsid w:val="00A4486C"/>
    <w:rsid w:val="00A557F1"/>
    <w:rsid w:val="00A56984"/>
    <w:rsid w:val="00A800E7"/>
    <w:rsid w:val="00A82DCD"/>
    <w:rsid w:val="00A84B18"/>
    <w:rsid w:val="00A850BE"/>
    <w:rsid w:val="00A9011C"/>
    <w:rsid w:val="00A91519"/>
    <w:rsid w:val="00AA368F"/>
    <w:rsid w:val="00AB2FC2"/>
    <w:rsid w:val="00AC73FE"/>
    <w:rsid w:val="00AD6643"/>
    <w:rsid w:val="00AD7986"/>
    <w:rsid w:val="00AE384C"/>
    <w:rsid w:val="00AE75C9"/>
    <w:rsid w:val="00AF4C63"/>
    <w:rsid w:val="00AF56BE"/>
    <w:rsid w:val="00AF5D08"/>
    <w:rsid w:val="00B06FC4"/>
    <w:rsid w:val="00B16327"/>
    <w:rsid w:val="00B33BBD"/>
    <w:rsid w:val="00B407F3"/>
    <w:rsid w:val="00B626C1"/>
    <w:rsid w:val="00B643FF"/>
    <w:rsid w:val="00B729ED"/>
    <w:rsid w:val="00B74200"/>
    <w:rsid w:val="00B74E0E"/>
    <w:rsid w:val="00B82C7B"/>
    <w:rsid w:val="00B865B7"/>
    <w:rsid w:val="00B902B3"/>
    <w:rsid w:val="00B90ED6"/>
    <w:rsid w:val="00B94F23"/>
    <w:rsid w:val="00B957E1"/>
    <w:rsid w:val="00BA47D8"/>
    <w:rsid w:val="00BA56FD"/>
    <w:rsid w:val="00BB687F"/>
    <w:rsid w:val="00BC4094"/>
    <w:rsid w:val="00BC43FC"/>
    <w:rsid w:val="00BC59F8"/>
    <w:rsid w:val="00BC7652"/>
    <w:rsid w:val="00BD2759"/>
    <w:rsid w:val="00BD6CAC"/>
    <w:rsid w:val="00BE1F73"/>
    <w:rsid w:val="00BE4E90"/>
    <w:rsid w:val="00BE5C08"/>
    <w:rsid w:val="00BF6803"/>
    <w:rsid w:val="00C04850"/>
    <w:rsid w:val="00C11E73"/>
    <w:rsid w:val="00C221B7"/>
    <w:rsid w:val="00C227BA"/>
    <w:rsid w:val="00C24196"/>
    <w:rsid w:val="00C300BE"/>
    <w:rsid w:val="00C30FCA"/>
    <w:rsid w:val="00C36F4F"/>
    <w:rsid w:val="00C40119"/>
    <w:rsid w:val="00C47AB7"/>
    <w:rsid w:val="00C6543D"/>
    <w:rsid w:val="00C67B12"/>
    <w:rsid w:val="00C732D3"/>
    <w:rsid w:val="00C76336"/>
    <w:rsid w:val="00C92220"/>
    <w:rsid w:val="00C9408B"/>
    <w:rsid w:val="00C95FAE"/>
    <w:rsid w:val="00C97D8A"/>
    <w:rsid w:val="00CA2FEB"/>
    <w:rsid w:val="00CD1378"/>
    <w:rsid w:val="00CD2933"/>
    <w:rsid w:val="00CE278A"/>
    <w:rsid w:val="00CE385E"/>
    <w:rsid w:val="00CE4839"/>
    <w:rsid w:val="00D0374D"/>
    <w:rsid w:val="00D06DEF"/>
    <w:rsid w:val="00D16964"/>
    <w:rsid w:val="00D1762D"/>
    <w:rsid w:val="00D22A23"/>
    <w:rsid w:val="00D30144"/>
    <w:rsid w:val="00D3444D"/>
    <w:rsid w:val="00D434C1"/>
    <w:rsid w:val="00D8547A"/>
    <w:rsid w:val="00D937B8"/>
    <w:rsid w:val="00D94E53"/>
    <w:rsid w:val="00DA2598"/>
    <w:rsid w:val="00DA319D"/>
    <w:rsid w:val="00DA4D2F"/>
    <w:rsid w:val="00DB75DE"/>
    <w:rsid w:val="00DC033E"/>
    <w:rsid w:val="00DD3080"/>
    <w:rsid w:val="00DD63DA"/>
    <w:rsid w:val="00DF0BC4"/>
    <w:rsid w:val="00E162AF"/>
    <w:rsid w:val="00E16F6B"/>
    <w:rsid w:val="00E216CE"/>
    <w:rsid w:val="00E352A9"/>
    <w:rsid w:val="00E44ED5"/>
    <w:rsid w:val="00E5146E"/>
    <w:rsid w:val="00E637FE"/>
    <w:rsid w:val="00E83339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B6C95"/>
    <w:rsid w:val="00EC4758"/>
    <w:rsid w:val="00EC6EF1"/>
    <w:rsid w:val="00ED30F7"/>
    <w:rsid w:val="00ED39DE"/>
    <w:rsid w:val="00ED41E3"/>
    <w:rsid w:val="00ED49BD"/>
    <w:rsid w:val="00EE0759"/>
    <w:rsid w:val="00EE6E1F"/>
    <w:rsid w:val="00EF368A"/>
    <w:rsid w:val="00F02031"/>
    <w:rsid w:val="00F108AC"/>
    <w:rsid w:val="00F11369"/>
    <w:rsid w:val="00F22FD3"/>
    <w:rsid w:val="00F26F9C"/>
    <w:rsid w:val="00F32BEE"/>
    <w:rsid w:val="00F37F1B"/>
    <w:rsid w:val="00F438D5"/>
    <w:rsid w:val="00F522D0"/>
    <w:rsid w:val="00F5432D"/>
    <w:rsid w:val="00F5514C"/>
    <w:rsid w:val="00F55620"/>
    <w:rsid w:val="00F569DE"/>
    <w:rsid w:val="00F57076"/>
    <w:rsid w:val="00F618CD"/>
    <w:rsid w:val="00F61A61"/>
    <w:rsid w:val="00F6398D"/>
    <w:rsid w:val="00F64C1B"/>
    <w:rsid w:val="00F7169A"/>
    <w:rsid w:val="00F85225"/>
    <w:rsid w:val="00F86DBD"/>
    <w:rsid w:val="00F87085"/>
    <w:rsid w:val="00F91AE3"/>
    <w:rsid w:val="00F95A5B"/>
    <w:rsid w:val="00F97526"/>
    <w:rsid w:val="00F97A37"/>
    <w:rsid w:val="00FA03F6"/>
    <w:rsid w:val="00FA0ED1"/>
    <w:rsid w:val="00FA2EF5"/>
    <w:rsid w:val="00FA6CD3"/>
    <w:rsid w:val="00FB3C61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F56DC38"/>
  <w15:docId w15:val="{B9BD3A21-B398-48D9-AB70-D87850E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94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CD6E99" w:rsidP="00CD6E99">
          <w:pPr>
            <w:pStyle w:val="E801B0AD94AB45C5876D47EB529785CD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s. r. o. apod.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CD6E99" w:rsidP="00CD6E99">
          <w:pPr>
            <w:pStyle w:val="1A5D42A275884203BD5FC75440552766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CD6E99" w:rsidP="00CD6E99">
          <w:pPr>
            <w:pStyle w:val="10E8C3508210477483955EF52B561763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D6E99" w:rsidP="00CD6E99">
          <w:pPr>
            <w:pStyle w:val="D601992707F144B68EFC49BD1A141551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D6E99" w:rsidP="00CD6E99">
          <w:pPr>
            <w:pStyle w:val="54A395AA182546FA8EEDC3E104414B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D6E99" w:rsidP="00CD6E99">
          <w:pPr>
            <w:pStyle w:val="9E3C9FF5D9F44B46BF270132AA4C4A0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D6E99" w:rsidP="00CD6E99">
          <w:pPr>
            <w:pStyle w:val="C476E339123445EA9A2FC3E6E04A374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D6E99" w:rsidP="00CD6E99">
          <w:pPr>
            <w:pStyle w:val="D6569010661A44B284FBA4506F0D968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D6E99" w:rsidP="00CD6E99">
          <w:pPr>
            <w:pStyle w:val="BC1E1B4EFE26437197E1A82A39CC699B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D6E99" w:rsidP="00CD6E99">
          <w:pPr>
            <w:pStyle w:val="3499881A853B430E85FB3707A2AFD31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CD6E99" w:rsidP="00CD6E99">
          <w:pPr>
            <w:pStyle w:val="0D5AA7F7F9424C558B3C2DAB253A586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D6E99" w:rsidP="00CD6E99">
          <w:pPr>
            <w:pStyle w:val="022EDE3300784BF190719E8B1228C63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D6E99" w:rsidP="00CD6E99">
          <w:pPr>
            <w:pStyle w:val="079DF2C3680F4107B9DB6F9CE6FD999F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D6E99" w:rsidP="00CD6E99">
          <w:pPr>
            <w:pStyle w:val="D0B20A4567154534AB897B1092036D0B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CD6E99" w:rsidP="00CD6E99">
          <w:pPr>
            <w:pStyle w:val="75D25494A9AD46F79510D5829F82FA3C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CD6E99" w:rsidP="00CD6E99">
          <w:pPr>
            <w:pStyle w:val="3D0B8413524948C3B2DBA1CE0CEA49D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D6E99" w:rsidP="00CD6E99">
          <w:pPr>
            <w:pStyle w:val="04BFA7AC190B44F48B9E6E6D39D421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BA784A" w:rsidP="00BA784A">
          <w:pPr>
            <w:pStyle w:val="0473AB3585864FEE9E88DAB5480F875E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BA784A" w:rsidP="00BA784A">
          <w:pPr>
            <w:pStyle w:val="AA7C77DF354D467D8548B85FFDEE23E2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BA784A" w:rsidP="00BA784A">
          <w:pPr>
            <w:pStyle w:val="CAC120E1798743D7A26B3F73D024EE7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1D1FF82D614D53865C934D68ECD5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7033AA-4989-4370-ADE2-6227B1C28C25}"/>
      </w:docPartPr>
      <w:docPartBody>
        <w:p w:rsidR="00830914" w:rsidRDefault="00BA784A" w:rsidP="00BA784A">
          <w:pPr>
            <w:pStyle w:val="F01D1FF82D614D53865C934D68ECD57B1"/>
          </w:pPr>
          <w:r w:rsidRPr="00BC7652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506EA5E119DC48BAA3EB4AA91118B9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D54CD0-6492-49D5-8A5D-68A1671F2D66}"/>
      </w:docPartPr>
      <w:docPartBody>
        <w:p w:rsidR="00830914" w:rsidRDefault="00CD6E99" w:rsidP="00CD6E99">
          <w:pPr>
            <w:pStyle w:val="506EA5E119DC48BAA3EB4AA91118B9F4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2122226986BF4BA98931DBA4F49019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4C1798-091D-493B-A876-3103A0AFAFBF}"/>
      </w:docPartPr>
      <w:docPartBody>
        <w:p w:rsidR="00830914" w:rsidRDefault="00BA784A" w:rsidP="00BA784A">
          <w:pPr>
            <w:pStyle w:val="2122226986BF4BA98931DBA4F4901948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BA784A" w:rsidP="00BA784A">
          <w:pPr>
            <w:pStyle w:val="892D333BF848491BB8D84BD3C6937422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BA784A" w:rsidP="00BA784A">
          <w:pPr>
            <w:pStyle w:val="909154E870F84022983431ECA9AF207F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1D04D5EB6574CB7843C0D11F64752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CFD9A4-3B49-4DC2-8785-AA59ED29A61A}"/>
      </w:docPartPr>
      <w:docPartBody>
        <w:p w:rsidR="00830914" w:rsidRDefault="00BA784A" w:rsidP="00BA784A">
          <w:pPr>
            <w:pStyle w:val="81D04D5EB6574CB7843C0D11F64752751"/>
          </w:pPr>
          <w:r w:rsidRPr="00BC7652">
            <w:rPr>
              <w:rStyle w:val="Zstupntext"/>
              <w:rFonts w:ascii="Garamond" w:hAnsi="Garamond"/>
              <w:color w:val="FF0000"/>
              <w:sz w:val="24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BA784A" w:rsidP="00BA784A">
          <w:pPr>
            <w:pStyle w:val="2ADF63AE3D25492B9E2D9AE04916E88D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BA784A" w:rsidP="00BA784A">
          <w:pPr>
            <w:pStyle w:val="4DCF5D68266B4791A265C581028D72371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0C4E6BFFF4344A1FAB93B6D3272D53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806AE7-C2F1-4E37-AA3C-FCA97F0188B9}"/>
      </w:docPartPr>
      <w:docPartBody>
        <w:p w:rsidR="006B5311" w:rsidRDefault="00BA784A" w:rsidP="00BA784A">
          <w:pPr>
            <w:pStyle w:val="0C4E6BFFF4344A1FAB93B6D3272D53901"/>
          </w:pPr>
          <w:r>
            <w:rPr>
              <w:rStyle w:val="Zstupntext"/>
              <w:rFonts w:ascii="Garamond" w:hAnsi="Garamond"/>
              <w:color w:val="FF0000"/>
            </w:rPr>
            <w:t>adresa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689D1AC8E4D4177A305C39ADEDEA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3CE8B-64FF-4C1C-ADD1-EF88867A4079}"/>
      </w:docPartPr>
      <w:docPartBody>
        <w:p w:rsidR="00FC07CF" w:rsidRDefault="00C305FD" w:rsidP="00C305FD">
          <w:pPr>
            <w:pStyle w:val="3689D1AC8E4D4177A305C39ADEDEA7D0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BA784A" w:rsidP="00BA784A">
          <w:pPr>
            <w:pStyle w:val="570B8534E0634BEC962FC1475E62D496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CD6E99" w:rsidP="00CD6E99">
          <w:pPr>
            <w:pStyle w:val="0E8FC7079010411F90A4C0465437B010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8246F6EB8EA6420E9E0EA51ADE5399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376CC0-095A-4B69-B964-68DA46CBEE9F}"/>
      </w:docPartPr>
      <w:docPartBody>
        <w:p w:rsidR="001620F8" w:rsidRDefault="00BA784A" w:rsidP="00BA784A">
          <w:pPr>
            <w:pStyle w:val="8246F6EB8EA6420E9E0EA51ADE539942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E27EF528AE91433894150ED4BD74CE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6A113F-3E2A-48A0-80FD-068DE9CA05CE}"/>
      </w:docPartPr>
      <w:docPartBody>
        <w:p w:rsidR="001620F8" w:rsidRDefault="00CD6E99" w:rsidP="00CD6E99">
          <w:pPr>
            <w:pStyle w:val="E27EF528AE91433894150ED4BD74CE2A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05FD" w:rsidP="00C305FD">
          <w:pPr>
            <w:pStyle w:val="C3740B61071D4A0CA4043DE2EADD35D1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BA784A" w:rsidP="00BA784A">
          <w:pPr>
            <w:pStyle w:val="BABC12CED5EA4538BC966DD1884F37E0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BA784A" w:rsidP="00BA784A">
          <w:pPr>
            <w:pStyle w:val="AA84FEF15D8149238826B44B36602536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BA784A" w:rsidP="00BA784A">
          <w:pPr>
            <w:pStyle w:val="70C29269FB744355A03F7859EA65E82E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C076649A9DD41AF86108CCFED4ED9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C31351-CA7F-4251-A808-AF98564D432C}"/>
      </w:docPartPr>
      <w:docPartBody>
        <w:p w:rsidR="00C305FD" w:rsidRDefault="00BA784A" w:rsidP="00BA784A">
          <w:pPr>
            <w:pStyle w:val="DC076649A9DD41AF86108CCFED4ED9B9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BA784A" w:rsidP="00BA784A">
          <w:pPr>
            <w:pStyle w:val="D8811DCED5944A3E918C61BA02745378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6222BB" w:rsidRDefault="00BA784A" w:rsidP="00BA784A">
          <w:pPr>
            <w:pStyle w:val="CFC98F0E16EF4F2F9A63EBF67DBA2C72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42FD3732486E494B8ED9E99701737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83EE6-BCC9-45CF-94E5-74D4F64364AD}"/>
      </w:docPartPr>
      <w:docPartBody>
        <w:p w:rsidR="003B7392" w:rsidRDefault="007E2159" w:rsidP="007E2159">
          <w:pPr>
            <w:pStyle w:val="42FD3732486E494B8ED9E99701737074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00EFE8C9033848AB8299405CFA513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44893-A8EB-433D-A1F2-A44B95ECF887}"/>
      </w:docPartPr>
      <w:docPartBody>
        <w:p w:rsidR="000E36E8" w:rsidRDefault="00BA784A" w:rsidP="00BA784A">
          <w:pPr>
            <w:pStyle w:val="00EFE8C9033848AB8299405CFA51302C1"/>
          </w:pPr>
          <w:r>
            <w:rPr>
              <w:rStyle w:val="Zstupntext"/>
              <w:rFonts w:ascii="Garamond" w:hAnsi="Garamond"/>
              <w:i w:val="0"/>
              <w:color w:val="FF0000"/>
            </w:rPr>
            <w:t>Název OS</w:t>
          </w:r>
        </w:p>
      </w:docPartBody>
    </w:docPart>
    <w:docPart>
      <w:docPartPr>
        <w:name w:val="0158674382E046F1A7CE7CA05D9A32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FAAA8D-13F7-47F3-B984-594CA99C2596}"/>
      </w:docPartPr>
      <w:docPartBody>
        <w:p w:rsidR="000E36E8" w:rsidRDefault="00BA784A" w:rsidP="00BA784A">
          <w:pPr>
            <w:pStyle w:val="0158674382E046F1A7CE7CA05D9A3202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E81AE7260A464B528A3D2B82FCFCE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B62DAC-0C30-4E25-9EED-58EF6575DB4B}"/>
      </w:docPartPr>
      <w:docPartBody>
        <w:p w:rsidR="000E36E8" w:rsidRDefault="00BA784A" w:rsidP="00BA784A">
          <w:pPr>
            <w:pStyle w:val="E81AE7260A464B528A3D2B82FCFCE6F5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95032C9F0247EDB976FAFDED2E6C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3E474C-312B-48EB-876E-A9A7E240E607}"/>
      </w:docPartPr>
      <w:docPartBody>
        <w:p w:rsidR="000E36E8" w:rsidRDefault="00BA784A" w:rsidP="00BA784A">
          <w:pPr>
            <w:pStyle w:val="AD95032C9F0247EDB976FAFDED2E6C4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24755A305164CF2B1EBD759F6E487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A8A176-02F3-4832-AE09-A8D8E48B9CD0}"/>
      </w:docPartPr>
      <w:docPartBody>
        <w:p w:rsidR="000E36E8" w:rsidRDefault="00BA784A" w:rsidP="00BA784A">
          <w:pPr>
            <w:pStyle w:val="C24755A305164CF2B1EBD759F6E4876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32C89ADC074D52A1E0E3ED87031E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7DA134-EDD8-47BB-BC97-B906A63CC794}"/>
      </w:docPartPr>
      <w:docPartBody>
        <w:p w:rsidR="000E36E8" w:rsidRDefault="00BA784A" w:rsidP="00BA784A">
          <w:pPr>
            <w:pStyle w:val="9C32C89ADC074D52A1E0E3ED87031E0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8E2707E83AA4C88859BD9D5944CF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ED09B-E807-47F2-B24E-4D18A836D9F5}"/>
      </w:docPartPr>
      <w:docPartBody>
        <w:p w:rsidR="000E36E8" w:rsidRDefault="00BA784A" w:rsidP="00BA784A">
          <w:pPr>
            <w:pStyle w:val="D8E2707E83AA4C88859BD9D5944CF61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53C864AE4D49F0831F994813925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7ECE05-0130-495D-A412-3BC39F1F6581}"/>
      </w:docPartPr>
      <w:docPartBody>
        <w:p w:rsidR="000E36E8" w:rsidRDefault="00BA784A" w:rsidP="00BA784A">
          <w:pPr>
            <w:pStyle w:val="9C53C864AE4D49F0831F994813925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BB6F6EEA0B444DAA828F86175D76B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F69185-D822-49BB-BFC3-B664526DAC72}"/>
      </w:docPartPr>
      <w:docPartBody>
        <w:p w:rsidR="000E36E8" w:rsidRDefault="00BA784A" w:rsidP="00BA784A">
          <w:pPr>
            <w:pStyle w:val="9BB6F6EEA0B444DAA828F86175D76B1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41CB54A90244DF894C5E24D4724E5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9E1F50-30D7-4CA3-96BB-821F415F8FD0}"/>
      </w:docPartPr>
      <w:docPartBody>
        <w:p w:rsidR="000E36E8" w:rsidRDefault="00BA784A" w:rsidP="00BA784A">
          <w:pPr>
            <w:pStyle w:val="041CB54A90244DF894C5E24D4724E569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2E4AA632C084E99B12C637CE522B1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92BE6E-3461-4001-9F2F-E923E197CB14}"/>
      </w:docPartPr>
      <w:docPartBody>
        <w:p w:rsidR="000E36E8" w:rsidRDefault="00BA784A" w:rsidP="00BA784A">
          <w:pPr>
            <w:pStyle w:val="42E4AA632C084E99B12C637CE522B14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76AECDD4414EA2A50B5F3742C727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5EE1F-1943-46A0-931D-08AC6630723A}"/>
      </w:docPartPr>
      <w:docPartBody>
        <w:p w:rsidR="000E36E8" w:rsidRDefault="00BA784A" w:rsidP="00BA784A">
          <w:pPr>
            <w:pStyle w:val="3D76AECDD4414EA2A50B5F3742C727BA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B7B6F2CCE6FC4EAAB2175D06FB18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C1CB27-B06F-4B20-A27A-0195A8A89FCF}"/>
      </w:docPartPr>
      <w:docPartBody>
        <w:p w:rsidR="000E36E8" w:rsidRDefault="00BA784A" w:rsidP="00BA784A">
          <w:pPr>
            <w:pStyle w:val="B7B6F2CCE6FC4EAAB2175D06FB187386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1F9991AE126A44DEB4CC71CF54D198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A236E8-EC34-41D1-BD00-DFB9D6C0820F}"/>
      </w:docPartPr>
      <w:docPartBody>
        <w:p w:rsidR="000E36E8" w:rsidRDefault="00BA784A" w:rsidP="00BA784A">
          <w:pPr>
            <w:pStyle w:val="1F9991AE126A44DEB4CC71CF54D1988E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55DC04E524B3487FAB4BBDB54D24A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7DB46-AEE6-4447-87C0-A94F61C04708}"/>
      </w:docPartPr>
      <w:docPartBody>
        <w:p w:rsidR="000E36E8" w:rsidRDefault="00BA784A" w:rsidP="00BA784A">
          <w:pPr>
            <w:pStyle w:val="55DC04E524B3487FAB4BBDB54D24A7C9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0D746A29170A43EE9B0631269B54754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B0F761-2438-4A2E-854F-B2A833F1422A}"/>
      </w:docPartPr>
      <w:docPartBody>
        <w:p w:rsidR="000E36E8" w:rsidRDefault="00BA784A" w:rsidP="00BA784A">
          <w:pPr>
            <w:pStyle w:val="0D746A29170A43EE9B0631269B54754D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D70384D6E7B42DBAE5C5C3E3939EBC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6F780B-0E57-4EE6-9D70-3760E60E6779}"/>
      </w:docPartPr>
      <w:docPartBody>
        <w:p w:rsidR="000E36E8" w:rsidRDefault="00BA784A" w:rsidP="00BA784A">
          <w:pPr>
            <w:pStyle w:val="ED70384D6E7B42DBAE5C5C3E3939EBC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A6019215EF6848FDB14ED74B60D348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04E524-4BB8-4697-8893-894D8EC1A45D}"/>
      </w:docPartPr>
      <w:docPartBody>
        <w:p w:rsidR="000E36E8" w:rsidRDefault="00BA784A" w:rsidP="00BA784A">
          <w:pPr>
            <w:pStyle w:val="A6019215EF6848FDB14ED74B60D3484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825C5A17EED24BF7852F4C23BBE546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A317CA-73FE-4E4B-8BA9-D96D41C4BAA4}"/>
      </w:docPartPr>
      <w:docPartBody>
        <w:p w:rsidR="003231E8" w:rsidRDefault="000E36E8" w:rsidP="000E36E8">
          <w:pPr>
            <w:pStyle w:val="825C5A17EED24BF7852F4C23BBE546B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5B9"/>
    <w:rsid w:val="0008642D"/>
    <w:rsid w:val="000951D7"/>
    <w:rsid w:val="000A56D1"/>
    <w:rsid w:val="000A64ED"/>
    <w:rsid w:val="000D7831"/>
    <w:rsid w:val="000E36E8"/>
    <w:rsid w:val="001620F8"/>
    <w:rsid w:val="001B7020"/>
    <w:rsid w:val="001E11DB"/>
    <w:rsid w:val="00213106"/>
    <w:rsid w:val="00215CED"/>
    <w:rsid w:val="0023349B"/>
    <w:rsid w:val="00253C06"/>
    <w:rsid w:val="00286A5A"/>
    <w:rsid w:val="002B32D7"/>
    <w:rsid w:val="002B442D"/>
    <w:rsid w:val="002D3C74"/>
    <w:rsid w:val="002E7E6B"/>
    <w:rsid w:val="003231E8"/>
    <w:rsid w:val="003B7392"/>
    <w:rsid w:val="003C520A"/>
    <w:rsid w:val="003E2B6B"/>
    <w:rsid w:val="00415E29"/>
    <w:rsid w:val="004519F3"/>
    <w:rsid w:val="004F4FA1"/>
    <w:rsid w:val="00543ED7"/>
    <w:rsid w:val="005530C3"/>
    <w:rsid w:val="00573962"/>
    <w:rsid w:val="006222BB"/>
    <w:rsid w:val="00693252"/>
    <w:rsid w:val="006A7895"/>
    <w:rsid w:val="006A7CB1"/>
    <w:rsid w:val="006B5311"/>
    <w:rsid w:val="006D2AFA"/>
    <w:rsid w:val="006E6BB8"/>
    <w:rsid w:val="006E7D16"/>
    <w:rsid w:val="007354F6"/>
    <w:rsid w:val="00735EDF"/>
    <w:rsid w:val="00774A51"/>
    <w:rsid w:val="007808FB"/>
    <w:rsid w:val="00793433"/>
    <w:rsid w:val="007973E0"/>
    <w:rsid w:val="007E2159"/>
    <w:rsid w:val="00812690"/>
    <w:rsid w:val="00830914"/>
    <w:rsid w:val="008625C0"/>
    <w:rsid w:val="0088451C"/>
    <w:rsid w:val="008A499E"/>
    <w:rsid w:val="008A7159"/>
    <w:rsid w:val="008D0D1D"/>
    <w:rsid w:val="009342BD"/>
    <w:rsid w:val="00952D71"/>
    <w:rsid w:val="00980902"/>
    <w:rsid w:val="00991FDF"/>
    <w:rsid w:val="00995B49"/>
    <w:rsid w:val="009E5632"/>
    <w:rsid w:val="00A21848"/>
    <w:rsid w:val="00A4380A"/>
    <w:rsid w:val="00A61E43"/>
    <w:rsid w:val="00A71972"/>
    <w:rsid w:val="00A7698E"/>
    <w:rsid w:val="00A914C2"/>
    <w:rsid w:val="00A9419F"/>
    <w:rsid w:val="00AD4CD5"/>
    <w:rsid w:val="00BA784A"/>
    <w:rsid w:val="00BC2064"/>
    <w:rsid w:val="00BC2709"/>
    <w:rsid w:val="00BD5C6C"/>
    <w:rsid w:val="00BE6DB6"/>
    <w:rsid w:val="00BF037F"/>
    <w:rsid w:val="00BF440F"/>
    <w:rsid w:val="00C21BCF"/>
    <w:rsid w:val="00C305FD"/>
    <w:rsid w:val="00C32A19"/>
    <w:rsid w:val="00C379EF"/>
    <w:rsid w:val="00C44FF2"/>
    <w:rsid w:val="00C622FA"/>
    <w:rsid w:val="00CC59E6"/>
    <w:rsid w:val="00CC7940"/>
    <w:rsid w:val="00CD6E99"/>
    <w:rsid w:val="00CE3878"/>
    <w:rsid w:val="00D0688B"/>
    <w:rsid w:val="00D314C9"/>
    <w:rsid w:val="00D51636"/>
    <w:rsid w:val="00D6759E"/>
    <w:rsid w:val="00DB207D"/>
    <w:rsid w:val="00DE6B6C"/>
    <w:rsid w:val="00E625FE"/>
    <w:rsid w:val="00E7052F"/>
    <w:rsid w:val="00E90B7E"/>
    <w:rsid w:val="00EF6E99"/>
    <w:rsid w:val="00F17FCB"/>
    <w:rsid w:val="00F701CD"/>
    <w:rsid w:val="00F71F42"/>
    <w:rsid w:val="00F72C34"/>
    <w:rsid w:val="00FA27FE"/>
    <w:rsid w:val="00FC07CF"/>
    <w:rsid w:val="00FD092C"/>
    <w:rsid w:val="00FD35B9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E36E8"/>
  </w:style>
  <w:style w:type="character" w:customStyle="1" w:styleId="Smlouva">
    <w:name w:val="Smlouva"/>
    <w:basedOn w:val="Standardnpsmoodstavce"/>
    <w:uiPriority w:val="1"/>
    <w:qFormat/>
    <w:rsid w:val="00BA784A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BABC12CED5EA4538BC966DD1884F37E03">
    <w:name w:val="BABC12CED5EA4538BC966DD1884F37E0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1">
    <w:name w:val="AA84FEF15D8149238826B44B36602536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1">
    <w:name w:val="70C29269FB744355A03F7859EA65E82E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1">
    <w:name w:val="DC076649A9DD41AF86108CCFED4ED9B9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1">
    <w:name w:val="D8811DCED5944A3E918C61BA02745378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6">
    <w:name w:val="B927233829DD461A8253707881A193E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6">
    <w:name w:val="802B29823B774900AA27F2001EC0B11C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6">
    <w:name w:val="64A55103BD4348ABB3D64C014CCBE314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14">
    <w:name w:val="3EE68637AFB94B229B16F7CE847C8B6F14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15">
    <w:name w:val="04BFA7AC190B44F48B9E6E6D39D421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9">
    <w:name w:val="4DCF5D68266B4791A265C581028D7237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9">
    <w:name w:val="0C4E6BFFF4344A1FAB93B6D3272D5390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4">
    <w:name w:val="F23890651EE742979C557FABBC8F247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4">
    <w:name w:val="570B8534E0634BEC962FC1475E62D496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4">
    <w:name w:val="0E8FC7079010411F90A4C0465437B010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4">
    <w:name w:val="8246F6EB8EA6420E9E0EA51ADE53994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4">
    <w:name w:val="E27EF528AE91433894150ED4BD74CE2A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D9C9319C2B64BE6970D30037871E43E">
    <w:name w:val="CD9C9319C2B64BE6970D30037871E43E"/>
    <w:rsid w:val="009342BD"/>
    <w:pPr>
      <w:spacing w:after="160" w:line="259" w:lineRule="auto"/>
    </w:pPr>
  </w:style>
  <w:style w:type="paragraph" w:customStyle="1" w:styleId="CFC98F0E16EF4F2F9A63EBF67DBA2C72">
    <w:name w:val="CFC98F0E16EF4F2F9A63EBF67DBA2C72"/>
    <w:rsid w:val="00CC59E6"/>
    <w:pPr>
      <w:spacing w:after="160" w:line="259" w:lineRule="auto"/>
    </w:pPr>
  </w:style>
  <w:style w:type="paragraph" w:customStyle="1" w:styleId="5D932F2C2A8B4E36A3F82A031A2DC709">
    <w:name w:val="5D932F2C2A8B4E36A3F82A031A2DC709"/>
    <w:rsid w:val="00CD6E99"/>
    <w:pPr>
      <w:spacing w:after="160" w:line="259" w:lineRule="auto"/>
    </w:pPr>
  </w:style>
  <w:style w:type="paragraph" w:customStyle="1" w:styleId="BABC12CED5EA4538BC966DD1884F37E0">
    <w:name w:val="BABC12CED5EA4538BC966DD1884F37E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">
    <w:name w:val="AA84FEF15D8149238826B44B3660253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">
    <w:name w:val="70C29269FB744355A03F7859EA65E82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">
    <w:name w:val="DC076649A9DD41AF86108CCFED4ED9B9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">
    <w:name w:val="D8811DCED5944A3E918C61BA0274537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">
    <w:name w:val="1A5D42A275884203BD5FC754405527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">
    <w:name w:val="10E8C3508210477483955EF52B56176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">
    <w:name w:val="54A395AA182546FA8EEDC3E104414B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">
    <w:name w:val="84A0EBB45F804ACB83C76EBB09D4D7D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">
    <w:name w:val="C476E339123445EA9A2FC3E6E04A374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">
    <w:name w:val="D6569010661A44B284FBA4506F0D968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">
    <w:name w:val="BC1E1B4EFE26437197E1A82A39CC699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">
    <w:name w:val="D4889BF01EE24343AF62090FB880D41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">
    <w:name w:val="D3AA9AB7BBC041B78F81DCA01757D84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">
    <w:name w:val="75D25494A9AD46F79510D5829F82FA3C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">
    <w:name w:val="3D0B8413524948C3B2DBA1CE0CEA49D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">
    <w:name w:val="3499881A853B430E85FB3707A2AFD31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">
    <w:name w:val="04BFA7AC190B44F48B9E6E6D39D421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">
    <w:name w:val="506EA5E119DC48BAA3EB4AA91118B9F4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">
    <w:name w:val="0473AB3585864FEE9E88DAB5480F87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">
    <w:name w:val="2122226986BF4BA98931DBA4F4901948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">
    <w:name w:val="AA7C77DF354D467D8548B85FFDEE23E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">
    <w:name w:val="892D333BF848491BB8D84BD3C6937422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">
    <w:name w:val="CAC120E1798743D7A26B3F73D024EE7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">
    <w:name w:val="909154E870F84022983431ECA9AF207F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">
    <w:name w:val="F01D1FF82D614D53865C934D68ECD57B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">
    <w:name w:val="81D04D5EB6574CB7843C0D11F6475275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">
    <w:name w:val="4DCF5D68266B4791A265C581028D7237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">
    <w:name w:val="0C4E6BFFF4344A1FAB93B6D3272D5390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">
    <w:name w:val="59D6E593A8914AF39C19DF53D66BF44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">
    <w:name w:val="059C6ACE51104FA4BAA0969F6EBA025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">
    <w:name w:val="F19C38CCCE36490C8CF3B007DD26183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">
    <w:name w:val="6B6945B62A65425AA313AEF9CAF8846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FC98F0E16EF4F2F9A63EBF67DBA2C721">
    <w:name w:val="CFC98F0E16EF4F2F9A63EBF67DBA2C72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">
    <w:name w:val="2ADF63AE3D25492B9E2D9AE04916E88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">
    <w:name w:val="F23890651EE742979C557FABBC8F247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">
    <w:name w:val="570B8534E0634BEC962FC1475E62D49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">
    <w:name w:val="0E8FC7079010411F90A4C0465437B01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">
    <w:name w:val="8246F6EB8EA6420E9E0EA51ADE53994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">
    <w:name w:val="E27EF528AE91433894150ED4BD74CE2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A949D7D672A452ABE714E7F636CB480">
    <w:name w:val="6A949D7D672A452ABE714E7F636CB480"/>
    <w:rsid w:val="00CD6E99"/>
    <w:pPr>
      <w:spacing w:after="160" w:line="259" w:lineRule="auto"/>
    </w:pPr>
  </w:style>
  <w:style w:type="paragraph" w:customStyle="1" w:styleId="DCC988ABFC9046A2A904F6215AD88710">
    <w:name w:val="DCC988ABFC9046A2A904F6215AD88710"/>
    <w:rsid w:val="00CD6E99"/>
    <w:pPr>
      <w:spacing w:after="160" w:line="259" w:lineRule="auto"/>
    </w:pPr>
  </w:style>
  <w:style w:type="paragraph" w:customStyle="1" w:styleId="2716425679C44F12913F37A9E5147C01">
    <w:name w:val="2716425679C44F12913F37A9E5147C01"/>
    <w:rsid w:val="00980902"/>
    <w:pPr>
      <w:spacing w:after="160" w:line="259" w:lineRule="auto"/>
    </w:pPr>
  </w:style>
  <w:style w:type="paragraph" w:customStyle="1" w:styleId="42FD3732486E494B8ED9E99701737074">
    <w:name w:val="42FD3732486E494B8ED9E99701737074"/>
    <w:rsid w:val="007E2159"/>
    <w:pPr>
      <w:spacing w:after="160" w:line="259" w:lineRule="auto"/>
    </w:pPr>
  </w:style>
  <w:style w:type="paragraph" w:customStyle="1" w:styleId="2B737199138047D981898C653F3827F9">
    <w:name w:val="2B737199138047D981898C653F3827F9"/>
    <w:rsid w:val="00BA784A"/>
    <w:pPr>
      <w:spacing w:after="160" w:line="259" w:lineRule="auto"/>
    </w:pPr>
  </w:style>
  <w:style w:type="paragraph" w:customStyle="1" w:styleId="00EFE8C9033848AB8299405CFA51302C">
    <w:name w:val="00EFE8C9033848AB8299405CFA51302C"/>
    <w:rsid w:val="00BA784A"/>
    <w:pPr>
      <w:spacing w:after="160" w:line="259" w:lineRule="auto"/>
    </w:pPr>
  </w:style>
  <w:style w:type="paragraph" w:customStyle="1" w:styleId="BABC12CED5EA4538BC966DD1884F37E01">
    <w:name w:val="BABC12CED5EA4538BC966DD1884F37E0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0EFE8C9033848AB8299405CFA51302C1">
    <w:name w:val="00EFE8C9033848AB8299405CFA51302C1"/>
    <w:rsid w:val="00BA78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84FEF15D8149238826B44B366025362">
    <w:name w:val="AA84FEF15D8149238826B44B36602536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2">
    <w:name w:val="70C29269FB744355A03F7859EA65E82E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2">
    <w:name w:val="DC076649A9DD41AF86108CCFED4ED9B9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2">
    <w:name w:val="D8811DCED5944A3E918C61BA02745378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">
    <w:name w:val="0473AB3585864FEE9E88DAB5480F875E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1">
    <w:name w:val="4DCF5D68266B4791A265C581028D7237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98F0E16EF4F2F9A63EBF67DBA2C722">
    <w:name w:val="CFC98F0E16EF4F2F9A63EBF67DBA2C72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A405663C12E4B9BBA3D9A3B8953983E">
    <w:name w:val="0A405663C12E4B9BBA3D9A3B8953983E"/>
    <w:rsid w:val="00BA784A"/>
    <w:pPr>
      <w:spacing w:after="160" w:line="259" w:lineRule="auto"/>
    </w:pPr>
  </w:style>
  <w:style w:type="paragraph" w:customStyle="1" w:styleId="166678441CA2484191B460BE8F9BEF62">
    <w:name w:val="166678441CA2484191B460BE8F9BEF62"/>
    <w:rsid w:val="00BA784A"/>
    <w:pPr>
      <w:spacing w:after="160" w:line="259" w:lineRule="auto"/>
    </w:pPr>
  </w:style>
  <w:style w:type="paragraph" w:customStyle="1" w:styleId="0158674382E046F1A7CE7CA05D9A3202">
    <w:name w:val="0158674382E046F1A7CE7CA05D9A3202"/>
    <w:rsid w:val="00BA784A"/>
    <w:pPr>
      <w:spacing w:after="160" w:line="259" w:lineRule="auto"/>
    </w:pPr>
  </w:style>
  <w:style w:type="paragraph" w:customStyle="1" w:styleId="E81AE7260A464B528A3D2B82FCFCE6F5">
    <w:name w:val="E81AE7260A464B528A3D2B82FCFCE6F5"/>
    <w:rsid w:val="00BA784A"/>
    <w:pPr>
      <w:spacing w:after="160" w:line="259" w:lineRule="auto"/>
    </w:pPr>
  </w:style>
  <w:style w:type="paragraph" w:customStyle="1" w:styleId="AD95032C9F0247EDB976FAFDED2E6C41">
    <w:name w:val="AD95032C9F0247EDB976FAFDED2E6C41"/>
    <w:rsid w:val="00BA784A"/>
    <w:pPr>
      <w:spacing w:after="160" w:line="259" w:lineRule="auto"/>
    </w:pPr>
  </w:style>
  <w:style w:type="paragraph" w:customStyle="1" w:styleId="C24755A305164CF2B1EBD759F6E4876E">
    <w:name w:val="C24755A305164CF2B1EBD759F6E4876E"/>
    <w:rsid w:val="00BA784A"/>
    <w:pPr>
      <w:spacing w:after="160" w:line="259" w:lineRule="auto"/>
    </w:pPr>
  </w:style>
  <w:style w:type="paragraph" w:customStyle="1" w:styleId="9C32C89ADC074D52A1E0E3ED87031E0E">
    <w:name w:val="9C32C89ADC074D52A1E0E3ED87031E0E"/>
    <w:rsid w:val="00BA784A"/>
    <w:pPr>
      <w:spacing w:after="160" w:line="259" w:lineRule="auto"/>
    </w:pPr>
  </w:style>
  <w:style w:type="paragraph" w:customStyle="1" w:styleId="D8E2707E83AA4C88859BD9D5944CF612">
    <w:name w:val="D8E2707E83AA4C88859BD9D5944CF612"/>
    <w:rsid w:val="00BA784A"/>
    <w:pPr>
      <w:spacing w:after="160" w:line="259" w:lineRule="auto"/>
    </w:pPr>
  </w:style>
  <w:style w:type="paragraph" w:customStyle="1" w:styleId="9C53C864AE4D49F0831F994813925F15">
    <w:name w:val="9C53C864AE4D49F0831F994813925F15"/>
    <w:rsid w:val="00BA784A"/>
    <w:pPr>
      <w:spacing w:after="160" w:line="259" w:lineRule="auto"/>
    </w:pPr>
  </w:style>
  <w:style w:type="paragraph" w:customStyle="1" w:styleId="9BB6F6EEA0B444DAA828F86175D76B16">
    <w:name w:val="9BB6F6EEA0B444DAA828F86175D76B16"/>
    <w:rsid w:val="00BA784A"/>
    <w:pPr>
      <w:spacing w:after="160" w:line="259" w:lineRule="auto"/>
    </w:pPr>
  </w:style>
  <w:style w:type="paragraph" w:customStyle="1" w:styleId="041CB54A90244DF894C5E24D4724E569">
    <w:name w:val="041CB54A90244DF894C5E24D4724E569"/>
    <w:rsid w:val="00BA784A"/>
    <w:pPr>
      <w:spacing w:after="160" w:line="259" w:lineRule="auto"/>
    </w:pPr>
  </w:style>
  <w:style w:type="paragraph" w:customStyle="1" w:styleId="42E4AA632C084E99B12C637CE522B14E">
    <w:name w:val="42E4AA632C084E99B12C637CE522B14E"/>
    <w:rsid w:val="00BA784A"/>
    <w:pPr>
      <w:spacing w:after="160" w:line="259" w:lineRule="auto"/>
    </w:pPr>
  </w:style>
  <w:style w:type="paragraph" w:customStyle="1" w:styleId="B985005452594C49A7F6504A967352E8">
    <w:name w:val="B985005452594C49A7F6504A967352E8"/>
    <w:rsid w:val="00BA784A"/>
    <w:pPr>
      <w:spacing w:after="160" w:line="259" w:lineRule="auto"/>
    </w:pPr>
  </w:style>
  <w:style w:type="paragraph" w:customStyle="1" w:styleId="4DA9D00F233D4D9C9D67046B58ECDA18">
    <w:name w:val="4DA9D00F233D4D9C9D67046B58ECDA18"/>
    <w:rsid w:val="00BA784A"/>
    <w:pPr>
      <w:spacing w:after="160" w:line="259" w:lineRule="auto"/>
    </w:pPr>
  </w:style>
  <w:style w:type="paragraph" w:customStyle="1" w:styleId="3D76AECDD4414EA2A50B5F3742C727BA">
    <w:name w:val="3D76AECDD4414EA2A50B5F3742C727BA"/>
    <w:rsid w:val="00BA784A"/>
    <w:pPr>
      <w:spacing w:after="160" w:line="259" w:lineRule="auto"/>
    </w:pPr>
  </w:style>
  <w:style w:type="paragraph" w:customStyle="1" w:styleId="B7B6F2CCE6FC4EAAB2175D06FB187386">
    <w:name w:val="B7B6F2CCE6FC4EAAB2175D06FB187386"/>
    <w:rsid w:val="00BA784A"/>
    <w:pPr>
      <w:spacing w:after="160" w:line="259" w:lineRule="auto"/>
    </w:pPr>
  </w:style>
  <w:style w:type="paragraph" w:customStyle="1" w:styleId="1F9991AE126A44DEB4CC71CF54D1988E">
    <w:name w:val="1F9991AE126A44DEB4CC71CF54D1988E"/>
    <w:rsid w:val="00BA784A"/>
    <w:pPr>
      <w:spacing w:after="160" w:line="259" w:lineRule="auto"/>
    </w:pPr>
  </w:style>
  <w:style w:type="paragraph" w:customStyle="1" w:styleId="55DC04E524B3487FAB4BBDB54D24A7C9">
    <w:name w:val="55DC04E524B3487FAB4BBDB54D24A7C9"/>
    <w:rsid w:val="00BA784A"/>
    <w:pPr>
      <w:spacing w:after="160" w:line="259" w:lineRule="auto"/>
    </w:pPr>
  </w:style>
  <w:style w:type="paragraph" w:customStyle="1" w:styleId="0D746A29170A43EE9B0631269B54754D">
    <w:name w:val="0D746A29170A43EE9B0631269B54754D"/>
    <w:rsid w:val="00BA784A"/>
    <w:pPr>
      <w:spacing w:after="160" w:line="259" w:lineRule="auto"/>
    </w:pPr>
  </w:style>
  <w:style w:type="paragraph" w:customStyle="1" w:styleId="ED70384D6E7B42DBAE5C5C3E3939EBC1">
    <w:name w:val="ED70384D6E7B42DBAE5C5C3E3939EBC1"/>
    <w:rsid w:val="00BA784A"/>
    <w:pPr>
      <w:spacing w:after="160" w:line="259" w:lineRule="auto"/>
    </w:pPr>
  </w:style>
  <w:style w:type="paragraph" w:customStyle="1" w:styleId="A6019215EF6848FDB14ED74B60D34849">
    <w:name w:val="A6019215EF6848FDB14ED74B60D34849"/>
    <w:rsid w:val="00BA784A"/>
    <w:pPr>
      <w:spacing w:after="160" w:line="259" w:lineRule="auto"/>
    </w:pPr>
  </w:style>
  <w:style w:type="paragraph" w:customStyle="1" w:styleId="825C5A17EED24BF7852F4C23BBE546B2">
    <w:name w:val="825C5A17EED24BF7852F4C23BBE546B2"/>
    <w:rsid w:val="000E36E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2018-09-30T22:00:00+00:00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5. 2019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  <priloha xmlns="2a0df9b3-4f6a-40d6-bafe-bfa29ec52e7f">Ne</priloh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FEF7F441F2B9BB4A914598DD74C07C3D" ma:contentTypeVersion="43" ma:contentTypeDescription="" ma:contentTypeScope="" ma:versionID="56bd9de1cbb97ef9e0f8c4a991ffa929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468fc149cf85ebc43ba55ab9a1af1ff6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 minOccurs="0"/>
                <xsd:element ref="ns2:typ_prilohy" minOccurs="0"/>
                <xsd:element ref="ns2:Identifikační_x0020_číslo_x0020__x0028_IČO_x0029_" minOccurs="0"/>
                <xsd:element ref="ns2:hierarchie_utvaru" minOccurs="0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priloha" minOccurs="0"/>
                <xsd:element ref="ns2:zpracovatel" minOccurs="0"/>
                <xsd:element ref="ns2:schvalovatel" minOccurs="0"/>
                <xsd:element ref="ns2:typ_dokumentu_dle_spisoveho_planu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nillable="true" ma:displayName="Hierarchie útvaru" ma:default="/" ma:format="Dropdown" ma:indexed="true" ma:internalName="hierarchie_utvaru" ma:readOnly="false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priloha" ma:index="25" nillable="true" ma:displayName="Příloha" ma:default="Ne" ma:format="Dropdown" ma:internalName="priloha">
      <xsd:simpleType>
        <xsd:restriction base="dms:Choice">
          <xsd:enumeration value="Ano"/>
          <xsd:enumeration value="Ne"/>
        </xsd:restriction>
      </xsd:simpleType>
    </xsd:element>
    <xsd:element name="zpracovatel" ma:index="26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7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8" nillable="true" ma:displayName="Typ dokumentu dle spisového plánu" ma:format="Dropdown" ma:indexed="true" ma:internalName="typ_dokumentu_dle_spisoveho_planu" ma:readOnly="false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35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36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7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8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9" nillable="true" ma:displayName="Stav WF" ma:internalName="stav_WF" ma:percentage="FALSE">
      <xsd:simpleType>
        <xsd:restriction base="dms:Number"/>
      </xsd:simpleType>
    </xsd:element>
    <xsd:element name="kategorie_dokumentu_SSHR" ma:index="40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41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42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43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4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5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6" ma:displayName="Platnost od" ma:format="DateOnly" ma:internalName="platnost_od">
      <xsd:simpleType>
        <xsd:restriction base="dms:DateTime"/>
      </xsd:simpleType>
    </xsd:element>
    <xsd:element name="platnost_do" ma:index="47" ma:displayName="Platnost do" ma:format="DateOnly" ma:internalName="platnost_do">
      <xsd:simpleType>
        <xsd:restriction base="dms:DateTime"/>
      </xsd:simpleType>
    </xsd:element>
    <xsd:element name="Vymaz" ma:index="48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50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  <ds:schemaRef ds:uri="2a0df9b3-4f6a-40d6-bafe-bfa29ec52e7f"/>
    <ds:schemaRef ds:uri="d70ce041-a8a7-4f08-b900-fdb15ab0aa68"/>
  </ds:schemaRefs>
</ds:datastoreItem>
</file>

<file path=customXml/itemProps2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59B1F8-0382-473A-A7A8-977C13CCA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BD940F-BAB7-4F80-8580-75068FEFC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3</TotalTime>
  <Pages>27</Pages>
  <Words>2593</Words>
  <Characters>15302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subject/>
  <dc:creator>Job</dc:creator>
  <cp:keywords/>
  <dc:description/>
  <cp:lastModifiedBy>Sokoltová Lenka, Ing., MBA</cp:lastModifiedBy>
  <cp:revision>5</cp:revision>
  <cp:lastPrinted>2021-05-26T16:52:00Z</cp:lastPrinted>
  <dcterms:created xsi:type="dcterms:W3CDTF">2021-05-26T16:52:00Z</dcterms:created>
  <dcterms:modified xsi:type="dcterms:W3CDTF">2021-05-27T15:43:00Z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0x01010032F441348E9F4645A0D7875855955D3200FEF7F441F2B9BB4A914598DD74C07C3D</vt:lpwstr>
  </property>
  <property fmtid="{D5CDD505-2E9C-101B-9397-08002B2CF9AE}" pid="3" name="Order">
    <vt:r8>20800</vt:r8>
  </property>
</Properties>
</file>