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146050</wp:posOffset>
            </wp:positionV>
            <wp:extent cx="7556500" cy="104140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4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5306713</wp:posOffset>
            </wp:positionH>
            <wp:positionV relativeFrom="page">
              <wp:posOffset>7563638</wp:posOffset>
            </wp:positionV>
            <wp:extent cx="473151" cy="951040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3151" cy="951040"/>
                    </a:xfrm>
                    <a:custGeom>
                      <a:rect l="l" t="t" r="r" b="b"/>
                      <a:pathLst>
                        <a:path w="473151" h="951040">
                          <a:moveTo>
                            <a:pt x="0" y="951040"/>
                          </a:moveTo>
                          <a:lnTo>
                            <a:pt x="473151" y="951040"/>
                          </a:lnTo>
                          <a:lnTo>
                            <a:pt x="473151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2249786</wp:posOffset>
            </wp:positionH>
            <wp:positionV relativeFrom="page">
              <wp:posOffset>7577556</wp:posOffset>
            </wp:positionV>
            <wp:extent cx="477790" cy="937122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7790" cy="937122"/>
                    </a:xfrm>
                    <a:custGeom>
                      <a:rect l="l" t="t" r="r" b="b"/>
                      <a:pathLst>
                        <a:path w="477790" h="937122">
                          <a:moveTo>
                            <a:pt x="0" y="937122"/>
                          </a:moveTo>
                          <a:lnTo>
                            <a:pt x="477790" y="937122"/>
                          </a:lnTo>
                          <a:lnTo>
                            <a:pt x="477790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146050</wp:posOffset>
            </wp:positionV>
            <wp:extent cx="7556500" cy="1041400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4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844249</wp:posOffset>
            </wp:positionH>
            <wp:positionV relativeFrom="page">
              <wp:posOffset>3972883</wp:posOffset>
            </wp:positionV>
            <wp:extent cx="2606970" cy="1725789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06970" cy="1725789"/>
                    </a:xfrm>
                    <a:custGeom>
                      <a:rect l="l" t="t" r="r" b="b"/>
                      <a:pathLst>
                        <a:path w="2606970" h="1725789">
                          <a:moveTo>
                            <a:pt x="0" y="1725789"/>
                          </a:moveTo>
                          <a:lnTo>
                            <a:pt x="2606970" y="1725789"/>
                          </a:lnTo>
                          <a:lnTo>
                            <a:pt x="2606970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3970757</wp:posOffset>
            </wp:positionH>
            <wp:positionV relativeFrom="page">
              <wp:posOffset>4177008</wp:posOffset>
            </wp:positionV>
            <wp:extent cx="2291535" cy="1377848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91535" cy="1377848"/>
                    </a:xfrm>
                    <a:custGeom>
                      <a:rect l="l" t="t" r="r" b="b"/>
                      <a:pathLst>
                        <a:path w="2291535" h="1377848">
                          <a:moveTo>
                            <a:pt x="0" y="1377848"/>
                          </a:moveTo>
                          <a:lnTo>
                            <a:pt x="2291535" y="1377848"/>
                          </a:lnTo>
                          <a:lnTo>
                            <a:pt x="2291535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4026422</wp:posOffset>
            </wp:positionH>
            <wp:positionV relativeFrom="page">
              <wp:posOffset>5828570</wp:posOffset>
            </wp:positionV>
            <wp:extent cx="1971463" cy="793307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71463" cy="793307"/>
                    </a:xfrm>
                    <a:custGeom>
                      <a:rect l="l" t="t" r="r" b="b"/>
                      <a:pathLst>
                        <a:path w="1971463" h="793307">
                          <a:moveTo>
                            <a:pt x="0" y="793307"/>
                          </a:moveTo>
                          <a:lnTo>
                            <a:pt x="1971463" y="793307"/>
                          </a:lnTo>
                          <a:lnTo>
                            <a:pt x="197146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3970757</wp:posOffset>
            </wp:positionH>
            <wp:positionV relativeFrom="page">
              <wp:posOffset>6779610</wp:posOffset>
            </wp:positionV>
            <wp:extent cx="2319368" cy="756193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19368" cy="756193"/>
                    </a:xfrm>
                    <a:custGeom>
                      <a:rect l="l" t="t" r="r" b="b"/>
                      <a:pathLst>
                        <a:path w="2319368" h="756193">
                          <a:moveTo>
                            <a:pt x="0" y="756193"/>
                          </a:moveTo>
                          <a:lnTo>
                            <a:pt x="2319368" y="756193"/>
                          </a:lnTo>
                          <a:lnTo>
                            <a:pt x="2319368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2021-02-12T11:11:44Z</dcterms:created>
  <dcterms:modified xsi:type="dcterms:W3CDTF">2021-02-12T11:11:44Z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