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0F19F" w14:textId="77777777" w:rsidR="00260E61" w:rsidRPr="0088045E" w:rsidRDefault="00260E61" w:rsidP="00BD685B">
      <w:pPr>
        <w:pStyle w:val="Claneki"/>
        <w:tabs>
          <w:tab w:val="clear" w:pos="1418"/>
        </w:tabs>
        <w:spacing w:before="160" w:after="160"/>
        <w:ind w:left="567" w:right="-35" w:firstLine="0"/>
        <w:jc w:val="center"/>
        <w:rPr>
          <w:rFonts w:cs="Arial"/>
          <w:b/>
          <w:bCs/>
          <w:caps/>
          <w:color w:val="auto"/>
          <w:kern w:val="28"/>
          <w:szCs w:val="22"/>
        </w:rPr>
      </w:pPr>
      <w:r w:rsidRPr="0088045E">
        <w:rPr>
          <w:rFonts w:cs="Arial"/>
          <w:b/>
          <w:bCs/>
          <w:caps/>
          <w:color w:val="auto"/>
          <w:kern w:val="28"/>
          <w:szCs w:val="22"/>
        </w:rPr>
        <w:t>SMLOUVA</w:t>
      </w:r>
      <w:r w:rsidR="00DA3D95" w:rsidRPr="0088045E">
        <w:rPr>
          <w:rFonts w:cs="Arial"/>
          <w:b/>
          <w:bCs/>
          <w:caps/>
          <w:color w:val="auto"/>
          <w:kern w:val="28"/>
          <w:szCs w:val="22"/>
        </w:rPr>
        <w:t xml:space="preserve"> O</w:t>
      </w:r>
      <w:r w:rsidR="00DA3D95">
        <w:rPr>
          <w:rFonts w:cs="Arial"/>
          <w:b/>
          <w:bCs/>
          <w:caps/>
          <w:color w:val="auto"/>
          <w:kern w:val="28"/>
          <w:szCs w:val="22"/>
        </w:rPr>
        <w:t> </w:t>
      </w:r>
      <w:r w:rsidR="008D1E5A" w:rsidRPr="0088045E">
        <w:rPr>
          <w:rFonts w:cs="Arial"/>
          <w:b/>
          <w:bCs/>
          <w:caps/>
          <w:color w:val="auto"/>
          <w:kern w:val="28"/>
          <w:szCs w:val="22"/>
        </w:rPr>
        <w:t xml:space="preserve">provedení </w:t>
      </w:r>
      <w:r w:rsidR="00E9031B" w:rsidRPr="0088045E">
        <w:rPr>
          <w:rFonts w:cs="Arial"/>
          <w:b/>
          <w:bCs/>
          <w:caps/>
          <w:color w:val="auto"/>
          <w:kern w:val="28"/>
          <w:szCs w:val="22"/>
        </w:rPr>
        <w:t>klinického hodnocení</w:t>
      </w:r>
      <w:r w:rsidRPr="0088045E">
        <w:rPr>
          <w:rFonts w:cs="Arial"/>
          <w:b/>
          <w:bCs/>
          <w:caps/>
          <w:color w:val="auto"/>
          <w:kern w:val="28"/>
          <w:szCs w:val="22"/>
        </w:rPr>
        <w:t xml:space="preserve"> </w:t>
      </w:r>
    </w:p>
    <w:p w14:paraId="6CA251D3" w14:textId="77777777" w:rsidR="0077069D" w:rsidRPr="0088045E" w:rsidRDefault="0077069D" w:rsidP="00BD685B">
      <w:pPr>
        <w:pStyle w:val="Claneki"/>
        <w:tabs>
          <w:tab w:val="clear" w:pos="1418"/>
        </w:tabs>
        <w:spacing w:before="160" w:after="160"/>
        <w:ind w:left="567" w:right="-35" w:firstLine="0"/>
        <w:jc w:val="center"/>
        <w:rPr>
          <w:szCs w:val="22"/>
        </w:rPr>
      </w:pPr>
      <w:r w:rsidRPr="0088045E">
        <w:rPr>
          <w:szCs w:val="22"/>
        </w:rPr>
        <w:t>uzavřená podle ustanovení § 1746 odst. 2 zákona č. 89/2012 Sb., občanský zákoník</w:t>
      </w:r>
    </w:p>
    <w:p w14:paraId="2A2A0F87" w14:textId="77777777" w:rsidR="0077069D" w:rsidRPr="0088045E" w:rsidRDefault="0077069D" w:rsidP="00BD685B">
      <w:pPr>
        <w:pStyle w:val="Claneki"/>
        <w:tabs>
          <w:tab w:val="clear" w:pos="1418"/>
        </w:tabs>
        <w:spacing w:before="160" w:after="160"/>
        <w:ind w:left="567" w:right="-35" w:firstLine="0"/>
        <w:jc w:val="center"/>
        <w:rPr>
          <w:szCs w:val="22"/>
        </w:rPr>
      </w:pPr>
      <w:r w:rsidRPr="0088045E">
        <w:rPr>
          <w:szCs w:val="22"/>
        </w:rPr>
        <w:t>(„</w:t>
      </w:r>
      <w:r w:rsidRPr="0088045E">
        <w:rPr>
          <w:b/>
          <w:szCs w:val="22"/>
        </w:rPr>
        <w:t>Smlouva</w:t>
      </w:r>
      <w:r w:rsidRPr="0088045E">
        <w:rPr>
          <w:szCs w:val="22"/>
        </w:rPr>
        <w:t>“)</w:t>
      </w:r>
    </w:p>
    <w:p w14:paraId="2AA27BE5" w14:textId="77777777" w:rsidR="0077069D" w:rsidRPr="0088045E" w:rsidRDefault="0077069D" w:rsidP="00BD685B">
      <w:pPr>
        <w:pStyle w:val="Smluvnistranypreambule"/>
        <w:spacing w:before="160" w:after="160"/>
        <w:ind w:left="567" w:right="-35"/>
        <w:rPr>
          <w:rFonts w:ascii="Imago" w:hAnsi="Imago"/>
          <w:szCs w:val="22"/>
        </w:rPr>
      </w:pPr>
      <w:r w:rsidRPr="0088045E">
        <w:rPr>
          <w:rFonts w:ascii="Imago" w:hAnsi="Imago"/>
          <w:szCs w:val="22"/>
        </w:rPr>
        <w:t>Smluvní strany</w:t>
      </w:r>
    </w:p>
    <w:p w14:paraId="3677CF77" w14:textId="77777777" w:rsidR="0077069D" w:rsidRPr="0088045E" w:rsidRDefault="0077069D" w:rsidP="00BD685B">
      <w:pPr>
        <w:numPr>
          <w:ilvl w:val="0"/>
          <w:numId w:val="10"/>
        </w:numPr>
        <w:spacing w:before="0"/>
        <w:ind w:right="-35"/>
        <w:rPr>
          <w:b/>
          <w:snapToGrid/>
          <w:color w:val="auto"/>
          <w:szCs w:val="22"/>
          <w:lang w:eastAsia="en-US"/>
        </w:rPr>
      </w:pPr>
      <w:r w:rsidRPr="0088045E">
        <w:rPr>
          <w:b/>
          <w:snapToGrid/>
          <w:color w:val="auto"/>
          <w:szCs w:val="22"/>
          <w:lang w:eastAsia="en-US"/>
        </w:rPr>
        <w:t>ROCHE s.r.o.</w:t>
      </w:r>
    </w:p>
    <w:p w14:paraId="2D5EE8D1" w14:textId="77777777" w:rsidR="0077069D" w:rsidRPr="0088045E" w:rsidRDefault="0077069D" w:rsidP="00BD685B">
      <w:pPr>
        <w:spacing w:before="0"/>
        <w:ind w:left="567" w:right="-35"/>
        <w:rPr>
          <w:snapToGrid/>
          <w:color w:val="auto"/>
          <w:szCs w:val="22"/>
          <w:lang w:eastAsia="en-US"/>
        </w:rPr>
      </w:pPr>
      <w:r w:rsidRPr="0088045E">
        <w:rPr>
          <w:snapToGrid/>
          <w:color w:val="auto"/>
          <w:szCs w:val="22"/>
          <w:lang w:eastAsia="en-US"/>
        </w:rPr>
        <w:t xml:space="preserve">sídlo: </w:t>
      </w:r>
      <w:r w:rsidR="00BB2F8D" w:rsidRPr="0088045E">
        <w:rPr>
          <w:snapToGrid/>
          <w:color w:val="auto"/>
          <w:szCs w:val="22"/>
          <w:lang w:eastAsia="en-US"/>
        </w:rPr>
        <w:t xml:space="preserve">Sokolovská </w:t>
      </w:r>
      <w:r w:rsidR="00BB2F8D" w:rsidRPr="0088045E">
        <w:rPr>
          <w:szCs w:val="22"/>
        </w:rPr>
        <w:t>685/136f, Karlín</w:t>
      </w:r>
      <w:r w:rsidR="00BB2F8D" w:rsidRPr="0088045E">
        <w:rPr>
          <w:snapToGrid/>
          <w:color w:val="auto"/>
          <w:szCs w:val="22"/>
          <w:lang w:eastAsia="en-US"/>
        </w:rPr>
        <w:t>, 186 00 Praha 8,</w:t>
      </w:r>
      <w:r w:rsidRPr="0088045E">
        <w:rPr>
          <w:snapToGrid/>
          <w:color w:val="auto"/>
          <w:szCs w:val="22"/>
          <w:lang w:eastAsia="en-US"/>
        </w:rPr>
        <w:t xml:space="preserve"> Česká republika</w:t>
      </w:r>
    </w:p>
    <w:p w14:paraId="2D165293" w14:textId="77777777" w:rsidR="0077069D" w:rsidRPr="0088045E" w:rsidRDefault="0077069D" w:rsidP="00BD685B">
      <w:pPr>
        <w:spacing w:before="0"/>
        <w:ind w:left="567" w:right="-35"/>
        <w:rPr>
          <w:snapToGrid/>
          <w:color w:val="auto"/>
          <w:szCs w:val="22"/>
          <w:lang w:eastAsia="en-US"/>
        </w:rPr>
      </w:pPr>
      <w:r w:rsidRPr="0088045E">
        <w:rPr>
          <w:snapToGrid/>
          <w:color w:val="auto"/>
          <w:szCs w:val="22"/>
          <w:lang w:eastAsia="en-US"/>
        </w:rPr>
        <w:t>IČO: 49617052</w:t>
      </w:r>
    </w:p>
    <w:p w14:paraId="4C6A912A" w14:textId="77777777" w:rsidR="0077069D" w:rsidRPr="0088045E" w:rsidRDefault="0077069D" w:rsidP="00BD685B">
      <w:pPr>
        <w:spacing w:before="0"/>
        <w:ind w:left="567" w:right="-35"/>
        <w:rPr>
          <w:snapToGrid/>
          <w:color w:val="auto"/>
          <w:szCs w:val="22"/>
          <w:lang w:eastAsia="en-US"/>
        </w:rPr>
      </w:pPr>
      <w:r w:rsidRPr="0088045E">
        <w:rPr>
          <w:snapToGrid/>
          <w:color w:val="auto"/>
          <w:szCs w:val="22"/>
          <w:lang w:eastAsia="en-US"/>
        </w:rPr>
        <w:t>DIČ: CZ49617052</w:t>
      </w:r>
    </w:p>
    <w:p w14:paraId="2F4FE834" w14:textId="77777777" w:rsidR="0077069D" w:rsidRPr="0088045E" w:rsidRDefault="0077069D" w:rsidP="00BD685B">
      <w:pPr>
        <w:spacing w:before="0"/>
        <w:ind w:left="567" w:right="-35"/>
        <w:rPr>
          <w:snapToGrid/>
          <w:color w:val="auto"/>
          <w:szCs w:val="22"/>
          <w:lang w:eastAsia="en-US"/>
        </w:rPr>
      </w:pPr>
      <w:r w:rsidRPr="0088045E">
        <w:rPr>
          <w:snapToGrid/>
          <w:color w:val="auto"/>
          <w:szCs w:val="22"/>
          <w:lang w:eastAsia="en-US"/>
        </w:rPr>
        <w:t>zapsaná</w:t>
      </w:r>
      <w:r w:rsidR="00DA3D95" w:rsidRPr="0088045E">
        <w:rPr>
          <w:snapToGrid/>
          <w:color w:val="auto"/>
          <w:szCs w:val="22"/>
          <w:lang w:eastAsia="en-US"/>
        </w:rPr>
        <w:t xml:space="preserve"> v</w:t>
      </w:r>
      <w:r w:rsidR="00DA3D95">
        <w:rPr>
          <w:snapToGrid/>
          <w:color w:val="auto"/>
          <w:szCs w:val="22"/>
          <w:lang w:eastAsia="en-US"/>
        </w:rPr>
        <w:t> </w:t>
      </w:r>
      <w:r w:rsidRPr="0088045E">
        <w:rPr>
          <w:snapToGrid/>
          <w:color w:val="auto"/>
          <w:szCs w:val="22"/>
          <w:lang w:eastAsia="en-US"/>
        </w:rPr>
        <w:t>obchodním rejstříku vedeném Městským soudem</w:t>
      </w:r>
      <w:r w:rsidR="00DA3D95" w:rsidRPr="0088045E">
        <w:rPr>
          <w:snapToGrid/>
          <w:color w:val="auto"/>
          <w:szCs w:val="22"/>
          <w:lang w:eastAsia="en-US"/>
        </w:rPr>
        <w:t xml:space="preserve"> v</w:t>
      </w:r>
      <w:r w:rsidR="00DA3D95">
        <w:rPr>
          <w:snapToGrid/>
          <w:color w:val="auto"/>
          <w:szCs w:val="22"/>
          <w:lang w:eastAsia="en-US"/>
        </w:rPr>
        <w:t> </w:t>
      </w:r>
      <w:r w:rsidRPr="0088045E">
        <w:rPr>
          <w:snapToGrid/>
          <w:color w:val="auto"/>
          <w:szCs w:val="22"/>
          <w:lang w:eastAsia="en-US"/>
        </w:rPr>
        <w:t xml:space="preserve">Praze, oddíl C, vložka 13202 </w:t>
      </w:r>
    </w:p>
    <w:p w14:paraId="278BD49B" w14:textId="77777777" w:rsidR="0077069D" w:rsidRPr="0088045E" w:rsidRDefault="0077069D" w:rsidP="00BD685B">
      <w:pPr>
        <w:spacing w:before="0"/>
        <w:ind w:left="567" w:right="-35"/>
        <w:rPr>
          <w:snapToGrid/>
          <w:color w:val="auto"/>
          <w:szCs w:val="22"/>
          <w:lang w:eastAsia="en-US"/>
        </w:rPr>
      </w:pPr>
      <w:r w:rsidRPr="0088045E">
        <w:rPr>
          <w:snapToGrid/>
          <w:color w:val="auto"/>
          <w:szCs w:val="22"/>
          <w:lang w:eastAsia="en-US"/>
        </w:rPr>
        <w:t>(„</w:t>
      </w:r>
      <w:r w:rsidR="00B52214">
        <w:rPr>
          <w:b/>
          <w:snapToGrid/>
          <w:color w:val="auto"/>
          <w:szCs w:val="22"/>
          <w:lang w:eastAsia="en-US"/>
        </w:rPr>
        <w:t>Společnost ROCHE</w:t>
      </w:r>
      <w:r w:rsidRPr="0088045E">
        <w:rPr>
          <w:snapToGrid/>
          <w:color w:val="auto"/>
          <w:szCs w:val="22"/>
          <w:lang w:eastAsia="en-US"/>
        </w:rPr>
        <w:t>“)</w:t>
      </w:r>
    </w:p>
    <w:p w14:paraId="3A67FD40" w14:textId="77777777" w:rsidR="0077069D" w:rsidRPr="0088045E" w:rsidRDefault="0077069D" w:rsidP="00BD685B">
      <w:pPr>
        <w:spacing w:before="160" w:after="160"/>
        <w:ind w:left="567" w:right="-35"/>
        <w:jc w:val="left"/>
        <w:rPr>
          <w:snapToGrid/>
          <w:color w:val="auto"/>
          <w:szCs w:val="22"/>
          <w:lang w:eastAsia="en-US"/>
        </w:rPr>
      </w:pPr>
      <w:r w:rsidRPr="0088045E">
        <w:rPr>
          <w:snapToGrid/>
          <w:color w:val="auto"/>
          <w:szCs w:val="22"/>
          <w:lang w:eastAsia="en-US"/>
        </w:rPr>
        <w:t>a</w:t>
      </w:r>
    </w:p>
    <w:p w14:paraId="426B49E8" w14:textId="77777777" w:rsidR="005D0EF8" w:rsidRPr="005D0EF8" w:rsidRDefault="005D0EF8" w:rsidP="005D0EF8">
      <w:pPr>
        <w:numPr>
          <w:ilvl w:val="0"/>
          <w:numId w:val="10"/>
        </w:numPr>
        <w:spacing w:before="0"/>
        <w:ind w:right="-35"/>
        <w:rPr>
          <w:b/>
        </w:rPr>
      </w:pPr>
      <w:r w:rsidRPr="005D0EF8">
        <w:rPr>
          <w:b/>
          <w:snapToGrid/>
          <w:color w:val="auto"/>
          <w:szCs w:val="22"/>
          <w:lang w:eastAsia="en-US"/>
        </w:rPr>
        <w:t>Fakultní</w:t>
      </w:r>
      <w:r w:rsidRPr="00974C78">
        <w:t xml:space="preserve"> </w:t>
      </w:r>
      <w:r w:rsidRPr="005D0EF8">
        <w:rPr>
          <w:b/>
        </w:rPr>
        <w:t>nemocnice Olomouc</w:t>
      </w:r>
    </w:p>
    <w:p w14:paraId="28FF11F7" w14:textId="77777777" w:rsidR="005D0EF8" w:rsidRPr="00974C78" w:rsidRDefault="005D0EF8" w:rsidP="005D0EF8">
      <w:pPr>
        <w:spacing w:before="0"/>
        <w:ind w:left="567" w:right="57"/>
      </w:pPr>
      <w:r w:rsidRPr="00974C78">
        <w:t>sídlo: I. P. Pavlova 185/6, Olomouc, PSČ 779 00, Česká republika</w:t>
      </w:r>
    </w:p>
    <w:p w14:paraId="5C60EB8C" w14:textId="77777777" w:rsidR="005D0EF8" w:rsidRPr="00974C78" w:rsidRDefault="005D0EF8" w:rsidP="005D0EF8">
      <w:pPr>
        <w:spacing w:before="0"/>
        <w:ind w:left="567" w:right="57"/>
      </w:pPr>
      <w:r w:rsidRPr="00974C78">
        <w:t>IČO: 00098892</w:t>
      </w:r>
    </w:p>
    <w:p w14:paraId="0D394A41" w14:textId="77777777" w:rsidR="005D0EF8" w:rsidRPr="00974C78" w:rsidRDefault="005D0EF8" w:rsidP="005D0EF8">
      <w:pPr>
        <w:spacing w:before="0"/>
        <w:ind w:left="567" w:right="57"/>
      </w:pPr>
      <w:r w:rsidRPr="00974C78">
        <w:t>DIČ: CZ00098892</w:t>
      </w:r>
    </w:p>
    <w:p w14:paraId="69E264C5" w14:textId="77777777" w:rsidR="0077069D" w:rsidRPr="0088045E" w:rsidRDefault="0077069D" w:rsidP="00BD685B">
      <w:pPr>
        <w:spacing w:before="0"/>
        <w:ind w:left="567" w:right="-35"/>
        <w:rPr>
          <w:snapToGrid/>
          <w:color w:val="auto"/>
          <w:szCs w:val="22"/>
          <w:lang w:eastAsia="en-US"/>
        </w:rPr>
      </w:pPr>
      <w:r w:rsidRPr="00E96467">
        <w:rPr>
          <w:snapToGrid/>
          <w:color w:val="auto"/>
          <w:szCs w:val="22"/>
          <w:lang w:eastAsia="en-US"/>
        </w:rPr>
        <w:t>(„</w:t>
      </w:r>
      <w:r w:rsidR="00260E61" w:rsidRPr="00E96467">
        <w:rPr>
          <w:b/>
          <w:snapToGrid/>
          <w:color w:val="auto"/>
          <w:szCs w:val="22"/>
          <w:lang w:eastAsia="en-US"/>
        </w:rPr>
        <w:t>Poskytovatel</w:t>
      </w:r>
      <w:r w:rsidRPr="00E96467">
        <w:rPr>
          <w:snapToGrid/>
          <w:color w:val="auto"/>
          <w:szCs w:val="22"/>
          <w:lang w:eastAsia="en-US"/>
        </w:rPr>
        <w:t>“)</w:t>
      </w:r>
    </w:p>
    <w:p w14:paraId="2D40CC82" w14:textId="77777777" w:rsidR="00121BC2" w:rsidRPr="0088045E" w:rsidRDefault="00121BC2" w:rsidP="00BD685B">
      <w:pPr>
        <w:pStyle w:val="ListParagraph"/>
        <w:spacing w:before="160" w:after="160"/>
        <w:ind w:left="567" w:right="-35"/>
        <w:jc w:val="left"/>
        <w:rPr>
          <w:color w:val="auto"/>
          <w:szCs w:val="22"/>
          <w:lang w:eastAsia="en-US"/>
        </w:rPr>
      </w:pPr>
      <w:r w:rsidRPr="0088045E">
        <w:rPr>
          <w:color w:val="auto"/>
          <w:szCs w:val="22"/>
          <w:lang w:eastAsia="en-US"/>
        </w:rPr>
        <w:t>a</w:t>
      </w:r>
    </w:p>
    <w:p w14:paraId="29F26321" w14:textId="7C72AB08" w:rsidR="00121BC2" w:rsidRPr="00E22CCD" w:rsidRDefault="00543158" w:rsidP="00BD685B">
      <w:pPr>
        <w:pStyle w:val="Smluvnstrany-text"/>
        <w:numPr>
          <w:ilvl w:val="0"/>
          <w:numId w:val="18"/>
        </w:numPr>
        <w:snapToGrid w:val="0"/>
        <w:spacing w:before="0"/>
        <w:ind w:right="-35"/>
        <w:rPr>
          <w:b/>
          <w:szCs w:val="22"/>
        </w:rPr>
      </w:pPr>
      <w:r w:rsidRPr="00543158">
        <w:rPr>
          <w:b/>
          <w:szCs w:val="22"/>
          <w:highlight w:val="black"/>
        </w:rPr>
        <w:t>xxxxxxxxxxxxxxxxxxxx</w:t>
      </w:r>
    </w:p>
    <w:p w14:paraId="52D1C2E7" w14:textId="77777777" w:rsidR="00121BC2" w:rsidRPr="00E22CCD" w:rsidRDefault="00AF0E95" w:rsidP="00BD685B">
      <w:pPr>
        <w:pStyle w:val="Smluvnstrany-text"/>
        <w:spacing w:before="0"/>
        <w:ind w:left="567" w:right="-35"/>
        <w:rPr>
          <w:color w:val="auto"/>
          <w:szCs w:val="22"/>
        </w:rPr>
      </w:pPr>
      <w:r>
        <w:rPr>
          <w:color w:val="auto"/>
          <w:szCs w:val="22"/>
        </w:rPr>
        <w:t>a</w:t>
      </w:r>
      <w:r w:rsidR="00260E61" w:rsidRPr="00E22CCD">
        <w:rPr>
          <w:color w:val="auto"/>
          <w:szCs w:val="22"/>
        </w:rPr>
        <w:t>dresa</w:t>
      </w:r>
      <w:r w:rsidR="00245051">
        <w:rPr>
          <w:color w:val="auto"/>
          <w:szCs w:val="22"/>
        </w:rPr>
        <w:t xml:space="preserve"> pracoviště</w:t>
      </w:r>
      <w:r w:rsidR="00121BC2" w:rsidRPr="00E22CCD">
        <w:rPr>
          <w:color w:val="auto"/>
          <w:szCs w:val="22"/>
        </w:rPr>
        <w:t>:</w:t>
      </w:r>
      <w:r w:rsidR="005710B0" w:rsidRPr="00E22CCD">
        <w:rPr>
          <w:color w:val="auto"/>
          <w:szCs w:val="22"/>
        </w:rPr>
        <w:t xml:space="preserve"> </w:t>
      </w:r>
      <w:r w:rsidR="005A66E7" w:rsidRPr="00E22CCD">
        <w:rPr>
          <w:color w:val="auto"/>
          <w:szCs w:val="22"/>
        </w:rPr>
        <w:t>Fakultní nemocnice Olomouc, I. P. Pavlova 185/6, Olomouc, PSČ 779 00, Česká republika</w:t>
      </w:r>
      <w:r w:rsidR="005710B0" w:rsidRPr="00E22CCD">
        <w:rPr>
          <w:color w:val="auto"/>
          <w:szCs w:val="22"/>
        </w:rPr>
        <w:t xml:space="preserve"> </w:t>
      </w:r>
    </w:p>
    <w:p w14:paraId="542EF08F" w14:textId="77777777" w:rsidR="00121BC2" w:rsidRPr="0088045E" w:rsidRDefault="00121BC2" w:rsidP="00BD685B">
      <w:pPr>
        <w:pStyle w:val="ListParagraph"/>
        <w:spacing w:before="0"/>
        <w:ind w:left="567" w:right="-35"/>
        <w:rPr>
          <w:color w:val="auto"/>
          <w:szCs w:val="22"/>
          <w:lang w:eastAsia="en-US"/>
        </w:rPr>
      </w:pPr>
      <w:r w:rsidRPr="00E22CCD">
        <w:rPr>
          <w:color w:val="auto"/>
          <w:szCs w:val="22"/>
          <w:lang w:eastAsia="en-US"/>
        </w:rPr>
        <w:t>(„</w:t>
      </w:r>
      <w:r w:rsidR="008D1E5A" w:rsidRPr="00E22CCD">
        <w:rPr>
          <w:b/>
          <w:color w:val="auto"/>
          <w:szCs w:val="22"/>
          <w:lang w:eastAsia="en-US"/>
        </w:rPr>
        <w:t>Hlavní zkoušející</w:t>
      </w:r>
      <w:r w:rsidRPr="00E22CCD">
        <w:rPr>
          <w:color w:val="auto"/>
          <w:szCs w:val="22"/>
          <w:lang w:eastAsia="en-US"/>
        </w:rPr>
        <w:t>“)</w:t>
      </w:r>
    </w:p>
    <w:p w14:paraId="27CF7338" w14:textId="77777777" w:rsidR="00121BC2" w:rsidRPr="0088045E" w:rsidRDefault="00121BC2" w:rsidP="00BD685B">
      <w:pPr>
        <w:pStyle w:val="Smluvnstrany-text"/>
        <w:spacing w:before="160" w:after="160"/>
        <w:ind w:left="567" w:right="-35"/>
        <w:rPr>
          <w:color w:val="auto"/>
          <w:szCs w:val="22"/>
        </w:rPr>
      </w:pPr>
      <w:r w:rsidRPr="0088045E">
        <w:rPr>
          <w:color w:val="auto"/>
          <w:szCs w:val="22"/>
        </w:rPr>
        <w:t>(</w:t>
      </w:r>
      <w:r w:rsidR="00B52214">
        <w:rPr>
          <w:color w:val="auto"/>
          <w:szCs w:val="22"/>
        </w:rPr>
        <w:t>Společnost ROCHE</w:t>
      </w:r>
      <w:r w:rsidRPr="0088045E">
        <w:rPr>
          <w:color w:val="auto"/>
          <w:szCs w:val="22"/>
        </w:rPr>
        <w:t xml:space="preserve">, </w:t>
      </w:r>
      <w:r w:rsidR="00260E61" w:rsidRPr="0088045E">
        <w:rPr>
          <w:color w:val="auto"/>
          <w:szCs w:val="22"/>
        </w:rPr>
        <w:t>Poskytovatel</w:t>
      </w:r>
      <w:r w:rsidR="00DA3D95" w:rsidRPr="0088045E">
        <w:rPr>
          <w:color w:val="auto"/>
          <w:szCs w:val="22"/>
        </w:rPr>
        <w:t xml:space="preserve"> a</w:t>
      </w:r>
      <w:r w:rsidR="00DA3D95">
        <w:rPr>
          <w:color w:val="auto"/>
          <w:szCs w:val="22"/>
        </w:rPr>
        <w:t> </w:t>
      </w:r>
      <w:r w:rsidR="00735199" w:rsidRPr="0088045E">
        <w:rPr>
          <w:color w:val="auto"/>
          <w:szCs w:val="22"/>
        </w:rPr>
        <w:t>Hlavní zkoušející</w:t>
      </w:r>
      <w:r w:rsidRPr="0088045E">
        <w:rPr>
          <w:color w:val="auto"/>
          <w:szCs w:val="22"/>
        </w:rPr>
        <w:t xml:space="preserve"> dále společně „</w:t>
      </w:r>
      <w:r w:rsidRPr="0088045E">
        <w:rPr>
          <w:b/>
          <w:color w:val="auto"/>
          <w:szCs w:val="22"/>
        </w:rPr>
        <w:t>Strany</w:t>
      </w:r>
      <w:r w:rsidRPr="0088045E">
        <w:rPr>
          <w:color w:val="auto"/>
          <w:szCs w:val="22"/>
        </w:rPr>
        <w:t>“</w:t>
      </w:r>
      <w:r w:rsidR="00DA3D95" w:rsidRPr="0088045E">
        <w:rPr>
          <w:color w:val="auto"/>
          <w:szCs w:val="22"/>
        </w:rPr>
        <w:t xml:space="preserve"> a</w:t>
      </w:r>
      <w:r w:rsidR="00DA3D95">
        <w:rPr>
          <w:color w:val="auto"/>
          <w:szCs w:val="22"/>
        </w:rPr>
        <w:t> </w:t>
      </w:r>
      <w:r w:rsidRPr="0088045E">
        <w:rPr>
          <w:color w:val="auto"/>
          <w:szCs w:val="22"/>
        </w:rPr>
        <w:t>každý</w:t>
      </w:r>
      <w:r w:rsidR="00DA3D95" w:rsidRPr="0088045E">
        <w:rPr>
          <w:color w:val="auto"/>
          <w:szCs w:val="22"/>
        </w:rPr>
        <w:t xml:space="preserve"> z</w:t>
      </w:r>
      <w:r w:rsidR="00DA3D95">
        <w:rPr>
          <w:color w:val="auto"/>
          <w:szCs w:val="22"/>
        </w:rPr>
        <w:t> </w:t>
      </w:r>
      <w:r w:rsidRPr="0088045E">
        <w:rPr>
          <w:color w:val="auto"/>
          <w:szCs w:val="22"/>
        </w:rPr>
        <w:t>nich samostatně „</w:t>
      </w:r>
      <w:r w:rsidRPr="0088045E">
        <w:rPr>
          <w:b/>
          <w:color w:val="auto"/>
          <w:szCs w:val="22"/>
        </w:rPr>
        <w:t>Strana</w:t>
      </w:r>
      <w:r w:rsidRPr="0088045E">
        <w:rPr>
          <w:color w:val="auto"/>
          <w:szCs w:val="22"/>
        </w:rPr>
        <w:t>“)</w:t>
      </w:r>
    </w:p>
    <w:p w14:paraId="5C83F9F1" w14:textId="77777777" w:rsidR="00B52214" w:rsidRDefault="00B52214" w:rsidP="00BD685B">
      <w:pPr>
        <w:pStyle w:val="Heading1"/>
        <w:ind w:left="567" w:right="-35"/>
      </w:pPr>
      <w:bookmarkStart w:id="0" w:name="_Ref288759453"/>
      <w:bookmarkStart w:id="1" w:name="_Toc289800470"/>
      <w:bookmarkStart w:id="2" w:name="_Toc312929159"/>
      <w:bookmarkStart w:id="3" w:name="_Toc371417308"/>
      <w:bookmarkStart w:id="4" w:name="_Toc372732324"/>
      <w:bookmarkStart w:id="5" w:name="_Toc374232626"/>
      <w:bookmarkStart w:id="6" w:name="_Ref376185361"/>
      <w:bookmarkStart w:id="7" w:name="_Toc161799179"/>
      <w:bookmarkStart w:id="8" w:name="_Toc161799430"/>
      <w:r>
        <w:t>Preambule</w:t>
      </w:r>
    </w:p>
    <w:p w14:paraId="4E188125" w14:textId="77777777" w:rsidR="00B52214" w:rsidRDefault="00B52214" w:rsidP="00BD685B">
      <w:pPr>
        <w:ind w:left="567" w:right="-35"/>
        <w:rPr>
          <w:snapToGrid/>
          <w:color w:val="auto"/>
          <w:szCs w:val="22"/>
          <w:lang w:eastAsia="en-US"/>
        </w:rPr>
      </w:pPr>
      <w:r>
        <w:rPr>
          <w:lang w:eastAsia="en-US"/>
        </w:rPr>
        <w:t xml:space="preserve">Zadavatelem </w:t>
      </w:r>
      <w:r w:rsidRPr="0088045E">
        <w:rPr>
          <w:szCs w:val="22"/>
        </w:rPr>
        <w:t>klinické</w:t>
      </w:r>
      <w:r>
        <w:rPr>
          <w:szCs w:val="22"/>
        </w:rPr>
        <w:t>ho</w:t>
      </w:r>
      <w:r w:rsidRPr="0088045E">
        <w:rPr>
          <w:szCs w:val="22"/>
        </w:rPr>
        <w:t xml:space="preserve"> hodnocení</w:t>
      </w:r>
      <w:r w:rsidR="00DA3D95" w:rsidRPr="0088045E">
        <w:rPr>
          <w:szCs w:val="22"/>
        </w:rPr>
        <w:t xml:space="preserve"> s</w:t>
      </w:r>
      <w:r w:rsidR="00DA3D95">
        <w:rPr>
          <w:szCs w:val="22"/>
        </w:rPr>
        <w:t> </w:t>
      </w:r>
      <w:r w:rsidRPr="007519C3">
        <w:rPr>
          <w:szCs w:val="22"/>
        </w:rPr>
        <w:t>názvem: „</w:t>
      </w:r>
      <w:r w:rsidR="005710B0" w:rsidRPr="00DB5119">
        <w:rPr>
          <w:bCs/>
        </w:rPr>
        <w:t>RANDOMIZOVANÉ, DVOJITĚ ZASLEPENÉ, PLACEBEM KONTROLOVANÉ KLINICKÉ HODNOCENÍ FÁZE III, HODNOTÍCÍ LÉČBU ATEZOLIZUMABEM OPROTI KOMBINACI ATEZOLIZUMABU</w:t>
      </w:r>
      <w:r w:rsidR="00DA3D95" w:rsidRPr="00DB5119">
        <w:rPr>
          <w:bCs/>
        </w:rPr>
        <w:t xml:space="preserve"> S</w:t>
      </w:r>
      <w:r w:rsidR="00DA3D95">
        <w:rPr>
          <w:bCs/>
        </w:rPr>
        <w:t> </w:t>
      </w:r>
      <w:r w:rsidR="005710B0" w:rsidRPr="00DB5119">
        <w:rPr>
          <w:bCs/>
        </w:rPr>
        <w:t>TIRAGOLUMABEM (ANTI-TIGIT PROTILÁTKOU)</w:t>
      </w:r>
      <w:r w:rsidR="00DA3D95" w:rsidRPr="00DB5119">
        <w:rPr>
          <w:bCs/>
        </w:rPr>
        <w:t xml:space="preserve"> U</w:t>
      </w:r>
      <w:r w:rsidR="00DA3D95">
        <w:rPr>
          <w:bCs/>
        </w:rPr>
        <w:t> </w:t>
      </w:r>
      <w:r w:rsidR="005710B0" w:rsidRPr="00DB5119">
        <w:rPr>
          <w:bCs/>
        </w:rPr>
        <w:t>PACIENTŮ</w:t>
      </w:r>
      <w:r w:rsidR="00DA3D95" w:rsidRPr="00DB5119">
        <w:rPr>
          <w:bCs/>
        </w:rPr>
        <w:t xml:space="preserve"> S</w:t>
      </w:r>
      <w:r w:rsidR="00DA3D95">
        <w:rPr>
          <w:bCs/>
        </w:rPr>
        <w:t> </w:t>
      </w:r>
      <w:r w:rsidR="005710B0" w:rsidRPr="00DB5119">
        <w:rPr>
          <w:bCs/>
        </w:rPr>
        <w:t>NERESEKOVATELNÝM LOKÁLNĚ POKROČILÝM DLAŽDICOBUNĚČNÝM KARCINOMEM JÍCNU</w:t>
      </w:r>
      <w:r w:rsidRPr="007519C3">
        <w:rPr>
          <w:szCs w:val="22"/>
        </w:rPr>
        <w:t xml:space="preserve">“, číslo protokolu: </w:t>
      </w:r>
      <w:r w:rsidR="00DB5119">
        <w:rPr>
          <w:szCs w:val="22"/>
        </w:rPr>
        <w:t>YO42137</w:t>
      </w:r>
      <w:r w:rsidRPr="007519C3">
        <w:rPr>
          <w:szCs w:val="22"/>
        </w:rPr>
        <w:t>, (“</w:t>
      </w:r>
      <w:r w:rsidRPr="003A7777">
        <w:rPr>
          <w:b/>
          <w:szCs w:val="22"/>
        </w:rPr>
        <w:t>Studie</w:t>
      </w:r>
      <w:r w:rsidRPr="003A7777">
        <w:rPr>
          <w:szCs w:val="22"/>
        </w:rPr>
        <w:t>”</w:t>
      </w:r>
      <w:r w:rsidR="00DA3D95" w:rsidRPr="003A7777">
        <w:rPr>
          <w:szCs w:val="22"/>
        </w:rPr>
        <w:t xml:space="preserve"> a</w:t>
      </w:r>
      <w:r w:rsidR="00DA3D95">
        <w:rPr>
          <w:szCs w:val="22"/>
        </w:rPr>
        <w:t> </w:t>
      </w:r>
      <w:r w:rsidRPr="003A7777">
        <w:rPr>
          <w:szCs w:val="22"/>
        </w:rPr>
        <w:t>„</w:t>
      </w:r>
      <w:r w:rsidRPr="003A7777">
        <w:rPr>
          <w:b/>
          <w:szCs w:val="22"/>
        </w:rPr>
        <w:t>Protokol</w:t>
      </w:r>
      <w:r w:rsidRPr="003A7777">
        <w:rPr>
          <w:szCs w:val="22"/>
        </w:rPr>
        <w:t>“) ve vztahu</w:t>
      </w:r>
      <w:r w:rsidR="00DA3D95" w:rsidRPr="003A7777">
        <w:rPr>
          <w:szCs w:val="22"/>
        </w:rPr>
        <w:t xml:space="preserve"> k</w:t>
      </w:r>
      <w:r w:rsidR="00DA3D95">
        <w:rPr>
          <w:szCs w:val="22"/>
        </w:rPr>
        <w:t> </w:t>
      </w:r>
      <w:r w:rsidR="007F05F6" w:rsidRPr="003A7777">
        <w:rPr>
          <w:szCs w:val="22"/>
        </w:rPr>
        <w:t>Atezolizumabu, Tiragolumabu</w:t>
      </w:r>
      <w:r w:rsidRPr="003A7777">
        <w:rPr>
          <w:szCs w:val="22"/>
        </w:rPr>
        <w:t xml:space="preserve"> („</w:t>
      </w:r>
      <w:r w:rsidRPr="003A7777">
        <w:rPr>
          <w:b/>
          <w:szCs w:val="22"/>
        </w:rPr>
        <w:t>Hodnocený léčivý přípravek</w:t>
      </w:r>
      <w:r w:rsidRPr="003A7777">
        <w:rPr>
          <w:szCs w:val="22"/>
        </w:rPr>
        <w:t>“) je</w:t>
      </w:r>
      <w:r w:rsidRPr="003A7777">
        <w:rPr>
          <w:szCs w:val="22"/>
          <w:lang w:eastAsia="en-US"/>
        </w:rPr>
        <w:t xml:space="preserve"> společnost</w:t>
      </w:r>
      <w:r>
        <w:rPr>
          <w:lang w:eastAsia="en-US"/>
        </w:rPr>
        <w:t xml:space="preserve"> </w:t>
      </w:r>
      <w:r>
        <w:rPr>
          <w:b/>
          <w:snapToGrid/>
          <w:color w:val="auto"/>
          <w:szCs w:val="22"/>
          <w:lang w:eastAsia="en-US"/>
        </w:rPr>
        <w:t>F</w:t>
      </w:r>
      <w:r w:rsidR="003A7777" w:rsidRPr="008F79EB">
        <w:rPr>
          <w:b/>
          <w:snapToGrid/>
          <w:color w:val="auto"/>
          <w:szCs w:val="22"/>
          <w:lang w:eastAsia="en-US"/>
        </w:rPr>
        <w:t>.</w:t>
      </w:r>
      <w:r w:rsidR="003A7777">
        <w:rPr>
          <w:b/>
          <w:snapToGrid/>
          <w:color w:val="auto"/>
          <w:szCs w:val="22"/>
          <w:lang w:eastAsia="en-US"/>
        </w:rPr>
        <w:t> </w:t>
      </w:r>
      <w:r w:rsidRPr="008F79EB">
        <w:rPr>
          <w:b/>
          <w:snapToGrid/>
          <w:color w:val="auto"/>
          <w:szCs w:val="22"/>
          <w:lang w:eastAsia="en-US"/>
        </w:rPr>
        <w:t>Hoffmann-La Roche Ltd.</w:t>
      </w:r>
      <w:r>
        <w:rPr>
          <w:b/>
          <w:snapToGrid/>
          <w:color w:val="auto"/>
          <w:szCs w:val="22"/>
          <w:lang w:eastAsia="en-US"/>
        </w:rPr>
        <w:t xml:space="preserve"> </w:t>
      </w:r>
      <w:r>
        <w:rPr>
          <w:snapToGrid/>
          <w:color w:val="auto"/>
          <w:szCs w:val="22"/>
          <w:lang w:eastAsia="en-US"/>
        </w:rPr>
        <w:t xml:space="preserve">se sídlem </w:t>
      </w:r>
      <w:r w:rsidRPr="004D45BA">
        <w:rPr>
          <w:snapToGrid/>
          <w:color w:val="auto"/>
          <w:szCs w:val="22"/>
          <w:lang w:eastAsia="en-US"/>
        </w:rPr>
        <w:t>Grenzacherstrasse 124, 4070 Basilej, Švýcarsko, IČO</w:t>
      </w:r>
      <w:r>
        <w:rPr>
          <w:snapToGrid/>
          <w:color w:val="auto"/>
          <w:szCs w:val="22"/>
          <w:lang w:eastAsia="en-US"/>
        </w:rPr>
        <w:t>: CHE-105.815.381, zapsaná</w:t>
      </w:r>
      <w:r w:rsidR="00DA3D95">
        <w:rPr>
          <w:snapToGrid/>
          <w:color w:val="auto"/>
          <w:szCs w:val="22"/>
          <w:lang w:eastAsia="en-US"/>
        </w:rPr>
        <w:t xml:space="preserve"> v </w:t>
      </w:r>
      <w:r>
        <w:rPr>
          <w:snapToGrid/>
          <w:color w:val="auto"/>
          <w:szCs w:val="22"/>
          <w:lang w:eastAsia="en-US"/>
        </w:rPr>
        <w:t>obchodním rejstříku kantonu Basel-Stadt („</w:t>
      </w:r>
      <w:r>
        <w:rPr>
          <w:b/>
          <w:snapToGrid/>
          <w:color w:val="auto"/>
          <w:szCs w:val="22"/>
          <w:lang w:eastAsia="en-US"/>
        </w:rPr>
        <w:t>Zadavatel</w:t>
      </w:r>
      <w:r w:rsidR="006723A6">
        <w:rPr>
          <w:snapToGrid/>
          <w:color w:val="auto"/>
          <w:szCs w:val="22"/>
          <w:lang w:eastAsia="en-US"/>
        </w:rPr>
        <w:t>“).</w:t>
      </w:r>
    </w:p>
    <w:p w14:paraId="1D1F462E" w14:textId="77777777" w:rsidR="0001122D" w:rsidRPr="0088045E" w:rsidRDefault="00B52214" w:rsidP="00BD685B">
      <w:pPr>
        <w:pStyle w:val="Smluvnstrany-text"/>
        <w:spacing w:before="160" w:after="160"/>
        <w:ind w:left="567" w:right="-35"/>
        <w:rPr>
          <w:b/>
          <w:bCs/>
          <w:caps/>
          <w:snapToGrid/>
          <w:color w:val="auto"/>
          <w:kern w:val="32"/>
          <w:szCs w:val="22"/>
          <w:lang w:eastAsia="en-US"/>
        </w:rPr>
      </w:pPr>
      <w:r w:rsidRPr="00716DF3">
        <w:rPr>
          <w:snapToGrid/>
          <w:color w:val="auto"/>
          <w:szCs w:val="22"/>
          <w:lang w:eastAsia="en-US"/>
        </w:rPr>
        <w:t>Zadavatel pověřil prováděním Studie</w:t>
      </w:r>
      <w:r w:rsidR="00DA3D95" w:rsidRPr="00716DF3">
        <w:rPr>
          <w:snapToGrid/>
          <w:color w:val="auto"/>
          <w:szCs w:val="22"/>
          <w:lang w:eastAsia="en-US"/>
        </w:rPr>
        <w:t xml:space="preserve"> v</w:t>
      </w:r>
      <w:r w:rsidR="00DA3D95">
        <w:rPr>
          <w:snapToGrid/>
          <w:color w:val="auto"/>
          <w:szCs w:val="22"/>
          <w:lang w:eastAsia="en-US"/>
        </w:rPr>
        <w:t> </w:t>
      </w:r>
      <w:r w:rsidRPr="00716DF3">
        <w:rPr>
          <w:snapToGrid/>
          <w:color w:val="auto"/>
          <w:szCs w:val="22"/>
          <w:lang w:eastAsia="en-US"/>
        </w:rPr>
        <w:t>České republice Společnost ROCHE, která bude plnit veškeré povinnosti Zadavatele spojené</w:t>
      </w:r>
      <w:r w:rsidR="00DA3D95" w:rsidRPr="00716DF3">
        <w:rPr>
          <w:snapToGrid/>
          <w:color w:val="auto"/>
          <w:szCs w:val="22"/>
          <w:lang w:eastAsia="en-US"/>
        </w:rPr>
        <w:t xml:space="preserve"> s</w:t>
      </w:r>
      <w:r w:rsidR="00DA3D95">
        <w:rPr>
          <w:snapToGrid/>
          <w:color w:val="auto"/>
          <w:szCs w:val="22"/>
          <w:lang w:eastAsia="en-US"/>
        </w:rPr>
        <w:t> </w:t>
      </w:r>
      <w:r w:rsidRPr="00716DF3">
        <w:rPr>
          <w:snapToGrid/>
          <w:color w:val="auto"/>
          <w:szCs w:val="22"/>
          <w:lang w:eastAsia="en-US"/>
        </w:rPr>
        <w:t>prováděním Studie, zejména zajišťovat komunikaci</w:t>
      </w:r>
      <w:r w:rsidR="00DA3D95" w:rsidRPr="00716DF3">
        <w:rPr>
          <w:snapToGrid/>
          <w:color w:val="auto"/>
          <w:szCs w:val="22"/>
          <w:lang w:eastAsia="en-US"/>
        </w:rPr>
        <w:t xml:space="preserve"> s</w:t>
      </w:r>
      <w:r w:rsidR="00DA3D95">
        <w:rPr>
          <w:snapToGrid/>
          <w:color w:val="auto"/>
          <w:szCs w:val="22"/>
          <w:lang w:eastAsia="en-US"/>
        </w:rPr>
        <w:t> </w:t>
      </w:r>
      <w:r w:rsidRPr="00716DF3">
        <w:rPr>
          <w:snapToGrid/>
          <w:color w:val="auto"/>
          <w:szCs w:val="22"/>
          <w:lang w:eastAsia="en-US"/>
        </w:rPr>
        <w:t>Poskytovatelem</w:t>
      </w:r>
      <w:r w:rsidR="00DA3D95" w:rsidRPr="00716DF3">
        <w:rPr>
          <w:snapToGrid/>
          <w:color w:val="auto"/>
          <w:szCs w:val="22"/>
          <w:lang w:eastAsia="en-US"/>
        </w:rPr>
        <w:t xml:space="preserve"> a</w:t>
      </w:r>
      <w:r w:rsidR="00DA3D95">
        <w:rPr>
          <w:snapToGrid/>
          <w:color w:val="auto"/>
          <w:szCs w:val="22"/>
          <w:lang w:eastAsia="en-US"/>
        </w:rPr>
        <w:t> </w:t>
      </w:r>
      <w:r w:rsidRPr="00716DF3">
        <w:rPr>
          <w:snapToGrid/>
          <w:color w:val="auto"/>
          <w:szCs w:val="22"/>
          <w:lang w:eastAsia="en-US"/>
        </w:rPr>
        <w:t>Hlavním zkoušejícím, uzavírat smlouvy týkající se Studie</w:t>
      </w:r>
      <w:r w:rsidR="00DA3D95" w:rsidRPr="00716DF3">
        <w:rPr>
          <w:snapToGrid/>
          <w:color w:val="auto"/>
          <w:szCs w:val="22"/>
          <w:lang w:eastAsia="en-US"/>
        </w:rPr>
        <w:t xml:space="preserve"> a</w:t>
      </w:r>
      <w:r w:rsidR="00DA3D95">
        <w:rPr>
          <w:snapToGrid/>
          <w:color w:val="auto"/>
          <w:szCs w:val="22"/>
          <w:lang w:eastAsia="en-US"/>
        </w:rPr>
        <w:t> </w:t>
      </w:r>
      <w:r w:rsidRPr="00716DF3">
        <w:rPr>
          <w:snapToGrid/>
          <w:color w:val="auto"/>
          <w:szCs w:val="22"/>
          <w:lang w:eastAsia="en-US"/>
        </w:rPr>
        <w:t>plnit veškeré povinnosti vůči správním</w:t>
      </w:r>
      <w:r w:rsidR="00DA3D95" w:rsidRPr="00716DF3">
        <w:rPr>
          <w:snapToGrid/>
          <w:color w:val="auto"/>
          <w:szCs w:val="22"/>
          <w:lang w:eastAsia="en-US"/>
        </w:rPr>
        <w:t xml:space="preserve"> a</w:t>
      </w:r>
      <w:r w:rsidR="00DA3D95">
        <w:rPr>
          <w:snapToGrid/>
          <w:color w:val="auto"/>
          <w:szCs w:val="22"/>
          <w:lang w:eastAsia="en-US"/>
        </w:rPr>
        <w:t> </w:t>
      </w:r>
      <w:r w:rsidRPr="00716DF3">
        <w:rPr>
          <w:snapToGrid/>
          <w:color w:val="auto"/>
          <w:szCs w:val="22"/>
          <w:lang w:eastAsia="en-US"/>
        </w:rPr>
        <w:t>jiným orgánům.</w:t>
      </w:r>
    </w:p>
    <w:p w14:paraId="53D40F1A" w14:textId="77777777" w:rsidR="00BC30A1" w:rsidRPr="0088045E" w:rsidRDefault="00BC30A1" w:rsidP="00BD685B">
      <w:pPr>
        <w:pStyle w:val="Heading1"/>
        <w:numPr>
          <w:ilvl w:val="0"/>
          <w:numId w:val="7"/>
        </w:numPr>
        <w:tabs>
          <w:tab w:val="clear" w:pos="4111"/>
          <w:tab w:val="num" w:pos="851"/>
        </w:tabs>
        <w:spacing w:before="160" w:after="160"/>
        <w:ind w:right="-35" w:hanging="4111"/>
        <w:rPr>
          <w:szCs w:val="22"/>
        </w:rPr>
      </w:pPr>
      <w:bookmarkStart w:id="9" w:name="_Ref333826834"/>
      <w:r w:rsidRPr="0088045E">
        <w:rPr>
          <w:szCs w:val="22"/>
        </w:rPr>
        <w:t>DEFINICE</w:t>
      </w:r>
      <w:r w:rsidR="00DA3D95" w:rsidRPr="0088045E">
        <w:rPr>
          <w:szCs w:val="22"/>
        </w:rPr>
        <w:t xml:space="preserve"> A</w:t>
      </w:r>
      <w:r w:rsidR="00DA3D95">
        <w:rPr>
          <w:szCs w:val="22"/>
        </w:rPr>
        <w:t> </w:t>
      </w:r>
      <w:r w:rsidRPr="0088045E">
        <w:rPr>
          <w:szCs w:val="22"/>
        </w:rPr>
        <w:t>VÝKLAD POJMŮ</w:t>
      </w:r>
      <w:bookmarkEnd w:id="9"/>
    </w:p>
    <w:p w14:paraId="095441B9" w14:textId="77777777" w:rsidR="00BC30A1" w:rsidRPr="0088045E" w:rsidRDefault="00152D10" w:rsidP="00823E67">
      <w:pPr>
        <w:pStyle w:val="Clanek11"/>
        <w:rPr>
          <w:rFonts w:cs="Times New Roman"/>
        </w:rPr>
      </w:pPr>
      <w:bookmarkStart w:id="10" w:name="_Ref376184365"/>
      <w:r w:rsidRPr="0088045E">
        <w:t>Nevyplývá-li</w:t>
      </w:r>
      <w:r w:rsidR="00DA3D95" w:rsidRPr="0088045E">
        <w:t xml:space="preserve"> z</w:t>
      </w:r>
      <w:r w:rsidR="00DA3D95">
        <w:t> </w:t>
      </w:r>
      <w:r w:rsidRPr="0088045E">
        <w:t>kontextu něco jiného, mají následující slova</w:t>
      </w:r>
      <w:r w:rsidR="00DA3D95" w:rsidRPr="0088045E">
        <w:t xml:space="preserve"> a</w:t>
      </w:r>
      <w:r w:rsidR="00DA3D95">
        <w:t> </w:t>
      </w:r>
      <w:r w:rsidRPr="0088045E">
        <w:t>spojení užitá</w:t>
      </w:r>
      <w:r w:rsidR="00DA3D95" w:rsidRPr="0088045E">
        <w:t xml:space="preserve"> v</w:t>
      </w:r>
      <w:r w:rsidR="00DA3D95">
        <w:t> </w:t>
      </w:r>
      <w:r w:rsidRPr="0088045E">
        <w:t>této Smlouvě, včetně jejích příloh,</w:t>
      </w:r>
      <w:r w:rsidR="00DA3D95" w:rsidRPr="0088045E">
        <w:t xml:space="preserve"> a</w:t>
      </w:r>
      <w:r w:rsidR="00DA3D95">
        <w:t> </w:t>
      </w:r>
      <w:r w:rsidRPr="0088045E">
        <w:t>psaná</w:t>
      </w:r>
      <w:r w:rsidR="00DA3D95" w:rsidRPr="0088045E">
        <w:t xml:space="preserve"> s</w:t>
      </w:r>
      <w:r w:rsidR="00DA3D95">
        <w:t> </w:t>
      </w:r>
      <w:r w:rsidRPr="0088045E">
        <w:t>velkým počátečním písmenem dále uvedený význam:</w:t>
      </w:r>
      <w:bookmarkEnd w:id="10"/>
    </w:p>
    <w:tbl>
      <w:tblPr>
        <w:tblStyle w:val="TableGrid"/>
        <w:tblW w:w="0" w:type="auto"/>
        <w:tblInd w:w="561" w:type="dxa"/>
        <w:tblLook w:val="04A0" w:firstRow="1" w:lastRow="0" w:firstColumn="1" w:lastColumn="0" w:noHBand="0" w:noVBand="1"/>
      </w:tblPr>
      <w:tblGrid>
        <w:gridCol w:w="3524"/>
        <w:gridCol w:w="5237"/>
      </w:tblGrid>
      <w:tr w:rsidR="00132E3D" w:rsidRPr="0088045E" w14:paraId="51AEC8CC" w14:textId="77777777" w:rsidTr="004A18EF">
        <w:tc>
          <w:tcPr>
            <w:tcW w:w="3524" w:type="dxa"/>
            <w:tcBorders>
              <w:top w:val="nil"/>
              <w:left w:val="nil"/>
              <w:bottom w:val="nil"/>
              <w:right w:val="nil"/>
            </w:tcBorders>
          </w:tcPr>
          <w:p w14:paraId="006A118E" w14:textId="77777777" w:rsidR="00BC30A1" w:rsidRPr="0088045E" w:rsidRDefault="00BC30A1" w:rsidP="00BD685B">
            <w:pPr>
              <w:spacing w:before="160" w:after="160"/>
              <w:ind w:left="43" w:right="-35"/>
              <w:jc w:val="left"/>
              <w:rPr>
                <w:color w:val="auto"/>
                <w:szCs w:val="22"/>
              </w:rPr>
            </w:pPr>
            <w:r w:rsidRPr="0088045E">
              <w:rPr>
                <w:b/>
                <w:color w:val="auto"/>
                <w:szCs w:val="22"/>
              </w:rPr>
              <w:lastRenderedPageBreak/>
              <w:t>„AIFP“</w:t>
            </w:r>
          </w:p>
        </w:tc>
        <w:tc>
          <w:tcPr>
            <w:tcW w:w="5237" w:type="dxa"/>
            <w:tcBorders>
              <w:top w:val="nil"/>
              <w:left w:val="nil"/>
              <w:bottom w:val="nil"/>
              <w:right w:val="nil"/>
            </w:tcBorders>
          </w:tcPr>
          <w:p w14:paraId="003022AC" w14:textId="77777777" w:rsidR="00BC30A1" w:rsidRPr="0088045E" w:rsidRDefault="00BC30A1" w:rsidP="00BD685B">
            <w:pPr>
              <w:spacing w:before="160" w:after="160"/>
              <w:ind w:right="-35"/>
              <w:rPr>
                <w:color w:val="auto"/>
                <w:szCs w:val="22"/>
              </w:rPr>
            </w:pPr>
            <w:r w:rsidRPr="0088045E">
              <w:rPr>
                <w:color w:val="auto"/>
                <w:szCs w:val="22"/>
              </w:rPr>
              <w:t>znamená Asociace inovativního farmaceutického průmyslu</w:t>
            </w:r>
          </w:p>
        </w:tc>
      </w:tr>
      <w:tr w:rsidR="00A0559B" w:rsidRPr="0088045E" w14:paraId="70BB9221" w14:textId="77777777" w:rsidTr="004A18EF">
        <w:tc>
          <w:tcPr>
            <w:tcW w:w="3524" w:type="dxa"/>
            <w:tcBorders>
              <w:top w:val="nil"/>
              <w:left w:val="nil"/>
              <w:bottom w:val="nil"/>
              <w:right w:val="nil"/>
            </w:tcBorders>
          </w:tcPr>
          <w:p w14:paraId="395A14CF" w14:textId="77777777" w:rsidR="00A0559B" w:rsidRPr="0088045E" w:rsidRDefault="00A0559B" w:rsidP="00BD685B">
            <w:pPr>
              <w:spacing w:before="160" w:after="160"/>
              <w:ind w:left="43" w:right="-35"/>
              <w:jc w:val="left"/>
              <w:rPr>
                <w:b/>
                <w:color w:val="auto"/>
                <w:szCs w:val="22"/>
              </w:rPr>
            </w:pPr>
            <w:r>
              <w:rPr>
                <w:b/>
                <w:color w:val="auto"/>
                <w:szCs w:val="22"/>
              </w:rPr>
              <w:t>„</w:t>
            </w:r>
            <w:r w:rsidRPr="0088045E">
              <w:rPr>
                <w:b/>
                <w:szCs w:val="22"/>
              </w:rPr>
              <w:t>CRF</w:t>
            </w:r>
            <w:r>
              <w:rPr>
                <w:b/>
                <w:color w:val="auto"/>
                <w:szCs w:val="22"/>
              </w:rPr>
              <w:t>“</w:t>
            </w:r>
          </w:p>
        </w:tc>
        <w:tc>
          <w:tcPr>
            <w:tcW w:w="5237" w:type="dxa"/>
            <w:tcBorders>
              <w:top w:val="nil"/>
              <w:left w:val="nil"/>
              <w:bottom w:val="nil"/>
              <w:right w:val="nil"/>
            </w:tcBorders>
          </w:tcPr>
          <w:p w14:paraId="4FDD1D58" w14:textId="77777777" w:rsidR="00A0559B" w:rsidRPr="0088045E" w:rsidRDefault="00A0559B" w:rsidP="00BD685B">
            <w:pPr>
              <w:spacing w:before="160" w:after="160"/>
              <w:ind w:right="-35"/>
              <w:rPr>
                <w:color w:val="auto"/>
                <w:szCs w:val="22"/>
              </w:rPr>
            </w:pPr>
            <w:r>
              <w:rPr>
                <w:color w:val="auto"/>
                <w:szCs w:val="22"/>
              </w:rPr>
              <w:t>má význam uvedený</w:t>
            </w:r>
            <w:r w:rsidR="00DA3D95">
              <w:rPr>
                <w:color w:val="auto"/>
                <w:szCs w:val="22"/>
              </w:rPr>
              <w:t xml:space="preserve"> v </w:t>
            </w:r>
            <w:r>
              <w:rPr>
                <w:color w:val="auto"/>
                <w:szCs w:val="22"/>
              </w:rPr>
              <w:t xml:space="preserve">článku </w:t>
            </w:r>
            <w:r w:rsidR="006B151F">
              <w:rPr>
                <w:color w:val="auto"/>
                <w:szCs w:val="22"/>
              </w:rPr>
              <w:fldChar w:fldCharType="begin"/>
            </w:r>
            <w:r>
              <w:rPr>
                <w:color w:val="auto"/>
                <w:szCs w:val="22"/>
              </w:rPr>
              <w:instrText xml:space="preserve"> REF _Ref476219997 \r \h </w:instrText>
            </w:r>
            <w:r w:rsidR="006B151F">
              <w:rPr>
                <w:color w:val="auto"/>
                <w:szCs w:val="22"/>
              </w:rPr>
            </w:r>
            <w:r w:rsidR="006B151F">
              <w:rPr>
                <w:color w:val="auto"/>
                <w:szCs w:val="22"/>
              </w:rPr>
              <w:fldChar w:fldCharType="separate"/>
            </w:r>
            <w:r w:rsidR="00823E67">
              <w:rPr>
                <w:color w:val="auto"/>
                <w:szCs w:val="22"/>
              </w:rPr>
              <w:t>4.</w:t>
            </w:r>
            <w:r w:rsidR="00F257C0">
              <w:rPr>
                <w:color w:val="auto"/>
                <w:szCs w:val="22"/>
              </w:rPr>
              <w:t>7</w:t>
            </w:r>
            <w:r w:rsidR="006B151F">
              <w:rPr>
                <w:color w:val="auto"/>
                <w:szCs w:val="22"/>
              </w:rPr>
              <w:fldChar w:fldCharType="end"/>
            </w:r>
            <w:r>
              <w:rPr>
                <w:color w:val="auto"/>
                <w:szCs w:val="22"/>
              </w:rPr>
              <w:t>.</w:t>
            </w:r>
          </w:p>
        </w:tc>
      </w:tr>
      <w:tr w:rsidR="00CC29BF" w:rsidRPr="0088045E" w14:paraId="2B79DFB1" w14:textId="77777777" w:rsidTr="004A18EF">
        <w:tc>
          <w:tcPr>
            <w:tcW w:w="3524" w:type="dxa"/>
            <w:tcBorders>
              <w:top w:val="nil"/>
              <w:left w:val="nil"/>
              <w:bottom w:val="nil"/>
              <w:right w:val="nil"/>
            </w:tcBorders>
          </w:tcPr>
          <w:p w14:paraId="66E20208" w14:textId="77777777" w:rsidR="00CC29BF" w:rsidRPr="0088045E" w:rsidRDefault="00CC29BF" w:rsidP="00BD685B">
            <w:pPr>
              <w:spacing w:before="160" w:after="160"/>
              <w:ind w:left="43" w:right="-35"/>
              <w:jc w:val="left"/>
              <w:rPr>
                <w:b/>
                <w:color w:val="auto"/>
                <w:szCs w:val="22"/>
              </w:rPr>
            </w:pPr>
            <w:r w:rsidRPr="0088045E">
              <w:rPr>
                <w:b/>
                <w:color w:val="auto"/>
                <w:szCs w:val="22"/>
              </w:rPr>
              <w:t>„CRO“</w:t>
            </w:r>
          </w:p>
        </w:tc>
        <w:tc>
          <w:tcPr>
            <w:tcW w:w="5237" w:type="dxa"/>
            <w:tcBorders>
              <w:top w:val="nil"/>
              <w:left w:val="nil"/>
              <w:bottom w:val="nil"/>
              <w:right w:val="nil"/>
            </w:tcBorders>
          </w:tcPr>
          <w:p w14:paraId="0774EB77" w14:textId="77777777" w:rsidR="00CC29BF" w:rsidRPr="0088045E" w:rsidRDefault="00FE338C" w:rsidP="00BD685B">
            <w:pPr>
              <w:spacing w:before="160" w:after="160"/>
              <w:ind w:right="-35"/>
              <w:rPr>
                <w:color w:val="auto"/>
                <w:szCs w:val="22"/>
              </w:rPr>
            </w:pPr>
            <w:r>
              <w:rPr>
                <w:color w:val="auto"/>
                <w:szCs w:val="22"/>
              </w:rPr>
              <w:t>m</w:t>
            </w:r>
            <w:r w:rsidR="00CC29BF" w:rsidRPr="0088045E">
              <w:rPr>
                <w:color w:val="auto"/>
                <w:szCs w:val="22"/>
              </w:rPr>
              <w:t>á význam uvedený</w:t>
            </w:r>
            <w:r w:rsidR="00DA3D95" w:rsidRPr="0088045E">
              <w:rPr>
                <w:color w:val="auto"/>
                <w:szCs w:val="22"/>
              </w:rPr>
              <w:t xml:space="preserve"> v</w:t>
            </w:r>
            <w:r w:rsidR="00DA3D95">
              <w:rPr>
                <w:color w:val="auto"/>
                <w:szCs w:val="22"/>
              </w:rPr>
              <w:t> </w:t>
            </w:r>
            <w:r w:rsidR="00CC29BF" w:rsidRPr="0088045E">
              <w:rPr>
                <w:color w:val="auto"/>
                <w:szCs w:val="22"/>
              </w:rPr>
              <w:t>čl</w:t>
            </w:r>
            <w:r w:rsidR="00A0559B">
              <w:rPr>
                <w:color w:val="auto"/>
                <w:szCs w:val="22"/>
              </w:rPr>
              <w:t>ánku</w:t>
            </w:r>
            <w:r w:rsidR="00CC29BF" w:rsidRPr="0088045E">
              <w:rPr>
                <w:color w:val="auto"/>
                <w:szCs w:val="22"/>
              </w:rPr>
              <w:t xml:space="preserve"> </w:t>
            </w:r>
            <w:r w:rsidR="006B151F" w:rsidRPr="0088045E">
              <w:rPr>
                <w:color w:val="auto"/>
                <w:szCs w:val="22"/>
              </w:rPr>
              <w:fldChar w:fldCharType="begin"/>
            </w:r>
            <w:r w:rsidR="00CC29BF" w:rsidRPr="0088045E">
              <w:rPr>
                <w:color w:val="auto"/>
                <w:szCs w:val="22"/>
              </w:rPr>
              <w:instrText xml:space="preserve"> REF _Ref475110471 \r \h </w:instrText>
            </w:r>
            <w:r w:rsidR="0088045E" w:rsidRPr="0088045E">
              <w:rPr>
                <w:color w:val="auto"/>
                <w:szCs w:val="22"/>
              </w:rPr>
              <w:instrText xml:space="preserve"> \* MERGEFORMAT </w:instrText>
            </w:r>
            <w:r w:rsidR="006B151F" w:rsidRPr="0088045E">
              <w:rPr>
                <w:color w:val="auto"/>
                <w:szCs w:val="22"/>
              </w:rPr>
            </w:r>
            <w:r w:rsidR="006B151F" w:rsidRPr="0088045E">
              <w:rPr>
                <w:color w:val="auto"/>
                <w:szCs w:val="22"/>
              </w:rPr>
              <w:fldChar w:fldCharType="separate"/>
            </w:r>
            <w:r w:rsidR="00823E67">
              <w:rPr>
                <w:color w:val="auto"/>
                <w:szCs w:val="22"/>
              </w:rPr>
              <w:t>6.1</w:t>
            </w:r>
            <w:r w:rsidR="006B151F" w:rsidRPr="0088045E">
              <w:rPr>
                <w:color w:val="auto"/>
                <w:szCs w:val="22"/>
              </w:rPr>
              <w:fldChar w:fldCharType="end"/>
            </w:r>
          </w:p>
        </w:tc>
      </w:tr>
      <w:tr w:rsidR="00132E3D" w:rsidRPr="0088045E" w14:paraId="01DDA498" w14:textId="77777777" w:rsidTr="004A18EF">
        <w:tc>
          <w:tcPr>
            <w:tcW w:w="3524" w:type="dxa"/>
            <w:tcBorders>
              <w:top w:val="nil"/>
              <w:left w:val="nil"/>
              <w:bottom w:val="nil"/>
              <w:right w:val="nil"/>
            </w:tcBorders>
          </w:tcPr>
          <w:p w14:paraId="7D874A43" w14:textId="77777777" w:rsidR="00BC30A1" w:rsidRPr="0088045E" w:rsidRDefault="00BC30A1" w:rsidP="00BD685B">
            <w:pPr>
              <w:spacing w:before="160" w:after="160"/>
              <w:ind w:left="43" w:right="-35"/>
              <w:jc w:val="left"/>
              <w:rPr>
                <w:b/>
                <w:color w:val="auto"/>
                <w:szCs w:val="22"/>
              </w:rPr>
            </w:pPr>
            <w:r w:rsidRPr="0088045E">
              <w:rPr>
                <w:b/>
                <w:color w:val="auto"/>
                <w:szCs w:val="22"/>
              </w:rPr>
              <w:t>„Důvěrné informace“</w:t>
            </w:r>
          </w:p>
        </w:tc>
        <w:tc>
          <w:tcPr>
            <w:tcW w:w="5237" w:type="dxa"/>
            <w:tcBorders>
              <w:top w:val="nil"/>
              <w:left w:val="nil"/>
              <w:bottom w:val="nil"/>
              <w:right w:val="nil"/>
            </w:tcBorders>
          </w:tcPr>
          <w:p w14:paraId="4A38D8B0" w14:textId="77777777" w:rsidR="00BC30A1" w:rsidRPr="0088045E" w:rsidRDefault="00BC30A1" w:rsidP="00BD685B">
            <w:pPr>
              <w:spacing w:before="160" w:after="160"/>
              <w:ind w:right="-35"/>
              <w:rPr>
                <w:b/>
                <w:color w:val="auto"/>
                <w:szCs w:val="22"/>
              </w:rPr>
            </w:pPr>
            <w:r w:rsidRPr="0088045E">
              <w:rPr>
                <w:color w:val="auto"/>
                <w:szCs w:val="22"/>
              </w:rPr>
              <w:t>mají význam uvedený</w:t>
            </w:r>
            <w:r w:rsidR="00DA3D95" w:rsidRPr="0088045E">
              <w:rPr>
                <w:color w:val="auto"/>
                <w:szCs w:val="22"/>
              </w:rPr>
              <w:t xml:space="preserve"> v</w:t>
            </w:r>
            <w:r w:rsidR="00DA3D95">
              <w:rPr>
                <w:color w:val="auto"/>
                <w:szCs w:val="22"/>
              </w:rPr>
              <w:t> </w:t>
            </w:r>
            <w:r w:rsidRPr="0088045E">
              <w:rPr>
                <w:color w:val="auto"/>
                <w:szCs w:val="22"/>
              </w:rPr>
              <w:t>čl</w:t>
            </w:r>
            <w:r w:rsidR="00A0559B">
              <w:rPr>
                <w:color w:val="auto"/>
                <w:szCs w:val="22"/>
              </w:rPr>
              <w:t>ánku</w:t>
            </w:r>
            <w:r w:rsidRPr="0088045E">
              <w:rPr>
                <w:color w:val="auto"/>
                <w:szCs w:val="22"/>
              </w:rPr>
              <w:t xml:space="preserve"> </w:t>
            </w:r>
            <w:r w:rsidR="006B151F" w:rsidRPr="0088045E">
              <w:rPr>
                <w:color w:val="auto"/>
                <w:szCs w:val="22"/>
              </w:rPr>
              <w:fldChar w:fldCharType="begin"/>
            </w:r>
            <w:r w:rsidR="00410642" w:rsidRPr="0088045E">
              <w:rPr>
                <w:color w:val="auto"/>
                <w:szCs w:val="22"/>
              </w:rPr>
              <w:instrText xml:space="preserve"> REF _Ref465954179 \r \h </w:instrText>
            </w:r>
            <w:r w:rsidR="0088045E" w:rsidRPr="0088045E">
              <w:rPr>
                <w:color w:val="auto"/>
                <w:szCs w:val="22"/>
              </w:rPr>
              <w:instrText xml:space="preserve"> \* MERGEFORMAT </w:instrText>
            </w:r>
            <w:r w:rsidR="006B151F" w:rsidRPr="0088045E">
              <w:rPr>
                <w:color w:val="auto"/>
                <w:szCs w:val="22"/>
              </w:rPr>
            </w:r>
            <w:r w:rsidR="006B151F" w:rsidRPr="0088045E">
              <w:rPr>
                <w:color w:val="auto"/>
                <w:szCs w:val="22"/>
              </w:rPr>
              <w:fldChar w:fldCharType="separate"/>
            </w:r>
            <w:r w:rsidR="00823E67">
              <w:rPr>
                <w:color w:val="auto"/>
                <w:szCs w:val="22"/>
              </w:rPr>
              <w:t>8.1</w:t>
            </w:r>
            <w:r w:rsidR="006B151F" w:rsidRPr="0088045E">
              <w:rPr>
                <w:color w:val="auto"/>
                <w:szCs w:val="22"/>
              </w:rPr>
              <w:fldChar w:fldCharType="end"/>
            </w:r>
          </w:p>
        </w:tc>
      </w:tr>
      <w:tr w:rsidR="008364B8" w:rsidRPr="0088045E" w14:paraId="28F31FCE" w14:textId="77777777" w:rsidTr="004A18EF">
        <w:tc>
          <w:tcPr>
            <w:tcW w:w="3524" w:type="dxa"/>
            <w:tcBorders>
              <w:top w:val="nil"/>
              <w:left w:val="nil"/>
              <w:bottom w:val="nil"/>
              <w:right w:val="nil"/>
            </w:tcBorders>
          </w:tcPr>
          <w:p w14:paraId="2F0007BA" w14:textId="77777777" w:rsidR="008364B8" w:rsidRPr="0088045E" w:rsidRDefault="008364B8" w:rsidP="00BD685B">
            <w:pPr>
              <w:spacing w:before="160" w:after="160"/>
              <w:ind w:left="43" w:right="-35"/>
              <w:jc w:val="left"/>
              <w:rPr>
                <w:b/>
                <w:szCs w:val="22"/>
              </w:rPr>
            </w:pPr>
            <w:r w:rsidRPr="0088045E">
              <w:rPr>
                <w:b/>
                <w:szCs w:val="22"/>
              </w:rPr>
              <w:t>„Hodnocený léčivý přípravek“</w:t>
            </w:r>
          </w:p>
        </w:tc>
        <w:tc>
          <w:tcPr>
            <w:tcW w:w="5237" w:type="dxa"/>
            <w:tcBorders>
              <w:top w:val="nil"/>
              <w:left w:val="nil"/>
              <w:bottom w:val="nil"/>
              <w:right w:val="nil"/>
            </w:tcBorders>
          </w:tcPr>
          <w:p w14:paraId="2F35405E" w14:textId="77777777" w:rsidR="008364B8" w:rsidRPr="0088045E" w:rsidRDefault="008364B8" w:rsidP="00BD685B">
            <w:pPr>
              <w:spacing w:before="160" w:after="160"/>
              <w:ind w:right="-35"/>
              <w:rPr>
                <w:color w:val="auto"/>
                <w:szCs w:val="22"/>
              </w:rPr>
            </w:pPr>
            <w:r w:rsidRPr="0088045E">
              <w:rPr>
                <w:color w:val="auto"/>
                <w:szCs w:val="22"/>
              </w:rPr>
              <w:t>má význam uvedený</w:t>
            </w:r>
            <w:r w:rsidR="00DA3D95" w:rsidRPr="0088045E">
              <w:rPr>
                <w:color w:val="auto"/>
                <w:szCs w:val="22"/>
              </w:rPr>
              <w:t xml:space="preserve"> v</w:t>
            </w:r>
            <w:r w:rsidR="00DA3D95">
              <w:rPr>
                <w:color w:val="auto"/>
                <w:szCs w:val="22"/>
              </w:rPr>
              <w:t> </w:t>
            </w:r>
            <w:r w:rsidR="003563C0">
              <w:rPr>
                <w:color w:val="auto"/>
                <w:szCs w:val="22"/>
              </w:rPr>
              <w:t>preambuli Smlouvy</w:t>
            </w:r>
          </w:p>
        </w:tc>
      </w:tr>
      <w:tr w:rsidR="00A0559B" w:rsidRPr="0088045E" w14:paraId="418E27BF" w14:textId="77777777" w:rsidTr="004A18EF">
        <w:tc>
          <w:tcPr>
            <w:tcW w:w="3524" w:type="dxa"/>
            <w:tcBorders>
              <w:top w:val="nil"/>
              <w:left w:val="nil"/>
              <w:bottom w:val="nil"/>
              <w:right w:val="nil"/>
            </w:tcBorders>
          </w:tcPr>
          <w:p w14:paraId="1217EA85" w14:textId="77777777" w:rsidR="00A0559B" w:rsidRPr="0088045E" w:rsidRDefault="00A0559B" w:rsidP="00BD685B">
            <w:pPr>
              <w:spacing w:before="160" w:after="160"/>
              <w:ind w:left="43" w:right="-35"/>
              <w:jc w:val="left"/>
              <w:rPr>
                <w:b/>
                <w:szCs w:val="22"/>
              </w:rPr>
            </w:pPr>
            <w:r>
              <w:rPr>
                <w:b/>
                <w:szCs w:val="22"/>
              </w:rPr>
              <w:t>„</w:t>
            </w:r>
            <w:r w:rsidRPr="00A0559B">
              <w:rPr>
                <w:b/>
                <w:szCs w:val="22"/>
              </w:rPr>
              <w:t>GDPR“</w:t>
            </w:r>
          </w:p>
        </w:tc>
        <w:tc>
          <w:tcPr>
            <w:tcW w:w="5237" w:type="dxa"/>
            <w:tcBorders>
              <w:top w:val="nil"/>
              <w:left w:val="nil"/>
              <w:bottom w:val="nil"/>
              <w:right w:val="nil"/>
            </w:tcBorders>
          </w:tcPr>
          <w:p w14:paraId="3A8CAB23" w14:textId="77777777" w:rsidR="00A0559B" w:rsidRPr="0088045E" w:rsidRDefault="00A0559B" w:rsidP="00BD685B">
            <w:pPr>
              <w:spacing w:before="160" w:after="160"/>
              <w:ind w:right="-35"/>
              <w:rPr>
                <w:color w:val="auto"/>
                <w:szCs w:val="22"/>
              </w:rPr>
            </w:pPr>
            <w:r>
              <w:rPr>
                <w:szCs w:val="22"/>
              </w:rPr>
              <w:t>nařízení</w:t>
            </w:r>
            <w:r w:rsidRPr="0088045E">
              <w:rPr>
                <w:szCs w:val="22"/>
              </w:rPr>
              <w:t xml:space="preserve"> Evropského parlamentu</w:t>
            </w:r>
            <w:r w:rsidR="00DA3D95" w:rsidRPr="0088045E">
              <w:rPr>
                <w:szCs w:val="22"/>
              </w:rPr>
              <w:t xml:space="preserve"> a</w:t>
            </w:r>
            <w:r w:rsidR="00DA3D95">
              <w:rPr>
                <w:szCs w:val="22"/>
              </w:rPr>
              <w:t> </w:t>
            </w:r>
            <w:r w:rsidRPr="0088045E">
              <w:rPr>
                <w:szCs w:val="22"/>
              </w:rPr>
              <w:t>Rady (EU) 2016/679 ze dne 27. dubna 2016</w:t>
            </w:r>
            <w:r w:rsidR="00DA3D95" w:rsidRPr="0088045E">
              <w:rPr>
                <w:szCs w:val="22"/>
              </w:rPr>
              <w:t xml:space="preserve"> o</w:t>
            </w:r>
            <w:r w:rsidR="00DA3D95">
              <w:rPr>
                <w:szCs w:val="22"/>
              </w:rPr>
              <w:t> </w:t>
            </w:r>
            <w:r w:rsidRPr="0088045E">
              <w:rPr>
                <w:szCs w:val="22"/>
              </w:rPr>
              <w:t>ochraně fyzických osob</w:t>
            </w:r>
            <w:r w:rsidR="00DA3D95" w:rsidRPr="0088045E">
              <w:rPr>
                <w:szCs w:val="22"/>
              </w:rPr>
              <w:t xml:space="preserve"> v</w:t>
            </w:r>
            <w:r w:rsidR="00DA3D95">
              <w:rPr>
                <w:szCs w:val="22"/>
              </w:rPr>
              <w:t> </w:t>
            </w:r>
            <w:r w:rsidRPr="0088045E">
              <w:rPr>
                <w:szCs w:val="22"/>
              </w:rPr>
              <w:t>souvislosti se zpracováním osobních údajů</w:t>
            </w:r>
            <w:r w:rsidR="00DA3D95" w:rsidRPr="0088045E">
              <w:rPr>
                <w:szCs w:val="22"/>
              </w:rPr>
              <w:t xml:space="preserve"> a</w:t>
            </w:r>
            <w:r w:rsidR="00DA3D95">
              <w:rPr>
                <w:szCs w:val="22"/>
              </w:rPr>
              <w:t> </w:t>
            </w:r>
            <w:r w:rsidRPr="0088045E">
              <w:rPr>
                <w:szCs w:val="22"/>
              </w:rPr>
              <w:t>o volném pohybu těchto údajů</w:t>
            </w:r>
            <w:r w:rsidR="00DA3D95" w:rsidRPr="0088045E">
              <w:rPr>
                <w:szCs w:val="22"/>
              </w:rPr>
              <w:t xml:space="preserve"> a</w:t>
            </w:r>
            <w:r w:rsidR="00DA3D95">
              <w:rPr>
                <w:szCs w:val="22"/>
              </w:rPr>
              <w:t> </w:t>
            </w:r>
            <w:r w:rsidRPr="0088045E">
              <w:rPr>
                <w:szCs w:val="22"/>
              </w:rPr>
              <w:t>o zrušení směrnice 95/46/ES (obecné nařízení</w:t>
            </w:r>
            <w:r w:rsidR="00DA3D95" w:rsidRPr="0088045E">
              <w:rPr>
                <w:szCs w:val="22"/>
              </w:rPr>
              <w:t xml:space="preserve"> o</w:t>
            </w:r>
            <w:r w:rsidR="00DA3D95">
              <w:rPr>
                <w:szCs w:val="22"/>
              </w:rPr>
              <w:t> </w:t>
            </w:r>
            <w:r w:rsidRPr="0088045E">
              <w:rPr>
                <w:szCs w:val="22"/>
              </w:rPr>
              <w:t>ochraně osobních údajů)</w:t>
            </w:r>
          </w:p>
        </w:tc>
      </w:tr>
      <w:tr w:rsidR="008D1E5A" w:rsidRPr="0088045E" w14:paraId="737F2696" w14:textId="77777777" w:rsidTr="004A18EF">
        <w:tc>
          <w:tcPr>
            <w:tcW w:w="3524" w:type="dxa"/>
            <w:tcBorders>
              <w:top w:val="nil"/>
              <w:left w:val="nil"/>
              <w:bottom w:val="nil"/>
              <w:right w:val="nil"/>
            </w:tcBorders>
          </w:tcPr>
          <w:p w14:paraId="05978F8D" w14:textId="77777777" w:rsidR="008D1E5A" w:rsidRPr="0088045E" w:rsidRDefault="008D1E5A" w:rsidP="00BD685B">
            <w:pPr>
              <w:spacing w:before="160" w:after="160"/>
              <w:ind w:left="43" w:right="-35"/>
              <w:jc w:val="left"/>
              <w:rPr>
                <w:b/>
                <w:color w:val="auto"/>
                <w:szCs w:val="22"/>
              </w:rPr>
            </w:pPr>
            <w:r w:rsidRPr="0088045E">
              <w:rPr>
                <w:b/>
                <w:color w:val="auto"/>
                <w:szCs w:val="22"/>
              </w:rPr>
              <w:t>„Občanský zákoník“</w:t>
            </w:r>
          </w:p>
        </w:tc>
        <w:tc>
          <w:tcPr>
            <w:tcW w:w="5237" w:type="dxa"/>
            <w:tcBorders>
              <w:top w:val="nil"/>
              <w:left w:val="nil"/>
              <w:bottom w:val="nil"/>
              <w:right w:val="nil"/>
            </w:tcBorders>
          </w:tcPr>
          <w:p w14:paraId="226ABA70" w14:textId="77777777" w:rsidR="008D1E5A" w:rsidRPr="0088045E" w:rsidRDefault="008D1E5A" w:rsidP="00BD685B">
            <w:pPr>
              <w:spacing w:before="160" w:after="160"/>
              <w:ind w:right="-35"/>
              <w:rPr>
                <w:color w:val="auto"/>
                <w:szCs w:val="22"/>
              </w:rPr>
            </w:pPr>
            <w:r w:rsidRPr="0088045E">
              <w:rPr>
                <w:color w:val="auto"/>
                <w:szCs w:val="22"/>
              </w:rPr>
              <w:t>znamená zákon č. 89/2012 Sb., občanský zákoník, ve znění pozdějších předpisů</w:t>
            </w:r>
          </w:p>
        </w:tc>
      </w:tr>
      <w:tr w:rsidR="008D1E5A" w:rsidRPr="0088045E" w14:paraId="32857499" w14:textId="77777777" w:rsidTr="004A18EF">
        <w:tc>
          <w:tcPr>
            <w:tcW w:w="3524" w:type="dxa"/>
            <w:tcBorders>
              <w:top w:val="nil"/>
              <w:left w:val="nil"/>
              <w:bottom w:val="nil"/>
              <w:right w:val="nil"/>
            </w:tcBorders>
          </w:tcPr>
          <w:p w14:paraId="6FF848C4" w14:textId="77777777" w:rsidR="008D1E5A" w:rsidRPr="0088045E" w:rsidRDefault="009750B0" w:rsidP="00BD685B">
            <w:pPr>
              <w:spacing w:before="160" w:after="160"/>
              <w:ind w:left="43" w:right="-35"/>
              <w:jc w:val="left"/>
              <w:rPr>
                <w:b/>
                <w:color w:val="auto"/>
                <w:szCs w:val="22"/>
              </w:rPr>
            </w:pPr>
            <w:r w:rsidRPr="0088045E">
              <w:rPr>
                <w:b/>
                <w:color w:val="auto"/>
                <w:szCs w:val="22"/>
              </w:rPr>
              <w:t>„</w:t>
            </w:r>
            <w:r w:rsidR="009148B6" w:rsidRPr="0088045E">
              <w:rPr>
                <w:b/>
                <w:color w:val="auto"/>
                <w:szCs w:val="22"/>
              </w:rPr>
              <w:t>Pacient</w:t>
            </w:r>
            <w:r w:rsidR="00FF3F02" w:rsidRPr="0088045E">
              <w:rPr>
                <w:b/>
                <w:color w:val="auto"/>
                <w:szCs w:val="22"/>
              </w:rPr>
              <w:t>, Pacienti</w:t>
            </w:r>
            <w:r w:rsidRPr="0088045E">
              <w:rPr>
                <w:b/>
                <w:color w:val="auto"/>
                <w:szCs w:val="22"/>
              </w:rPr>
              <w:t>“</w:t>
            </w:r>
          </w:p>
        </w:tc>
        <w:tc>
          <w:tcPr>
            <w:tcW w:w="5237" w:type="dxa"/>
            <w:tcBorders>
              <w:top w:val="nil"/>
              <w:left w:val="nil"/>
              <w:bottom w:val="nil"/>
              <w:right w:val="nil"/>
            </w:tcBorders>
          </w:tcPr>
          <w:p w14:paraId="230C8635" w14:textId="77777777" w:rsidR="008D1E5A" w:rsidRPr="0088045E" w:rsidRDefault="008D1E5A" w:rsidP="00BD685B">
            <w:pPr>
              <w:spacing w:before="160" w:after="160"/>
              <w:ind w:right="-35"/>
              <w:rPr>
                <w:color w:val="auto"/>
                <w:szCs w:val="22"/>
              </w:rPr>
            </w:pPr>
            <w:r w:rsidRPr="0088045E">
              <w:rPr>
                <w:color w:val="auto"/>
                <w:szCs w:val="22"/>
              </w:rPr>
              <w:t>je jedna nebo více osob</w:t>
            </w:r>
            <w:r w:rsidR="000F5F48" w:rsidRPr="0088045E">
              <w:rPr>
                <w:color w:val="auto"/>
                <w:szCs w:val="22"/>
              </w:rPr>
              <w:t>, zařazených d</w:t>
            </w:r>
            <w:r w:rsidR="00FE338C">
              <w:rPr>
                <w:color w:val="auto"/>
                <w:szCs w:val="22"/>
              </w:rPr>
              <w:t>o Studie jako subjekt hodnocení</w:t>
            </w:r>
          </w:p>
        </w:tc>
      </w:tr>
      <w:tr w:rsidR="003210FF" w:rsidRPr="0088045E" w14:paraId="42488CE7" w14:textId="77777777" w:rsidTr="004A18EF">
        <w:tc>
          <w:tcPr>
            <w:tcW w:w="3524" w:type="dxa"/>
            <w:tcBorders>
              <w:top w:val="nil"/>
              <w:left w:val="nil"/>
              <w:bottom w:val="nil"/>
              <w:right w:val="nil"/>
            </w:tcBorders>
          </w:tcPr>
          <w:p w14:paraId="44D6E726" w14:textId="77777777" w:rsidR="003210FF" w:rsidRPr="0088045E" w:rsidRDefault="003210FF" w:rsidP="00BD685B">
            <w:pPr>
              <w:spacing w:before="160" w:after="160"/>
              <w:ind w:left="43" w:right="-35"/>
              <w:jc w:val="left"/>
              <w:rPr>
                <w:b/>
                <w:color w:val="auto"/>
                <w:szCs w:val="22"/>
              </w:rPr>
            </w:pPr>
            <w:r w:rsidRPr="0088045E">
              <w:rPr>
                <w:b/>
                <w:color w:val="auto"/>
                <w:szCs w:val="22"/>
              </w:rPr>
              <w:t>„Protokol“</w:t>
            </w:r>
          </w:p>
        </w:tc>
        <w:tc>
          <w:tcPr>
            <w:tcW w:w="5237" w:type="dxa"/>
            <w:tcBorders>
              <w:top w:val="nil"/>
              <w:left w:val="nil"/>
              <w:bottom w:val="nil"/>
              <w:right w:val="nil"/>
            </w:tcBorders>
          </w:tcPr>
          <w:p w14:paraId="036E8748" w14:textId="77777777" w:rsidR="003210FF" w:rsidRPr="0088045E" w:rsidRDefault="003210FF" w:rsidP="00BD685B">
            <w:pPr>
              <w:spacing w:before="160" w:after="160"/>
              <w:ind w:right="-35"/>
              <w:rPr>
                <w:color w:val="auto"/>
                <w:szCs w:val="22"/>
              </w:rPr>
            </w:pPr>
            <w:r w:rsidRPr="0088045E">
              <w:rPr>
                <w:color w:val="auto"/>
                <w:szCs w:val="22"/>
              </w:rPr>
              <w:t>má význam uvedený</w:t>
            </w:r>
            <w:r w:rsidR="00DA3D95" w:rsidRPr="0088045E">
              <w:rPr>
                <w:color w:val="auto"/>
                <w:szCs w:val="22"/>
              </w:rPr>
              <w:t xml:space="preserve"> v</w:t>
            </w:r>
            <w:r w:rsidR="00DA3D95">
              <w:rPr>
                <w:color w:val="auto"/>
                <w:szCs w:val="22"/>
              </w:rPr>
              <w:t> </w:t>
            </w:r>
            <w:r w:rsidR="003563C0">
              <w:rPr>
                <w:color w:val="auto"/>
                <w:szCs w:val="22"/>
              </w:rPr>
              <w:t>preambuli Smlouvy</w:t>
            </w:r>
          </w:p>
        </w:tc>
      </w:tr>
      <w:tr w:rsidR="008D1E5A" w:rsidRPr="0088045E" w14:paraId="3DDA5279" w14:textId="77777777" w:rsidTr="004A18EF">
        <w:tc>
          <w:tcPr>
            <w:tcW w:w="3524" w:type="dxa"/>
            <w:tcBorders>
              <w:top w:val="nil"/>
              <w:left w:val="nil"/>
              <w:bottom w:val="nil"/>
              <w:right w:val="nil"/>
            </w:tcBorders>
          </w:tcPr>
          <w:p w14:paraId="74525926" w14:textId="77777777" w:rsidR="008D1E5A" w:rsidRPr="0088045E" w:rsidRDefault="008D1E5A" w:rsidP="00BD685B">
            <w:pPr>
              <w:spacing w:before="160" w:after="160"/>
              <w:ind w:left="43" w:right="-35"/>
              <w:jc w:val="left"/>
              <w:rPr>
                <w:b/>
                <w:color w:val="auto"/>
                <w:szCs w:val="22"/>
              </w:rPr>
            </w:pPr>
            <w:r w:rsidRPr="0088045E">
              <w:rPr>
                <w:color w:val="auto"/>
                <w:szCs w:val="22"/>
              </w:rPr>
              <w:t>„</w:t>
            </w:r>
            <w:r w:rsidRPr="0088045E">
              <w:rPr>
                <w:b/>
                <w:color w:val="auto"/>
                <w:szCs w:val="22"/>
              </w:rPr>
              <w:t>Skupina Roche</w:t>
            </w:r>
            <w:r w:rsidRPr="0088045E">
              <w:rPr>
                <w:color w:val="auto"/>
                <w:szCs w:val="22"/>
              </w:rPr>
              <w:t xml:space="preserve">“ </w:t>
            </w:r>
          </w:p>
        </w:tc>
        <w:tc>
          <w:tcPr>
            <w:tcW w:w="5237" w:type="dxa"/>
            <w:tcBorders>
              <w:top w:val="nil"/>
              <w:left w:val="nil"/>
              <w:bottom w:val="nil"/>
              <w:right w:val="nil"/>
            </w:tcBorders>
          </w:tcPr>
          <w:p w14:paraId="163301D7" w14:textId="77777777" w:rsidR="008D1E5A" w:rsidRPr="0088045E" w:rsidRDefault="008D1E5A" w:rsidP="00BD685B">
            <w:pPr>
              <w:spacing w:before="160" w:after="160"/>
              <w:ind w:right="-35" w:firstLine="26"/>
              <w:rPr>
                <w:color w:val="auto"/>
                <w:szCs w:val="22"/>
              </w:rPr>
            </w:pPr>
            <w:r w:rsidRPr="0088045E">
              <w:rPr>
                <w:color w:val="auto"/>
                <w:szCs w:val="22"/>
              </w:rPr>
              <w:t xml:space="preserve">zahrnuje (i) jakoukoli společnost přímo či nepřímo ovládanou </w:t>
            </w:r>
            <w:r w:rsidR="00E36AEE" w:rsidRPr="0088045E">
              <w:rPr>
                <w:color w:val="auto"/>
                <w:szCs w:val="22"/>
              </w:rPr>
              <w:t>R</w:t>
            </w:r>
            <w:r w:rsidR="00E36AEE">
              <w:rPr>
                <w:color w:val="auto"/>
                <w:szCs w:val="22"/>
              </w:rPr>
              <w:t>OCHE</w:t>
            </w:r>
            <w:r w:rsidR="00E36AEE" w:rsidRPr="0088045E">
              <w:rPr>
                <w:color w:val="auto"/>
                <w:szCs w:val="22"/>
              </w:rPr>
              <w:t xml:space="preserve"> </w:t>
            </w:r>
            <w:r w:rsidRPr="0088045E">
              <w:rPr>
                <w:color w:val="auto"/>
                <w:szCs w:val="22"/>
              </w:rPr>
              <w:t xml:space="preserve">s.r.o., (ii) jakoukoli společnost přímo či nepřímo ovládající </w:t>
            </w:r>
            <w:r w:rsidR="00E36AEE" w:rsidRPr="0088045E">
              <w:rPr>
                <w:color w:val="auto"/>
                <w:szCs w:val="22"/>
              </w:rPr>
              <w:t>R</w:t>
            </w:r>
            <w:r w:rsidR="00E36AEE">
              <w:rPr>
                <w:color w:val="auto"/>
                <w:szCs w:val="22"/>
              </w:rPr>
              <w:t>OCHE</w:t>
            </w:r>
            <w:r w:rsidR="00E36AEE" w:rsidRPr="0088045E">
              <w:rPr>
                <w:color w:val="auto"/>
                <w:szCs w:val="22"/>
              </w:rPr>
              <w:t xml:space="preserve"> </w:t>
            </w:r>
            <w:r w:rsidRPr="0088045E">
              <w:rPr>
                <w:color w:val="auto"/>
                <w:szCs w:val="22"/>
              </w:rPr>
              <w:t>s.r.o.</w:t>
            </w:r>
            <w:r w:rsidR="00DA3D95" w:rsidRPr="0088045E">
              <w:rPr>
                <w:color w:val="auto"/>
                <w:szCs w:val="22"/>
              </w:rPr>
              <w:t xml:space="preserve"> a</w:t>
            </w:r>
            <w:r w:rsidR="00DA3D95">
              <w:rPr>
                <w:color w:val="auto"/>
                <w:szCs w:val="22"/>
              </w:rPr>
              <w:t> </w:t>
            </w:r>
            <w:r w:rsidRPr="0088045E">
              <w:rPr>
                <w:color w:val="auto"/>
                <w:szCs w:val="22"/>
              </w:rPr>
              <w:t>(iii) jakoukoli společnost přímo či nepřímo ovládanou společností přímo či nepřímo ovládající R</w:t>
            </w:r>
            <w:r w:rsidR="00E36AEE">
              <w:rPr>
                <w:color w:val="auto"/>
                <w:szCs w:val="22"/>
              </w:rPr>
              <w:t>OCHE</w:t>
            </w:r>
            <w:r w:rsidRPr="0088045E">
              <w:rPr>
                <w:color w:val="auto"/>
                <w:szCs w:val="22"/>
              </w:rPr>
              <w:t xml:space="preserve"> s.r.o.</w:t>
            </w:r>
          </w:p>
        </w:tc>
      </w:tr>
      <w:tr w:rsidR="008D1E5A" w:rsidRPr="0088045E" w14:paraId="164D695A" w14:textId="77777777" w:rsidTr="004A18EF">
        <w:tc>
          <w:tcPr>
            <w:tcW w:w="3524" w:type="dxa"/>
            <w:tcBorders>
              <w:top w:val="nil"/>
              <w:left w:val="nil"/>
              <w:bottom w:val="nil"/>
              <w:right w:val="nil"/>
            </w:tcBorders>
          </w:tcPr>
          <w:p w14:paraId="7B9ABCBA" w14:textId="77777777" w:rsidR="008D1E5A" w:rsidRPr="0088045E" w:rsidRDefault="008D1E5A" w:rsidP="00BD685B">
            <w:pPr>
              <w:spacing w:before="160" w:after="160"/>
              <w:ind w:left="43" w:right="-35"/>
              <w:jc w:val="left"/>
              <w:rPr>
                <w:b/>
                <w:color w:val="auto"/>
                <w:szCs w:val="22"/>
              </w:rPr>
            </w:pPr>
            <w:r w:rsidRPr="0088045E">
              <w:rPr>
                <w:b/>
                <w:color w:val="auto"/>
                <w:szCs w:val="22"/>
              </w:rPr>
              <w:t>„Smlouva“</w:t>
            </w:r>
          </w:p>
        </w:tc>
        <w:tc>
          <w:tcPr>
            <w:tcW w:w="5237" w:type="dxa"/>
            <w:tcBorders>
              <w:top w:val="nil"/>
              <w:left w:val="nil"/>
              <w:bottom w:val="nil"/>
              <w:right w:val="nil"/>
            </w:tcBorders>
          </w:tcPr>
          <w:p w14:paraId="7A47246D" w14:textId="77777777" w:rsidR="008D1E5A" w:rsidRPr="0088045E" w:rsidRDefault="008D1E5A" w:rsidP="00BD685B">
            <w:pPr>
              <w:spacing w:before="160" w:after="160"/>
              <w:ind w:right="-35"/>
              <w:rPr>
                <w:color w:val="auto"/>
                <w:szCs w:val="22"/>
              </w:rPr>
            </w:pPr>
            <w:r w:rsidRPr="0088045E">
              <w:rPr>
                <w:color w:val="auto"/>
                <w:szCs w:val="22"/>
              </w:rPr>
              <w:t xml:space="preserve">má význam uvedený </w:t>
            </w:r>
            <w:r w:rsidR="0067737F">
              <w:rPr>
                <w:color w:val="auto"/>
                <w:szCs w:val="22"/>
              </w:rPr>
              <w:t>na úvodní straně</w:t>
            </w:r>
            <w:r w:rsidR="0067737F" w:rsidRPr="0088045E">
              <w:rPr>
                <w:color w:val="auto"/>
                <w:szCs w:val="22"/>
              </w:rPr>
              <w:t xml:space="preserve"> </w:t>
            </w:r>
            <w:r w:rsidRPr="0088045E">
              <w:rPr>
                <w:color w:val="auto"/>
                <w:szCs w:val="22"/>
              </w:rPr>
              <w:t>Smlouvy</w:t>
            </w:r>
          </w:p>
        </w:tc>
      </w:tr>
      <w:tr w:rsidR="008D1E5A" w:rsidRPr="0088045E" w14:paraId="6ACBFD47" w14:textId="77777777" w:rsidTr="004A18EF">
        <w:tc>
          <w:tcPr>
            <w:tcW w:w="3524" w:type="dxa"/>
            <w:tcBorders>
              <w:top w:val="nil"/>
              <w:left w:val="nil"/>
              <w:bottom w:val="nil"/>
              <w:right w:val="nil"/>
            </w:tcBorders>
          </w:tcPr>
          <w:p w14:paraId="32CF6FFF" w14:textId="77777777" w:rsidR="008D1E5A" w:rsidRPr="0088045E" w:rsidRDefault="008D1E5A" w:rsidP="00BD685B">
            <w:pPr>
              <w:spacing w:before="160" w:after="160"/>
              <w:ind w:left="43" w:right="-35"/>
              <w:jc w:val="left"/>
              <w:rPr>
                <w:b/>
                <w:color w:val="auto"/>
                <w:szCs w:val="22"/>
              </w:rPr>
            </w:pPr>
            <w:r w:rsidRPr="0088045E">
              <w:rPr>
                <w:b/>
                <w:color w:val="auto"/>
                <w:szCs w:val="22"/>
              </w:rPr>
              <w:t>„Spolupracovníci“</w:t>
            </w:r>
          </w:p>
        </w:tc>
        <w:tc>
          <w:tcPr>
            <w:tcW w:w="5237" w:type="dxa"/>
            <w:tcBorders>
              <w:top w:val="nil"/>
              <w:left w:val="nil"/>
              <w:bottom w:val="nil"/>
              <w:right w:val="nil"/>
            </w:tcBorders>
          </w:tcPr>
          <w:p w14:paraId="5B085C5B" w14:textId="77777777" w:rsidR="008D1E5A" w:rsidRPr="0088045E" w:rsidRDefault="008D1E5A" w:rsidP="00BD685B">
            <w:pPr>
              <w:spacing w:before="160" w:after="160"/>
              <w:ind w:right="-35"/>
              <w:rPr>
                <w:color w:val="auto"/>
                <w:szCs w:val="22"/>
              </w:rPr>
            </w:pPr>
            <w:r w:rsidRPr="0088045E">
              <w:rPr>
                <w:color w:val="auto"/>
                <w:szCs w:val="22"/>
              </w:rPr>
              <w:t>mají význam uvedený</w:t>
            </w:r>
            <w:r w:rsidR="00DA3D95" w:rsidRPr="0088045E">
              <w:rPr>
                <w:color w:val="auto"/>
                <w:szCs w:val="22"/>
              </w:rPr>
              <w:t xml:space="preserve"> v</w:t>
            </w:r>
            <w:r w:rsidR="00DA3D95">
              <w:rPr>
                <w:color w:val="auto"/>
                <w:szCs w:val="22"/>
              </w:rPr>
              <w:t> </w:t>
            </w:r>
            <w:r w:rsidR="0060240C" w:rsidRPr="0088045E">
              <w:rPr>
                <w:color w:val="auto"/>
                <w:szCs w:val="22"/>
              </w:rPr>
              <w:t>čl</w:t>
            </w:r>
            <w:r w:rsidR="00A0559B">
              <w:rPr>
                <w:color w:val="auto"/>
                <w:szCs w:val="22"/>
              </w:rPr>
              <w:t>ánku</w:t>
            </w:r>
            <w:r w:rsidR="0060240C" w:rsidRPr="0088045E">
              <w:rPr>
                <w:color w:val="auto"/>
                <w:szCs w:val="22"/>
              </w:rPr>
              <w:t xml:space="preserve"> </w:t>
            </w:r>
            <w:r w:rsidR="006B151F" w:rsidRPr="0088045E">
              <w:rPr>
                <w:color w:val="auto"/>
                <w:szCs w:val="22"/>
              </w:rPr>
              <w:fldChar w:fldCharType="begin"/>
            </w:r>
            <w:r w:rsidRPr="0088045E">
              <w:rPr>
                <w:color w:val="auto"/>
                <w:szCs w:val="22"/>
              </w:rPr>
              <w:instrText xml:space="preserve"> REF _Ref465095718 \r \h </w:instrText>
            </w:r>
            <w:r w:rsidR="0088045E" w:rsidRPr="0088045E">
              <w:rPr>
                <w:color w:val="auto"/>
                <w:szCs w:val="22"/>
              </w:rPr>
              <w:instrText xml:space="preserve"> \* MERGEFORMAT </w:instrText>
            </w:r>
            <w:r w:rsidR="006B151F" w:rsidRPr="0088045E">
              <w:rPr>
                <w:color w:val="auto"/>
                <w:szCs w:val="22"/>
              </w:rPr>
            </w:r>
            <w:r w:rsidR="006B151F" w:rsidRPr="0088045E">
              <w:rPr>
                <w:color w:val="auto"/>
                <w:szCs w:val="22"/>
              </w:rPr>
              <w:fldChar w:fldCharType="separate"/>
            </w:r>
            <w:r w:rsidR="00823E67">
              <w:rPr>
                <w:color w:val="auto"/>
                <w:szCs w:val="22"/>
              </w:rPr>
              <w:t>8.4</w:t>
            </w:r>
            <w:r w:rsidR="006B151F" w:rsidRPr="0088045E">
              <w:rPr>
                <w:color w:val="auto"/>
                <w:szCs w:val="22"/>
              </w:rPr>
              <w:fldChar w:fldCharType="end"/>
            </w:r>
          </w:p>
        </w:tc>
      </w:tr>
      <w:tr w:rsidR="008D1E5A" w:rsidRPr="0088045E" w14:paraId="78C96EFC" w14:textId="77777777" w:rsidTr="004A18EF">
        <w:tc>
          <w:tcPr>
            <w:tcW w:w="3524" w:type="dxa"/>
            <w:tcBorders>
              <w:top w:val="nil"/>
              <w:left w:val="nil"/>
              <w:bottom w:val="nil"/>
              <w:right w:val="nil"/>
            </w:tcBorders>
          </w:tcPr>
          <w:p w14:paraId="2EC06E0D" w14:textId="77777777" w:rsidR="008D1E5A" w:rsidRPr="0088045E" w:rsidRDefault="008D1E5A" w:rsidP="00BD685B">
            <w:pPr>
              <w:spacing w:before="160" w:after="160"/>
              <w:ind w:left="43" w:right="-35"/>
              <w:jc w:val="left"/>
              <w:rPr>
                <w:b/>
                <w:color w:val="auto"/>
                <w:szCs w:val="22"/>
              </w:rPr>
            </w:pPr>
            <w:r w:rsidRPr="0088045E">
              <w:rPr>
                <w:b/>
                <w:color w:val="auto"/>
                <w:szCs w:val="22"/>
              </w:rPr>
              <w:t>„Strana“</w:t>
            </w:r>
          </w:p>
        </w:tc>
        <w:tc>
          <w:tcPr>
            <w:tcW w:w="5237" w:type="dxa"/>
            <w:tcBorders>
              <w:top w:val="nil"/>
              <w:left w:val="nil"/>
              <w:bottom w:val="nil"/>
              <w:right w:val="nil"/>
            </w:tcBorders>
          </w:tcPr>
          <w:p w14:paraId="274AB9DF" w14:textId="77777777" w:rsidR="008D1E5A" w:rsidRPr="0088045E" w:rsidRDefault="008D1E5A" w:rsidP="00BD685B">
            <w:pPr>
              <w:spacing w:before="160" w:after="160"/>
              <w:ind w:right="-35"/>
              <w:rPr>
                <w:color w:val="auto"/>
                <w:szCs w:val="22"/>
              </w:rPr>
            </w:pPr>
            <w:r w:rsidRPr="0088045E">
              <w:rPr>
                <w:color w:val="auto"/>
                <w:szCs w:val="22"/>
              </w:rPr>
              <w:t xml:space="preserve">má význam uvedený </w:t>
            </w:r>
            <w:r w:rsidR="0067737F">
              <w:rPr>
                <w:color w:val="auto"/>
                <w:szCs w:val="22"/>
              </w:rPr>
              <w:t>na úvodní straně</w:t>
            </w:r>
            <w:r w:rsidRPr="0088045E">
              <w:rPr>
                <w:color w:val="auto"/>
                <w:szCs w:val="22"/>
              </w:rPr>
              <w:t xml:space="preserve"> Smlouvy</w:t>
            </w:r>
          </w:p>
        </w:tc>
      </w:tr>
      <w:tr w:rsidR="0067737F" w:rsidRPr="0088045E" w14:paraId="61C65F53" w14:textId="77777777" w:rsidTr="004A18EF">
        <w:tc>
          <w:tcPr>
            <w:tcW w:w="3524" w:type="dxa"/>
            <w:tcBorders>
              <w:top w:val="nil"/>
              <w:left w:val="nil"/>
              <w:bottom w:val="nil"/>
              <w:right w:val="nil"/>
            </w:tcBorders>
          </w:tcPr>
          <w:p w14:paraId="62B3A49E" w14:textId="77777777" w:rsidR="0067737F" w:rsidRPr="0088045E" w:rsidRDefault="0067737F" w:rsidP="00BD685B">
            <w:pPr>
              <w:spacing w:before="160" w:after="160"/>
              <w:ind w:left="43" w:right="-35"/>
              <w:jc w:val="left"/>
              <w:rPr>
                <w:b/>
                <w:color w:val="auto"/>
                <w:szCs w:val="22"/>
              </w:rPr>
            </w:pPr>
            <w:r w:rsidRPr="0088045E">
              <w:rPr>
                <w:b/>
                <w:color w:val="auto"/>
                <w:szCs w:val="22"/>
              </w:rPr>
              <w:t>„Studie“</w:t>
            </w:r>
          </w:p>
        </w:tc>
        <w:tc>
          <w:tcPr>
            <w:tcW w:w="5237" w:type="dxa"/>
            <w:tcBorders>
              <w:top w:val="nil"/>
              <w:left w:val="nil"/>
              <w:bottom w:val="nil"/>
              <w:right w:val="nil"/>
            </w:tcBorders>
          </w:tcPr>
          <w:p w14:paraId="20BF30F8" w14:textId="77777777" w:rsidR="0067737F" w:rsidRPr="0088045E" w:rsidRDefault="0067737F" w:rsidP="00BD685B">
            <w:pPr>
              <w:spacing w:before="160" w:after="160"/>
              <w:ind w:right="-35"/>
              <w:rPr>
                <w:color w:val="auto"/>
                <w:szCs w:val="22"/>
              </w:rPr>
            </w:pPr>
            <w:r w:rsidRPr="0088045E">
              <w:rPr>
                <w:color w:val="auto"/>
                <w:szCs w:val="22"/>
              </w:rPr>
              <w:t>má význam uvedený</w:t>
            </w:r>
            <w:r w:rsidR="00DA3D95" w:rsidRPr="0088045E">
              <w:rPr>
                <w:color w:val="auto"/>
                <w:szCs w:val="22"/>
              </w:rPr>
              <w:t xml:space="preserve"> v</w:t>
            </w:r>
            <w:r w:rsidR="00DA3D95">
              <w:rPr>
                <w:color w:val="auto"/>
                <w:szCs w:val="22"/>
              </w:rPr>
              <w:t> </w:t>
            </w:r>
            <w:r w:rsidR="003563C0">
              <w:rPr>
                <w:color w:val="auto"/>
                <w:szCs w:val="22"/>
              </w:rPr>
              <w:t>preambuli Smlouvy</w:t>
            </w:r>
          </w:p>
        </w:tc>
      </w:tr>
      <w:tr w:rsidR="007E3844" w:rsidRPr="0088045E" w14:paraId="00A30F83" w14:textId="77777777" w:rsidTr="004A18EF">
        <w:tc>
          <w:tcPr>
            <w:tcW w:w="3524" w:type="dxa"/>
            <w:tcBorders>
              <w:top w:val="nil"/>
              <w:left w:val="nil"/>
              <w:bottom w:val="nil"/>
              <w:right w:val="nil"/>
            </w:tcBorders>
          </w:tcPr>
          <w:p w14:paraId="1243ED10" w14:textId="77777777" w:rsidR="007E3844" w:rsidRPr="0088045E" w:rsidRDefault="007E3844" w:rsidP="00BD685B">
            <w:pPr>
              <w:spacing w:before="160" w:after="160"/>
              <w:ind w:left="43" w:right="-35"/>
              <w:jc w:val="left"/>
              <w:rPr>
                <w:b/>
                <w:color w:val="auto"/>
                <w:szCs w:val="22"/>
              </w:rPr>
            </w:pPr>
            <w:r w:rsidRPr="0088045E">
              <w:rPr>
                <w:b/>
                <w:szCs w:val="22"/>
              </w:rPr>
              <w:t>„Vyhláška</w:t>
            </w:r>
            <w:r w:rsidR="00DA3D95" w:rsidRPr="0088045E">
              <w:rPr>
                <w:b/>
                <w:szCs w:val="22"/>
              </w:rPr>
              <w:t xml:space="preserve"> o</w:t>
            </w:r>
            <w:r w:rsidR="00DA3D95">
              <w:rPr>
                <w:b/>
                <w:szCs w:val="22"/>
              </w:rPr>
              <w:t> </w:t>
            </w:r>
            <w:r w:rsidRPr="0088045E">
              <w:rPr>
                <w:b/>
                <w:szCs w:val="22"/>
              </w:rPr>
              <w:t>správné klinické praxi“</w:t>
            </w:r>
          </w:p>
        </w:tc>
        <w:tc>
          <w:tcPr>
            <w:tcW w:w="5237" w:type="dxa"/>
            <w:tcBorders>
              <w:top w:val="nil"/>
              <w:left w:val="nil"/>
              <w:bottom w:val="nil"/>
              <w:right w:val="nil"/>
            </w:tcBorders>
          </w:tcPr>
          <w:p w14:paraId="52EA4698" w14:textId="77777777" w:rsidR="007E3844" w:rsidRPr="0088045E" w:rsidRDefault="007E3844" w:rsidP="00BD685B">
            <w:pPr>
              <w:spacing w:before="160" w:after="160"/>
              <w:ind w:right="-35"/>
              <w:rPr>
                <w:color w:val="auto"/>
                <w:szCs w:val="22"/>
              </w:rPr>
            </w:pPr>
            <w:r w:rsidRPr="0088045E">
              <w:rPr>
                <w:color w:val="auto"/>
                <w:szCs w:val="22"/>
              </w:rPr>
              <w:t>znamená vyhláška č. 226/2008 Sb.,</w:t>
            </w:r>
            <w:r w:rsidR="00DA3D95" w:rsidRPr="0088045E">
              <w:rPr>
                <w:color w:val="auto"/>
                <w:szCs w:val="22"/>
              </w:rPr>
              <w:t xml:space="preserve"> o</w:t>
            </w:r>
            <w:r w:rsidR="00DA3D95">
              <w:rPr>
                <w:color w:val="auto"/>
                <w:szCs w:val="22"/>
              </w:rPr>
              <w:t> </w:t>
            </w:r>
            <w:r w:rsidRPr="0088045E">
              <w:rPr>
                <w:color w:val="auto"/>
                <w:szCs w:val="22"/>
              </w:rPr>
              <w:t>správné klinické praxi</w:t>
            </w:r>
            <w:r w:rsidR="00DA3D95" w:rsidRPr="0088045E">
              <w:rPr>
                <w:color w:val="auto"/>
                <w:szCs w:val="22"/>
              </w:rPr>
              <w:t xml:space="preserve"> a</w:t>
            </w:r>
            <w:r w:rsidR="00DA3D95">
              <w:rPr>
                <w:color w:val="auto"/>
                <w:szCs w:val="22"/>
              </w:rPr>
              <w:t> </w:t>
            </w:r>
            <w:r w:rsidRPr="0088045E">
              <w:rPr>
                <w:color w:val="auto"/>
                <w:szCs w:val="22"/>
              </w:rPr>
              <w:t>bližších podmínkách klinického hodnocení léčivých přípravků</w:t>
            </w:r>
          </w:p>
        </w:tc>
      </w:tr>
      <w:tr w:rsidR="008D1E5A" w:rsidRPr="0088045E" w14:paraId="6E472B9C" w14:textId="77777777" w:rsidTr="004A18EF">
        <w:tc>
          <w:tcPr>
            <w:tcW w:w="3524" w:type="dxa"/>
            <w:tcBorders>
              <w:top w:val="nil"/>
              <w:left w:val="nil"/>
              <w:bottom w:val="nil"/>
              <w:right w:val="nil"/>
            </w:tcBorders>
          </w:tcPr>
          <w:p w14:paraId="0A96C359" w14:textId="77777777" w:rsidR="008D1E5A" w:rsidRPr="0088045E" w:rsidRDefault="008D1E5A" w:rsidP="00BD685B">
            <w:pPr>
              <w:spacing w:before="160" w:after="160"/>
              <w:ind w:left="43" w:right="-35"/>
              <w:jc w:val="left"/>
              <w:rPr>
                <w:b/>
                <w:color w:val="auto"/>
                <w:szCs w:val="22"/>
              </w:rPr>
            </w:pPr>
            <w:r w:rsidRPr="0088045E">
              <w:rPr>
                <w:b/>
                <w:color w:val="auto"/>
                <w:szCs w:val="22"/>
              </w:rPr>
              <w:t>„Výrobky Roche“</w:t>
            </w:r>
          </w:p>
        </w:tc>
        <w:tc>
          <w:tcPr>
            <w:tcW w:w="5237" w:type="dxa"/>
            <w:tcBorders>
              <w:top w:val="nil"/>
              <w:left w:val="nil"/>
              <w:bottom w:val="nil"/>
              <w:right w:val="nil"/>
            </w:tcBorders>
          </w:tcPr>
          <w:p w14:paraId="54D0EDFF" w14:textId="77777777" w:rsidR="008D1E5A" w:rsidRPr="0088045E" w:rsidRDefault="008D1E5A" w:rsidP="00BD685B">
            <w:pPr>
              <w:spacing w:before="160" w:after="160"/>
              <w:ind w:right="-35"/>
              <w:rPr>
                <w:color w:val="auto"/>
                <w:szCs w:val="22"/>
              </w:rPr>
            </w:pPr>
            <w:r w:rsidRPr="0088045E">
              <w:rPr>
                <w:color w:val="auto"/>
                <w:szCs w:val="22"/>
              </w:rPr>
              <w:t>znamenají (i) léčivé přípravky, jejichž držitelem rozhodnutí</w:t>
            </w:r>
            <w:r w:rsidR="00DA3D95" w:rsidRPr="0088045E">
              <w:rPr>
                <w:color w:val="auto"/>
                <w:szCs w:val="22"/>
              </w:rPr>
              <w:t xml:space="preserve"> o</w:t>
            </w:r>
            <w:r w:rsidR="00DA3D95">
              <w:rPr>
                <w:color w:val="auto"/>
                <w:szCs w:val="22"/>
              </w:rPr>
              <w:t> </w:t>
            </w:r>
            <w:r w:rsidRPr="0088045E">
              <w:rPr>
                <w:color w:val="auto"/>
                <w:szCs w:val="22"/>
              </w:rPr>
              <w:t xml:space="preserve">registraci a/nebo distributorem je </w:t>
            </w:r>
            <w:r w:rsidR="00E36AEE" w:rsidRPr="0088045E">
              <w:rPr>
                <w:color w:val="auto"/>
                <w:szCs w:val="22"/>
              </w:rPr>
              <w:t>R</w:t>
            </w:r>
            <w:r w:rsidR="00E36AEE">
              <w:rPr>
                <w:color w:val="auto"/>
                <w:szCs w:val="22"/>
              </w:rPr>
              <w:t>OCHE</w:t>
            </w:r>
            <w:r w:rsidR="00E36AEE" w:rsidRPr="0088045E">
              <w:rPr>
                <w:color w:val="auto"/>
                <w:szCs w:val="22"/>
              </w:rPr>
              <w:t xml:space="preserve"> </w:t>
            </w:r>
            <w:r w:rsidRPr="0088045E">
              <w:rPr>
                <w:color w:val="auto"/>
                <w:szCs w:val="22"/>
              </w:rPr>
              <w:t>s.r.o. nebo jiná společnost ze Skupiny Roche</w:t>
            </w:r>
            <w:r w:rsidR="00DA3D95" w:rsidRPr="0088045E">
              <w:rPr>
                <w:color w:val="auto"/>
                <w:szCs w:val="22"/>
              </w:rPr>
              <w:t xml:space="preserve"> a</w:t>
            </w:r>
            <w:r w:rsidR="00DA3D95">
              <w:rPr>
                <w:color w:val="auto"/>
                <w:szCs w:val="22"/>
              </w:rPr>
              <w:t> </w:t>
            </w:r>
            <w:r w:rsidRPr="0088045E">
              <w:rPr>
                <w:color w:val="auto"/>
                <w:szCs w:val="22"/>
              </w:rPr>
              <w:t xml:space="preserve">(ii) jakékoli jiné výrobky vyráběné, uváděné na trh či </w:t>
            </w:r>
            <w:r w:rsidRPr="0088045E">
              <w:rPr>
                <w:color w:val="auto"/>
                <w:szCs w:val="22"/>
              </w:rPr>
              <w:lastRenderedPageBreak/>
              <w:t xml:space="preserve">distribuované </w:t>
            </w:r>
            <w:r w:rsidR="00E36AEE" w:rsidRPr="0088045E">
              <w:rPr>
                <w:color w:val="auto"/>
                <w:szCs w:val="22"/>
              </w:rPr>
              <w:t>R</w:t>
            </w:r>
            <w:r w:rsidR="00E36AEE">
              <w:rPr>
                <w:color w:val="auto"/>
                <w:szCs w:val="22"/>
              </w:rPr>
              <w:t>OCHE</w:t>
            </w:r>
            <w:r w:rsidR="00E36AEE" w:rsidRPr="0088045E">
              <w:rPr>
                <w:color w:val="auto"/>
                <w:szCs w:val="22"/>
              </w:rPr>
              <w:t xml:space="preserve"> </w:t>
            </w:r>
            <w:r w:rsidRPr="0088045E">
              <w:rPr>
                <w:color w:val="auto"/>
                <w:szCs w:val="22"/>
              </w:rPr>
              <w:t xml:space="preserve">s.r.o. nebo jinou společnosti ze Skupiny </w:t>
            </w:r>
            <w:r w:rsidRPr="002F3E23">
              <w:rPr>
                <w:color w:val="auto"/>
                <w:szCs w:val="22"/>
              </w:rPr>
              <w:t>Roche</w:t>
            </w:r>
            <w:r w:rsidRPr="002F3E23">
              <w:rPr>
                <w:rFonts w:eastAsia="Imago" w:cs="Imago"/>
                <w:snapToGrid/>
                <w:szCs w:val="22"/>
                <w:lang w:eastAsia="en-US"/>
              </w:rPr>
              <w:t>,</w:t>
            </w:r>
            <w:r w:rsidR="00DA3D95" w:rsidRPr="0088045E">
              <w:rPr>
                <w:rFonts w:eastAsia="Imago" w:cs="Imago"/>
                <w:snapToGrid/>
                <w:szCs w:val="22"/>
                <w:lang w:eastAsia="en-US"/>
              </w:rPr>
              <w:t xml:space="preserve"> a</w:t>
            </w:r>
            <w:r w:rsidR="00DA3D95">
              <w:rPr>
                <w:rFonts w:eastAsia="Imago" w:cs="Imago"/>
                <w:snapToGrid/>
                <w:szCs w:val="22"/>
                <w:lang w:eastAsia="en-US"/>
              </w:rPr>
              <w:t> </w:t>
            </w:r>
            <w:r w:rsidRPr="0088045E">
              <w:rPr>
                <w:rFonts w:eastAsia="Imago" w:cs="Imago"/>
                <w:snapToGrid/>
                <w:szCs w:val="22"/>
                <w:lang w:eastAsia="en-US"/>
              </w:rPr>
              <w:t xml:space="preserve">dále jakékoli služby poskytované </w:t>
            </w:r>
            <w:r w:rsidR="00E36AEE" w:rsidRPr="0088045E">
              <w:rPr>
                <w:color w:val="auto"/>
                <w:szCs w:val="22"/>
              </w:rPr>
              <w:t>R</w:t>
            </w:r>
            <w:r w:rsidR="00E36AEE">
              <w:rPr>
                <w:color w:val="auto"/>
                <w:szCs w:val="22"/>
              </w:rPr>
              <w:t>OCHE</w:t>
            </w:r>
            <w:r w:rsidR="00E36AEE" w:rsidRPr="0088045E">
              <w:rPr>
                <w:color w:val="auto"/>
                <w:szCs w:val="22"/>
              </w:rPr>
              <w:t xml:space="preserve"> </w:t>
            </w:r>
            <w:r w:rsidRPr="0088045E">
              <w:rPr>
                <w:color w:val="auto"/>
                <w:szCs w:val="22"/>
              </w:rPr>
              <w:t xml:space="preserve">s.r.o. </w:t>
            </w:r>
            <w:r w:rsidR="00FB0CA4">
              <w:rPr>
                <w:rFonts w:eastAsia="Imago" w:cs="Imago"/>
                <w:snapToGrid/>
                <w:szCs w:val="22"/>
                <w:lang w:eastAsia="en-US"/>
              </w:rPr>
              <w:t>nebo jinou společností</w:t>
            </w:r>
            <w:r w:rsidRPr="0088045E">
              <w:rPr>
                <w:rFonts w:eastAsia="Imago" w:cs="Imago"/>
                <w:snapToGrid/>
                <w:szCs w:val="22"/>
                <w:lang w:eastAsia="en-US"/>
              </w:rPr>
              <w:t xml:space="preserve"> ze Skupiny Roche</w:t>
            </w:r>
          </w:p>
        </w:tc>
      </w:tr>
      <w:tr w:rsidR="00497E43" w:rsidRPr="0088045E" w14:paraId="646213D1" w14:textId="77777777" w:rsidTr="004A18EF">
        <w:tc>
          <w:tcPr>
            <w:tcW w:w="3524" w:type="dxa"/>
            <w:tcBorders>
              <w:top w:val="nil"/>
              <w:left w:val="nil"/>
              <w:bottom w:val="nil"/>
              <w:right w:val="nil"/>
            </w:tcBorders>
          </w:tcPr>
          <w:p w14:paraId="3B60EB45" w14:textId="77777777" w:rsidR="00497E43" w:rsidRPr="0088045E" w:rsidRDefault="00497E43" w:rsidP="00BD685B">
            <w:pPr>
              <w:spacing w:before="160" w:after="160"/>
              <w:ind w:left="43" w:right="-35"/>
              <w:jc w:val="left"/>
              <w:rPr>
                <w:b/>
                <w:szCs w:val="22"/>
              </w:rPr>
            </w:pPr>
            <w:r>
              <w:rPr>
                <w:b/>
                <w:szCs w:val="22"/>
              </w:rPr>
              <w:lastRenderedPageBreak/>
              <w:t>„Zadavatel“</w:t>
            </w:r>
          </w:p>
        </w:tc>
        <w:tc>
          <w:tcPr>
            <w:tcW w:w="5237" w:type="dxa"/>
            <w:tcBorders>
              <w:top w:val="nil"/>
              <w:left w:val="nil"/>
              <w:bottom w:val="nil"/>
              <w:right w:val="nil"/>
            </w:tcBorders>
          </w:tcPr>
          <w:p w14:paraId="102E899D" w14:textId="77777777" w:rsidR="00497E43" w:rsidRPr="0088045E" w:rsidRDefault="00497E43" w:rsidP="00BD685B">
            <w:pPr>
              <w:spacing w:before="160" w:after="160"/>
              <w:ind w:right="-35"/>
              <w:rPr>
                <w:color w:val="auto"/>
                <w:szCs w:val="22"/>
              </w:rPr>
            </w:pPr>
            <w:r>
              <w:rPr>
                <w:color w:val="auto"/>
                <w:szCs w:val="22"/>
              </w:rPr>
              <w:t>má význam uvedený</w:t>
            </w:r>
            <w:r w:rsidR="00DA3D95">
              <w:rPr>
                <w:color w:val="auto"/>
                <w:szCs w:val="22"/>
              </w:rPr>
              <w:t xml:space="preserve"> v </w:t>
            </w:r>
            <w:r>
              <w:rPr>
                <w:color w:val="auto"/>
                <w:szCs w:val="22"/>
              </w:rPr>
              <w:t>preambuli Smlouvy</w:t>
            </w:r>
          </w:p>
        </w:tc>
      </w:tr>
      <w:tr w:rsidR="007E3844" w:rsidRPr="0088045E" w14:paraId="1677781C" w14:textId="77777777" w:rsidTr="004A18EF">
        <w:tc>
          <w:tcPr>
            <w:tcW w:w="3524" w:type="dxa"/>
            <w:tcBorders>
              <w:top w:val="nil"/>
              <w:left w:val="nil"/>
              <w:bottom w:val="nil"/>
              <w:right w:val="nil"/>
            </w:tcBorders>
          </w:tcPr>
          <w:p w14:paraId="219F1337" w14:textId="77777777" w:rsidR="007E3844" w:rsidRPr="0088045E" w:rsidRDefault="007E3844" w:rsidP="00BD685B">
            <w:pPr>
              <w:spacing w:before="160" w:after="160"/>
              <w:ind w:left="43" w:right="-35"/>
              <w:jc w:val="left"/>
              <w:rPr>
                <w:b/>
                <w:szCs w:val="22"/>
              </w:rPr>
            </w:pPr>
            <w:r w:rsidRPr="0088045E">
              <w:rPr>
                <w:b/>
                <w:szCs w:val="22"/>
              </w:rPr>
              <w:t>„Zákon</w:t>
            </w:r>
            <w:r w:rsidR="00DA3D95" w:rsidRPr="0088045E">
              <w:rPr>
                <w:b/>
                <w:szCs w:val="22"/>
              </w:rPr>
              <w:t xml:space="preserve"> o</w:t>
            </w:r>
            <w:r w:rsidR="00DA3D95">
              <w:rPr>
                <w:b/>
                <w:szCs w:val="22"/>
              </w:rPr>
              <w:t> </w:t>
            </w:r>
            <w:r w:rsidRPr="0088045E">
              <w:rPr>
                <w:b/>
                <w:szCs w:val="22"/>
              </w:rPr>
              <w:t>léčivech“</w:t>
            </w:r>
          </w:p>
        </w:tc>
        <w:tc>
          <w:tcPr>
            <w:tcW w:w="5237" w:type="dxa"/>
            <w:tcBorders>
              <w:top w:val="nil"/>
              <w:left w:val="nil"/>
              <w:bottom w:val="nil"/>
              <w:right w:val="nil"/>
            </w:tcBorders>
          </w:tcPr>
          <w:p w14:paraId="6EB0FA19" w14:textId="77777777" w:rsidR="007E3844" w:rsidRPr="0088045E" w:rsidRDefault="007E3844" w:rsidP="00BD685B">
            <w:pPr>
              <w:spacing w:before="160" w:after="160"/>
              <w:ind w:right="-35"/>
              <w:rPr>
                <w:color w:val="auto"/>
                <w:szCs w:val="22"/>
              </w:rPr>
            </w:pPr>
            <w:r w:rsidRPr="0088045E">
              <w:rPr>
                <w:color w:val="auto"/>
                <w:szCs w:val="22"/>
              </w:rPr>
              <w:t>znamená zákon č. 378/2007 Sb.,</w:t>
            </w:r>
            <w:r w:rsidR="00DA3D95" w:rsidRPr="0088045E">
              <w:rPr>
                <w:color w:val="auto"/>
                <w:szCs w:val="22"/>
              </w:rPr>
              <w:t xml:space="preserve"> o</w:t>
            </w:r>
            <w:r w:rsidR="00DA3D95">
              <w:rPr>
                <w:color w:val="auto"/>
                <w:szCs w:val="22"/>
              </w:rPr>
              <w:t> </w:t>
            </w:r>
            <w:r w:rsidRPr="0088045E">
              <w:rPr>
                <w:color w:val="auto"/>
                <w:szCs w:val="22"/>
              </w:rPr>
              <w:t>léčivech</w:t>
            </w:r>
            <w:r w:rsidR="00DA3D95" w:rsidRPr="0088045E">
              <w:rPr>
                <w:color w:val="auto"/>
                <w:szCs w:val="22"/>
              </w:rPr>
              <w:t xml:space="preserve"> a</w:t>
            </w:r>
            <w:r w:rsidR="00DA3D95">
              <w:rPr>
                <w:color w:val="auto"/>
                <w:szCs w:val="22"/>
              </w:rPr>
              <w:t> </w:t>
            </w:r>
            <w:r w:rsidRPr="0088045E">
              <w:rPr>
                <w:color w:val="auto"/>
                <w:szCs w:val="22"/>
              </w:rPr>
              <w:t>o</w:t>
            </w:r>
            <w:r w:rsidR="00FE338C">
              <w:rPr>
                <w:color w:val="auto"/>
                <w:szCs w:val="22"/>
              </w:rPr>
              <w:t> </w:t>
            </w:r>
            <w:r w:rsidRPr="0088045E">
              <w:rPr>
                <w:color w:val="auto"/>
                <w:szCs w:val="22"/>
              </w:rPr>
              <w:t>změnách některýc</w:t>
            </w:r>
            <w:r w:rsidR="00FE338C">
              <w:rPr>
                <w:color w:val="auto"/>
                <w:szCs w:val="22"/>
              </w:rPr>
              <w:t>h souvisejících zákonů (zákon</w:t>
            </w:r>
            <w:r w:rsidR="00DA3D95">
              <w:rPr>
                <w:color w:val="auto"/>
                <w:szCs w:val="22"/>
              </w:rPr>
              <w:t xml:space="preserve"> o </w:t>
            </w:r>
            <w:r w:rsidRPr="0088045E">
              <w:rPr>
                <w:color w:val="auto"/>
                <w:szCs w:val="22"/>
              </w:rPr>
              <w:t>léčivech)</w:t>
            </w:r>
          </w:p>
        </w:tc>
      </w:tr>
      <w:tr w:rsidR="007E3844" w:rsidRPr="0088045E" w14:paraId="754C3FC9" w14:textId="77777777" w:rsidTr="004A18EF">
        <w:tc>
          <w:tcPr>
            <w:tcW w:w="3524" w:type="dxa"/>
            <w:tcBorders>
              <w:top w:val="nil"/>
              <w:left w:val="nil"/>
              <w:bottom w:val="nil"/>
              <w:right w:val="nil"/>
            </w:tcBorders>
          </w:tcPr>
          <w:p w14:paraId="00479AB9" w14:textId="77777777" w:rsidR="007E3844" w:rsidRPr="0088045E" w:rsidRDefault="007E3844" w:rsidP="001556FC">
            <w:pPr>
              <w:spacing w:before="160" w:after="160"/>
              <w:ind w:left="43" w:right="-35"/>
              <w:jc w:val="left"/>
              <w:rPr>
                <w:b/>
                <w:szCs w:val="22"/>
              </w:rPr>
            </w:pPr>
            <w:r w:rsidRPr="0088045E">
              <w:rPr>
                <w:b/>
                <w:szCs w:val="22"/>
              </w:rPr>
              <w:t>„Zákon</w:t>
            </w:r>
            <w:r w:rsidR="00DA3D95" w:rsidRPr="0088045E">
              <w:rPr>
                <w:b/>
                <w:szCs w:val="22"/>
              </w:rPr>
              <w:t xml:space="preserve"> o</w:t>
            </w:r>
            <w:r w:rsidR="00DA3D95">
              <w:rPr>
                <w:b/>
                <w:szCs w:val="22"/>
              </w:rPr>
              <w:t> </w:t>
            </w:r>
            <w:r w:rsidR="001556FC">
              <w:rPr>
                <w:b/>
                <w:szCs w:val="22"/>
              </w:rPr>
              <w:t>zpracování</w:t>
            </w:r>
            <w:r w:rsidRPr="0088045E">
              <w:rPr>
                <w:b/>
                <w:szCs w:val="22"/>
              </w:rPr>
              <w:t xml:space="preserve"> osobních údajů“</w:t>
            </w:r>
          </w:p>
        </w:tc>
        <w:tc>
          <w:tcPr>
            <w:tcW w:w="5237" w:type="dxa"/>
            <w:tcBorders>
              <w:top w:val="nil"/>
              <w:left w:val="nil"/>
              <w:bottom w:val="nil"/>
              <w:right w:val="nil"/>
            </w:tcBorders>
          </w:tcPr>
          <w:p w14:paraId="560768CC" w14:textId="77777777" w:rsidR="007E3844" w:rsidRPr="0088045E" w:rsidRDefault="007E3844" w:rsidP="001556FC">
            <w:pPr>
              <w:spacing w:before="160" w:after="160"/>
              <w:ind w:right="-35"/>
              <w:rPr>
                <w:color w:val="auto"/>
                <w:szCs w:val="22"/>
              </w:rPr>
            </w:pPr>
            <w:r w:rsidRPr="0088045E">
              <w:rPr>
                <w:color w:val="auto"/>
                <w:szCs w:val="22"/>
              </w:rPr>
              <w:t xml:space="preserve">znamená </w:t>
            </w:r>
            <w:r w:rsidR="00FE338C">
              <w:rPr>
                <w:szCs w:val="22"/>
              </w:rPr>
              <w:t xml:space="preserve">zákon č. </w:t>
            </w:r>
            <w:r w:rsidR="001556FC" w:rsidRPr="001556FC">
              <w:rPr>
                <w:szCs w:val="22"/>
              </w:rPr>
              <w:t>110/2019 Sb.</w:t>
            </w:r>
            <w:r w:rsidR="001556FC">
              <w:rPr>
                <w:szCs w:val="22"/>
              </w:rPr>
              <w:t>,</w:t>
            </w:r>
            <w:r w:rsidR="00DA3D95" w:rsidRPr="001556FC">
              <w:rPr>
                <w:szCs w:val="22"/>
              </w:rPr>
              <w:t xml:space="preserve"> o</w:t>
            </w:r>
            <w:r w:rsidR="00DA3D95">
              <w:rPr>
                <w:szCs w:val="22"/>
              </w:rPr>
              <w:t> </w:t>
            </w:r>
            <w:r w:rsidR="001556FC" w:rsidRPr="001556FC">
              <w:rPr>
                <w:szCs w:val="22"/>
              </w:rPr>
              <w:t>zpracování osobních údajů</w:t>
            </w:r>
          </w:p>
        </w:tc>
      </w:tr>
      <w:tr w:rsidR="007E3844" w:rsidRPr="0088045E" w14:paraId="1C720265" w14:textId="77777777" w:rsidTr="004A18EF">
        <w:tc>
          <w:tcPr>
            <w:tcW w:w="3524" w:type="dxa"/>
            <w:tcBorders>
              <w:top w:val="nil"/>
              <w:left w:val="nil"/>
              <w:bottom w:val="nil"/>
              <w:right w:val="nil"/>
            </w:tcBorders>
          </w:tcPr>
          <w:p w14:paraId="0937FCE8" w14:textId="77777777" w:rsidR="007E3844" w:rsidRPr="0088045E" w:rsidRDefault="007E3844" w:rsidP="00BD685B">
            <w:pPr>
              <w:spacing w:before="160" w:after="160"/>
              <w:ind w:left="43" w:right="-35"/>
              <w:jc w:val="left"/>
              <w:rPr>
                <w:b/>
                <w:color w:val="auto"/>
                <w:szCs w:val="22"/>
              </w:rPr>
            </w:pPr>
            <w:r w:rsidRPr="0088045E">
              <w:rPr>
                <w:b/>
                <w:szCs w:val="22"/>
              </w:rPr>
              <w:t>„Zákon</w:t>
            </w:r>
            <w:r w:rsidR="00DA3D95" w:rsidRPr="0088045E">
              <w:rPr>
                <w:b/>
                <w:szCs w:val="22"/>
              </w:rPr>
              <w:t xml:space="preserve"> o</w:t>
            </w:r>
            <w:r w:rsidR="00DA3D95">
              <w:rPr>
                <w:b/>
                <w:szCs w:val="22"/>
              </w:rPr>
              <w:t> </w:t>
            </w:r>
            <w:r w:rsidRPr="0088045E">
              <w:rPr>
                <w:b/>
                <w:szCs w:val="22"/>
              </w:rPr>
              <w:t>registru smluv“</w:t>
            </w:r>
          </w:p>
        </w:tc>
        <w:tc>
          <w:tcPr>
            <w:tcW w:w="5237" w:type="dxa"/>
            <w:tcBorders>
              <w:top w:val="nil"/>
              <w:left w:val="nil"/>
              <w:bottom w:val="nil"/>
              <w:right w:val="nil"/>
            </w:tcBorders>
          </w:tcPr>
          <w:p w14:paraId="43EDFF90" w14:textId="77777777" w:rsidR="007E3844" w:rsidRPr="0088045E" w:rsidRDefault="007E3844" w:rsidP="00BD685B">
            <w:pPr>
              <w:spacing w:before="160" w:after="160"/>
              <w:ind w:right="-35"/>
              <w:rPr>
                <w:color w:val="auto"/>
                <w:szCs w:val="22"/>
              </w:rPr>
            </w:pPr>
            <w:r w:rsidRPr="0088045E">
              <w:rPr>
                <w:color w:val="auto"/>
                <w:szCs w:val="22"/>
              </w:rPr>
              <w:t>znamená zákon č. 340/2015 Sb.,</w:t>
            </w:r>
            <w:r w:rsidR="00DA3D95" w:rsidRPr="0088045E">
              <w:rPr>
                <w:color w:val="auto"/>
                <w:szCs w:val="22"/>
              </w:rPr>
              <w:t xml:space="preserve"> o</w:t>
            </w:r>
            <w:r w:rsidR="00DA3D95">
              <w:rPr>
                <w:color w:val="auto"/>
                <w:szCs w:val="22"/>
              </w:rPr>
              <w:t> </w:t>
            </w:r>
            <w:r w:rsidRPr="0088045E">
              <w:rPr>
                <w:color w:val="auto"/>
                <w:szCs w:val="22"/>
              </w:rPr>
              <w:t>zvláštních podmínkách účinnosti některých smluv, uveřejňování těchto smluv</w:t>
            </w:r>
            <w:r w:rsidR="00DA3D95" w:rsidRPr="0088045E">
              <w:rPr>
                <w:color w:val="auto"/>
                <w:szCs w:val="22"/>
              </w:rPr>
              <w:t xml:space="preserve"> a</w:t>
            </w:r>
            <w:r w:rsidR="00DA3D95">
              <w:rPr>
                <w:color w:val="auto"/>
                <w:szCs w:val="22"/>
              </w:rPr>
              <w:t> </w:t>
            </w:r>
            <w:r w:rsidRPr="0088045E">
              <w:rPr>
                <w:color w:val="auto"/>
                <w:szCs w:val="22"/>
              </w:rPr>
              <w:t>o registru smluv (zákon</w:t>
            </w:r>
            <w:r w:rsidR="00DA3D95" w:rsidRPr="0088045E">
              <w:rPr>
                <w:color w:val="auto"/>
                <w:szCs w:val="22"/>
              </w:rPr>
              <w:t xml:space="preserve"> o</w:t>
            </w:r>
            <w:r w:rsidR="00DA3D95">
              <w:rPr>
                <w:color w:val="auto"/>
                <w:szCs w:val="22"/>
              </w:rPr>
              <w:t> </w:t>
            </w:r>
            <w:r w:rsidRPr="0088045E">
              <w:rPr>
                <w:color w:val="auto"/>
                <w:szCs w:val="22"/>
              </w:rPr>
              <w:t>registru smluv), ve znění pozdějších předpisů</w:t>
            </w:r>
          </w:p>
        </w:tc>
      </w:tr>
      <w:tr w:rsidR="007E3844" w:rsidRPr="0088045E" w14:paraId="6F39516A" w14:textId="77777777" w:rsidTr="004A18EF">
        <w:tc>
          <w:tcPr>
            <w:tcW w:w="3524" w:type="dxa"/>
            <w:tcBorders>
              <w:top w:val="nil"/>
              <w:left w:val="nil"/>
              <w:bottom w:val="nil"/>
              <w:right w:val="nil"/>
            </w:tcBorders>
          </w:tcPr>
          <w:p w14:paraId="5CD29051" w14:textId="77777777" w:rsidR="007E3844" w:rsidRPr="0088045E" w:rsidRDefault="007E3844" w:rsidP="00BD685B">
            <w:pPr>
              <w:spacing w:before="160" w:after="160"/>
              <w:ind w:left="43" w:right="-35"/>
              <w:jc w:val="left"/>
              <w:rPr>
                <w:b/>
                <w:szCs w:val="22"/>
              </w:rPr>
            </w:pPr>
            <w:r w:rsidRPr="0088045E">
              <w:rPr>
                <w:b/>
                <w:szCs w:val="22"/>
              </w:rPr>
              <w:t>„Zákon</w:t>
            </w:r>
            <w:r w:rsidR="00DA3D95" w:rsidRPr="0088045E">
              <w:rPr>
                <w:b/>
                <w:szCs w:val="22"/>
              </w:rPr>
              <w:t xml:space="preserve"> o</w:t>
            </w:r>
            <w:r w:rsidR="00DA3D95">
              <w:rPr>
                <w:b/>
                <w:szCs w:val="22"/>
              </w:rPr>
              <w:t> </w:t>
            </w:r>
            <w:r w:rsidRPr="0088045E">
              <w:rPr>
                <w:b/>
                <w:szCs w:val="22"/>
              </w:rPr>
              <w:t>zdravotních službách“</w:t>
            </w:r>
          </w:p>
        </w:tc>
        <w:tc>
          <w:tcPr>
            <w:tcW w:w="5237" w:type="dxa"/>
            <w:tcBorders>
              <w:top w:val="nil"/>
              <w:left w:val="nil"/>
              <w:bottom w:val="nil"/>
              <w:right w:val="nil"/>
            </w:tcBorders>
          </w:tcPr>
          <w:p w14:paraId="14F7530A" w14:textId="77777777" w:rsidR="007E3844" w:rsidRPr="0088045E" w:rsidRDefault="007E3844" w:rsidP="00BD685B">
            <w:pPr>
              <w:spacing w:before="160" w:after="160"/>
              <w:ind w:right="-35"/>
              <w:rPr>
                <w:color w:val="auto"/>
                <w:szCs w:val="22"/>
              </w:rPr>
            </w:pPr>
            <w:r w:rsidRPr="0088045E">
              <w:rPr>
                <w:color w:val="auto"/>
                <w:szCs w:val="22"/>
              </w:rPr>
              <w:t>znamená zákon č. 372/2011 Sb., zdravotních službách</w:t>
            </w:r>
            <w:r w:rsidR="00DA3D95" w:rsidRPr="0088045E">
              <w:rPr>
                <w:color w:val="auto"/>
                <w:szCs w:val="22"/>
              </w:rPr>
              <w:t xml:space="preserve"> a</w:t>
            </w:r>
            <w:r w:rsidR="00DA3D95">
              <w:rPr>
                <w:color w:val="auto"/>
                <w:szCs w:val="22"/>
              </w:rPr>
              <w:t> </w:t>
            </w:r>
            <w:r w:rsidRPr="0088045E">
              <w:rPr>
                <w:color w:val="auto"/>
                <w:szCs w:val="22"/>
              </w:rPr>
              <w:t>podmínkách jejich poskytování (zákon</w:t>
            </w:r>
            <w:r w:rsidR="00DA3D95" w:rsidRPr="0088045E">
              <w:rPr>
                <w:color w:val="auto"/>
                <w:szCs w:val="22"/>
              </w:rPr>
              <w:t xml:space="preserve"> o</w:t>
            </w:r>
            <w:r w:rsidR="00DA3D95">
              <w:rPr>
                <w:color w:val="auto"/>
                <w:szCs w:val="22"/>
              </w:rPr>
              <w:t> </w:t>
            </w:r>
            <w:r w:rsidRPr="0088045E">
              <w:rPr>
                <w:color w:val="auto"/>
                <w:szCs w:val="22"/>
              </w:rPr>
              <w:t>zdravotních službách)</w:t>
            </w:r>
          </w:p>
        </w:tc>
      </w:tr>
      <w:tr w:rsidR="00BD685B" w:rsidRPr="0088045E" w14:paraId="6737465E" w14:textId="77777777" w:rsidTr="004A18EF">
        <w:tc>
          <w:tcPr>
            <w:tcW w:w="3524" w:type="dxa"/>
            <w:tcBorders>
              <w:top w:val="nil"/>
              <w:left w:val="nil"/>
              <w:bottom w:val="nil"/>
              <w:right w:val="nil"/>
            </w:tcBorders>
          </w:tcPr>
          <w:p w14:paraId="04F544D9" w14:textId="77777777" w:rsidR="00BD685B" w:rsidRPr="00B40B6A" w:rsidRDefault="00BD685B" w:rsidP="00BD685B">
            <w:pPr>
              <w:spacing w:before="160" w:after="160"/>
              <w:ind w:left="43" w:right="-35"/>
              <w:jc w:val="left"/>
              <w:rPr>
                <w:b/>
                <w:szCs w:val="22"/>
              </w:rPr>
            </w:pPr>
            <w:r w:rsidRPr="00B40B6A">
              <w:rPr>
                <w:b/>
                <w:szCs w:val="22"/>
              </w:rPr>
              <w:t>„Zpracování osobních údajů“</w:t>
            </w:r>
          </w:p>
        </w:tc>
        <w:tc>
          <w:tcPr>
            <w:tcW w:w="5237" w:type="dxa"/>
            <w:tcBorders>
              <w:top w:val="nil"/>
              <w:left w:val="nil"/>
              <w:bottom w:val="nil"/>
              <w:right w:val="nil"/>
            </w:tcBorders>
          </w:tcPr>
          <w:p w14:paraId="505EFDB1" w14:textId="77777777" w:rsidR="00BD685B" w:rsidRPr="00B40B6A" w:rsidRDefault="00BD685B" w:rsidP="00823E67">
            <w:pPr>
              <w:pStyle w:val="Clanek11"/>
              <w:numPr>
                <w:ilvl w:val="0"/>
                <w:numId w:val="0"/>
              </w:numPr>
            </w:pPr>
            <w:r w:rsidRPr="00B40B6A">
              <w:t>znamená zejména jejich shromáždění; zaznamenání; uložení; předávání; analyzování; vyhledání; nahlédnutí; použití; zpřístupnění; omezení; výmaz; zničení</w:t>
            </w:r>
          </w:p>
        </w:tc>
      </w:tr>
    </w:tbl>
    <w:p w14:paraId="4E936089" w14:textId="77777777" w:rsidR="00C86280" w:rsidRPr="0088045E" w:rsidRDefault="00C86280" w:rsidP="00823E67">
      <w:pPr>
        <w:pStyle w:val="Clanek11"/>
      </w:pPr>
      <w:r w:rsidRPr="0088045E">
        <w:t xml:space="preserve">Pro </w:t>
      </w:r>
      <w:r w:rsidRPr="0088045E">
        <w:rPr>
          <w:lang w:eastAsia="cs-CZ"/>
        </w:rPr>
        <w:t>výklad</w:t>
      </w:r>
      <w:r w:rsidRPr="0088045E">
        <w:t xml:space="preserve"> této Smlouvy platí následující pravidla:</w:t>
      </w:r>
    </w:p>
    <w:p w14:paraId="06EB4030" w14:textId="77777777" w:rsidR="00C86280" w:rsidRPr="00596369" w:rsidRDefault="00C86280" w:rsidP="00823E67">
      <w:pPr>
        <w:pStyle w:val="Claneka"/>
      </w:pPr>
      <w:r w:rsidRPr="00596369">
        <w:t>Odkazy na „</w:t>
      </w:r>
      <w:r w:rsidRPr="00596369">
        <w:rPr>
          <w:b/>
        </w:rPr>
        <w:t>č</w:t>
      </w:r>
      <w:r w:rsidRPr="00596369">
        <w:rPr>
          <w:b/>
          <w:bCs/>
        </w:rPr>
        <w:t>lánky</w:t>
      </w:r>
      <w:r w:rsidRPr="00596369">
        <w:rPr>
          <w:bCs/>
        </w:rPr>
        <w:t>“</w:t>
      </w:r>
      <w:r w:rsidR="00DA3D95" w:rsidRPr="00596369">
        <w:rPr>
          <w:b/>
          <w:bCs/>
        </w:rPr>
        <w:t xml:space="preserve"> </w:t>
      </w:r>
      <w:r w:rsidR="00DA3D95" w:rsidRPr="00596369">
        <w:rPr>
          <w:bCs/>
        </w:rPr>
        <w:t>a</w:t>
      </w:r>
      <w:r w:rsidR="00DA3D95">
        <w:t> </w:t>
      </w:r>
      <w:r w:rsidRPr="00596369">
        <w:t>„</w:t>
      </w:r>
      <w:r w:rsidRPr="00596369">
        <w:rPr>
          <w:b/>
          <w:bCs/>
        </w:rPr>
        <w:t>přílohy</w:t>
      </w:r>
      <w:r w:rsidRPr="00596369">
        <w:t>“ se vykládají jako odkazy na články</w:t>
      </w:r>
      <w:r w:rsidR="00DA3D95" w:rsidRPr="00596369">
        <w:t xml:space="preserve"> a</w:t>
      </w:r>
      <w:r w:rsidR="00DA3D95">
        <w:t> </w:t>
      </w:r>
      <w:r w:rsidRPr="00596369">
        <w:t>přílohy této Smlouvy.</w:t>
      </w:r>
    </w:p>
    <w:p w14:paraId="0A0A31CE" w14:textId="77777777" w:rsidR="00C86280" w:rsidRPr="00AF4066" w:rsidRDefault="00C86280" w:rsidP="00823E67">
      <w:pPr>
        <w:pStyle w:val="Claneka"/>
      </w:pPr>
      <w:r w:rsidRPr="00596369">
        <w:t>Odkazy na „</w:t>
      </w:r>
      <w:r w:rsidRPr="00596369">
        <w:rPr>
          <w:b/>
        </w:rPr>
        <w:t>újmu</w:t>
      </w:r>
      <w:r w:rsidRPr="00596369">
        <w:t>“ znamenají (i) odkazy na újmu na jmění</w:t>
      </w:r>
      <w:r w:rsidR="00FE338C">
        <w:t xml:space="preserve"> (škodu) ve smyslu § 2894 odst. </w:t>
      </w:r>
      <w:r w:rsidRPr="00596369">
        <w:t>1 Občanského zákoníku</w:t>
      </w:r>
      <w:r w:rsidR="00DA3D95" w:rsidRPr="00596369">
        <w:t xml:space="preserve"> a</w:t>
      </w:r>
      <w:r w:rsidR="00DA3D95">
        <w:t> </w:t>
      </w:r>
      <w:r w:rsidRPr="00596369">
        <w:t>dále (ii) odkazy n</w:t>
      </w:r>
      <w:r w:rsidR="00712ED1" w:rsidRPr="00596369">
        <w:t>a nemajetkovou újmu ve smyslu § </w:t>
      </w:r>
      <w:r w:rsidR="00FE338C">
        <w:t>2894 odst. </w:t>
      </w:r>
      <w:r w:rsidRPr="00596369">
        <w:t xml:space="preserve">2 </w:t>
      </w:r>
      <w:r w:rsidRPr="00AF4066">
        <w:t>Občanského zákoníku.</w:t>
      </w:r>
    </w:p>
    <w:p w14:paraId="44256070" w14:textId="77777777" w:rsidR="00C86280" w:rsidRPr="00AF4066" w:rsidRDefault="00C86280" w:rsidP="00823E67">
      <w:pPr>
        <w:pStyle w:val="Claneka"/>
      </w:pPr>
      <w:r w:rsidRPr="00AF4066">
        <w:t>Slova „</w:t>
      </w:r>
      <w:r w:rsidRPr="00AF4066">
        <w:rPr>
          <w:b/>
        </w:rPr>
        <w:t>písemně</w:t>
      </w:r>
      <w:r w:rsidRPr="00AF4066">
        <w:t>“ nebo „</w:t>
      </w:r>
      <w:r w:rsidRPr="00AF4066">
        <w:rPr>
          <w:b/>
        </w:rPr>
        <w:t>písemný</w:t>
      </w:r>
      <w:r w:rsidRPr="00AF4066">
        <w:t>“ nezahrnují e-mail či fax</w:t>
      </w:r>
      <w:r w:rsidR="00121879">
        <w:t xml:space="preserve">, </w:t>
      </w:r>
      <w:r w:rsidR="00121879" w:rsidRPr="00974C78">
        <w:t>pokud není Smlouvou výslovně stanoveno jinak</w:t>
      </w:r>
      <w:r w:rsidRPr="00AF4066">
        <w:t>.</w:t>
      </w:r>
    </w:p>
    <w:p w14:paraId="68F16FCB" w14:textId="77777777" w:rsidR="00C86280" w:rsidRPr="00596369" w:rsidRDefault="00C86280" w:rsidP="00823E67">
      <w:pPr>
        <w:pStyle w:val="Claneka"/>
      </w:pPr>
      <w:r w:rsidRPr="00AF4066">
        <w:t>Je-li</w:t>
      </w:r>
      <w:r w:rsidR="00DA3D95" w:rsidRPr="00AF4066">
        <w:t xml:space="preserve"> v</w:t>
      </w:r>
      <w:r w:rsidR="00DA3D95">
        <w:t> </w:t>
      </w:r>
      <w:r w:rsidRPr="00AF4066">
        <w:t>této Smlouvě odkazováno na právní předpis, rozumí se tím odkaz na právní předpis ve znění pozdějších</w:t>
      </w:r>
      <w:r w:rsidRPr="00596369">
        <w:t xml:space="preserve"> předpisů,</w:t>
      </w:r>
      <w:r w:rsidR="00DA3D95" w:rsidRPr="00596369">
        <w:t xml:space="preserve"> i</w:t>
      </w:r>
      <w:r w:rsidR="00DA3D95">
        <w:t> </w:t>
      </w:r>
      <w:r w:rsidRPr="00596369">
        <w:t xml:space="preserve">když byly tyto </w:t>
      </w:r>
      <w:r w:rsidR="00712ED1" w:rsidRPr="00596369">
        <w:t>pozdější předpisy přijaty až po </w:t>
      </w:r>
      <w:r w:rsidRPr="00596369">
        <w:t>uzavření této Smlouvy.</w:t>
      </w:r>
    </w:p>
    <w:p w14:paraId="115AA70D" w14:textId="77777777" w:rsidR="00C86280" w:rsidRPr="00596369" w:rsidRDefault="00C86280" w:rsidP="00823E67">
      <w:pPr>
        <w:pStyle w:val="Claneka"/>
      </w:pPr>
      <w:r w:rsidRPr="00596369">
        <w:t>Pojmy definované</w:t>
      </w:r>
      <w:r w:rsidR="00DA3D95" w:rsidRPr="00596369">
        <w:t xml:space="preserve"> v</w:t>
      </w:r>
      <w:r w:rsidR="00DA3D95">
        <w:t> </w:t>
      </w:r>
      <w:r w:rsidRPr="00596369">
        <w:t>této Smlouvě</w:t>
      </w:r>
      <w:r w:rsidR="00DA3D95" w:rsidRPr="00596369">
        <w:t xml:space="preserve"> v</w:t>
      </w:r>
      <w:r w:rsidR="00DA3D95">
        <w:t> </w:t>
      </w:r>
      <w:r w:rsidRPr="00596369">
        <w:t>množném čísle mají shodný význam</w:t>
      </w:r>
      <w:r w:rsidR="00DA3D95" w:rsidRPr="00596369">
        <w:t xml:space="preserve"> i</w:t>
      </w:r>
      <w:r w:rsidR="00DA3D95">
        <w:t> </w:t>
      </w:r>
      <w:r w:rsidRPr="00596369">
        <w:t>v jednotném čísle</w:t>
      </w:r>
      <w:r w:rsidR="00DA3D95" w:rsidRPr="00596369">
        <w:t xml:space="preserve"> a</w:t>
      </w:r>
      <w:r w:rsidR="00DA3D95">
        <w:t> </w:t>
      </w:r>
      <w:r w:rsidRPr="00596369">
        <w:t>naopak.</w:t>
      </w:r>
    </w:p>
    <w:p w14:paraId="5DC74B34" w14:textId="77777777" w:rsidR="00C86280" w:rsidRPr="0088045E" w:rsidRDefault="00C86280" w:rsidP="00823E67">
      <w:pPr>
        <w:pStyle w:val="Claneka"/>
      </w:pPr>
      <w:r w:rsidRPr="0088045E">
        <w:t>Ustanovení Občanského zákoníku, včetně ustanovení nemajících donucující povahu, jakož</w:t>
      </w:r>
      <w:r w:rsidR="00DA3D95" w:rsidRPr="0088045E">
        <w:t xml:space="preserve"> i</w:t>
      </w:r>
      <w:r w:rsidR="00DA3D95">
        <w:t> </w:t>
      </w:r>
      <w:r w:rsidRPr="0088045E">
        <w:t>ustanovení jiných právních předpisů, mají pro účely výkladu této Smlouvy přednost před obchodními zvyklostmi.</w:t>
      </w:r>
    </w:p>
    <w:p w14:paraId="419CED8C" w14:textId="77777777" w:rsidR="00C86280" w:rsidRPr="0088045E" w:rsidRDefault="00C86280" w:rsidP="00823E67">
      <w:pPr>
        <w:pStyle w:val="Claneka"/>
      </w:pPr>
      <w:r w:rsidRPr="0088045E">
        <w:t>Ustanovení § 556 odst. 2 Občanského zákoníku upravující kritéria výkladu této Smlouvy se nepoužije. Žádný</w:t>
      </w:r>
      <w:r w:rsidR="00DA3D95" w:rsidRPr="0088045E">
        <w:t xml:space="preserve"> z</w:t>
      </w:r>
      <w:r w:rsidR="00DA3D95">
        <w:t> </w:t>
      </w:r>
      <w:r w:rsidRPr="0088045E">
        <w:t>článků ani žádný</w:t>
      </w:r>
      <w:r w:rsidR="00DA3D95" w:rsidRPr="0088045E">
        <w:t xml:space="preserve"> z</w:t>
      </w:r>
      <w:r w:rsidR="00DA3D95">
        <w:t> </w:t>
      </w:r>
      <w:r w:rsidRPr="0088045E">
        <w:t>výrazů použitých</w:t>
      </w:r>
      <w:r w:rsidR="00DA3D95" w:rsidRPr="0088045E">
        <w:t xml:space="preserve"> v</w:t>
      </w:r>
      <w:r w:rsidR="00DA3D95">
        <w:t> </w:t>
      </w:r>
      <w:r w:rsidRPr="0088045E">
        <w:t>příslušném článku nebude připisován kterékoli ze Stran jako straně, která jej při vyjednávání použila jako první; ustanovení § 557 Občanského zákoníku se tak nepoužije.</w:t>
      </w:r>
    </w:p>
    <w:p w14:paraId="3C51DDAA" w14:textId="77777777" w:rsidR="00F44492" w:rsidRPr="0088045E" w:rsidRDefault="00C86280" w:rsidP="00823E67">
      <w:pPr>
        <w:pStyle w:val="Claneka"/>
      </w:pPr>
      <w:r w:rsidRPr="0088045E">
        <w:lastRenderedPageBreak/>
        <w:t>Nadpisy jsou</w:t>
      </w:r>
      <w:r w:rsidR="00DA3D95" w:rsidRPr="0088045E">
        <w:t xml:space="preserve"> v</w:t>
      </w:r>
      <w:r w:rsidR="00DA3D95">
        <w:t> </w:t>
      </w:r>
      <w:r w:rsidRPr="0088045E">
        <w:t>této Smlouvě použity pouze pro přehlednost</w:t>
      </w:r>
      <w:r w:rsidR="00DA3D95" w:rsidRPr="0088045E">
        <w:t xml:space="preserve"> a</w:t>
      </w:r>
      <w:r w:rsidR="00DA3D95">
        <w:t> </w:t>
      </w:r>
      <w:r w:rsidRPr="0088045E">
        <w:t>orientaci</w:t>
      </w:r>
      <w:r w:rsidR="00DA3D95" w:rsidRPr="0088045E">
        <w:t xml:space="preserve"> a</w:t>
      </w:r>
      <w:r w:rsidR="00DA3D95">
        <w:t> </w:t>
      </w:r>
      <w:r w:rsidRPr="0088045E">
        <w:t>pro výklad ustanovení Smlouvy nemají žádný význam.</w:t>
      </w:r>
      <w:bookmarkStart w:id="11" w:name="_Ref465338432"/>
      <w:bookmarkEnd w:id="0"/>
      <w:bookmarkEnd w:id="1"/>
      <w:bookmarkEnd w:id="2"/>
      <w:bookmarkEnd w:id="3"/>
      <w:bookmarkEnd w:id="4"/>
      <w:bookmarkEnd w:id="5"/>
      <w:bookmarkEnd w:id="6"/>
    </w:p>
    <w:p w14:paraId="2BB19960" w14:textId="77777777" w:rsidR="00837639" w:rsidRPr="0088045E" w:rsidRDefault="00260E61" w:rsidP="00BD685B">
      <w:pPr>
        <w:pStyle w:val="Heading1"/>
        <w:numPr>
          <w:ilvl w:val="0"/>
          <w:numId w:val="7"/>
        </w:numPr>
        <w:tabs>
          <w:tab w:val="clear" w:pos="4111"/>
          <w:tab w:val="num" w:pos="851"/>
        </w:tabs>
        <w:spacing w:before="160" w:after="160"/>
        <w:ind w:right="-35" w:hanging="4111"/>
        <w:rPr>
          <w:szCs w:val="22"/>
        </w:rPr>
      </w:pPr>
      <w:r w:rsidRPr="0088045E">
        <w:rPr>
          <w:szCs w:val="22"/>
        </w:rPr>
        <w:t>Účel</w:t>
      </w:r>
      <w:r w:rsidR="00DA3D95" w:rsidRPr="0088045E">
        <w:rPr>
          <w:szCs w:val="22"/>
        </w:rPr>
        <w:t xml:space="preserve"> a</w:t>
      </w:r>
      <w:r w:rsidR="00DA3D95">
        <w:rPr>
          <w:szCs w:val="22"/>
        </w:rPr>
        <w:t> </w:t>
      </w:r>
      <w:r w:rsidR="00837639" w:rsidRPr="0088045E">
        <w:rPr>
          <w:szCs w:val="22"/>
        </w:rPr>
        <w:t>Předmět</w:t>
      </w:r>
      <w:r w:rsidR="00D211B6" w:rsidRPr="0088045E">
        <w:rPr>
          <w:szCs w:val="22"/>
        </w:rPr>
        <w:t xml:space="preserve"> </w:t>
      </w:r>
      <w:r w:rsidR="00837639" w:rsidRPr="0088045E">
        <w:rPr>
          <w:szCs w:val="22"/>
        </w:rPr>
        <w:t>smlouvy</w:t>
      </w:r>
      <w:bookmarkEnd w:id="7"/>
      <w:bookmarkEnd w:id="8"/>
      <w:bookmarkEnd w:id="11"/>
    </w:p>
    <w:p w14:paraId="5755D0D0" w14:textId="77777777" w:rsidR="0008075E" w:rsidRPr="0088045E" w:rsidRDefault="0008075E" w:rsidP="00823E67">
      <w:pPr>
        <w:pStyle w:val="Clanek11"/>
      </w:pPr>
      <w:bookmarkStart w:id="12" w:name="_Ref476226635"/>
      <w:bookmarkStart w:id="13" w:name="_Ref474944833"/>
      <w:r w:rsidRPr="0088045E">
        <w:t xml:space="preserve">Předmětem této </w:t>
      </w:r>
      <w:r w:rsidR="00745D4C">
        <w:t>S</w:t>
      </w:r>
      <w:r w:rsidRPr="0088045E">
        <w:t xml:space="preserve">mlouvy je ujednání podmínek, na základě nichž </w:t>
      </w:r>
      <w:r w:rsidRPr="009673E3">
        <w:t>bude Poskytovatel pod vedením Hlavního zkoušejícího real</w:t>
      </w:r>
      <w:r w:rsidRPr="0088045E">
        <w:t xml:space="preserve">izovat </w:t>
      </w:r>
      <w:r w:rsidR="00FF16C0">
        <w:t>Studii</w:t>
      </w:r>
      <w:r w:rsidR="00FF16C0" w:rsidRPr="0088045E">
        <w:t xml:space="preserve"> </w:t>
      </w:r>
      <w:r w:rsidRPr="0088045E">
        <w:t>pro</w:t>
      </w:r>
      <w:r w:rsidR="00003447" w:rsidRPr="0088045E">
        <w:t xml:space="preserve"> </w:t>
      </w:r>
      <w:r w:rsidR="00B52214">
        <w:t>Společnost ROCHE</w:t>
      </w:r>
      <w:bookmarkEnd w:id="12"/>
      <w:r w:rsidR="004427AF">
        <w:t>.</w:t>
      </w:r>
      <w:r w:rsidRPr="0088045E">
        <w:t xml:space="preserve"> </w:t>
      </w:r>
    </w:p>
    <w:p w14:paraId="1238ACB5" w14:textId="77777777" w:rsidR="002128B0" w:rsidRPr="0088045E" w:rsidRDefault="002128B0" w:rsidP="00823E67">
      <w:pPr>
        <w:pStyle w:val="Clanek11"/>
      </w:pPr>
      <w:r w:rsidRPr="0088045E">
        <w:t xml:space="preserve">Účelem </w:t>
      </w:r>
      <w:r w:rsidR="00745D4C">
        <w:t>S</w:t>
      </w:r>
      <w:r w:rsidRPr="0088045E">
        <w:t>mlouvy je stanovit podmínky</w:t>
      </w:r>
      <w:r w:rsidR="00DA3D95" w:rsidRPr="0088045E">
        <w:t xml:space="preserve"> k</w:t>
      </w:r>
      <w:r w:rsidR="00DA3D95">
        <w:t> </w:t>
      </w:r>
      <w:r w:rsidRPr="0088045E">
        <w:t xml:space="preserve">provedení </w:t>
      </w:r>
      <w:r w:rsidR="0008075E" w:rsidRPr="0088045E">
        <w:t>S</w:t>
      </w:r>
      <w:r w:rsidRPr="0088045E">
        <w:t>tudie</w:t>
      </w:r>
      <w:r w:rsidR="00DA3D95" w:rsidRPr="0088045E">
        <w:t xml:space="preserve"> a</w:t>
      </w:r>
      <w:r w:rsidR="00DA3D95">
        <w:t> </w:t>
      </w:r>
      <w:r w:rsidRPr="0088045E">
        <w:t>vymezit práva</w:t>
      </w:r>
      <w:r w:rsidR="00DA3D95" w:rsidRPr="0088045E">
        <w:t xml:space="preserve"> a</w:t>
      </w:r>
      <w:r w:rsidR="00DA3D95">
        <w:t> </w:t>
      </w:r>
      <w:r w:rsidRPr="0088045E">
        <w:t xml:space="preserve">povinnosti </w:t>
      </w:r>
      <w:r w:rsidR="0008075E" w:rsidRPr="0088045E">
        <w:t>S</w:t>
      </w:r>
      <w:r w:rsidRPr="0088045E">
        <w:t xml:space="preserve">tran pro průběh </w:t>
      </w:r>
      <w:r w:rsidR="00003447" w:rsidRPr="0088045E">
        <w:t>S</w:t>
      </w:r>
      <w:r w:rsidRPr="0088045E">
        <w:t>tudie</w:t>
      </w:r>
      <w:r w:rsidR="00DA3D95" w:rsidRPr="0088045E">
        <w:t xml:space="preserve"> a</w:t>
      </w:r>
      <w:r w:rsidR="00DA3D95">
        <w:t> </w:t>
      </w:r>
      <w:r w:rsidRPr="0088045E">
        <w:t>zpracování jejích výsledků.</w:t>
      </w:r>
    </w:p>
    <w:p w14:paraId="234659DF" w14:textId="77777777" w:rsidR="00064F9A" w:rsidRPr="0088045E" w:rsidRDefault="00064F9A" w:rsidP="00823E67">
      <w:pPr>
        <w:pStyle w:val="Clanek11"/>
      </w:pPr>
      <w:bookmarkStart w:id="14" w:name="_Ref474945347"/>
      <w:bookmarkEnd w:id="13"/>
      <w:r w:rsidRPr="0088045E">
        <w:t>Poskytovatel prohlašuje, že disponuje infrastrukturou</w:t>
      </w:r>
      <w:r w:rsidR="00DA3D95" w:rsidRPr="0088045E">
        <w:t xml:space="preserve"> a</w:t>
      </w:r>
      <w:r w:rsidR="00DA3D95">
        <w:t> </w:t>
      </w:r>
      <w:r w:rsidR="000C3183" w:rsidRPr="0088045E">
        <w:t>všemi oprávněními nezbytnými</w:t>
      </w:r>
      <w:r w:rsidRPr="0088045E">
        <w:t xml:space="preserve"> pro realizaci </w:t>
      </w:r>
      <w:r w:rsidR="0008075E" w:rsidRPr="0088045E">
        <w:t>Studie</w:t>
      </w:r>
      <w:r w:rsidR="00DA3D95" w:rsidRPr="0088045E">
        <w:t xml:space="preserve"> a</w:t>
      </w:r>
      <w:r w:rsidR="00DA3D95">
        <w:t> </w:t>
      </w:r>
      <w:r w:rsidR="000C3183" w:rsidRPr="0088045E">
        <w:t xml:space="preserve">je připraven </w:t>
      </w:r>
      <w:r w:rsidR="0008075E" w:rsidRPr="0088045E">
        <w:t>Studii realizovat</w:t>
      </w:r>
      <w:r w:rsidR="000C3183" w:rsidRPr="0088045E">
        <w:t>.</w:t>
      </w:r>
      <w:bookmarkEnd w:id="14"/>
    </w:p>
    <w:p w14:paraId="5CF289BD" w14:textId="77777777" w:rsidR="006C2E73" w:rsidRPr="0088045E" w:rsidRDefault="0008075E" w:rsidP="00BD685B">
      <w:pPr>
        <w:pStyle w:val="Heading1"/>
        <w:numPr>
          <w:ilvl w:val="0"/>
          <w:numId w:val="7"/>
        </w:numPr>
        <w:tabs>
          <w:tab w:val="clear" w:pos="4111"/>
          <w:tab w:val="num" w:pos="851"/>
        </w:tabs>
        <w:spacing w:before="160" w:after="160"/>
        <w:ind w:right="-35" w:hanging="4111"/>
        <w:rPr>
          <w:szCs w:val="22"/>
        </w:rPr>
      </w:pPr>
      <w:r w:rsidRPr="0088045E">
        <w:rPr>
          <w:szCs w:val="22"/>
        </w:rPr>
        <w:t>Provedení Studie</w:t>
      </w:r>
    </w:p>
    <w:p w14:paraId="5F9B0DAC" w14:textId="77777777" w:rsidR="0008075E" w:rsidRDefault="00C204E5" w:rsidP="00823E67">
      <w:pPr>
        <w:pStyle w:val="Clanek11"/>
      </w:pPr>
      <w:bookmarkStart w:id="15" w:name="_Ref476224364"/>
      <w:r w:rsidRPr="00DD171A">
        <w:t>Studie bude provedena na základě povolení Státního ústavu pro kontrolu léčiv, souhlasu etické komise pro multicentrická hodnocení</w:t>
      </w:r>
      <w:r w:rsidR="00DA3D95" w:rsidRPr="00DD171A">
        <w:t xml:space="preserve"> a</w:t>
      </w:r>
      <w:r w:rsidR="00DA3D95">
        <w:t> </w:t>
      </w:r>
      <w:r w:rsidRPr="00DD171A">
        <w:t xml:space="preserve">souhlasu lokální etické komise Poskytovatele, které </w:t>
      </w:r>
      <w:r w:rsidR="00B52214">
        <w:t>Společnost ROCHE</w:t>
      </w:r>
      <w:r w:rsidRPr="00DD171A">
        <w:t xml:space="preserve"> předá </w:t>
      </w:r>
      <w:r w:rsidR="00C72863" w:rsidRPr="00DD171A">
        <w:t xml:space="preserve">Poskytovateli </w:t>
      </w:r>
      <w:r w:rsidRPr="00DD171A">
        <w:t>současně</w:t>
      </w:r>
      <w:r w:rsidR="00DA3D95" w:rsidRPr="00DD171A">
        <w:t xml:space="preserve"> s</w:t>
      </w:r>
      <w:r w:rsidR="00DA3D95">
        <w:t> </w:t>
      </w:r>
      <w:r w:rsidRPr="00DD171A">
        <w:t xml:space="preserve">dokumentací ke </w:t>
      </w:r>
      <w:r w:rsidRPr="00623DE9">
        <w:t>Studii před zahájením Studie. Veškerá tato povolení</w:t>
      </w:r>
      <w:r w:rsidR="00DA3D95" w:rsidRPr="00623DE9">
        <w:t xml:space="preserve"> a</w:t>
      </w:r>
      <w:r w:rsidR="00DA3D95">
        <w:t> </w:t>
      </w:r>
      <w:r w:rsidRPr="00623DE9">
        <w:t xml:space="preserve">stanoviska se zavazuje na vlastní náklady zajistit </w:t>
      </w:r>
      <w:r w:rsidR="00B52214">
        <w:t>Společnost ROCHE</w:t>
      </w:r>
      <w:r w:rsidRPr="00623DE9">
        <w:t>.</w:t>
      </w:r>
      <w:bookmarkEnd w:id="15"/>
    </w:p>
    <w:p w14:paraId="5A685C8B" w14:textId="77777777" w:rsidR="0008075E" w:rsidRPr="0088045E" w:rsidRDefault="00CC29BF" w:rsidP="00823E67">
      <w:pPr>
        <w:pStyle w:val="Clanek11"/>
      </w:pPr>
      <w:r w:rsidRPr="0088045E">
        <w:t>S</w:t>
      </w:r>
      <w:r w:rsidR="0008075E" w:rsidRPr="0088045E">
        <w:t xml:space="preserve">tudie bude provedena na </w:t>
      </w:r>
      <w:r w:rsidR="00B77613">
        <w:t>Onkologické klinice</w:t>
      </w:r>
      <w:r w:rsidR="0008075E" w:rsidRPr="0088045E">
        <w:t xml:space="preserve"> </w:t>
      </w:r>
      <w:r w:rsidR="00D1594C" w:rsidRPr="0088045E">
        <w:t>P</w:t>
      </w:r>
      <w:r w:rsidR="0008075E" w:rsidRPr="0088045E">
        <w:t xml:space="preserve">oskytovatele pod vedením </w:t>
      </w:r>
      <w:r w:rsidR="00596369">
        <w:t>H</w:t>
      </w:r>
      <w:r w:rsidR="0008075E" w:rsidRPr="0088045E">
        <w:t>lavního zkoušejícího</w:t>
      </w:r>
      <w:r w:rsidR="00CC1A0F">
        <w:t>,</w:t>
      </w:r>
      <w:r w:rsidR="00DA3D95" w:rsidRPr="0088045E">
        <w:t xml:space="preserve"> a</w:t>
      </w:r>
      <w:r w:rsidR="00DA3D95">
        <w:t> </w:t>
      </w:r>
      <w:r w:rsidR="0008075E" w:rsidRPr="0088045E">
        <w:t>to Hlavním zkoušejícím</w:t>
      </w:r>
      <w:r w:rsidR="00DA3D95" w:rsidRPr="0088045E">
        <w:t xml:space="preserve"> a</w:t>
      </w:r>
      <w:r w:rsidR="00DA3D95">
        <w:t> </w:t>
      </w:r>
      <w:r w:rsidR="0008075E" w:rsidRPr="0088045E">
        <w:t>spoluzkoušejícími, které určí Hlavní zkoušející</w:t>
      </w:r>
      <w:r w:rsidR="00DA3D95" w:rsidRPr="0088045E">
        <w:t xml:space="preserve"> z</w:t>
      </w:r>
      <w:r w:rsidR="00DA3D95">
        <w:t> </w:t>
      </w:r>
      <w:r w:rsidR="0008075E" w:rsidRPr="0088045E">
        <w:t xml:space="preserve">řad zaměstnanců Poskytovatele. Na </w:t>
      </w:r>
      <w:r w:rsidR="00003447" w:rsidRPr="0088045E">
        <w:t>S</w:t>
      </w:r>
      <w:r w:rsidR="0008075E" w:rsidRPr="0088045E">
        <w:t>tudii se mohou podílet</w:t>
      </w:r>
      <w:r w:rsidR="00DA3D95" w:rsidRPr="0088045E">
        <w:t xml:space="preserve"> i</w:t>
      </w:r>
      <w:r w:rsidR="00DA3D95">
        <w:t> </w:t>
      </w:r>
      <w:r w:rsidR="0008075E" w:rsidRPr="0088045E">
        <w:t>další vhodně kvalifikované osoby</w:t>
      </w:r>
      <w:r w:rsidR="00DA3D95" w:rsidRPr="0088045E">
        <w:t xml:space="preserve"> z</w:t>
      </w:r>
      <w:r w:rsidR="00DA3D95">
        <w:t> </w:t>
      </w:r>
      <w:r w:rsidR="0008075E" w:rsidRPr="0088045E">
        <w:t xml:space="preserve">řad zaměstnanců Poskytovatele, pověřené Hlavním zkoušejícím; jejich seznam vede Hlavní </w:t>
      </w:r>
      <w:r w:rsidR="0008075E" w:rsidRPr="00711523">
        <w:t xml:space="preserve">zkoušející. </w:t>
      </w:r>
      <w:r w:rsidR="0008075E" w:rsidRPr="0031162B">
        <w:t>Splnění povinností, které jsou</w:t>
      </w:r>
      <w:r w:rsidR="00DA3D95" w:rsidRPr="0031162B">
        <w:t xml:space="preserve"> v</w:t>
      </w:r>
      <w:r w:rsidR="00DA3D95">
        <w:t> </w:t>
      </w:r>
      <w:r w:rsidR="0008075E" w:rsidRPr="0031162B">
        <w:t xml:space="preserve">této </w:t>
      </w:r>
      <w:r w:rsidR="00745D4C">
        <w:t>S</w:t>
      </w:r>
      <w:r w:rsidR="0008075E" w:rsidRPr="0031162B">
        <w:t>mlouvě stanoveny Hlavnímu zkoušejícímu</w:t>
      </w:r>
      <w:r w:rsidR="00DA3D95" w:rsidRPr="0031162B">
        <w:t xml:space="preserve"> a</w:t>
      </w:r>
      <w:r w:rsidR="00DA3D95">
        <w:t> </w:t>
      </w:r>
      <w:r w:rsidR="0008075E" w:rsidRPr="0031162B">
        <w:t>spoluzkoušejícím, popřípadě dalším osobám podle předchozí věty, zajistí Poskytovatel</w:t>
      </w:r>
      <w:r w:rsidR="00DA3D95" w:rsidRPr="0031162B">
        <w:t xml:space="preserve"> v</w:t>
      </w:r>
      <w:r w:rsidR="00DA3D95">
        <w:t> </w:t>
      </w:r>
      <w:r w:rsidR="0008075E" w:rsidRPr="0031162B">
        <w:t>rámci pracovněprávních vztahů jako jejich zaměstnavatel.</w:t>
      </w:r>
    </w:p>
    <w:p w14:paraId="70B33143" w14:textId="5144624F" w:rsidR="0008075E" w:rsidRPr="0088045E" w:rsidRDefault="001B2580" w:rsidP="00823E67">
      <w:pPr>
        <w:pStyle w:val="Clanek11"/>
      </w:pPr>
      <w:r w:rsidRPr="00475057">
        <w:t>N</w:t>
      </w:r>
      <w:r w:rsidR="00C204E5" w:rsidRPr="00475057">
        <w:t xml:space="preserve">ábor </w:t>
      </w:r>
      <w:r w:rsidRPr="00475057">
        <w:t xml:space="preserve">do </w:t>
      </w:r>
      <w:r w:rsidR="00C73587" w:rsidRPr="00475057">
        <w:t>S</w:t>
      </w:r>
      <w:r w:rsidRPr="00475057">
        <w:t>tudie</w:t>
      </w:r>
      <w:r>
        <w:t xml:space="preserve"> </w:t>
      </w:r>
      <w:r w:rsidR="00C204E5" w:rsidRPr="0088045E">
        <w:t>je celosvětově kompetitivní</w:t>
      </w:r>
      <w:r w:rsidR="00DA3D95" w:rsidRPr="0088045E">
        <w:t xml:space="preserve"> a</w:t>
      </w:r>
      <w:r w:rsidR="00DA3D95">
        <w:t> </w:t>
      </w:r>
      <w:r w:rsidR="00C204E5" w:rsidRPr="0088045E">
        <w:t>bude ukončen po dosažení celkového plánovaného počtu Pacientů bez ohledu na počet Pacientů zařazených</w:t>
      </w:r>
      <w:r w:rsidR="00DA3D95" w:rsidRPr="0088045E">
        <w:t xml:space="preserve"> u</w:t>
      </w:r>
      <w:r w:rsidR="00DA3D95">
        <w:t> </w:t>
      </w:r>
      <w:r w:rsidR="00C204E5" w:rsidRPr="0088045E">
        <w:t>Poskytovatele</w:t>
      </w:r>
      <w:r w:rsidR="00C204E5" w:rsidRPr="00E96D79">
        <w:t xml:space="preserve">. </w:t>
      </w:r>
      <w:r w:rsidR="00326011">
        <w:t>Předpokládaný</w:t>
      </w:r>
      <w:r w:rsidR="00DD122E" w:rsidRPr="00E96D79">
        <w:t xml:space="preserve"> </w:t>
      </w:r>
      <w:r w:rsidR="0008075E" w:rsidRPr="00E96D79">
        <w:t>počet</w:t>
      </w:r>
      <w:r w:rsidR="0008075E" w:rsidRPr="007155A2">
        <w:t xml:space="preserve"> zařazených </w:t>
      </w:r>
      <w:r w:rsidR="00003447" w:rsidRPr="007155A2">
        <w:t>Pacientů</w:t>
      </w:r>
      <w:r w:rsidR="00DA3D95" w:rsidRPr="007155A2">
        <w:t xml:space="preserve"> u</w:t>
      </w:r>
      <w:r w:rsidR="00DA3D95">
        <w:t> </w:t>
      </w:r>
      <w:r w:rsidR="0008075E" w:rsidRPr="007155A2">
        <w:t xml:space="preserve">Poskytovatele </w:t>
      </w:r>
      <w:r w:rsidR="00EF10AE">
        <w:t xml:space="preserve">je </w:t>
      </w:r>
      <w:r w:rsidR="00943FE2" w:rsidRPr="00543158">
        <w:rPr>
          <w:b/>
          <w:highlight w:val="black"/>
        </w:rPr>
        <w:t>xxxxxxxxxxxxxxxxxxxx</w:t>
      </w:r>
      <w:r w:rsidR="0008075E" w:rsidRPr="007155A2">
        <w:t>.</w:t>
      </w:r>
      <w:r w:rsidR="0008075E" w:rsidRPr="0088045E">
        <w:t xml:space="preserve"> </w:t>
      </w:r>
      <w:r w:rsidR="0008075E" w:rsidRPr="00E96D79">
        <w:t xml:space="preserve">Zařazení </w:t>
      </w:r>
      <w:r w:rsidR="00003447" w:rsidRPr="00E96D79">
        <w:t>Pacientů</w:t>
      </w:r>
      <w:r w:rsidR="0008075E" w:rsidRPr="00E96D79">
        <w:t xml:space="preserve"> do Studie nad rámec tohoto počtu je možné pouze</w:t>
      </w:r>
      <w:r w:rsidR="00DA3D95" w:rsidRPr="00E96D79">
        <w:t xml:space="preserve"> s</w:t>
      </w:r>
      <w:r w:rsidR="00DA3D95">
        <w:t> </w:t>
      </w:r>
      <w:r w:rsidR="0008075E" w:rsidRPr="00E96D79">
        <w:t xml:space="preserve">výslovným </w:t>
      </w:r>
      <w:r w:rsidR="00F210FE" w:rsidRPr="00E96D79">
        <w:t xml:space="preserve">písemným </w:t>
      </w:r>
      <w:r w:rsidR="0008075E" w:rsidRPr="00E96D79">
        <w:t xml:space="preserve">souhlasem </w:t>
      </w:r>
      <w:r w:rsidR="00B52214" w:rsidRPr="00E96D79">
        <w:t>Společnost</w:t>
      </w:r>
      <w:r w:rsidR="004427AF" w:rsidRPr="00E96D79">
        <w:t>i</w:t>
      </w:r>
      <w:r w:rsidR="00B52214" w:rsidRPr="00E96D79">
        <w:t xml:space="preserve"> ROCHE</w:t>
      </w:r>
      <w:r w:rsidR="00F210FE" w:rsidRPr="00E96D79">
        <w:t>, tento souhlas může být udělen též prostřednictvím e-mailu</w:t>
      </w:r>
      <w:r w:rsidR="0008075E" w:rsidRPr="00E96D79">
        <w:t>.</w:t>
      </w:r>
      <w:r w:rsidR="008F09B3" w:rsidRPr="00E96D79">
        <w:t xml:space="preserve"> </w:t>
      </w:r>
      <w:r w:rsidR="00B52214" w:rsidRPr="00E96D79">
        <w:t>Společnost ROCHE</w:t>
      </w:r>
      <w:r w:rsidR="008F09B3" w:rsidRPr="0031162B">
        <w:t xml:space="preserve"> je povinn</w:t>
      </w:r>
      <w:r w:rsidR="004427AF">
        <w:t>a</w:t>
      </w:r>
      <w:r w:rsidR="00DA3D95" w:rsidRPr="0031162B">
        <w:t xml:space="preserve"> o</w:t>
      </w:r>
      <w:r w:rsidR="00DA3D95">
        <w:t> </w:t>
      </w:r>
      <w:r w:rsidR="008F09B3" w:rsidRPr="0031162B">
        <w:t>ukončení náboru Poskytovatel</w:t>
      </w:r>
      <w:r w:rsidR="00711523" w:rsidRPr="0031162B">
        <w:t>e</w:t>
      </w:r>
      <w:r w:rsidR="008F09B3" w:rsidRPr="0031162B">
        <w:t xml:space="preserve"> neprodleně informovat.</w:t>
      </w:r>
    </w:p>
    <w:p w14:paraId="2575BF58" w14:textId="77777777" w:rsidR="0008075E" w:rsidRPr="0088045E" w:rsidRDefault="0008075E" w:rsidP="00BD685B">
      <w:pPr>
        <w:pStyle w:val="Heading1"/>
        <w:numPr>
          <w:ilvl w:val="0"/>
          <w:numId w:val="7"/>
        </w:numPr>
        <w:tabs>
          <w:tab w:val="clear" w:pos="4111"/>
          <w:tab w:val="num" w:pos="851"/>
        </w:tabs>
        <w:spacing w:before="160" w:after="160"/>
        <w:ind w:right="-35" w:hanging="4111"/>
        <w:rPr>
          <w:szCs w:val="22"/>
        </w:rPr>
      </w:pPr>
      <w:r w:rsidRPr="0088045E">
        <w:rPr>
          <w:szCs w:val="22"/>
        </w:rPr>
        <w:t xml:space="preserve">Povinnosti </w:t>
      </w:r>
      <w:r w:rsidR="00BD58FF">
        <w:rPr>
          <w:szCs w:val="22"/>
        </w:rPr>
        <w:t>POSKYTOVATELE</w:t>
      </w:r>
      <w:r w:rsidR="00DA3D95" w:rsidDel="00BD58FF">
        <w:rPr>
          <w:szCs w:val="22"/>
        </w:rPr>
        <w:t xml:space="preserve"> </w:t>
      </w:r>
      <w:r w:rsidR="00DA3D95">
        <w:rPr>
          <w:szCs w:val="22"/>
        </w:rPr>
        <w:t>A </w:t>
      </w:r>
      <w:r w:rsidRPr="0088045E">
        <w:rPr>
          <w:szCs w:val="22"/>
        </w:rPr>
        <w:t>Hlavního zkoušejícího</w:t>
      </w:r>
      <w:r w:rsidR="00BD58FF">
        <w:rPr>
          <w:szCs w:val="22"/>
        </w:rPr>
        <w:t xml:space="preserve"> </w:t>
      </w:r>
    </w:p>
    <w:p w14:paraId="313A4AF1" w14:textId="77777777" w:rsidR="00C0491F" w:rsidRPr="00DA3D95" w:rsidRDefault="0031173D" w:rsidP="00823E67">
      <w:pPr>
        <w:pStyle w:val="Clanek11"/>
      </w:pPr>
      <w:r w:rsidRPr="0088045E">
        <w:t xml:space="preserve">Hlavní zkoušející </w:t>
      </w:r>
      <w:r w:rsidR="00C0491F" w:rsidRPr="0088045E">
        <w:t xml:space="preserve">se zavazuje prostudovat si informace, které obdrží od </w:t>
      </w:r>
      <w:r w:rsidR="00B52214">
        <w:t>Společnost</w:t>
      </w:r>
      <w:r w:rsidR="004427AF">
        <w:t>i</w:t>
      </w:r>
      <w:r w:rsidR="00B52214">
        <w:t xml:space="preserve"> ROCHE</w:t>
      </w:r>
      <w:r w:rsidR="00C0491F" w:rsidRPr="0088045E">
        <w:t xml:space="preserve"> před </w:t>
      </w:r>
      <w:r w:rsidRPr="0088045E">
        <w:t>zahájením Studie</w:t>
      </w:r>
      <w:r w:rsidR="00DA3D95" w:rsidRPr="0088045E">
        <w:t xml:space="preserve"> a</w:t>
      </w:r>
      <w:r w:rsidR="00DA3D95">
        <w:t> </w:t>
      </w:r>
      <w:r w:rsidRPr="0088045E">
        <w:t>dodržovat je</w:t>
      </w:r>
      <w:r w:rsidR="00C0491F" w:rsidRPr="0088045E">
        <w:t>.</w:t>
      </w:r>
      <w:r w:rsidR="00602822">
        <w:t xml:space="preserve"> </w:t>
      </w:r>
      <w:r w:rsidR="00602822" w:rsidRPr="00DA3D95">
        <w:t>Mezi Hlavním zkoušejícím</w:t>
      </w:r>
      <w:r w:rsidR="00DA3D95" w:rsidRPr="00DA3D95">
        <w:t xml:space="preserve"> a</w:t>
      </w:r>
      <w:r w:rsidR="00DA3D95">
        <w:t> </w:t>
      </w:r>
      <w:r w:rsidR="00602822" w:rsidRPr="00DA3D95">
        <w:t>Zadavatelem bude uzavřena samostatná dvoustranná smlouva, ve které budou blíže vymezeny práva</w:t>
      </w:r>
      <w:r w:rsidR="00DA3D95" w:rsidRPr="00DA3D95">
        <w:t xml:space="preserve"> a</w:t>
      </w:r>
      <w:r w:rsidR="00DA3D95">
        <w:t> </w:t>
      </w:r>
      <w:r w:rsidR="00602822" w:rsidRPr="00DA3D95">
        <w:t xml:space="preserve">povinnosti zkoušejícího. </w:t>
      </w:r>
    </w:p>
    <w:p w14:paraId="2459CD54" w14:textId="77777777" w:rsidR="00C0491F" w:rsidRPr="0088045E" w:rsidRDefault="0031173D" w:rsidP="00823E67">
      <w:pPr>
        <w:pStyle w:val="Clanek11"/>
      </w:pPr>
      <w:r w:rsidRPr="0088045E">
        <w:t xml:space="preserve">Hlavní zkoušející </w:t>
      </w:r>
      <w:r w:rsidR="00974ED6" w:rsidRPr="0088045E">
        <w:t>se zavazuje osobně řídit</w:t>
      </w:r>
      <w:r w:rsidR="00DA3D95" w:rsidRPr="0088045E">
        <w:t xml:space="preserve"> a</w:t>
      </w:r>
      <w:r w:rsidR="00DA3D95">
        <w:t> </w:t>
      </w:r>
      <w:r w:rsidR="00974ED6" w:rsidRPr="0088045E">
        <w:t xml:space="preserve">dohlížet </w:t>
      </w:r>
      <w:r w:rsidR="00BA306C" w:rsidRPr="0088045E">
        <w:t xml:space="preserve">na </w:t>
      </w:r>
      <w:r w:rsidRPr="0088045E">
        <w:t>Studi</w:t>
      </w:r>
      <w:r w:rsidR="00C204E5" w:rsidRPr="0088045E">
        <w:t>i</w:t>
      </w:r>
      <w:r w:rsidR="00DA3D95" w:rsidRPr="0088045E">
        <w:t xml:space="preserve"> v</w:t>
      </w:r>
      <w:r w:rsidR="00DA3D95">
        <w:t> </w:t>
      </w:r>
      <w:r w:rsidRPr="0088045E">
        <w:t>souladu</w:t>
      </w:r>
      <w:r w:rsidR="00DA3D95" w:rsidRPr="0088045E">
        <w:t xml:space="preserve"> s</w:t>
      </w:r>
      <w:r w:rsidR="00DA3D95">
        <w:t> </w:t>
      </w:r>
      <w:r w:rsidRPr="0088045E">
        <w:t>touto Smlouvou</w:t>
      </w:r>
      <w:r w:rsidR="00974ED6" w:rsidRPr="0088045E">
        <w:t>.</w:t>
      </w:r>
    </w:p>
    <w:p w14:paraId="2426D7D3" w14:textId="77777777" w:rsidR="00F036B0" w:rsidRPr="0088045E" w:rsidRDefault="009148B6" w:rsidP="00823E67">
      <w:pPr>
        <w:pStyle w:val="Clanek11"/>
      </w:pPr>
      <w:r w:rsidRPr="0088045E">
        <w:t>Hlavní zkoušející se zavazuje zařadit do Studie Pacienta pouze</w:t>
      </w:r>
      <w:r w:rsidR="00DA3D95" w:rsidRPr="0088045E">
        <w:t xml:space="preserve"> s</w:t>
      </w:r>
      <w:r w:rsidR="00DA3D95">
        <w:t> </w:t>
      </w:r>
      <w:r w:rsidRPr="0088045E">
        <w:t xml:space="preserve">písemným souhlasem </w:t>
      </w:r>
      <w:r w:rsidR="00F036B0" w:rsidRPr="0088045E">
        <w:t>Pacienta a/nebo jeho zákonného zástupce</w:t>
      </w:r>
      <w:r w:rsidR="00DA3D95" w:rsidRPr="0088045E">
        <w:t xml:space="preserve"> a</w:t>
      </w:r>
      <w:r w:rsidR="00DA3D95">
        <w:t> </w:t>
      </w:r>
      <w:r w:rsidRPr="0088045E">
        <w:t>po řádném poučení</w:t>
      </w:r>
      <w:r w:rsidR="00F036B0" w:rsidRPr="0088045E">
        <w:t xml:space="preserve"> Pacienta a/nebo jeho zákonného zástupce</w:t>
      </w:r>
      <w:r w:rsidRPr="0088045E">
        <w:t>. Při informování Pacienta</w:t>
      </w:r>
      <w:r w:rsidR="00DA3D95" w:rsidRPr="0088045E">
        <w:t xml:space="preserve"> a</w:t>
      </w:r>
      <w:r w:rsidR="00DA3D95">
        <w:t> </w:t>
      </w:r>
      <w:r w:rsidRPr="0088045E">
        <w:t xml:space="preserve">vyžádání jeho souhlasu bude Hlavní zkoušející </w:t>
      </w:r>
      <w:r w:rsidR="00F036B0" w:rsidRPr="0088045E">
        <w:t>postupovat</w:t>
      </w:r>
      <w:r w:rsidR="00DA3D95" w:rsidRPr="0088045E">
        <w:t xml:space="preserve"> v</w:t>
      </w:r>
      <w:r w:rsidR="00DA3D95">
        <w:t> </w:t>
      </w:r>
      <w:r w:rsidR="00F036B0" w:rsidRPr="0088045E">
        <w:t>souladu</w:t>
      </w:r>
      <w:r w:rsidR="00DA3D95" w:rsidRPr="0088045E">
        <w:t xml:space="preserve"> s</w:t>
      </w:r>
      <w:r w:rsidR="00DA3D95">
        <w:t> </w:t>
      </w:r>
      <w:r w:rsidR="00F036B0" w:rsidRPr="0088045E">
        <w:t xml:space="preserve">právními předpisy, zejména </w:t>
      </w:r>
      <w:r w:rsidR="00DE4265" w:rsidRPr="00DE4265">
        <w:t>Z</w:t>
      </w:r>
      <w:r w:rsidR="00F036B0" w:rsidRPr="00DE4265">
        <w:t>ákonem</w:t>
      </w:r>
      <w:r w:rsidR="00DA3D95" w:rsidRPr="00DE4265">
        <w:t xml:space="preserve"> o</w:t>
      </w:r>
      <w:r w:rsidR="00DA3D95">
        <w:t> </w:t>
      </w:r>
      <w:r w:rsidR="00F036B0" w:rsidRPr="00DE4265">
        <w:t>léčivech</w:t>
      </w:r>
      <w:r w:rsidR="00F036B0" w:rsidRPr="0088045E">
        <w:t xml:space="preserve">, </w:t>
      </w:r>
      <w:r w:rsidR="000C0BDC" w:rsidRPr="00465CF3">
        <w:t>Vyhláškou</w:t>
      </w:r>
      <w:r w:rsidR="00DA3D95" w:rsidRPr="00465CF3">
        <w:t xml:space="preserve"> o</w:t>
      </w:r>
      <w:r w:rsidR="00DA3D95">
        <w:t> </w:t>
      </w:r>
      <w:r w:rsidR="000C0BDC" w:rsidRPr="00465CF3">
        <w:t>správné klinické praxi</w:t>
      </w:r>
      <w:r w:rsidR="00DA3D95" w:rsidRPr="00465CF3">
        <w:t xml:space="preserve"> a</w:t>
      </w:r>
      <w:r w:rsidR="00DA3D95">
        <w:t> </w:t>
      </w:r>
      <w:r w:rsidR="00F036B0" w:rsidRPr="00465CF3">
        <w:t>rovněž</w:t>
      </w:r>
      <w:r w:rsidR="00F036B0" w:rsidRPr="0088045E">
        <w:t xml:space="preserve"> </w:t>
      </w:r>
      <w:r w:rsidR="00BA306C" w:rsidRPr="0088045E">
        <w:t>etickými principy.</w:t>
      </w:r>
    </w:p>
    <w:p w14:paraId="013277FF" w14:textId="77777777" w:rsidR="00F036B0" w:rsidRPr="0088045E" w:rsidRDefault="009148B6" w:rsidP="00823E67">
      <w:pPr>
        <w:pStyle w:val="Clanek11"/>
      </w:pPr>
      <w:r w:rsidRPr="0088045E">
        <w:t>Hlavní zkoušející se zavazuje použít formulář pro informovaný souhlas Pacienta se zařazením do Studie</w:t>
      </w:r>
      <w:r w:rsidR="00DA3D95" w:rsidRPr="0088045E">
        <w:t xml:space="preserve"> a</w:t>
      </w:r>
      <w:r w:rsidR="00DA3D95">
        <w:t> </w:t>
      </w:r>
      <w:r w:rsidRPr="0088045E">
        <w:t xml:space="preserve">písemnou Informaci pro pacienta, které dodá </w:t>
      </w:r>
      <w:r w:rsidR="00B52214">
        <w:t>Společnost ROCHE</w:t>
      </w:r>
      <w:r w:rsidRPr="0088045E">
        <w:t>;</w:t>
      </w:r>
      <w:r w:rsidR="00DA3D95" w:rsidRPr="0088045E">
        <w:t xml:space="preserve"> v</w:t>
      </w:r>
      <w:r w:rsidR="00DA3D95">
        <w:t> </w:t>
      </w:r>
      <w:r w:rsidRPr="0088045E">
        <w:t xml:space="preserve">případě pozdějších změn jejich nejnovější verzi dodanou </w:t>
      </w:r>
      <w:r w:rsidR="00B52214">
        <w:t>Společnost</w:t>
      </w:r>
      <w:r w:rsidR="004427AF">
        <w:t>í</w:t>
      </w:r>
      <w:r w:rsidR="00B52214">
        <w:t xml:space="preserve"> ROCHE</w:t>
      </w:r>
      <w:r w:rsidRPr="0088045E">
        <w:t>.</w:t>
      </w:r>
      <w:r w:rsidR="00F036B0" w:rsidRPr="0088045E">
        <w:t xml:space="preserve"> Součástí souhlasu </w:t>
      </w:r>
      <w:r w:rsidR="00D1594C" w:rsidRPr="0088045E">
        <w:t>Pacientů</w:t>
      </w:r>
      <w:r w:rsidR="00F036B0" w:rsidRPr="0088045E">
        <w:t xml:space="preserve"> bude</w:t>
      </w:r>
      <w:r w:rsidR="00DA3D95" w:rsidRPr="0088045E">
        <w:t xml:space="preserve"> i</w:t>
      </w:r>
      <w:r w:rsidR="00DA3D95">
        <w:t> </w:t>
      </w:r>
      <w:r w:rsidR="00F036B0" w:rsidRPr="0088045E">
        <w:t>souhlas se zpracováním osobních údajů.</w:t>
      </w:r>
    </w:p>
    <w:p w14:paraId="083229E9" w14:textId="77777777" w:rsidR="00F036B0" w:rsidRPr="0088045E" w:rsidRDefault="00F036B0" w:rsidP="00823E67">
      <w:pPr>
        <w:pStyle w:val="Clanek11"/>
      </w:pPr>
      <w:r w:rsidRPr="0088045E">
        <w:t>Pokud Hlavní zkoušející</w:t>
      </w:r>
      <w:r w:rsidR="00DA3D95" w:rsidRPr="0088045E">
        <w:t xml:space="preserve"> v</w:t>
      </w:r>
      <w:r w:rsidR="00DA3D95">
        <w:t> </w:t>
      </w:r>
      <w:r w:rsidRPr="0088045E">
        <w:t xml:space="preserve">průběhu </w:t>
      </w:r>
      <w:r w:rsidR="00003447" w:rsidRPr="0088045E">
        <w:t>S</w:t>
      </w:r>
      <w:r w:rsidRPr="0088045E">
        <w:t>tudie zjistí, že Pacient byl do Studie zařazen</w:t>
      </w:r>
      <w:r w:rsidR="00DA3D95" w:rsidRPr="0088045E">
        <w:t xml:space="preserve"> v</w:t>
      </w:r>
      <w:r w:rsidR="00DA3D95">
        <w:t> </w:t>
      </w:r>
      <w:r w:rsidRPr="0088045E">
        <w:t>rozporu</w:t>
      </w:r>
      <w:r w:rsidR="00DA3D95" w:rsidRPr="0088045E">
        <w:t xml:space="preserve"> </w:t>
      </w:r>
      <w:r w:rsidR="00DA3D95" w:rsidRPr="0088045E">
        <w:lastRenderedPageBreak/>
        <w:t>s</w:t>
      </w:r>
      <w:r w:rsidR="00DA3D95">
        <w:t> </w:t>
      </w:r>
      <w:r w:rsidRPr="0088045E">
        <w:t>Protokolem,</w:t>
      </w:r>
      <w:r w:rsidR="00A63F3A" w:rsidRPr="0088045E">
        <w:t xml:space="preserve"> oznámí tuto skutečnost </w:t>
      </w:r>
      <w:r w:rsidR="00B52214">
        <w:t>Společnost</w:t>
      </w:r>
      <w:r w:rsidR="004427AF">
        <w:t>i</w:t>
      </w:r>
      <w:r w:rsidR="00B52214">
        <w:t xml:space="preserve"> ROCHE</w:t>
      </w:r>
      <w:r w:rsidR="00DA3D95" w:rsidRPr="0088045E">
        <w:t xml:space="preserve"> a</w:t>
      </w:r>
      <w:r w:rsidR="00DA3D95">
        <w:t> </w:t>
      </w:r>
      <w:r w:rsidR="00A63F3A" w:rsidRPr="0088045E">
        <w:t>postupuje podle je</w:t>
      </w:r>
      <w:r w:rsidR="00FB0CA4">
        <w:t>jích</w:t>
      </w:r>
      <w:r w:rsidR="00A63F3A" w:rsidRPr="0088045E">
        <w:t xml:space="preserve"> pokynů</w:t>
      </w:r>
      <w:r w:rsidRPr="0088045E">
        <w:t xml:space="preserve">. Hlavní zkoušející je povinen Pacienta </w:t>
      </w:r>
      <w:r w:rsidR="00BA306C" w:rsidRPr="0088045E">
        <w:t xml:space="preserve">ze Studie </w:t>
      </w:r>
      <w:r w:rsidRPr="0088045E">
        <w:t xml:space="preserve">vyřadit, je-li </w:t>
      </w:r>
      <w:r w:rsidR="00BA306C" w:rsidRPr="0088045E">
        <w:t xml:space="preserve">to </w:t>
      </w:r>
      <w:r w:rsidR="00FB0CA4">
        <w:t>Společností ROCHE</w:t>
      </w:r>
      <w:r w:rsidR="00FB0CA4" w:rsidRPr="0088045E">
        <w:t xml:space="preserve"> </w:t>
      </w:r>
      <w:r w:rsidR="00BA306C" w:rsidRPr="0088045E">
        <w:t>požadováno</w:t>
      </w:r>
      <w:r w:rsidRPr="0088045E">
        <w:t>.</w:t>
      </w:r>
    </w:p>
    <w:p w14:paraId="077E92EF" w14:textId="77777777" w:rsidR="00EC1AF8" w:rsidRPr="006E382D" w:rsidRDefault="00500641" w:rsidP="00823E67">
      <w:pPr>
        <w:pStyle w:val="Clanek11"/>
      </w:pPr>
      <w:bookmarkStart w:id="16" w:name="_Ref530476112"/>
      <w:bookmarkStart w:id="17" w:name="_Ref476219997"/>
      <w:r w:rsidRPr="006E382D">
        <w:t>Poskytovatel</w:t>
      </w:r>
      <w:r w:rsidR="00DA3D95" w:rsidRPr="006E382D">
        <w:t xml:space="preserve"> a</w:t>
      </w:r>
      <w:r w:rsidR="00DA3D95">
        <w:t> </w:t>
      </w:r>
      <w:r w:rsidR="00F036B0" w:rsidRPr="006E382D">
        <w:t>Hlavní zkoušející se zavazuj</w:t>
      </w:r>
      <w:r w:rsidRPr="006E382D">
        <w:t>í</w:t>
      </w:r>
      <w:r w:rsidR="00F036B0" w:rsidRPr="006E382D">
        <w:t xml:space="preserve"> vést</w:t>
      </w:r>
      <w:r w:rsidR="00DA3D95" w:rsidRPr="006E382D">
        <w:t xml:space="preserve"> a</w:t>
      </w:r>
      <w:r w:rsidR="00DA3D95">
        <w:t> </w:t>
      </w:r>
      <w:r w:rsidR="00A00FC6" w:rsidRPr="006E382D">
        <w:t>řádně zabezpečit zdravotnickou dokumentaci</w:t>
      </w:r>
      <w:r w:rsidR="00DA3D95" w:rsidRPr="006E382D">
        <w:t xml:space="preserve"> a</w:t>
      </w:r>
      <w:r w:rsidR="00DA3D95">
        <w:t> </w:t>
      </w:r>
      <w:r w:rsidR="00A00FC6" w:rsidRPr="006E382D">
        <w:t>dokumentaci vztahující se ke Studii, která je součástí Svazku hlavního zkoušejícího,</w:t>
      </w:r>
      <w:r w:rsidR="00DA3D95" w:rsidRPr="006E382D">
        <w:t xml:space="preserve"> v</w:t>
      </w:r>
      <w:r w:rsidR="00DA3D95">
        <w:t> </w:t>
      </w:r>
      <w:r w:rsidR="00A00FC6" w:rsidRPr="006E382D">
        <w:t>souladu</w:t>
      </w:r>
      <w:r w:rsidR="00DA3D95" w:rsidRPr="006E382D">
        <w:t xml:space="preserve"> s</w:t>
      </w:r>
      <w:r w:rsidR="00DA3D95">
        <w:t> </w:t>
      </w:r>
      <w:r w:rsidR="00A00FC6" w:rsidRPr="006E382D">
        <w:t xml:space="preserve">právními předpisy, tj. zejména </w:t>
      </w:r>
      <w:r w:rsidR="001D02AD" w:rsidRPr="006E382D">
        <w:t>Z</w:t>
      </w:r>
      <w:r w:rsidR="00A00FC6" w:rsidRPr="006E382D">
        <w:t>ákonem</w:t>
      </w:r>
      <w:r w:rsidR="00DA3D95" w:rsidRPr="006E382D">
        <w:t xml:space="preserve"> o</w:t>
      </w:r>
      <w:r w:rsidR="00DA3D95">
        <w:t> </w:t>
      </w:r>
      <w:r w:rsidR="00A00FC6" w:rsidRPr="006E382D">
        <w:t>léčivech</w:t>
      </w:r>
      <w:r w:rsidR="00DA3D95" w:rsidRPr="006E382D">
        <w:t xml:space="preserve"> a</w:t>
      </w:r>
      <w:r w:rsidR="00DA3D95">
        <w:t> </w:t>
      </w:r>
      <w:r w:rsidR="001D02AD" w:rsidRPr="006E382D">
        <w:t>Z</w:t>
      </w:r>
      <w:r w:rsidR="00A00FC6" w:rsidRPr="006E382D">
        <w:t>ákonem</w:t>
      </w:r>
      <w:r w:rsidR="00DA3D95" w:rsidRPr="006E382D">
        <w:t xml:space="preserve"> o</w:t>
      </w:r>
      <w:r w:rsidR="00DA3D95">
        <w:t> </w:t>
      </w:r>
      <w:r w:rsidR="00A00FC6" w:rsidRPr="006E382D">
        <w:t>zdravotních službách</w:t>
      </w:r>
      <w:r w:rsidR="00DA3D95" w:rsidRPr="006E382D">
        <w:t xml:space="preserve"> a</w:t>
      </w:r>
      <w:r w:rsidR="00DA3D95">
        <w:t> </w:t>
      </w:r>
      <w:r w:rsidR="00A00FC6" w:rsidRPr="006E382D">
        <w:t>jejich prováděcími právními předpisy</w:t>
      </w:r>
      <w:r w:rsidR="00DA3D95" w:rsidRPr="006E382D">
        <w:t xml:space="preserve"> a</w:t>
      </w:r>
      <w:r w:rsidR="00DA3D95">
        <w:t> </w:t>
      </w:r>
      <w:r w:rsidR="00A00FC6" w:rsidRPr="006E382D">
        <w:t>metodikami správních orgánů</w:t>
      </w:r>
      <w:r w:rsidR="00A00FC6" w:rsidRPr="00823E67">
        <w:t xml:space="preserve">, </w:t>
      </w:r>
      <w:r w:rsidR="006E382D" w:rsidRPr="00823E67">
        <w:t xml:space="preserve">po dobu 15 let od ukončení </w:t>
      </w:r>
      <w:r w:rsidR="008E253F">
        <w:t>S</w:t>
      </w:r>
      <w:r w:rsidR="006E382D" w:rsidRPr="00823E67">
        <w:t>tudie, nebo dobu stanovenou platným</w:t>
      </w:r>
      <w:r w:rsidR="00DA3D95" w:rsidRPr="00823E67">
        <w:t xml:space="preserve"> a</w:t>
      </w:r>
      <w:r w:rsidR="00DA3D95">
        <w:t> </w:t>
      </w:r>
      <w:r w:rsidR="006E382D" w:rsidRPr="00823E67">
        <w:t>účinným právním předpisem</w:t>
      </w:r>
      <w:r w:rsidR="00A00FC6" w:rsidRPr="00823E67">
        <w:t xml:space="preserve">. Součástí </w:t>
      </w:r>
      <w:r w:rsidR="00F036B0" w:rsidRPr="00823E67">
        <w:t xml:space="preserve">dokumentace </w:t>
      </w:r>
      <w:r w:rsidR="00A00FC6" w:rsidRPr="00823E67">
        <w:t>bude</w:t>
      </w:r>
      <w:r w:rsidR="00DA3D95" w:rsidRPr="00823E67">
        <w:t xml:space="preserve"> i</w:t>
      </w:r>
      <w:r w:rsidR="00DA3D95">
        <w:t> </w:t>
      </w:r>
      <w:r w:rsidR="00A00FC6" w:rsidRPr="00823E67">
        <w:t xml:space="preserve">dokumentace </w:t>
      </w:r>
      <w:r w:rsidR="00F036B0" w:rsidRPr="00823E67">
        <w:t>týkající se souhlasu Pacienta</w:t>
      </w:r>
      <w:r w:rsidR="009148B6" w:rsidRPr="00823E67">
        <w:t>.</w:t>
      </w:r>
      <w:bookmarkEnd w:id="16"/>
      <w:r w:rsidR="00462A89" w:rsidRPr="006E382D">
        <w:t xml:space="preserve"> </w:t>
      </w:r>
    </w:p>
    <w:p w14:paraId="1DD79E26" w14:textId="77777777" w:rsidR="00A00FC6" w:rsidRPr="0088045E" w:rsidRDefault="00A00FC6" w:rsidP="00823E67">
      <w:pPr>
        <w:pStyle w:val="Clanek11"/>
      </w:pPr>
      <w:bookmarkStart w:id="18" w:name="_Ref494294595"/>
      <w:r w:rsidRPr="0088045E">
        <w:t>Vyplňování formuláře pro záznam údajů</w:t>
      </w:r>
      <w:r w:rsidR="00DA3D95" w:rsidRPr="0088045E">
        <w:t xml:space="preserve"> o</w:t>
      </w:r>
      <w:r w:rsidR="00DA3D95">
        <w:t> </w:t>
      </w:r>
      <w:r w:rsidR="00D1594C" w:rsidRPr="0088045E">
        <w:t>Pacientech</w:t>
      </w:r>
      <w:r w:rsidRPr="0088045E">
        <w:t xml:space="preserve"> („</w:t>
      </w:r>
      <w:r w:rsidRPr="0088045E">
        <w:rPr>
          <w:b/>
        </w:rPr>
        <w:t>CRF</w:t>
      </w:r>
      <w:r w:rsidRPr="0088045E">
        <w:t xml:space="preserve">”) bude probíhat elektronicky, data budou </w:t>
      </w:r>
      <w:r w:rsidRPr="003E6483">
        <w:t xml:space="preserve">zadávána nejpozději </w:t>
      </w:r>
      <w:r w:rsidRPr="008345F6">
        <w:t xml:space="preserve">do </w:t>
      </w:r>
      <w:r w:rsidR="00D16A51" w:rsidRPr="008345F6">
        <w:t>pěti (5) pracovních dnů</w:t>
      </w:r>
      <w:r w:rsidRPr="008345F6">
        <w:t xml:space="preserve"> po provedení každé Protokolem definované návštěvy</w:t>
      </w:r>
      <w:r w:rsidR="00D16A51" w:rsidRPr="008345F6">
        <w:t xml:space="preserve"> nebo uskutečnění jiné činnosti, která je základem pro záznam údajů</w:t>
      </w:r>
      <w:r w:rsidRPr="008345F6">
        <w:t>.</w:t>
      </w:r>
      <w:bookmarkEnd w:id="17"/>
      <w:r w:rsidR="00EC1AF8" w:rsidRPr="008345F6">
        <w:t xml:space="preserve"> </w:t>
      </w:r>
      <w:r w:rsidR="00D16A51" w:rsidRPr="008345F6">
        <w:t>Jakékoli žádosti</w:t>
      </w:r>
      <w:r w:rsidR="00DA3D95" w:rsidRPr="008345F6">
        <w:t xml:space="preserve"> o</w:t>
      </w:r>
      <w:r w:rsidR="00DA3D95">
        <w:t> </w:t>
      </w:r>
      <w:r w:rsidR="00D16A51" w:rsidRPr="008345F6">
        <w:t>ověření správnosti, vysvětlení či opravu dat uvedených</w:t>
      </w:r>
      <w:r w:rsidR="00DA3D95" w:rsidRPr="008345F6">
        <w:t xml:space="preserve"> v</w:t>
      </w:r>
      <w:r w:rsidR="00DA3D95">
        <w:t> </w:t>
      </w:r>
      <w:r w:rsidR="00D16A51" w:rsidRPr="008345F6">
        <w:t xml:space="preserve">CRF budou vyřízeny ve lhůtě do pěti (5) pracovních dní od obdržení žádosti od Společnosti ROCHE či CRO. </w:t>
      </w:r>
      <w:r w:rsidR="00EC1AF8" w:rsidRPr="008345F6">
        <w:t>Budou-li zdrojová data uchovávána pouze</w:t>
      </w:r>
      <w:r w:rsidR="00DA3D95" w:rsidRPr="008345F6">
        <w:t xml:space="preserve"> v</w:t>
      </w:r>
      <w:r w:rsidR="00DA3D95">
        <w:t> </w:t>
      </w:r>
      <w:r w:rsidR="00EC1AF8" w:rsidRPr="008345F6">
        <w:t xml:space="preserve">počítačových systémech či souborech, vytiskne </w:t>
      </w:r>
      <w:r w:rsidR="00EB70B9">
        <w:t xml:space="preserve">Hlavní zkoušející </w:t>
      </w:r>
      <w:r w:rsidR="00EC1AF8" w:rsidRPr="008345F6">
        <w:t>všechna zdrojová</w:t>
      </w:r>
      <w:r w:rsidR="00EC1AF8" w:rsidRPr="003E6483">
        <w:t xml:space="preserve"> data týkající se Studie pro účely ověření zdrojových dat</w:t>
      </w:r>
      <w:r w:rsidR="00DA3D95" w:rsidRPr="003E6483">
        <w:t xml:space="preserve"> a</w:t>
      </w:r>
      <w:r w:rsidR="00DA3D95">
        <w:t> </w:t>
      </w:r>
      <w:r w:rsidR="00EB70B9">
        <w:t>opatří</w:t>
      </w:r>
      <w:r w:rsidR="00EC1AF8" w:rsidRPr="003E6483">
        <w:t xml:space="preserve"> je </w:t>
      </w:r>
      <w:r w:rsidR="00EB70B9" w:rsidRPr="00974C78">
        <w:t>vlastnoručním podpisem, případně zajistí jejich podpis</w:t>
      </w:r>
      <w:r w:rsidR="00EB70B9">
        <w:t xml:space="preserve"> </w:t>
      </w:r>
      <w:r w:rsidR="00EC1AF8" w:rsidRPr="003E6483">
        <w:t>jím</w:t>
      </w:r>
      <w:r w:rsidR="00EF10AE">
        <w:t xml:space="preserve"> </w:t>
      </w:r>
      <w:r w:rsidR="00EC1AF8" w:rsidRPr="003E6483">
        <w:t>pověřenou osobou,</w:t>
      </w:r>
      <w:r w:rsidR="00DA3D95" w:rsidRPr="003E6483">
        <w:t xml:space="preserve"> a</w:t>
      </w:r>
      <w:r w:rsidR="00DA3D95">
        <w:t> </w:t>
      </w:r>
      <w:r w:rsidR="00EC1AF8" w:rsidRPr="003E6483">
        <w:t>opatř</w:t>
      </w:r>
      <w:r w:rsidR="00F73B33">
        <w:t>í je</w:t>
      </w:r>
      <w:r w:rsidR="00EC1AF8" w:rsidRPr="003E6483">
        <w:t xml:space="preserve"> datem vytištění</w:t>
      </w:r>
      <w:r w:rsidR="00F73B33">
        <w:t xml:space="preserve">. </w:t>
      </w:r>
      <w:r w:rsidR="00662C0E" w:rsidRPr="00974C78">
        <w:t xml:space="preserve">Takto pořízená zdrojová data se stanou součástí uchovávané </w:t>
      </w:r>
      <w:r w:rsidR="00EC1AF8" w:rsidRPr="003E6483">
        <w:t>dokumentace vztahující se ke Studii.</w:t>
      </w:r>
      <w:bookmarkEnd w:id="18"/>
    </w:p>
    <w:p w14:paraId="73DAE64A" w14:textId="77777777" w:rsidR="00467776" w:rsidRPr="00475057" w:rsidRDefault="00500641" w:rsidP="00823E67">
      <w:pPr>
        <w:pStyle w:val="Clanek11"/>
      </w:pPr>
      <w:r>
        <w:t>Poskytovatel</w:t>
      </w:r>
      <w:r w:rsidR="00DA3D95">
        <w:t xml:space="preserve"> a </w:t>
      </w:r>
      <w:r w:rsidR="00CD4C28" w:rsidRPr="0088045E">
        <w:t xml:space="preserve">Hlavní zkoušející </w:t>
      </w:r>
      <w:r w:rsidR="00D30704" w:rsidRPr="0088045E">
        <w:t>se zavazuj</w:t>
      </w:r>
      <w:r>
        <w:t>í</w:t>
      </w:r>
      <w:r w:rsidR="00D30704" w:rsidRPr="0088045E">
        <w:t xml:space="preserve"> postupovat</w:t>
      </w:r>
      <w:r w:rsidR="00DA3D95" w:rsidRPr="0088045E">
        <w:t xml:space="preserve"> </w:t>
      </w:r>
      <w:r w:rsidR="00DA3D95" w:rsidRPr="00465CF3">
        <w:t>v</w:t>
      </w:r>
      <w:r w:rsidR="00DA3D95">
        <w:t> </w:t>
      </w:r>
      <w:r w:rsidR="00C73587" w:rsidRPr="00465CF3">
        <w:t>souladu</w:t>
      </w:r>
      <w:r w:rsidR="00D30704" w:rsidRPr="00465CF3">
        <w:t xml:space="preserve"> se</w:t>
      </w:r>
      <w:r w:rsidR="00D30704" w:rsidRPr="0088045E">
        <w:t xml:space="preserve"> všemi aplikovatelnými předpisy, zejména, avšak nejen s</w:t>
      </w:r>
      <w:r w:rsidR="005F2722">
        <w:t>e</w:t>
      </w:r>
      <w:r w:rsidR="001D02AD" w:rsidRPr="0088045E">
        <w:t xml:space="preserve"> </w:t>
      </w:r>
      <w:r w:rsidR="005F2722" w:rsidRPr="0088045E">
        <w:t>Zákonem</w:t>
      </w:r>
      <w:r w:rsidR="00DA3D95" w:rsidRPr="0088045E">
        <w:t xml:space="preserve"> o</w:t>
      </w:r>
      <w:r w:rsidR="00DA3D95">
        <w:t> </w:t>
      </w:r>
      <w:r w:rsidR="005F2722" w:rsidRPr="0088045E">
        <w:t>léčivech, Vyhláškou</w:t>
      </w:r>
      <w:r w:rsidR="00DA3D95" w:rsidRPr="0088045E">
        <w:t xml:space="preserve"> o</w:t>
      </w:r>
      <w:r w:rsidR="00DA3D95">
        <w:t> </w:t>
      </w:r>
      <w:r w:rsidR="005F2722" w:rsidRPr="0088045E">
        <w:t>správné klinické praxi</w:t>
      </w:r>
      <w:r w:rsidR="005F2722">
        <w:t>,</w:t>
      </w:r>
      <w:r w:rsidR="005F2722" w:rsidRPr="0088045E">
        <w:t xml:space="preserve"> </w:t>
      </w:r>
      <w:r w:rsidR="001D02AD" w:rsidRPr="0088045E">
        <w:t>Občanským zákoníkem,</w:t>
      </w:r>
      <w:r w:rsidR="00D30704" w:rsidRPr="0088045E">
        <w:t xml:space="preserve"> Zákonem</w:t>
      </w:r>
      <w:r w:rsidR="00DA3D95" w:rsidRPr="0088045E">
        <w:t xml:space="preserve"> o</w:t>
      </w:r>
      <w:r w:rsidR="00DA3D95">
        <w:t> </w:t>
      </w:r>
      <w:r w:rsidR="00D30704" w:rsidRPr="0088045E">
        <w:t>zdravotních službách</w:t>
      </w:r>
      <w:r w:rsidR="001D02AD" w:rsidRPr="0088045E">
        <w:t>,</w:t>
      </w:r>
      <w:r w:rsidR="00DA3D95">
        <w:t xml:space="preserve"> a </w:t>
      </w:r>
      <w:r w:rsidR="004A131C" w:rsidRPr="0088045E">
        <w:t>Z</w:t>
      </w:r>
      <w:r w:rsidR="00D30704" w:rsidRPr="0088045E">
        <w:t>ákon</w:t>
      </w:r>
      <w:r w:rsidR="001D02AD" w:rsidRPr="0088045E">
        <w:t>em</w:t>
      </w:r>
      <w:r w:rsidR="00DA3D95" w:rsidRPr="0088045E">
        <w:t xml:space="preserve"> o</w:t>
      </w:r>
      <w:r w:rsidR="00DA3D95">
        <w:t> </w:t>
      </w:r>
      <w:r w:rsidR="00EC4112">
        <w:t>zpracování</w:t>
      </w:r>
      <w:r w:rsidR="00D30704" w:rsidRPr="0088045E">
        <w:t xml:space="preserve"> osobních údajů</w:t>
      </w:r>
      <w:r w:rsidR="004B4EF1" w:rsidRPr="0088045E">
        <w:t xml:space="preserve">, </w:t>
      </w:r>
      <w:r w:rsidR="00D30704" w:rsidRPr="0088045E">
        <w:t>včetně prováděcích předpisů, metodik správních orgánů</w:t>
      </w:r>
      <w:r w:rsidR="00C73587">
        <w:t xml:space="preserve">, </w:t>
      </w:r>
      <w:r w:rsidR="00C73587" w:rsidRPr="00475057">
        <w:t>doporučení Státního ústavu pro kontrolu léčiv, správné klinické praxe</w:t>
      </w:r>
      <w:r w:rsidR="00DA3D95" w:rsidRPr="00475057">
        <w:t xml:space="preserve"> a</w:t>
      </w:r>
      <w:r w:rsidR="00DA3D95">
        <w:t> </w:t>
      </w:r>
      <w:r w:rsidR="00C73587" w:rsidRPr="00475057">
        <w:t>zásad vycházejících</w:t>
      </w:r>
      <w:r w:rsidR="00DA3D95" w:rsidRPr="00475057">
        <w:t xml:space="preserve"> z</w:t>
      </w:r>
      <w:r w:rsidR="00DA3D95">
        <w:t> </w:t>
      </w:r>
      <w:r w:rsidR="00C73587" w:rsidRPr="00475057">
        <w:t>Helsinské deklarace</w:t>
      </w:r>
      <w:r w:rsidR="00DA3D95">
        <w:t xml:space="preserve"> </w:t>
      </w:r>
      <w:r w:rsidR="00DA3D95" w:rsidRPr="00475057">
        <w:t>a</w:t>
      </w:r>
      <w:r w:rsidR="00DA3D95">
        <w:t> </w:t>
      </w:r>
      <w:r w:rsidR="00D30704" w:rsidRPr="00475057">
        <w:t xml:space="preserve">vnitřních předpisů </w:t>
      </w:r>
      <w:r w:rsidR="00F27F74" w:rsidRPr="00475057">
        <w:t>Č</w:t>
      </w:r>
      <w:r w:rsidR="00D30704" w:rsidRPr="00475057">
        <w:t>eské lékařské komory.</w:t>
      </w:r>
      <w:r w:rsidR="00954749" w:rsidRPr="00475057">
        <w:t xml:space="preserve"> </w:t>
      </w:r>
      <w:r w:rsidRPr="00823E67">
        <w:t>Poskytovatel</w:t>
      </w:r>
      <w:r w:rsidR="00DA3D95" w:rsidRPr="00823E67">
        <w:t xml:space="preserve"> a</w:t>
      </w:r>
      <w:r w:rsidR="00DA3D95">
        <w:t> </w:t>
      </w:r>
      <w:r w:rsidR="00CD4C28" w:rsidRPr="00823E67">
        <w:t xml:space="preserve">Hlavní zkoušející </w:t>
      </w:r>
      <w:r w:rsidR="00954749" w:rsidRPr="00823E67">
        <w:t>se též zavazuj</w:t>
      </w:r>
      <w:r w:rsidRPr="00823E67">
        <w:t>í</w:t>
      </w:r>
      <w:r w:rsidR="00954749" w:rsidRPr="00823E67">
        <w:t>, že bud</w:t>
      </w:r>
      <w:r w:rsidRPr="00823E67">
        <w:t>ou</w:t>
      </w:r>
      <w:r w:rsidR="00954749" w:rsidRPr="00823E67">
        <w:t xml:space="preserve"> při plnění této Smlouvy postupovat</w:t>
      </w:r>
      <w:r w:rsidR="00DA3D95" w:rsidRPr="00823E67">
        <w:t xml:space="preserve"> v</w:t>
      </w:r>
      <w:r w:rsidR="00DA3D95">
        <w:t> </w:t>
      </w:r>
      <w:r w:rsidR="00954749" w:rsidRPr="00823E67">
        <w:t>souladu</w:t>
      </w:r>
      <w:r w:rsidR="00DA3D95" w:rsidRPr="00823E67">
        <w:t xml:space="preserve"> s</w:t>
      </w:r>
      <w:r w:rsidR="00DA3D95">
        <w:t> </w:t>
      </w:r>
      <w:r w:rsidR="00954749" w:rsidRPr="00823E67">
        <w:t>GDPR, jakož</w:t>
      </w:r>
      <w:r w:rsidR="00DA3D95" w:rsidRPr="00823E67">
        <w:t xml:space="preserve"> i</w:t>
      </w:r>
      <w:r w:rsidR="00DA3D95">
        <w:t> </w:t>
      </w:r>
      <w:r w:rsidR="00954749" w:rsidRPr="00823E67">
        <w:t>v souladu</w:t>
      </w:r>
      <w:r w:rsidR="00DA3D95" w:rsidRPr="00823E67">
        <w:t xml:space="preserve"> s</w:t>
      </w:r>
      <w:r w:rsidR="00DA3D95">
        <w:t> </w:t>
      </w:r>
      <w:r w:rsidR="00954749" w:rsidRPr="00823E67">
        <w:t>právními předpisy, které budou ať už Evropskou komisí nebo</w:t>
      </w:r>
      <w:r w:rsidR="00DA3D95" w:rsidRPr="00823E67">
        <w:t xml:space="preserve"> v</w:t>
      </w:r>
      <w:r w:rsidR="00DA3D95">
        <w:t> </w:t>
      </w:r>
      <w:r w:rsidR="00954749" w:rsidRPr="00823E67">
        <w:t>České republice přijaty za účelem provedení</w:t>
      </w:r>
      <w:r w:rsidR="00954749" w:rsidRPr="00475057">
        <w:t xml:space="preserve"> nebo adaptace tohoto nařízení.</w:t>
      </w:r>
      <w:r w:rsidR="00FB08EE" w:rsidRPr="00475057">
        <w:t xml:space="preserve"> </w:t>
      </w:r>
    </w:p>
    <w:p w14:paraId="2FC19C35" w14:textId="77777777" w:rsidR="001D02AD" w:rsidRPr="0088045E" w:rsidRDefault="00500641" w:rsidP="00823E67">
      <w:pPr>
        <w:pStyle w:val="Clanek11"/>
      </w:pPr>
      <w:r>
        <w:t>Poskytovatel</w:t>
      </w:r>
      <w:r w:rsidR="00DA3D95">
        <w:t xml:space="preserve"> a </w:t>
      </w:r>
      <w:r>
        <w:t>Hlavní zkoušející</w:t>
      </w:r>
      <w:r w:rsidR="00DE4265" w:rsidRPr="0088045E">
        <w:t xml:space="preserve"> </w:t>
      </w:r>
      <w:r w:rsidR="001D02AD" w:rsidRPr="0088045E">
        <w:t>se dále zav</w:t>
      </w:r>
      <w:r>
        <w:t>azují</w:t>
      </w:r>
      <w:r w:rsidR="001D02AD" w:rsidRPr="0088045E">
        <w:t xml:space="preserve"> postupovat při provádění Studie</w:t>
      </w:r>
      <w:r w:rsidR="00DA3D95" w:rsidRPr="0088045E">
        <w:t xml:space="preserve"> v</w:t>
      </w:r>
      <w:r w:rsidR="00DA3D95">
        <w:t> </w:t>
      </w:r>
      <w:r w:rsidR="001D02AD" w:rsidRPr="0088045E">
        <w:t>souladu</w:t>
      </w:r>
      <w:r w:rsidR="00DA3D95" w:rsidRPr="0088045E">
        <w:t xml:space="preserve"> s</w:t>
      </w:r>
      <w:r w:rsidR="00DA3D95">
        <w:t> </w:t>
      </w:r>
      <w:r w:rsidR="001D02AD" w:rsidRPr="0088045E">
        <w:t>podmínkami</w:t>
      </w:r>
      <w:r w:rsidR="00DA3D95" w:rsidRPr="0088045E">
        <w:t xml:space="preserve"> a</w:t>
      </w:r>
      <w:r w:rsidR="00DA3D95">
        <w:t> </w:t>
      </w:r>
      <w:r w:rsidR="001D02AD" w:rsidRPr="0088045E">
        <w:t>zásadami stanovenými:</w:t>
      </w:r>
    </w:p>
    <w:p w14:paraId="31926E1A" w14:textId="77777777" w:rsidR="001D02AD" w:rsidRPr="0088045E" w:rsidRDefault="001D02AD" w:rsidP="00823E67">
      <w:pPr>
        <w:pStyle w:val="Claneka"/>
      </w:pPr>
      <w:r w:rsidRPr="0088045E">
        <w:t>v povolení</w:t>
      </w:r>
      <w:r w:rsidR="00C73587">
        <w:t>ch</w:t>
      </w:r>
      <w:r w:rsidRPr="0088045E">
        <w:t xml:space="preserve"> vydan</w:t>
      </w:r>
      <w:r w:rsidR="00C73587">
        <w:t>ých</w:t>
      </w:r>
      <w:r w:rsidR="00DA3D95" w:rsidRPr="0088045E">
        <w:t xml:space="preserve"> k</w:t>
      </w:r>
      <w:r w:rsidR="00DA3D95">
        <w:t> </w:t>
      </w:r>
      <w:r w:rsidRPr="005D4F6C">
        <w:t xml:space="preserve">provedení </w:t>
      </w:r>
      <w:r w:rsidR="007155A2">
        <w:t>Studie</w:t>
      </w:r>
      <w:r w:rsidR="00C73587" w:rsidRPr="00475057">
        <w:t>, jak je uvedeno</w:t>
      </w:r>
      <w:r w:rsidR="00DA3D95" w:rsidRPr="00475057">
        <w:t xml:space="preserve"> v</w:t>
      </w:r>
      <w:r w:rsidR="00DA3D95">
        <w:t> </w:t>
      </w:r>
      <w:r w:rsidRPr="00475057">
        <w:t>čl.</w:t>
      </w:r>
      <w:r w:rsidR="00623DE9" w:rsidRPr="00475057">
        <w:t xml:space="preserve"> </w:t>
      </w:r>
      <w:r w:rsidR="006B151F" w:rsidRPr="00475057">
        <w:fldChar w:fldCharType="begin"/>
      </w:r>
      <w:r w:rsidR="00623DE9" w:rsidRPr="00475057">
        <w:instrText xml:space="preserve"> REF _Ref476224364 \r \h </w:instrText>
      </w:r>
      <w:r w:rsidR="00475057">
        <w:instrText xml:space="preserve"> \* MERGEFORMAT </w:instrText>
      </w:r>
      <w:r w:rsidR="006B151F" w:rsidRPr="00475057">
        <w:fldChar w:fldCharType="separate"/>
      </w:r>
      <w:r w:rsidR="00823E67">
        <w:t>3.1</w:t>
      </w:r>
      <w:r w:rsidR="006B151F" w:rsidRPr="00475057">
        <w:fldChar w:fldCharType="end"/>
      </w:r>
      <w:r w:rsidRPr="00475057">
        <w:t xml:space="preserve"> </w:t>
      </w:r>
      <w:r w:rsidR="00623DE9" w:rsidRPr="00475057">
        <w:t>S</w:t>
      </w:r>
      <w:r w:rsidRPr="00475057">
        <w:t>mlouvy;</w:t>
      </w:r>
    </w:p>
    <w:p w14:paraId="5996B4E9" w14:textId="77777777" w:rsidR="001D02AD" w:rsidRPr="0088045E" w:rsidRDefault="001D02AD" w:rsidP="00823E67">
      <w:pPr>
        <w:pStyle w:val="Claneka"/>
      </w:pPr>
      <w:bookmarkStart w:id="19" w:name="_Ref479670881"/>
      <w:r w:rsidRPr="0088045E">
        <w:t>v Protokolu;</w:t>
      </w:r>
      <w:bookmarkEnd w:id="19"/>
      <w:r w:rsidRPr="0088045E">
        <w:t xml:space="preserve"> </w:t>
      </w:r>
    </w:p>
    <w:p w14:paraId="05A723D8" w14:textId="77777777" w:rsidR="001D02AD" w:rsidRPr="007155A2" w:rsidRDefault="00DE4265" w:rsidP="00823E67">
      <w:pPr>
        <w:pStyle w:val="Claneka"/>
      </w:pPr>
      <w:r>
        <w:t xml:space="preserve">v instrukci </w:t>
      </w:r>
      <w:r w:rsidR="001D02AD" w:rsidRPr="0088045E">
        <w:t xml:space="preserve">nazvané “Investigator’s </w:t>
      </w:r>
      <w:r w:rsidR="007155A2">
        <w:t>Brochure”</w:t>
      </w:r>
      <w:r w:rsidR="001D02AD" w:rsidRPr="00475057">
        <w:t xml:space="preserve">. Instrukci předá </w:t>
      </w:r>
      <w:r w:rsidR="00B52214">
        <w:t>Společnost ROCHE</w:t>
      </w:r>
      <w:r w:rsidR="001D02AD" w:rsidRPr="00475057">
        <w:t xml:space="preserve"> Hlavnímu zkoušejícímu </w:t>
      </w:r>
      <w:r w:rsidR="001B2580" w:rsidRPr="00475057">
        <w:t xml:space="preserve">před </w:t>
      </w:r>
      <w:r w:rsidR="00C73587" w:rsidRPr="00475057">
        <w:t>zahájením</w:t>
      </w:r>
      <w:r w:rsidR="001B2580" w:rsidRPr="00475057">
        <w:t xml:space="preserve"> </w:t>
      </w:r>
      <w:r w:rsidR="00C73587" w:rsidRPr="00475057">
        <w:t>S</w:t>
      </w:r>
      <w:r w:rsidR="001B2580" w:rsidRPr="00475057">
        <w:t xml:space="preserve">tudie jako součást </w:t>
      </w:r>
      <w:r w:rsidR="001D02AD" w:rsidRPr="00475057">
        <w:t>dokumentac</w:t>
      </w:r>
      <w:r w:rsidR="001B2580" w:rsidRPr="00475057">
        <w:t>e</w:t>
      </w:r>
      <w:r w:rsidR="001D02AD" w:rsidRPr="00475057">
        <w:t xml:space="preserve"> týkající se </w:t>
      </w:r>
      <w:r w:rsidR="001D02AD" w:rsidRPr="007155A2">
        <w:t>Studie</w:t>
      </w:r>
      <w:r w:rsidR="00EC096A" w:rsidRPr="007155A2">
        <w:t>;</w:t>
      </w:r>
      <w:r w:rsidR="001D02AD" w:rsidRPr="007155A2">
        <w:t xml:space="preserve"> a</w:t>
      </w:r>
    </w:p>
    <w:p w14:paraId="7816B6BC" w14:textId="77777777" w:rsidR="00EC096A" w:rsidRPr="007155A2" w:rsidRDefault="00DD122E" w:rsidP="00823E67">
      <w:pPr>
        <w:pStyle w:val="Claneka"/>
      </w:pPr>
      <w:bookmarkStart w:id="20" w:name="_Ref479670889"/>
      <w:r w:rsidRPr="007155A2">
        <w:t xml:space="preserve">v dalších písemných instrukcích </w:t>
      </w:r>
      <w:r w:rsidR="00B52214">
        <w:t>Společnost</w:t>
      </w:r>
      <w:r w:rsidR="004427AF">
        <w:t>i</w:t>
      </w:r>
      <w:r w:rsidR="00B52214">
        <w:t xml:space="preserve"> ROCHE</w:t>
      </w:r>
      <w:r w:rsidR="00AF4066">
        <w:t xml:space="preserve">, které mohou být poskytnuty </w:t>
      </w:r>
      <w:r w:rsidR="00C05574">
        <w:t>rovněž</w:t>
      </w:r>
      <w:r w:rsidR="00AF4066">
        <w:t xml:space="preserve"> e-mailem</w:t>
      </w:r>
      <w:r w:rsidR="00EC096A" w:rsidRPr="007155A2">
        <w:t>.</w:t>
      </w:r>
      <w:bookmarkEnd w:id="20"/>
    </w:p>
    <w:p w14:paraId="1A6D3D04" w14:textId="77777777" w:rsidR="001D02AD" w:rsidRPr="0088045E" w:rsidRDefault="001D02AD" w:rsidP="00823E67">
      <w:pPr>
        <w:pStyle w:val="Clanek11"/>
        <w:numPr>
          <w:ilvl w:val="0"/>
          <w:numId w:val="0"/>
        </w:numPr>
        <w:ind w:left="567"/>
      </w:pPr>
      <w:r w:rsidRPr="0088045E">
        <w:t>Dokumenty u</w:t>
      </w:r>
      <w:r w:rsidR="00A660D4">
        <w:t>vedené</w:t>
      </w:r>
      <w:r w:rsidR="00DA3D95">
        <w:t xml:space="preserve"> v </w:t>
      </w:r>
      <w:r w:rsidR="00A660D4">
        <w:t xml:space="preserve">pododstavcích </w:t>
      </w:r>
      <w:r w:rsidR="006B151F">
        <w:fldChar w:fldCharType="begin"/>
      </w:r>
      <w:r w:rsidR="00A660D4">
        <w:instrText xml:space="preserve"> REF _Ref479670881 \r \h </w:instrText>
      </w:r>
      <w:r w:rsidR="006B151F">
        <w:fldChar w:fldCharType="separate"/>
      </w:r>
      <w:r w:rsidR="00823E67">
        <w:t>(b)</w:t>
      </w:r>
      <w:r w:rsidR="006B151F">
        <w:fldChar w:fldCharType="end"/>
      </w:r>
      <w:r w:rsidR="00A660D4">
        <w:t xml:space="preserve"> až </w:t>
      </w:r>
      <w:r w:rsidR="006B151F">
        <w:fldChar w:fldCharType="begin"/>
      </w:r>
      <w:r w:rsidR="00A660D4">
        <w:instrText xml:space="preserve"> REF _Ref479670889 \r \h </w:instrText>
      </w:r>
      <w:r w:rsidR="006B151F">
        <w:fldChar w:fldCharType="separate"/>
      </w:r>
      <w:r w:rsidR="00823E67">
        <w:t>(d)</w:t>
      </w:r>
      <w:r w:rsidR="006B151F">
        <w:fldChar w:fldCharType="end"/>
      </w:r>
      <w:r w:rsidRPr="0088045E">
        <w:t xml:space="preserve"> jsou důvěrné</w:t>
      </w:r>
      <w:r w:rsidR="00DA3D95" w:rsidRPr="0088045E">
        <w:t xml:space="preserve"> a</w:t>
      </w:r>
      <w:r w:rsidR="00DA3D95">
        <w:t> </w:t>
      </w:r>
      <w:r w:rsidR="00500641">
        <w:t>Poskytovatel</w:t>
      </w:r>
      <w:r w:rsidR="00DA3D95">
        <w:t xml:space="preserve"> a </w:t>
      </w:r>
      <w:r w:rsidR="00500641">
        <w:t>Hlavní zkoušející</w:t>
      </w:r>
      <w:r w:rsidR="00DE4265" w:rsidRPr="0088045E">
        <w:t xml:space="preserve"> </w:t>
      </w:r>
      <w:r w:rsidRPr="0088045E">
        <w:t>m</w:t>
      </w:r>
      <w:r w:rsidR="0094361E">
        <w:t>a</w:t>
      </w:r>
      <w:r w:rsidR="00500641">
        <w:t>jí</w:t>
      </w:r>
      <w:r w:rsidRPr="0088045E">
        <w:t xml:space="preserve"> povinnost</w:t>
      </w:r>
      <w:r w:rsidR="00DA3D95" w:rsidRPr="0088045E">
        <w:t xml:space="preserve"> s</w:t>
      </w:r>
      <w:r w:rsidR="00DA3D95">
        <w:t> </w:t>
      </w:r>
      <w:r w:rsidRPr="0088045E">
        <w:t>nimi nakládat</w:t>
      </w:r>
      <w:r w:rsidR="00DA3D95" w:rsidRPr="0088045E">
        <w:t xml:space="preserve"> v</w:t>
      </w:r>
      <w:r w:rsidR="00DA3D95">
        <w:t> </w:t>
      </w:r>
      <w:r w:rsidRPr="0088045E">
        <w:t>souladu</w:t>
      </w:r>
      <w:r w:rsidR="00DA3D95" w:rsidRPr="0088045E">
        <w:t xml:space="preserve"> s</w:t>
      </w:r>
      <w:r w:rsidR="00DA3D95">
        <w:t> </w:t>
      </w:r>
      <w:r w:rsidRPr="0088045E">
        <w:t xml:space="preserve">čl. </w:t>
      </w:r>
      <w:r w:rsidR="006B151F">
        <w:fldChar w:fldCharType="begin"/>
      </w:r>
      <w:r w:rsidR="00623DE9">
        <w:instrText xml:space="preserve"> REF _Ref475108257 \r \h </w:instrText>
      </w:r>
      <w:r w:rsidR="006B151F">
        <w:fldChar w:fldCharType="separate"/>
      </w:r>
      <w:r w:rsidR="00823E67">
        <w:t>8</w:t>
      </w:r>
      <w:r w:rsidR="006B151F">
        <w:fldChar w:fldCharType="end"/>
      </w:r>
      <w:r w:rsidRPr="0088045E">
        <w:t xml:space="preserve"> této Smlouvy. </w:t>
      </w:r>
    </w:p>
    <w:p w14:paraId="6BCA7986" w14:textId="77777777" w:rsidR="004A131C" w:rsidRDefault="00636A1D" w:rsidP="00823E67">
      <w:pPr>
        <w:pStyle w:val="Clanek11"/>
      </w:pPr>
      <w:r w:rsidRPr="00500641">
        <w:t>L</w:t>
      </w:r>
      <w:r w:rsidR="004A131C" w:rsidRPr="00500641">
        <w:t>éčiv</w:t>
      </w:r>
      <w:r w:rsidR="000C0BDC">
        <w:t>é přípravky</w:t>
      </w:r>
      <w:r w:rsidR="00DA3D95" w:rsidRPr="00500641">
        <w:t xml:space="preserve"> i</w:t>
      </w:r>
      <w:r w:rsidR="00DA3D95">
        <w:t> </w:t>
      </w:r>
      <w:r w:rsidR="004A131C" w:rsidRPr="00500641">
        <w:t>ostatní materiál</w:t>
      </w:r>
      <w:r w:rsidR="00360907">
        <w:t>y</w:t>
      </w:r>
      <w:r w:rsidRPr="0031162B">
        <w:t xml:space="preserve"> poskytnuté </w:t>
      </w:r>
      <w:r w:rsidR="00B52214">
        <w:t>Společnost</w:t>
      </w:r>
      <w:r w:rsidR="004427AF">
        <w:t>í</w:t>
      </w:r>
      <w:r w:rsidR="00B52214">
        <w:t xml:space="preserve"> ROCHE</w:t>
      </w:r>
      <w:r w:rsidR="004A131C" w:rsidRPr="00430FAF">
        <w:t>,</w:t>
      </w:r>
      <w:r w:rsidR="004A131C" w:rsidRPr="0088045E">
        <w:t xml:space="preserve"> jejichž specifikace</w:t>
      </w:r>
      <w:r w:rsidR="00500641">
        <w:t xml:space="preserve"> je uvedena</w:t>
      </w:r>
      <w:r w:rsidR="00DA3D95">
        <w:t xml:space="preserve"> v </w:t>
      </w:r>
      <w:r w:rsidR="00500641">
        <w:t>Protokolu, použijí</w:t>
      </w:r>
      <w:r w:rsidR="004A131C" w:rsidRPr="0088045E">
        <w:t xml:space="preserve"> </w:t>
      </w:r>
      <w:r w:rsidR="00500641">
        <w:t>Poskytovatel</w:t>
      </w:r>
      <w:r w:rsidR="00DA3D95">
        <w:t xml:space="preserve"> a </w:t>
      </w:r>
      <w:r w:rsidR="00500641">
        <w:t>Hlavní zkoušející</w:t>
      </w:r>
      <w:r w:rsidR="00DE4265" w:rsidRPr="0088045E">
        <w:t xml:space="preserve"> </w:t>
      </w:r>
      <w:r w:rsidR="004A131C" w:rsidRPr="0088045E">
        <w:t>pouze pro provedení Studie. Všechny materiály, které nebudou použity</w:t>
      </w:r>
      <w:r w:rsidR="00DA3D95" w:rsidRPr="0088045E">
        <w:t xml:space="preserve"> v</w:t>
      </w:r>
      <w:r w:rsidR="00DA3D95">
        <w:t> </w:t>
      </w:r>
      <w:r w:rsidR="004A131C" w:rsidRPr="0088045E">
        <w:t xml:space="preserve">rámci Studie, vrátí </w:t>
      </w:r>
      <w:r w:rsidR="00500641">
        <w:t>Poskytovatel</w:t>
      </w:r>
      <w:r w:rsidR="00DA3D95">
        <w:t xml:space="preserve"> a </w:t>
      </w:r>
      <w:r w:rsidR="00500641">
        <w:t xml:space="preserve">Hlavní zkoušející </w:t>
      </w:r>
      <w:r w:rsidR="00B52214">
        <w:t>Společnost</w:t>
      </w:r>
      <w:r w:rsidR="004427AF">
        <w:t>i</w:t>
      </w:r>
      <w:r w:rsidR="00B52214">
        <w:t xml:space="preserve"> ROCHE</w:t>
      </w:r>
      <w:r w:rsidR="003E6483">
        <w:t xml:space="preserve">, nebo je zlikviduje dle pokynů </w:t>
      </w:r>
      <w:r w:rsidR="00B52214">
        <w:t>Společnost</w:t>
      </w:r>
      <w:r w:rsidR="004427AF">
        <w:t>i</w:t>
      </w:r>
      <w:r w:rsidR="00B52214">
        <w:t xml:space="preserve"> ROCHE</w:t>
      </w:r>
      <w:r w:rsidR="004A131C" w:rsidRPr="00475057">
        <w:t>.</w:t>
      </w:r>
    </w:p>
    <w:p w14:paraId="51A4F6ED" w14:textId="77777777" w:rsidR="00DE4265" w:rsidRDefault="00DE4265" w:rsidP="00823E67">
      <w:pPr>
        <w:pStyle w:val="Clanek11"/>
      </w:pPr>
      <w:r w:rsidRPr="0088045E">
        <w:t>Zasílání nebezpečného zboží</w:t>
      </w:r>
      <w:r w:rsidR="00DA3D95" w:rsidRPr="0088045E">
        <w:t xml:space="preserve"> a</w:t>
      </w:r>
      <w:r w:rsidR="00DA3D95">
        <w:t> </w:t>
      </w:r>
      <w:r w:rsidRPr="0088045E">
        <w:t>infekčního materiálu (včetně vzorků infekčních subjektů) se řídí příslušnými právními předpisy. Poskytovatel odpovídá za zajištění toho, že každá osoba, která bude manipulovat</w:t>
      </w:r>
      <w:r w:rsidR="00DA3D95" w:rsidRPr="0088045E">
        <w:t xml:space="preserve"> s</w:t>
      </w:r>
      <w:r w:rsidR="00DA3D95">
        <w:t> </w:t>
      </w:r>
      <w:r w:rsidRPr="0088045E">
        <w:t>nebezpečným zbožím nebo infekčním materiálem za účelem jeho expedice ze zdravotnického zařízení Poskytovatele, bude jednat</w:t>
      </w:r>
      <w:r w:rsidR="00DA3D95" w:rsidRPr="0088045E">
        <w:t xml:space="preserve"> v</w:t>
      </w:r>
      <w:r w:rsidR="00DA3D95">
        <w:t> </w:t>
      </w:r>
      <w:r w:rsidRPr="0088045E">
        <w:t>souladu</w:t>
      </w:r>
      <w:r w:rsidR="00DA3D95" w:rsidRPr="0088045E">
        <w:t xml:space="preserve"> s</w:t>
      </w:r>
      <w:r w:rsidR="00DA3D95">
        <w:t> </w:t>
      </w:r>
      <w:r w:rsidRPr="0088045E">
        <w:t>příslušnými právními předpisy.</w:t>
      </w:r>
    </w:p>
    <w:p w14:paraId="40A1B5A5" w14:textId="77777777" w:rsidR="00DE4265" w:rsidRPr="00DE4265" w:rsidRDefault="00500641" w:rsidP="00823E67">
      <w:pPr>
        <w:pStyle w:val="Clanek11"/>
      </w:pPr>
      <w:r w:rsidRPr="00500641">
        <w:t xml:space="preserve">Poskytovatel </w:t>
      </w:r>
      <w:r w:rsidR="00DE4265" w:rsidRPr="00500641">
        <w:t>zajistí, že</w:t>
      </w:r>
      <w:r>
        <w:t xml:space="preserve"> </w:t>
      </w:r>
      <w:r w:rsidR="00DE4265" w:rsidRPr="00500641">
        <w:t>Hodnocené léčivé přípravky budou</w:t>
      </w:r>
      <w:r w:rsidR="00DE4265" w:rsidRPr="0088045E">
        <w:t xml:space="preserve"> připravovány, upravovány, kontrolovány, </w:t>
      </w:r>
      <w:r w:rsidR="00DE4265" w:rsidRPr="0088045E">
        <w:lastRenderedPageBreak/>
        <w:t>uchovávány</w:t>
      </w:r>
      <w:r w:rsidR="00DA3D95" w:rsidRPr="0088045E">
        <w:t xml:space="preserve"> a</w:t>
      </w:r>
      <w:r w:rsidR="00DA3D95">
        <w:t> </w:t>
      </w:r>
      <w:r w:rsidR="00DE4265" w:rsidRPr="0088045E">
        <w:t>vydávány</w:t>
      </w:r>
      <w:r w:rsidR="00DA3D95" w:rsidRPr="0088045E">
        <w:t xml:space="preserve"> v</w:t>
      </w:r>
      <w:r w:rsidR="00DA3D95">
        <w:t> </w:t>
      </w:r>
      <w:r w:rsidR="00DE4265" w:rsidRPr="0088045E">
        <w:t>souladu se správnou lékárenskou praxí.</w:t>
      </w:r>
    </w:p>
    <w:p w14:paraId="16C242BA" w14:textId="77777777" w:rsidR="00CD57EC" w:rsidRPr="0088045E" w:rsidRDefault="00500641" w:rsidP="00823E67">
      <w:pPr>
        <w:pStyle w:val="Clanek11"/>
      </w:pPr>
      <w:r>
        <w:t>Poskytovatel</w:t>
      </w:r>
      <w:r w:rsidR="00DA3D95">
        <w:t xml:space="preserve"> a </w:t>
      </w:r>
      <w:r w:rsidR="00FB08EE" w:rsidRPr="0088045E">
        <w:t>Hlavní zkoušející se zavazuj</w:t>
      </w:r>
      <w:r>
        <w:t>í</w:t>
      </w:r>
      <w:r w:rsidR="00FB08EE" w:rsidRPr="0088045E">
        <w:t xml:space="preserve"> </w:t>
      </w:r>
      <w:r w:rsidR="00C95AAB" w:rsidRPr="0088045E">
        <w:t>postupovat</w:t>
      </w:r>
      <w:r w:rsidR="00DA3D95" w:rsidRPr="0088045E">
        <w:t xml:space="preserve"> s</w:t>
      </w:r>
      <w:r w:rsidR="00DA3D95">
        <w:t> </w:t>
      </w:r>
      <w:r w:rsidR="00C95AAB" w:rsidRPr="0088045E">
        <w:t>odbornou péčí</w:t>
      </w:r>
      <w:r w:rsidR="00DA3D95" w:rsidRPr="0088045E">
        <w:t xml:space="preserve"> a</w:t>
      </w:r>
      <w:r w:rsidR="00DA3D95">
        <w:t> </w:t>
      </w:r>
      <w:r w:rsidR="00A21B24" w:rsidRPr="0088045E">
        <w:t>nepoškozovat</w:t>
      </w:r>
      <w:r w:rsidR="00FB08EE" w:rsidRPr="0088045E">
        <w:t xml:space="preserve"> reputaci</w:t>
      </w:r>
      <w:r w:rsidR="00DA3D95" w:rsidRPr="0088045E">
        <w:t xml:space="preserve"> a</w:t>
      </w:r>
      <w:r w:rsidR="00DA3D95">
        <w:t> </w:t>
      </w:r>
      <w:r w:rsidR="00FB08EE" w:rsidRPr="0088045E">
        <w:t xml:space="preserve">dobrou pověst </w:t>
      </w:r>
      <w:r w:rsidR="00B52214">
        <w:t>Společnost</w:t>
      </w:r>
      <w:r w:rsidR="004427AF">
        <w:t>i</w:t>
      </w:r>
      <w:r w:rsidR="00B52214">
        <w:t xml:space="preserve"> ROCHE</w:t>
      </w:r>
      <w:r w:rsidR="00DA3D95" w:rsidRPr="0088045E">
        <w:t xml:space="preserve"> a</w:t>
      </w:r>
      <w:r w:rsidR="00DA3D95">
        <w:t> </w:t>
      </w:r>
      <w:r w:rsidR="00FB08EE" w:rsidRPr="0088045E">
        <w:t>Skupiny Roche.</w:t>
      </w:r>
      <w:r w:rsidR="00467776" w:rsidRPr="0088045E">
        <w:t xml:space="preserve"> Tato povinnost je časově neomezená</w:t>
      </w:r>
      <w:r w:rsidR="00DA3D95" w:rsidRPr="0088045E">
        <w:t xml:space="preserve"> a</w:t>
      </w:r>
      <w:r w:rsidR="00DA3D95">
        <w:t> </w:t>
      </w:r>
      <w:r w:rsidR="00467776" w:rsidRPr="0088045E">
        <w:t>trvá</w:t>
      </w:r>
      <w:r w:rsidR="00DA3D95" w:rsidRPr="0088045E">
        <w:t xml:space="preserve"> i</w:t>
      </w:r>
      <w:r w:rsidR="00DA3D95">
        <w:t> </w:t>
      </w:r>
      <w:r w:rsidR="00467776" w:rsidRPr="0088045E">
        <w:t xml:space="preserve">po ukončení této </w:t>
      </w:r>
      <w:r w:rsidR="00623DE9">
        <w:t>S</w:t>
      </w:r>
      <w:r w:rsidR="00467776" w:rsidRPr="0088045E">
        <w:t>mlouvy.</w:t>
      </w:r>
    </w:p>
    <w:p w14:paraId="35868D7F" w14:textId="77777777" w:rsidR="00D30704" w:rsidRPr="0088045E" w:rsidRDefault="00277555" w:rsidP="00823E67">
      <w:pPr>
        <w:pStyle w:val="Clanek11"/>
      </w:pPr>
      <w:r>
        <w:t>Poskytovatel</w:t>
      </w:r>
      <w:r w:rsidR="00DA3D95">
        <w:t xml:space="preserve"> a </w:t>
      </w:r>
      <w:r w:rsidR="00CD4C28" w:rsidRPr="0088045E">
        <w:t xml:space="preserve">Hlavní zkoušející </w:t>
      </w:r>
      <w:r w:rsidR="004B4EF1" w:rsidRPr="0088045E">
        <w:t>ber</w:t>
      </w:r>
      <w:r>
        <w:t>ou</w:t>
      </w:r>
      <w:r w:rsidR="004B4EF1" w:rsidRPr="0088045E">
        <w:t xml:space="preserve"> na vědomí, že </w:t>
      </w:r>
      <w:r w:rsidR="00CD4C28" w:rsidRPr="0088045E">
        <w:t>je</w:t>
      </w:r>
      <w:r>
        <w:t>jich</w:t>
      </w:r>
      <w:r w:rsidR="00CD4C28" w:rsidRPr="0088045E">
        <w:t xml:space="preserve"> účast ve Studii</w:t>
      </w:r>
      <w:r w:rsidR="004B4EF1" w:rsidRPr="0088045E">
        <w:t xml:space="preserve"> na základě této Smlouvy </w:t>
      </w:r>
      <w:r w:rsidR="003B473E" w:rsidRPr="0088045E">
        <w:t xml:space="preserve">nebyla </w:t>
      </w:r>
      <w:r w:rsidR="004B4EF1" w:rsidRPr="0088045E">
        <w:t>sjednán</w:t>
      </w:r>
      <w:r w:rsidR="00CD4C28" w:rsidRPr="0088045E">
        <w:t>a</w:t>
      </w:r>
      <w:r w:rsidR="004B4EF1" w:rsidRPr="0088045E">
        <w:t xml:space="preserve"> jako podmínka, podnět</w:t>
      </w:r>
      <w:r w:rsidR="00DA3D95" w:rsidRPr="0088045E">
        <w:t xml:space="preserve"> k</w:t>
      </w:r>
      <w:r w:rsidR="00DA3D95">
        <w:t> </w:t>
      </w:r>
      <w:r w:rsidR="004B4EF1" w:rsidRPr="0088045E">
        <w:t>nebo odměna za minulé, současné či budoucí doporučování, předepisování, výdej, nákup, dodávky, prodej či podání konkrétního Výrobku Roche Poskytovatelem</w:t>
      </w:r>
      <w:r w:rsidR="00CC1A0F">
        <w:t xml:space="preserve"> nebo Hlavním zkoušejícím</w:t>
      </w:r>
      <w:r w:rsidR="004B4EF1" w:rsidRPr="0088045E">
        <w:t xml:space="preserve">, ani jinými zaměstnanci Poskytovatele. </w:t>
      </w:r>
    </w:p>
    <w:p w14:paraId="05EF1642" w14:textId="77777777" w:rsidR="004B4EF1" w:rsidRPr="0088045E" w:rsidRDefault="00277555" w:rsidP="00823E67">
      <w:pPr>
        <w:pStyle w:val="Clanek11"/>
      </w:pPr>
      <w:r>
        <w:t>Poskytovatel</w:t>
      </w:r>
      <w:r w:rsidR="00DA3D95">
        <w:t xml:space="preserve"> a </w:t>
      </w:r>
      <w:r w:rsidR="00CD4C28" w:rsidRPr="0088045E">
        <w:t xml:space="preserve">Hlavní zkoušející </w:t>
      </w:r>
      <w:r w:rsidR="004B4EF1" w:rsidRPr="0088045E">
        <w:t>se zavazuj</w:t>
      </w:r>
      <w:r>
        <w:t>í</w:t>
      </w:r>
      <w:r w:rsidR="004B4EF1" w:rsidRPr="0088045E">
        <w:t xml:space="preserve"> zachovat mlčenlivost ohledně Důvěrných informací, jak je dále specifikováno</w:t>
      </w:r>
      <w:r w:rsidR="00DA3D95" w:rsidRPr="0088045E">
        <w:t xml:space="preserve"> v</w:t>
      </w:r>
      <w:r w:rsidR="00DA3D95">
        <w:t> </w:t>
      </w:r>
      <w:r w:rsidR="004B4EF1" w:rsidRPr="0088045E">
        <w:t>čl.</w:t>
      </w:r>
      <w:r w:rsidR="00E00688" w:rsidRPr="0088045E">
        <w:t xml:space="preserve"> </w:t>
      </w:r>
      <w:r w:rsidR="00E36F9D">
        <w:fldChar w:fldCharType="begin"/>
      </w:r>
      <w:r w:rsidR="00E36F9D">
        <w:instrText xml:space="preserve"> REF _Ref475108257 \r \h  \* MERGEFORMAT </w:instrText>
      </w:r>
      <w:r w:rsidR="00E36F9D">
        <w:fldChar w:fldCharType="separate"/>
      </w:r>
      <w:r w:rsidR="00823E67">
        <w:t>8</w:t>
      </w:r>
      <w:r w:rsidR="00E36F9D">
        <w:fldChar w:fldCharType="end"/>
      </w:r>
      <w:r w:rsidR="004B4EF1" w:rsidRPr="0088045E">
        <w:t>.</w:t>
      </w:r>
    </w:p>
    <w:p w14:paraId="4035A2A4" w14:textId="77777777" w:rsidR="00A00FC6" w:rsidRPr="0088045E" w:rsidRDefault="00277555" w:rsidP="00823E67">
      <w:pPr>
        <w:pStyle w:val="Clanek11"/>
      </w:pPr>
      <w:r>
        <w:t>Poskytovatel</w:t>
      </w:r>
      <w:r w:rsidR="00DA3D95">
        <w:t xml:space="preserve"> a </w:t>
      </w:r>
      <w:r w:rsidR="00467776" w:rsidRPr="0088045E">
        <w:t>H</w:t>
      </w:r>
      <w:r w:rsidR="00A00FC6" w:rsidRPr="0088045E">
        <w:t xml:space="preserve">lavní zkoušející </w:t>
      </w:r>
      <w:r w:rsidR="00467776" w:rsidRPr="0088045E">
        <w:t>ber</w:t>
      </w:r>
      <w:r>
        <w:t>ou</w:t>
      </w:r>
      <w:r w:rsidR="00467776" w:rsidRPr="0088045E">
        <w:t xml:space="preserve"> na vědomí, že ne</w:t>
      </w:r>
      <w:r>
        <w:t>jsou</w:t>
      </w:r>
      <w:r w:rsidR="00A00FC6" w:rsidRPr="0088045E">
        <w:t xml:space="preserve"> oprávněn</w:t>
      </w:r>
      <w:r>
        <w:t>i</w:t>
      </w:r>
      <w:r w:rsidR="00A00FC6" w:rsidRPr="0088045E">
        <w:t xml:space="preserve"> </w:t>
      </w:r>
      <w:r w:rsidR="00467776" w:rsidRPr="0088045E">
        <w:t xml:space="preserve">jakýmkoliv způsobem zastupovat </w:t>
      </w:r>
      <w:r w:rsidR="00B52214">
        <w:t>Společnost ROCHE</w:t>
      </w:r>
      <w:r w:rsidR="00A00FC6" w:rsidRPr="0088045E">
        <w:t xml:space="preserve"> ani jinou společnost ze </w:t>
      </w:r>
      <w:r w:rsidR="00467776" w:rsidRPr="0088045E">
        <w:t>S</w:t>
      </w:r>
      <w:r w:rsidR="00A00FC6" w:rsidRPr="0088045E">
        <w:t xml:space="preserve">kupiny </w:t>
      </w:r>
      <w:r w:rsidR="00467776" w:rsidRPr="0088045E">
        <w:t>Roche</w:t>
      </w:r>
      <w:r w:rsidR="00A00FC6" w:rsidRPr="0088045E">
        <w:t xml:space="preserve"> ve vztahu ke třetím osobám, vystupovat jako zástupc</w:t>
      </w:r>
      <w:r>
        <w:t>i</w:t>
      </w:r>
      <w:r w:rsidR="00A00FC6" w:rsidRPr="0088045E">
        <w:t xml:space="preserve"> </w:t>
      </w:r>
      <w:r w:rsidR="00B52214">
        <w:t>Společnost</w:t>
      </w:r>
      <w:r w:rsidR="004427AF">
        <w:t>i</w:t>
      </w:r>
      <w:r w:rsidR="00B52214">
        <w:t xml:space="preserve"> ROCHE</w:t>
      </w:r>
      <w:r w:rsidR="00467776" w:rsidRPr="0088045E">
        <w:t xml:space="preserve"> či Skupiny </w:t>
      </w:r>
      <w:r w:rsidR="00A00FC6" w:rsidRPr="0088045E">
        <w:t xml:space="preserve">Roche, zavazovat </w:t>
      </w:r>
      <w:r w:rsidR="00B52214">
        <w:t>Společnost ROCHE</w:t>
      </w:r>
      <w:r w:rsidR="00A00FC6" w:rsidRPr="0088045E">
        <w:t xml:space="preserve">, právně za </w:t>
      </w:r>
      <w:r w:rsidR="004427AF">
        <w:t>ní</w:t>
      </w:r>
      <w:r w:rsidR="00A00FC6" w:rsidRPr="0088045E">
        <w:t xml:space="preserve"> jednat ani činit jménem </w:t>
      </w:r>
      <w:r w:rsidR="00B52214">
        <w:t>Společnost</w:t>
      </w:r>
      <w:r w:rsidR="004427AF">
        <w:t>i</w:t>
      </w:r>
      <w:r w:rsidR="00B52214">
        <w:t xml:space="preserve"> ROCHE</w:t>
      </w:r>
      <w:r w:rsidR="00467776" w:rsidRPr="0088045E">
        <w:t xml:space="preserve"> či Skupiny </w:t>
      </w:r>
      <w:r w:rsidR="00A00FC6" w:rsidRPr="0088045E">
        <w:t xml:space="preserve">Roche jakákoliv závazná prohlášení. </w:t>
      </w:r>
    </w:p>
    <w:p w14:paraId="64AD3E0D" w14:textId="77777777" w:rsidR="00A00FC6" w:rsidRPr="0088045E" w:rsidRDefault="009841B9" w:rsidP="00823E67">
      <w:pPr>
        <w:pStyle w:val="Clanek11"/>
      </w:pPr>
      <w:r w:rsidRPr="0088045E">
        <w:t>Hlavní zkoušející bere na vědomí, že touto Smlouvou</w:t>
      </w:r>
      <w:r w:rsidR="00A00FC6" w:rsidRPr="0088045E">
        <w:t xml:space="preserve"> nevzniká mezi </w:t>
      </w:r>
      <w:r w:rsidRPr="0088045E">
        <w:t>ním</w:t>
      </w:r>
      <w:r w:rsidR="00DA3D95" w:rsidRPr="0088045E">
        <w:t xml:space="preserve"> </w:t>
      </w:r>
      <w:r w:rsidR="00DA3D95">
        <w:t>a </w:t>
      </w:r>
      <w:r w:rsidR="00B52214">
        <w:t>Společnost</w:t>
      </w:r>
      <w:r w:rsidR="004427AF">
        <w:t>í</w:t>
      </w:r>
      <w:r w:rsidR="00B52214">
        <w:t xml:space="preserve"> ROCHE</w:t>
      </w:r>
      <w:r w:rsidR="00A00FC6" w:rsidRPr="0088045E">
        <w:t xml:space="preserve"> jakýkoliv pracovní </w:t>
      </w:r>
      <w:r w:rsidR="00A00FC6" w:rsidRPr="00277555">
        <w:t>nebo jiný obdobný poměr</w:t>
      </w:r>
      <w:r w:rsidR="00DA3D95" w:rsidRPr="00277555">
        <w:t xml:space="preserve"> a</w:t>
      </w:r>
      <w:r w:rsidR="00DA3D95">
        <w:t> </w:t>
      </w:r>
      <w:r w:rsidRPr="00277555">
        <w:t xml:space="preserve">že tedy </w:t>
      </w:r>
      <w:r w:rsidR="00B52214">
        <w:t>Společnost ROCHE</w:t>
      </w:r>
      <w:r w:rsidR="00DA3D95">
        <w:t xml:space="preserve"> </w:t>
      </w:r>
      <w:r w:rsidR="00DA3D95" w:rsidRPr="00277555">
        <w:t>v</w:t>
      </w:r>
      <w:r w:rsidR="00DA3D95">
        <w:t> </w:t>
      </w:r>
      <w:r w:rsidR="00277555">
        <w:t>žádném</w:t>
      </w:r>
      <w:r w:rsidR="00277555" w:rsidRPr="00277555">
        <w:t xml:space="preserve"> </w:t>
      </w:r>
      <w:r w:rsidR="00A00FC6" w:rsidRPr="00277555">
        <w:t xml:space="preserve">rozsahu </w:t>
      </w:r>
      <w:r w:rsidR="00277555">
        <w:t>ne</w:t>
      </w:r>
      <w:r w:rsidR="00277555" w:rsidRPr="00277555">
        <w:t xml:space="preserve">odpovídá </w:t>
      </w:r>
      <w:r w:rsidR="00A00FC6" w:rsidRPr="00277555">
        <w:t>za plnění dluhů</w:t>
      </w:r>
      <w:r w:rsidR="00DA3D95" w:rsidRPr="00277555">
        <w:t xml:space="preserve"> a</w:t>
      </w:r>
      <w:r w:rsidR="00DA3D95">
        <w:t> </w:t>
      </w:r>
      <w:r w:rsidR="00A00FC6" w:rsidRPr="00277555">
        <w:t xml:space="preserve">povinností </w:t>
      </w:r>
      <w:r w:rsidR="00277555">
        <w:t xml:space="preserve">Hlavního zkoušejícího </w:t>
      </w:r>
      <w:r w:rsidR="00A00FC6" w:rsidRPr="00277555">
        <w:t>vůči finančním orgánům, orgánům sociálního zabezpečení apod.</w:t>
      </w:r>
    </w:p>
    <w:p w14:paraId="653255B5" w14:textId="77777777" w:rsidR="00A00FC6" w:rsidRPr="0088045E" w:rsidRDefault="00A00FC6" w:rsidP="00823E67">
      <w:pPr>
        <w:pStyle w:val="Clanek11"/>
      </w:pPr>
      <w:r w:rsidRPr="0088045E">
        <w:t xml:space="preserve">Hlavní zkoušející prohlašuje, že uzavřením této </w:t>
      </w:r>
      <w:r w:rsidR="00745D4C">
        <w:t>S</w:t>
      </w:r>
      <w:r w:rsidRPr="0088045E">
        <w:t>mlouvy neporušuje žádné povinnosti, dluhy nebo závazky, které má vůči třetím stranám, zejména vůči svému zaměstnavateli ani jakákoliv pravidla</w:t>
      </w:r>
      <w:r w:rsidR="00DA3D95" w:rsidRPr="0088045E">
        <w:t xml:space="preserve"> o</w:t>
      </w:r>
      <w:r w:rsidR="00DA3D95">
        <w:t> </w:t>
      </w:r>
      <w:r w:rsidRPr="0088045E">
        <w:t xml:space="preserve">konfliktu zájmů, kterými je </w:t>
      </w:r>
      <w:r w:rsidR="009841B9" w:rsidRPr="0088045E">
        <w:t>H</w:t>
      </w:r>
      <w:r w:rsidRPr="0088045E">
        <w:t>lavní zkoušející vázán.</w:t>
      </w:r>
    </w:p>
    <w:p w14:paraId="570EEA8D" w14:textId="77777777" w:rsidR="00430CC8" w:rsidRPr="0088045E" w:rsidRDefault="00416C8F" w:rsidP="00BD685B">
      <w:pPr>
        <w:pStyle w:val="Heading1"/>
        <w:numPr>
          <w:ilvl w:val="0"/>
          <w:numId w:val="7"/>
        </w:numPr>
        <w:tabs>
          <w:tab w:val="clear" w:pos="4111"/>
          <w:tab w:val="num" w:pos="851"/>
        </w:tabs>
        <w:spacing w:before="160" w:after="160"/>
        <w:ind w:right="-35" w:hanging="4111"/>
        <w:rPr>
          <w:szCs w:val="22"/>
        </w:rPr>
      </w:pPr>
      <w:bookmarkStart w:id="21" w:name="_Ref478131434"/>
      <w:r w:rsidRPr="0088045E">
        <w:rPr>
          <w:szCs w:val="22"/>
        </w:rPr>
        <w:t>P</w:t>
      </w:r>
      <w:r w:rsidR="001777C6" w:rsidRPr="0088045E">
        <w:rPr>
          <w:szCs w:val="22"/>
        </w:rPr>
        <w:t xml:space="preserve">ovinnosti </w:t>
      </w:r>
      <w:r w:rsidR="00B52214">
        <w:rPr>
          <w:szCs w:val="22"/>
        </w:rPr>
        <w:t>Společnost</w:t>
      </w:r>
      <w:r w:rsidR="004427AF">
        <w:rPr>
          <w:szCs w:val="22"/>
        </w:rPr>
        <w:t>i</w:t>
      </w:r>
      <w:r w:rsidR="00B52214">
        <w:rPr>
          <w:szCs w:val="22"/>
        </w:rPr>
        <w:t xml:space="preserve"> ROCHE</w:t>
      </w:r>
      <w:bookmarkEnd w:id="21"/>
    </w:p>
    <w:p w14:paraId="72490F57" w14:textId="77777777" w:rsidR="008F0B47" w:rsidRPr="0088045E" w:rsidRDefault="00B52214" w:rsidP="00823E67">
      <w:pPr>
        <w:pStyle w:val="Clanek11"/>
      </w:pPr>
      <w:r>
        <w:t>Společnost ROCHE</w:t>
      </w:r>
      <w:r w:rsidR="00701F5D" w:rsidRPr="0088045E">
        <w:t xml:space="preserve"> se zavazuje na základě této </w:t>
      </w:r>
      <w:r w:rsidR="00416C8F" w:rsidRPr="0088045E">
        <w:t>S</w:t>
      </w:r>
      <w:r w:rsidR="00701F5D" w:rsidRPr="0088045E">
        <w:t>mlouvy:</w:t>
      </w:r>
    </w:p>
    <w:p w14:paraId="77DE80ED" w14:textId="77777777" w:rsidR="00701F5D" w:rsidRPr="0088045E" w:rsidRDefault="00D5142F" w:rsidP="00823E67">
      <w:pPr>
        <w:pStyle w:val="Claneka"/>
      </w:pPr>
      <w:bookmarkStart w:id="22" w:name="_Ref475006428"/>
      <w:bookmarkStart w:id="23" w:name="_Ref475108563"/>
      <w:r w:rsidRPr="0088045E">
        <w:t>p</w:t>
      </w:r>
      <w:r w:rsidR="00701F5D" w:rsidRPr="0088045E">
        <w:t xml:space="preserve">oskytnout </w:t>
      </w:r>
      <w:r w:rsidR="00416C8F" w:rsidRPr="0088045E">
        <w:t>Hlavnímu zkoušejícímu</w:t>
      </w:r>
      <w:r w:rsidR="00701F5D" w:rsidRPr="0088045E">
        <w:t xml:space="preserve"> </w:t>
      </w:r>
      <w:r w:rsidR="009148B6" w:rsidRPr="0088045E">
        <w:t xml:space="preserve">před zahájením Studie </w:t>
      </w:r>
      <w:r w:rsidR="00416C8F" w:rsidRPr="0088045E">
        <w:t xml:space="preserve">veškerou dokumentaci nezbytnou pro </w:t>
      </w:r>
      <w:r w:rsidR="009148B6" w:rsidRPr="0088045E">
        <w:t>realizaci</w:t>
      </w:r>
      <w:r w:rsidR="00416C8F" w:rsidRPr="0088045E">
        <w:t xml:space="preserve"> </w:t>
      </w:r>
      <w:r w:rsidR="00416C8F" w:rsidRPr="00823E67">
        <w:t>Studie</w:t>
      </w:r>
      <w:r w:rsidR="0095325E" w:rsidRPr="0088045E">
        <w:t>,</w:t>
      </w:r>
      <w:bookmarkEnd w:id="22"/>
      <w:r w:rsidR="00416C8F" w:rsidRPr="0088045E">
        <w:t xml:space="preserve"> zejména Protokol</w:t>
      </w:r>
      <w:bookmarkEnd w:id="23"/>
      <w:r w:rsidR="00416C8F" w:rsidRPr="00475057">
        <w:t xml:space="preserve">, </w:t>
      </w:r>
      <w:r w:rsidR="00E572F9" w:rsidRPr="00475057">
        <w:t xml:space="preserve">Investigator’s Brochure, </w:t>
      </w:r>
      <w:r w:rsidR="00416C8F" w:rsidRPr="00475057">
        <w:t>Informace</w:t>
      </w:r>
      <w:r w:rsidR="00416C8F" w:rsidRPr="0088045E">
        <w:t xml:space="preserve"> pro pacienta</w:t>
      </w:r>
      <w:r w:rsidR="00DA3D95" w:rsidRPr="0088045E">
        <w:t xml:space="preserve"> a</w:t>
      </w:r>
      <w:r w:rsidR="00DA3D95">
        <w:t> </w:t>
      </w:r>
      <w:r w:rsidR="00416C8F" w:rsidRPr="0088045E">
        <w:t>formulář informovaného souhlasu Pacienta se zařazením do Studie,</w:t>
      </w:r>
    </w:p>
    <w:p w14:paraId="2E04FBE9" w14:textId="77777777" w:rsidR="00475057" w:rsidRPr="00600C72" w:rsidRDefault="00991E4B" w:rsidP="00823E67">
      <w:pPr>
        <w:pStyle w:val="Claneka"/>
        <w:rPr>
          <w:strike/>
        </w:rPr>
      </w:pPr>
      <w:r w:rsidRPr="0088045E">
        <w:t xml:space="preserve">bez zbytečného odkladu poskytovat </w:t>
      </w:r>
      <w:r w:rsidR="00416C8F" w:rsidRPr="0088045E">
        <w:t>Hlavnímu zkoušejícímu</w:t>
      </w:r>
      <w:r w:rsidRPr="0088045E">
        <w:t xml:space="preserve"> relevantní informace, jež mohou měnit nebo doplňovat </w:t>
      </w:r>
      <w:r w:rsidR="00416C8F" w:rsidRPr="0088045E">
        <w:t>informace nezbytné</w:t>
      </w:r>
      <w:r w:rsidR="00DA3D95" w:rsidRPr="0088045E">
        <w:t xml:space="preserve"> k</w:t>
      </w:r>
      <w:r w:rsidR="00DA3D95">
        <w:t> </w:t>
      </w:r>
      <w:r w:rsidR="00416C8F" w:rsidRPr="0088045E">
        <w:t>provedení Studie</w:t>
      </w:r>
      <w:r w:rsidRPr="0088045E">
        <w:t>,</w:t>
      </w:r>
      <w:r w:rsidR="00416C8F" w:rsidRPr="0088045E">
        <w:t xml:space="preserve"> zejména aktualizovan</w:t>
      </w:r>
      <w:r w:rsidR="009148B6" w:rsidRPr="0088045E">
        <w:t>é verze</w:t>
      </w:r>
      <w:r w:rsidR="00416C8F" w:rsidRPr="0088045E">
        <w:t xml:space="preserve"> dokumentů uvedených</w:t>
      </w:r>
      <w:r w:rsidR="00DA3D95" w:rsidRPr="0088045E">
        <w:t xml:space="preserve"> v</w:t>
      </w:r>
      <w:r w:rsidR="00DA3D95">
        <w:t> </w:t>
      </w:r>
      <w:r w:rsidR="00416C8F" w:rsidRPr="0088045E">
        <w:t xml:space="preserve">písm. </w:t>
      </w:r>
      <w:r w:rsidR="00E36F9D">
        <w:fldChar w:fldCharType="begin"/>
      </w:r>
      <w:r w:rsidR="00E36F9D">
        <w:instrText xml:space="preserve"> REF _Ref475108563 \r \h  \* MERGEFORMAT </w:instrText>
      </w:r>
      <w:r w:rsidR="00E36F9D">
        <w:fldChar w:fldCharType="separate"/>
      </w:r>
      <w:r w:rsidR="00823E67">
        <w:t>(a)</w:t>
      </w:r>
      <w:r w:rsidR="00E36F9D">
        <w:fldChar w:fldCharType="end"/>
      </w:r>
      <w:r w:rsidR="00416C8F" w:rsidRPr="0088045E">
        <w:t xml:space="preserve"> tohoto odstavce,</w:t>
      </w:r>
    </w:p>
    <w:p w14:paraId="1040DE35" w14:textId="77777777" w:rsidR="00E469B4" w:rsidRPr="0088045E" w:rsidRDefault="00890F26" w:rsidP="00823E67">
      <w:pPr>
        <w:pStyle w:val="Claneka"/>
      </w:pPr>
      <w:r w:rsidRPr="009673E3">
        <w:t xml:space="preserve">poskytnout </w:t>
      </w:r>
      <w:r w:rsidR="00623DE9" w:rsidRPr="009673E3">
        <w:t>Poskytovatel</w:t>
      </w:r>
      <w:r w:rsidR="009673E3" w:rsidRPr="009673E3">
        <w:t>i</w:t>
      </w:r>
      <w:r w:rsidR="00C95AAB" w:rsidRPr="009673E3">
        <w:t xml:space="preserve"> </w:t>
      </w:r>
      <w:r w:rsidRPr="009673E3">
        <w:t>zdarma</w:t>
      </w:r>
      <w:r w:rsidRPr="0088045E">
        <w:t xml:space="preserve"> dostatečné množství Hodnoceného léčivého přípravku</w:t>
      </w:r>
      <w:r w:rsidR="00DA3D95" w:rsidRPr="0088045E">
        <w:t xml:space="preserve"> a</w:t>
      </w:r>
      <w:r w:rsidR="00DA3D95">
        <w:t> </w:t>
      </w:r>
      <w:r w:rsidRPr="0088045E">
        <w:t>zajistit jeho označení</w:t>
      </w:r>
      <w:r w:rsidR="00DA3D95" w:rsidRPr="0088045E">
        <w:t xml:space="preserve"> a</w:t>
      </w:r>
      <w:r w:rsidR="00DA3D95">
        <w:t> </w:t>
      </w:r>
      <w:r w:rsidRPr="0088045E">
        <w:t>přepravu</w:t>
      </w:r>
      <w:r w:rsidR="00DA3D95" w:rsidRPr="0088045E">
        <w:t xml:space="preserve"> v</w:t>
      </w:r>
      <w:r w:rsidR="00DA3D95">
        <w:t> </w:t>
      </w:r>
      <w:r w:rsidRPr="0088045E">
        <w:t>souladu</w:t>
      </w:r>
      <w:r w:rsidR="00DA3D95" w:rsidRPr="0088045E">
        <w:t xml:space="preserve"> s</w:t>
      </w:r>
      <w:r w:rsidR="00DA3D95">
        <w:t> </w:t>
      </w:r>
      <w:r w:rsidRPr="0088045E">
        <w:t>příslušnými právními předpisy</w:t>
      </w:r>
      <w:r w:rsidR="00E469B4" w:rsidRPr="0088045E">
        <w:t>.</w:t>
      </w:r>
    </w:p>
    <w:p w14:paraId="23995273" w14:textId="77777777" w:rsidR="00C652E9" w:rsidRPr="0088045E" w:rsidRDefault="00B52214" w:rsidP="00823E67">
      <w:pPr>
        <w:pStyle w:val="Clanek11"/>
      </w:pPr>
      <w:r>
        <w:t>Společnost ROCHE</w:t>
      </w:r>
      <w:r w:rsidR="00C652E9" w:rsidRPr="0088045E">
        <w:t xml:space="preserve"> se zavazuje plnit</w:t>
      </w:r>
      <w:r w:rsidR="00DA3D95" w:rsidRPr="0088045E">
        <w:t xml:space="preserve"> v</w:t>
      </w:r>
      <w:r w:rsidR="00DA3D95">
        <w:t> </w:t>
      </w:r>
      <w:r w:rsidR="00C652E9" w:rsidRPr="00823E67">
        <w:t>souvislosti</w:t>
      </w:r>
      <w:r w:rsidR="00DA3D95" w:rsidRPr="0088045E">
        <w:t xml:space="preserve"> s</w:t>
      </w:r>
      <w:r w:rsidR="00DA3D95">
        <w:t> </w:t>
      </w:r>
      <w:r w:rsidR="00C652E9" w:rsidRPr="0088045E">
        <w:t>realizací Studie veškeré zákonné</w:t>
      </w:r>
      <w:r w:rsidR="004A16A4" w:rsidRPr="0088045E">
        <w:t xml:space="preserve"> povinnosti</w:t>
      </w:r>
      <w:r w:rsidR="00C652E9" w:rsidRPr="0088045E">
        <w:t xml:space="preserve">, </w:t>
      </w:r>
      <w:r w:rsidR="00C652E9" w:rsidRPr="00BB17C0">
        <w:t xml:space="preserve">včetně povinností </w:t>
      </w:r>
      <w:r w:rsidR="004A16A4" w:rsidRPr="00CA6962">
        <w:t>oznamovacích, jak</w:t>
      </w:r>
      <w:r w:rsidR="00C652E9" w:rsidRPr="00CA6962">
        <w:t xml:space="preserve"> </w:t>
      </w:r>
      <w:r w:rsidR="00C652E9" w:rsidRPr="00475057">
        <w:t>ve vztahu</w:t>
      </w:r>
      <w:r w:rsidR="00DA3D95" w:rsidRPr="00475057">
        <w:t xml:space="preserve"> k</w:t>
      </w:r>
      <w:r w:rsidR="00DA3D95">
        <w:t> </w:t>
      </w:r>
      <w:r w:rsidR="00C652E9" w:rsidRPr="00475057">
        <w:t>etick</w:t>
      </w:r>
      <w:r w:rsidR="00E572F9" w:rsidRPr="00475057">
        <w:t>ým komisím</w:t>
      </w:r>
      <w:r w:rsidR="00C652E9" w:rsidRPr="00475057">
        <w:t xml:space="preserve">, </w:t>
      </w:r>
      <w:r w:rsidR="004A16A4" w:rsidRPr="00475057">
        <w:t>tak</w:t>
      </w:r>
      <w:r w:rsidR="004A16A4" w:rsidRPr="0031162B">
        <w:t xml:space="preserve"> ke</w:t>
      </w:r>
      <w:r w:rsidR="00C652E9" w:rsidRPr="0031162B">
        <w:t xml:space="preserve"> </w:t>
      </w:r>
      <w:r w:rsidR="004A16A4" w:rsidRPr="0031162B">
        <w:t>správním orgánům</w:t>
      </w:r>
      <w:r w:rsidR="00DA3D95" w:rsidRPr="0031162B">
        <w:t xml:space="preserve"> a</w:t>
      </w:r>
      <w:r w:rsidR="00DA3D95">
        <w:t> </w:t>
      </w:r>
      <w:r w:rsidR="004A16A4" w:rsidRPr="0031162B">
        <w:t>AIFP.</w:t>
      </w:r>
      <w:r w:rsidR="00D05BD2">
        <w:t xml:space="preserve"> </w:t>
      </w:r>
      <w:r w:rsidR="00D05BD2" w:rsidRPr="00974C78">
        <w:t>Společnost ROCHE potvrzuje, že je držitelem povolení</w:t>
      </w:r>
      <w:r w:rsidR="00DA3D95" w:rsidRPr="00974C78">
        <w:t xml:space="preserve"> k</w:t>
      </w:r>
      <w:r w:rsidR="00DA3D95">
        <w:t> </w:t>
      </w:r>
      <w:r w:rsidR="00D05BD2" w:rsidRPr="00974C78">
        <w:t>distribuci dle Zákona</w:t>
      </w:r>
      <w:r w:rsidR="00DA3D95" w:rsidRPr="00974C78">
        <w:t xml:space="preserve"> o</w:t>
      </w:r>
      <w:r w:rsidR="00DA3D95">
        <w:t> </w:t>
      </w:r>
      <w:r w:rsidR="00D05BD2" w:rsidRPr="00974C78">
        <w:t>léčivech</w:t>
      </w:r>
      <w:r w:rsidR="00DA3D95" w:rsidRPr="00974C78">
        <w:t xml:space="preserve"> a</w:t>
      </w:r>
      <w:r w:rsidR="00DA3D95">
        <w:t> </w:t>
      </w:r>
      <w:r w:rsidR="00D05BD2" w:rsidRPr="00974C78">
        <w:t>je tedy oprávněný do lékárny Poskytovatele Hodnocený léčivý přípravek dodávat</w:t>
      </w:r>
      <w:r w:rsidR="00A062DB">
        <w:t>.</w:t>
      </w:r>
      <w:r w:rsidR="00C86B94">
        <w:t xml:space="preserve"> </w:t>
      </w:r>
    </w:p>
    <w:p w14:paraId="4BFCCC49" w14:textId="77777777" w:rsidR="00CB2300" w:rsidRPr="0088045E" w:rsidRDefault="00B52214" w:rsidP="00823E67">
      <w:pPr>
        <w:pStyle w:val="Clanek11"/>
      </w:pPr>
      <w:r>
        <w:t>Společnost ROCHE</w:t>
      </w:r>
      <w:r w:rsidR="00CB2300" w:rsidRPr="0088045E">
        <w:t xml:space="preserve"> se zavazuje neprodleně informovat Poskytovatele</w:t>
      </w:r>
      <w:r w:rsidR="00DA3D95" w:rsidRPr="0088045E">
        <w:t xml:space="preserve"> a</w:t>
      </w:r>
      <w:r w:rsidR="00DA3D95">
        <w:t> </w:t>
      </w:r>
      <w:r w:rsidR="00CB2300" w:rsidRPr="0088045E">
        <w:t>Hlavního zkoušejícího</w:t>
      </w:r>
      <w:r w:rsidR="00DA3D95" w:rsidRPr="0088045E">
        <w:t xml:space="preserve"> o</w:t>
      </w:r>
      <w:r w:rsidR="00DA3D95">
        <w:t> </w:t>
      </w:r>
      <w:r w:rsidR="00CB2300" w:rsidRPr="0088045E">
        <w:t xml:space="preserve">ukončení Studie. </w:t>
      </w:r>
    </w:p>
    <w:p w14:paraId="3C35E370" w14:textId="77777777" w:rsidR="00392D5D" w:rsidRPr="0088045E" w:rsidRDefault="00B52214" w:rsidP="00823E67">
      <w:pPr>
        <w:pStyle w:val="Clanek11"/>
      </w:pPr>
      <w:r>
        <w:t>Společnost ROCHE</w:t>
      </w:r>
      <w:r w:rsidR="00392D5D" w:rsidRPr="0088045E">
        <w:t xml:space="preserve"> je povin</w:t>
      </w:r>
      <w:r w:rsidR="004427AF">
        <w:t>na</w:t>
      </w:r>
      <w:r w:rsidR="00392D5D" w:rsidRPr="0088045E">
        <w:t xml:space="preserve"> zavázat veškeré osoby</w:t>
      </w:r>
      <w:r w:rsidR="00C86B94">
        <w:t xml:space="preserve"> </w:t>
      </w:r>
      <w:r w:rsidR="00392D5D" w:rsidRPr="0088045E">
        <w:t xml:space="preserve">podílející se na plnění podle této </w:t>
      </w:r>
      <w:r w:rsidR="00623DE9">
        <w:t>S</w:t>
      </w:r>
      <w:r w:rsidR="00392D5D" w:rsidRPr="0088045E">
        <w:t>mlouvy</w:t>
      </w:r>
      <w:r w:rsidR="004427AF">
        <w:t xml:space="preserve"> na základě jejího</w:t>
      </w:r>
      <w:r w:rsidR="00475057">
        <w:t xml:space="preserve"> pověření</w:t>
      </w:r>
      <w:r w:rsidR="00392D5D" w:rsidRPr="0088045E">
        <w:t>, včetně monitorování</w:t>
      </w:r>
      <w:r w:rsidR="00DA3D95" w:rsidRPr="0088045E">
        <w:t xml:space="preserve"> a</w:t>
      </w:r>
      <w:r w:rsidR="00DA3D95">
        <w:t> </w:t>
      </w:r>
      <w:r w:rsidR="00392D5D" w:rsidRPr="0088045E">
        <w:t>auditu,</w:t>
      </w:r>
      <w:r w:rsidR="00DA3D95" w:rsidRPr="0088045E">
        <w:t xml:space="preserve"> k</w:t>
      </w:r>
      <w:r w:rsidR="00DA3D95">
        <w:t> </w:t>
      </w:r>
      <w:r w:rsidR="00392D5D" w:rsidRPr="0088045E">
        <w:t xml:space="preserve">zachovávání mlčenlivosti. Za porušení této povinnosti osobami pověřenými </w:t>
      </w:r>
      <w:r>
        <w:t>Společnost</w:t>
      </w:r>
      <w:r w:rsidR="004427AF">
        <w:t>í</w:t>
      </w:r>
      <w:r>
        <w:t xml:space="preserve"> ROCHE</w:t>
      </w:r>
      <w:r w:rsidR="00392D5D" w:rsidRPr="0088045E">
        <w:t xml:space="preserve"> odpovídá </w:t>
      </w:r>
      <w:r>
        <w:t>Společnost ROCHE</w:t>
      </w:r>
      <w:r w:rsidR="00392D5D" w:rsidRPr="0088045E">
        <w:t>.</w:t>
      </w:r>
    </w:p>
    <w:p w14:paraId="7A630E22" w14:textId="77777777" w:rsidR="00392D5D" w:rsidRPr="00475057" w:rsidRDefault="00B52214" w:rsidP="00823E67">
      <w:pPr>
        <w:pStyle w:val="Clanek11"/>
      </w:pPr>
      <w:r>
        <w:t>Společnost ROCHE</w:t>
      </w:r>
      <w:r w:rsidR="004427AF">
        <w:t xml:space="preserve"> je oprávněn</w:t>
      </w:r>
      <w:r w:rsidR="00FB0CA4">
        <w:t>a</w:t>
      </w:r>
      <w:r w:rsidR="00392D5D" w:rsidRPr="00475057" w:rsidDel="00C86B94">
        <w:t xml:space="preserve"> převést část povinností podle tohoto článku </w:t>
      </w:r>
      <w:r w:rsidR="00E36F9D">
        <w:fldChar w:fldCharType="begin"/>
      </w:r>
      <w:r w:rsidR="00E36F9D">
        <w:instrText xml:space="preserve"> REF _Ref478131434 \r \h  \* MERGEFORMAT </w:instrText>
      </w:r>
      <w:r w:rsidR="00E36F9D">
        <w:fldChar w:fldCharType="separate"/>
      </w:r>
      <w:r w:rsidR="00823E67">
        <w:t>5</w:t>
      </w:r>
      <w:r w:rsidR="00E36F9D">
        <w:fldChar w:fldCharType="end"/>
      </w:r>
      <w:r w:rsidR="006032D5" w:rsidRPr="00475057">
        <w:t xml:space="preserve"> </w:t>
      </w:r>
      <w:r w:rsidR="00392D5D" w:rsidRPr="00475057" w:rsidDel="00C86B94">
        <w:t xml:space="preserve">na </w:t>
      </w:r>
      <w:r w:rsidR="00392D5D" w:rsidRPr="00475057">
        <w:t>CRO</w:t>
      </w:r>
      <w:r w:rsidR="00392D5D" w:rsidRPr="00475057" w:rsidDel="00C86B94">
        <w:t xml:space="preserve">. </w:t>
      </w:r>
    </w:p>
    <w:p w14:paraId="4522355F" w14:textId="77777777" w:rsidR="00CC29BF" w:rsidRPr="0088045E" w:rsidRDefault="00CC29BF" w:rsidP="00BD685B">
      <w:pPr>
        <w:pStyle w:val="Heading1"/>
        <w:numPr>
          <w:ilvl w:val="0"/>
          <w:numId w:val="7"/>
        </w:numPr>
        <w:tabs>
          <w:tab w:val="clear" w:pos="4111"/>
          <w:tab w:val="num" w:pos="851"/>
        </w:tabs>
        <w:spacing w:before="160" w:after="160"/>
        <w:ind w:right="-35" w:hanging="4111"/>
        <w:rPr>
          <w:szCs w:val="22"/>
        </w:rPr>
      </w:pPr>
      <w:bookmarkStart w:id="24" w:name="_Ref475110392"/>
      <w:bookmarkStart w:id="25" w:name="_Ref465096114"/>
      <w:r w:rsidRPr="0088045E">
        <w:rPr>
          <w:szCs w:val="22"/>
        </w:rPr>
        <w:lastRenderedPageBreak/>
        <w:t>Monitoring</w:t>
      </w:r>
      <w:r w:rsidR="00DA3D95" w:rsidRPr="0088045E">
        <w:rPr>
          <w:szCs w:val="22"/>
        </w:rPr>
        <w:t xml:space="preserve"> a</w:t>
      </w:r>
      <w:r w:rsidR="00DA3D95">
        <w:rPr>
          <w:szCs w:val="22"/>
        </w:rPr>
        <w:t> </w:t>
      </w:r>
      <w:r w:rsidR="00FF3F02" w:rsidRPr="0088045E">
        <w:rPr>
          <w:szCs w:val="22"/>
        </w:rPr>
        <w:t xml:space="preserve">kontrola </w:t>
      </w:r>
      <w:r w:rsidRPr="0088045E">
        <w:rPr>
          <w:szCs w:val="22"/>
        </w:rPr>
        <w:t xml:space="preserve">Studie </w:t>
      </w:r>
      <w:bookmarkEnd w:id="24"/>
    </w:p>
    <w:p w14:paraId="4C6663A3" w14:textId="77777777" w:rsidR="00CC29BF" w:rsidRPr="00C86B94" w:rsidRDefault="00B52214" w:rsidP="00823E67">
      <w:pPr>
        <w:pStyle w:val="Clanek11"/>
      </w:pPr>
      <w:bookmarkStart w:id="26" w:name="_Ref475110471"/>
      <w:r>
        <w:t>Společnost ROCHE</w:t>
      </w:r>
      <w:r w:rsidR="000C0BDC" w:rsidRPr="00475057">
        <w:t xml:space="preserve"> deleguje svá práva</w:t>
      </w:r>
      <w:r w:rsidR="00DA3D95" w:rsidRPr="00475057">
        <w:t xml:space="preserve"> a</w:t>
      </w:r>
      <w:r w:rsidR="00DA3D95">
        <w:t> </w:t>
      </w:r>
      <w:r w:rsidR="000C0BDC" w:rsidRPr="00475057">
        <w:t>povinnosti</w:t>
      </w:r>
      <w:r w:rsidR="00DA3D95" w:rsidRPr="00475057">
        <w:t xml:space="preserve"> v</w:t>
      </w:r>
      <w:r w:rsidR="00DA3D95">
        <w:t> </w:t>
      </w:r>
      <w:r w:rsidR="000C0BDC" w:rsidRPr="00475057">
        <w:t>oblasti monitoringu Studie na smluvní výzkumnou organizaci</w:t>
      </w:r>
      <w:r w:rsidR="00475057" w:rsidRPr="00475057">
        <w:t>,</w:t>
      </w:r>
      <w:r w:rsidR="00DA3D95" w:rsidRPr="00475057">
        <w:t xml:space="preserve"> a</w:t>
      </w:r>
      <w:r w:rsidR="00DA3D95">
        <w:t> </w:t>
      </w:r>
      <w:r w:rsidR="00475057" w:rsidRPr="00475057">
        <w:t>to</w:t>
      </w:r>
      <w:r w:rsidR="000C0BDC" w:rsidRPr="000C0BDC">
        <w:t xml:space="preserve"> </w:t>
      </w:r>
      <w:r w:rsidR="000C1351" w:rsidRPr="00D64B34">
        <w:t xml:space="preserve">IQVIA </w:t>
      </w:r>
      <w:r w:rsidR="000C1351" w:rsidRPr="000C1351">
        <w:t>LTD.</w:t>
      </w:r>
      <w:r w:rsidR="00CC29BF" w:rsidRPr="000C1351">
        <w:t xml:space="preserve">, se sídlem 500 Brook Drive, Green Park, Reading Berkshire, RG2 6UU </w:t>
      </w:r>
      <w:r w:rsidR="00823E67">
        <w:t>Spojené království</w:t>
      </w:r>
      <w:r w:rsidR="00076507">
        <w:t>, která</w:t>
      </w:r>
      <w:r w:rsidR="00DA3D95">
        <w:t xml:space="preserve"> v </w:t>
      </w:r>
      <w:r w:rsidR="00076507">
        <w:t>České republice jedná prostřednictvím své dceřiné společnosti IQVIA RDS Czech Republic s.r.o., Pernerova 691/42, Karlín, 186 00 Praha 8, IČ</w:t>
      </w:r>
      <w:r w:rsidR="00DA3D95">
        <w:t>O:</w:t>
      </w:r>
      <w:r w:rsidR="00076507">
        <w:t xml:space="preserve"> </w:t>
      </w:r>
      <w:r w:rsidR="00076507" w:rsidRPr="00E00C6D">
        <w:t>24768651</w:t>
      </w:r>
      <w:r w:rsidR="00DA3D95">
        <w:t xml:space="preserve"> </w:t>
      </w:r>
      <w:r w:rsidR="00CC29BF" w:rsidRPr="000C1351">
        <w:t>(„</w:t>
      </w:r>
      <w:r w:rsidR="00CC29BF" w:rsidRPr="00C86B94">
        <w:rPr>
          <w:b/>
        </w:rPr>
        <w:t>CRO</w:t>
      </w:r>
      <w:r w:rsidR="00CC29BF" w:rsidRPr="00C86B94">
        <w:t>“).</w:t>
      </w:r>
      <w:bookmarkEnd w:id="26"/>
    </w:p>
    <w:p w14:paraId="0F095429" w14:textId="77777777" w:rsidR="00CC29BF" w:rsidRPr="0088045E" w:rsidRDefault="00FF3F02" w:rsidP="00823E67">
      <w:pPr>
        <w:pStyle w:val="Clanek11"/>
      </w:pPr>
      <w:r w:rsidRPr="0088045E">
        <w:t xml:space="preserve">CRO bude </w:t>
      </w:r>
      <w:r w:rsidR="00CC29BF" w:rsidRPr="0088045E">
        <w:t>koordinovat, kontrolovat</w:t>
      </w:r>
      <w:r w:rsidR="00DA3D95" w:rsidRPr="0088045E">
        <w:t xml:space="preserve"> a</w:t>
      </w:r>
      <w:r w:rsidR="00DA3D95">
        <w:t> </w:t>
      </w:r>
      <w:r w:rsidR="00CC29BF" w:rsidRPr="0088045E">
        <w:t xml:space="preserve">sledovat </w:t>
      </w:r>
      <w:r w:rsidRPr="0088045E">
        <w:t>průběh</w:t>
      </w:r>
      <w:r w:rsidR="00DA3D95" w:rsidRPr="0088045E">
        <w:t xml:space="preserve"> a</w:t>
      </w:r>
      <w:r w:rsidR="00DA3D95">
        <w:t> </w:t>
      </w:r>
      <w:r w:rsidRPr="0088045E">
        <w:t>provádění Studie</w:t>
      </w:r>
      <w:r w:rsidR="00CC29BF" w:rsidRPr="0088045E">
        <w:t xml:space="preserve">. Průběh </w:t>
      </w:r>
      <w:r w:rsidRPr="0088045E">
        <w:t>S</w:t>
      </w:r>
      <w:r w:rsidR="00CC29BF" w:rsidRPr="0088045E">
        <w:t>tudie</w:t>
      </w:r>
      <w:r w:rsidR="00DA3D95" w:rsidRPr="0088045E">
        <w:t xml:space="preserve"> a</w:t>
      </w:r>
      <w:r w:rsidR="00DA3D95">
        <w:t> </w:t>
      </w:r>
      <w:r w:rsidRPr="0088045E">
        <w:t>její</w:t>
      </w:r>
      <w:r w:rsidR="00CC29BF" w:rsidRPr="0088045E">
        <w:t xml:space="preserve"> výsled</w:t>
      </w:r>
      <w:r w:rsidR="00A660D4">
        <w:t>ky</w:t>
      </w:r>
      <w:r w:rsidRPr="0088045E">
        <w:t xml:space="preserve"> mohou být kontrolovány rovněž </w:t>
      </w:r>
      <w:r w:rsidR="00392D5D" w:rsidRPr="0088045E">
        <w:t xml:space="preserve">přímo </w:t>
      </w:r>
      <w:r w:rsidR="00B52214">
        <w:t>Společnost</w:t>
      </w:r>
      <w:r w:rsidR="004427AF">
        <w:t>í</w:t>
      </w:r>
      <w:r w:rsidR="00B52214">
        <w:t xml:space="preserve"> ROCHE</w:t>
      </w:r>
      <w:r w:rsidR="00CC29BF" w:rsidRPr="0088045E">
        <w:t>,</w:t>
      </w:r>
      <w:r w:rsidRPr="0088045E">
        <w:t xml:space="preserve"> popřípadě auditory </w:t>
      </w:r>
      <w:r w:rsidR="00392D5D" w:rsidRPr="0088045E">
        <w:t xml:space="preserve">pověřenými </w:t>
      </w:r>
      <w:r w:rsidR="00B52214">
        <w:t>Společnost</w:t>
      </w:r>
      <w:r w:rsidR="004427AF">
        <w:t>í</w:t>
      </w:r>
      <w:r w:rsidR="00B52214">
        <w:t xml:space="preserve"> ROCHE</w:t>
      </w:r>
      <w:r w:rsidR="00CC29BF" w:rsidRPr="0088045E">
        <w:t>.</w:t>
      </w:r>
    </w:p>
    <w:p w14:paraId="73EE6A9B" w14:textId="77777777" w:rsidR="00F70F36" w:rsidRPr="0088045E" w:rsidRDefault="00B52214" w:rsidP="00823E67">
      <w:pPr>
        <w:pStyle w:val="Clanek11"/>
      </w:pPr>
      <w:r>
        <w:t>Společnost ROCHE</w:t>
      </w:r>
      <w:r w:rsidR="00F70F36" w:rsidRPr="0088045E">
        <w:t xml:space="preserve"> je též kdykoli oprávněn</w:t>
      </w:r>
      <w:r w:rsidR="004427AF">
        <w:t>a</w:t>
      </w:r>
      <w:r w:rsidR="00F70F36" w:rsidRPr="0088045E">
        <w:t xml:space="preserve"> kontrolovat, zda Poskytovatel</w:t>
      </w:r>
      <w:r w:rsidR="00DA3D95">
        <w:t xml:space="preserve"> a </w:t>
      </w:r>
      <w:r w:rsidR="00360907">
        <w:t>Hlavní zkoušející</w:t>
      </w:r>
      <w:r w:rsidR="00F70F36" w:rsidRPr="0088045E">
        <w:t xml:space="preserve"> řádně plní další povinnosti, které </w:t>
      </w:r>
      <w:r w:rsidR="006375A3">
        <w:t>jim</w:t>
      </w:r>
      <w:r w:rsidR="006375A3" w:rsidRPr="0088045E">
        <w:t xml:space="preserve"> </w:t>
      </w:r>
      <w:r w:rsidR="00F70F36" w:rsidRPr="0088045E">
        <w:t>ukládá tato Smlouva,</w:t>
      </w:r>
      <w:r w:rsidR="00DA3D95" w:rsidRPr="0088045E">
        <w:t xml:space="preserve"> a</w:t>
      </w:r>
      <w:r w:rsidR="00DA3D95">
        <w:t> </w:t>
      </w:r>
      <w:r w:rsidR="00F70F36" w:rsidRPr="0088045E">
        <w:t>Poskytovatel</w:t>
      </w:r>
      <w:r w:rsidR="00DA3D95">
        <w:t xml:space="preserve"> a </w:t>
      </w:r>
      <w:r w:rsidR="00360907">
        <w:t>Hlavní zkoušející</w:t>
      </w:r>
      <w:r w:rsidR="00F70F36" w:rsidRPr="0088045E">
        <w:t xml:space="preserve"> j</w:t>
      </w:r>
      <w:r w:rsidR="00360907">
        <w:t>sou</w:t>
      </w:r>
      <w:r w:rsidR="00F70F36" w:rsidRPr="0088045E">
        <w:t xml:space="preserve"> </w:t>
      </w:r>
      <w:r w:rsidR="00360907" w:rsidRPr="0088045E">
        <w:t>povin</w:t>
      </w:r>
      <w:r w:rsidR="00360907">
        <w:t>ni</w:t>
      </w:r>
      <w:r w:rsidR="00360907" w:rsidRPr="0088045E">
        <w:t xml:space="preserve"> </w:t>
      </w:r>
      <w:r w:rsidR="00F70F36" w:rsidRPr="0088045E">
        <w:t xml:space="preserve">na požádání poskytnout </w:t>
      </w:r>
      <w:r>
        <w:t>Společnost</w:t>
      </w:r>
      <w:r w:rsidR="004427AF">
        <w:t>i</w:t>
      </w:r>
      <w:r>
        <w:t xml:space="preserve"> ROCHE</w:t>
      </w:r>
      <w:r w:rsidR="00F70F36" w:rsidRPr="0088045E">
        <w:t xml:space="preserve"> informace</w:t>
      </w:r>
      <w:r w:rsidR="00DA3D95" w:rsidRPr="0088045E">
        <w:t xml:space="preserve"> o</w:t>
      </w:r>
      <w:r w:rsidR="00DA3D95">
        <w:t> </w:t>
      </w:r>
      <w:r w:rsidR="00F70F36" w:rsidRPr="0088045E">
        <w:t xml:space="preserve">plnění těchto povinností. </w:t>
      </w:r>
    </w:p>
    <w:p w14:paraId="1C7CA19D" w14:textId="77777777" w:rsidR="00CC29BF" w:rsidRPr="0088045E" w:rsidRDefault="00CC29BF" w:rsidP="00823E67">
      <w:pPr>
        <w:pStyle w:val="Clanek11"/>
      </w:pPr>
      <w:r w:rsidRPr="0088045E">
        <w:t>Poskytovatel</w:t>
      </w:r>
      <w:r w:rsidR="00DA3D95" w:rsidRPr="0088045E">
        <w:t xml:space="preserve"> i</w:t>
      </w:r>
      <w:r w:rsidR="00DA3D95">
        <w:t> </w:t>
      </w:r>
      <w:r w:rsidR="00FF3F02" w:rsidRPr="0088045E">
        <w:t>H</w:t>
      </w:r>
      <w:r w:rsidRPr="0088045E">
        <w:t xml:space="preserve">lavní zkoušející jsou </w:t>
      </w:r>
      <w:r w:rsidR="00FF3F02" w:rsidRPr="0088045E">
        <w:t xml:space="preserve">osobám určeným </w:t>
      </w:r>
      <w:r w:rsidR="00B52214">
        <w:t>Společnost</w:t>
      </w:r>
      <w:r w:rsidR="004427AF">
        <w:t>í</w:t>
      </w:r>
      <w:r w:rsidR="00B52214">
        <w:t xml:space="preserve"> ROCHE</w:t>
      </w:r>
      <w:r w:rsidR="00FF3F02" w:rsidRPr="0088045E">
        <w:t xml:space="preserve"> nebo</w:t>
      </w:r>
      <w:r w:rsidRPr="0088045E">
        <w:t xml:space="preserve"> CRO</w:t>
      </w:r>
      <w:r w:rsidR="00FF3F02" w:rsidRPr="0088045E">
        <w:t xml:space="preserve"> </w:t>
      </w:r>
      <w:r w:rsidRPr="0088045E">
        <w:t>povinni umožnit přístup ke všem informacím získaným</w:t>
      </w:r>
      <w:r w:rsidR="00DA3D95" w:rsidRPr="0088045E">
        <w:t xml:space="preserve"> v</w:t>
      </w:r>
      <w:r w:rsidR="00DA3D95">
        <w:t> </w:t>
      </w:r>
      <w:r w:rsidRPr="0088045E">
        <w:t xml:space="preserve">rámci </w:t>
      </w:r>
      <w:r w:rsidR="00FF3F02" w:rsidRPr="0088045E">
        <w:t>S</w:t>
      </w:r>
      <w:r w:rsidRPr="0088045E">
        <w:t>tudie</w:t>
      </w:r>
      <w:r w:rsidRPr="00CA6962">
        <w:t>,</w:t>
      </w:r>
      <w:r w:rsidR="00DA3D95" w:rsidRPr="00CA6962">
        <w:t xml:space="preserve"> a</w:t>
      </w:r>
      <w:r w:rsidR="00DA3D95">
        <w:t> </w:t>
      </w:r>
      <w:r w:rsidRPr="00CA6962">
        <w:t>dále</w:t>
      </w:r>
      <w:r w:rsidR="00DA3D95" w:rsidRPr="00CA6962">
        <w:t xml:space="preserve"> k</w:t>
      </w:r>
      <w:r w:rsidR="00DA3D95">
        <w:t> </w:t>
      </w:r>
      <w:r w:rsidRPr="00CA6962">
        <w:t>výsledkům laboratorních testů, zkoušek</w:t>
      </w:r>
      <w:r w:rsidR="00DA3D95" w:rsidRPr="00CA6962">
        <w:t xml:space="preserve"> a</w:t>
      </w:r>
      <w:r w:rsidR="00DA3D95">
        <w:t> </w:t>
      </w:r>
      <w:r w:rsidR="00392D5D" w:rsidRPr="00CA6962">
        <w:t xml:space="preserve">k </w:t>
      </w:r>
      <w:r w:rsidRPr="00CA6962">
        <w:t>jiný</w:t>
      </w:r>
      <w:r w:rsidR="00392D5D" w:rsidRPr="00CA6962">
        <w:t>m</w:t>
      </w:r>
      <w:r w:rsidRPr="00CA6962">
        <w:t xml:space="preserve"> záznamů</w:t>
      </w:r>
      <w:r w:rsidR="00392D5D" w:rsidRPr="00CA6962">
        <w:t>m</w:t>
      </w:r>
      <w:r w:rsidR="00DA3D95" w:rsidRPr="00CA6962">
        <w:t xml:space="preserve"> o</w:t>
      </w:r>
      <w:r w:rsidR="00DA3D95">
        <w:t> </w:t>
      </w:r>
      <w:r w:rsidR="00FF3F02" w:rsidRPr="00CA6962">
        <w:t>Pacientech</w:t>
      </w:r>
      <w:r w:rsidR="0098256C" w:rsidRPr="00CA6962">
        <w:t xml:space="preserve"> </w:t>
      </w:r>
      <w:r w:rsidR="0098256C" w:rsidRPr="0031162B">
        <w:t>souvisejícím se Studií</w:t>
      </w:r>
      <w:r w:rsidRPr="00CA6962">
        <w:t>.</w:t>
      </w:r>
      <w:r w:rsidRPr="0088045E">
        <w:t xml:space="preserve"> </w:t>
      </w:r>
    </w:p>
    <w:p w14:paraId="7450CDB0" w14:textId="77777777" w:rsidR="00CC29BF" w:rsidRPr="0088045E" w:rsidRDefault="00CC29BF" w:rsidP="00823E67">
      <w:pPr>
        <w:pStyle w:val="Clanek11"/>
      </w:pPr>
      <w:r w:rsidRPr="0088045E">
        <w:t>Monitorování</w:t>
      </w:r>
      <w:r w:rsidR="00DA3D95" w:rsidRPr="0088045E">
        <w:t xml:space="preserve"> a</w:t>
      </w:r>
      <w:r w:rsidR="00DA3D95">
        <w:t> </w:t>
      </w:r>
      <w:r w:rsidRPr="0088045E">
        <w:t xml:space="preserve">audit </w:t>
      </w:r>
      <w:r w:rsidR="00140C66" w:rsidRPr="0088045E">
        <w:t>S</w:t>
      </w:r>
      <w:r w:rsidRPr="0088045E">
        <w:t xml:space="preserve">tudie </w:t>
      </w:r>
      <w:r w:rsidR="00BF4B54" w:rsidRPr="0088045E">
        <w:t>bud</w:t>
      </w:r>
      <w:r w:rsidR="00BF4B54">
        <w:t>ou</w:t>
      </w:r>
      <w:r w:rsidR="00BF4B54" w:rsidRPr="0088045E">
        <w:t xml:space="preserve"> </w:t>
      </w:r>
      <w:r w:rsidRPr="0088045E">
        <w:t>vždy prováděn</w:t>
      </w:r>
      <w:r w:rsidR="00BF4B54">
        <w:t>y</w:t>
      </w:r>
      <w:r w:rsidRPr="0088045E">
        <w:t xml:space="preserve"> při respektování zákonných povinností, především povinnosti mlčenlivosti</w:t>
      </w:r>
      <w:r w:rsidR="00DA3D95" w:rsidRPr="0088045E">
        <w:t xml:space="preserve"> a</w:t>
      </w:r>
      <w:r w:rsidR="00DA3D95">
        <w:t> </w:t>
      </w:r>
      <w:r w:rsidRPr="0088045E">
        <w:t xml:space="preserve">ochrany osobních údajů. </w:t>
      </w:r>
    </w:p>
    <w:p w14:paraId="5AEFC7FB" w14:textId="77777777" w:rsidR="00CC29BF" w:rsidRPr="0088045E" w:rsidRDefault="00CC29BF" w:rsidP="00823E67">
      <w:pPr>
        <w:pStyle w:val="Clanek11"/>
      </w:pPr>
      <w:r w:rsidRPr="0088045E">
        <w:t>Při pro</w:t>
      </w:r>
      <w:r w:rsidR="00140C66" w:rsidRPr="0088045E">
        <w:t>vádění monitorování</w:t>
      </w:r>
      <w:r w:rsidR="00DA3D95" w:rsidRPr="0088045E">
        <w:t xml:space="preserve"> a</w:t>
      </w:r>
      <w:r w:rsidR="00DA3D95">
        <w:t> </w:t>
      </w:r>
      <w:r w:rsidR="00140C66" w:rsidRPr="0088045E">
        <w:t>auditu</w:t>
      </w:r>
      <w:r w:rsidR="00DA3D95" w:rsidRPr="0088045E">
        <w:t xml:space="preserve"> u</w:t>
      </w:r>
      <w:r w:rsidR="00DA3D95">
        <w:t> </w:t>
      </w:r>
      <w:r w:rsidR="00140C66" w:rsidRPr="0088045E">
        <w:t>P</w:t>
      </w:r>
      <w:r w:rsidRPr="0088045E">
        <w:t>oskytovatele</w:t>
      </w:r>
      <w:r w:rsidR="00140C66" w:rsidRPr="0088045E">
        <w:t xml:space="preserve"> jsou CRO, </w:t>
      </w:r>
      <w:r w:rsidR="00B52214">
        <w:t>Společnost ROCHE</w:t>
      </w:r>
      <w:r w:rsidR="00DA3D95" w:rsidRPr="0088045E">
        <w:t xml:space="preserve"> a</w:t>
      </w:r>
      <w:r w:rsidR="00DA3D95">
        <w:t> </w:t>
      </w:r>
      <w:r w:rsidRPr="0088045E">
        <w:t xml:space="preserve">pověřené osoby </w:t>
      </w:r>
      <w:r w:rsidR="00B52214">
        <w:t>Společnost</w:t>
      </w:r>
      <w:r w:rsidR="004427AF">
        <w:t>i</w:t>
      </w:r>
      <w:r w:rsidR="00B52214">
        <w:t xml:space="preserve"> ROCHE</w:t>
      </w:r>
      <w:r w:rsidR="00140C66" w:rsidRPr="0088045E">
        <w:t xml:space="preserve"> nebo CRO </w:t>
      </w:r>
      <w:r w:rsidRPr="0088045E">
        <w:t>povinni</w:t>
      </w:r>
      <w:r w:rsidR="00140C66" w:rsidRPr="0088045E">
        <w:t xml:space="preserve"> respektovat provozní podmínky P</w:t>
      </w:r>
      <w:r w:rsidRPr="0088045E">
        <w:t>oskytovatele</w:t>
      </w:r>
      <w:r w:rsidR="00DA3D95" w:rsidRPr="0088045E">
        <w:t xml:space="preserve"> s</w:t>
      </w:r>
      <w:r w:rsidR="00DA3D95">
        <w:t> </w:t>
      </w:r>
      <w:r w:rsidRPr="0088045E">
        <w:t>tím, že místo</w:t>
      </w:r>
      <w:r w:rsidR="00DA3D95" w:rsidRPr="0088045E">
        <w:t xml:space="preserve"> a</w:t>
      </w:r>
      <w:r w:rsidR="00DA3D95">
        <w:t> </w:t>
      </w:r>
      <w:r w:rsidRPr="0088045E">
        <w:t>čas moni</w:t>
      </w:r>
      <w:r w:rsidR="00140C66" w:rsidRPr="0088045E">
        <w:t xml:space="preserve">torování nebo auditu </w:t>
      </w:r>
      <w:r w:rsidR="0028766E" w:rsidRPr="0088045E">
        <w:t xml:space="preserve">bude </w:t>
      </w:r>
      <w:r w:rsidR="00140C66" w:rsidRPr="0088045E">
        <w:t>stanov</w:t>
      </w:r>
      <w:r w:rsidR="0028766E" w:rsidRPr="0088045E">
        <w:t>eno</w:t>
      </w:r>
      <w:r w:rsidR="00140C66" w:rsidRPr="0088045E">
        <w:t xml:space="preserve"> </w:t>
      </w:r>
      <w:r w:rsidR="00BF4B54">
        <w:t>po</w:t>
      </w:r>
      <w:r w:rsidR="00BF4B54" w:rsidRPr="0088045E">
        <w:t xml:space="preserve"> </w:t>
      </w:r>
      <w:r w:rsidR="00140C66" w:rsidRPr="00D725BA">
        <w:t>dohodě</w:t>
      </w:r>
      <w:r w:rsidR="00DA3D95" w:rsidRPr="00D725BA">
        <w:t xml:space="preserve"> s</w:t>
      </w:r>
      <w:r w:rsidR="00DA3D95">
        <w:t> </w:t>
      </w:r>
      <w:r w:rsidR="00140C66" w:rsidRPr="00D725BA">
        <w:t>CRO</w:t>
      </w:r>
      <w:r w:rsidR="00DA3D95" w:rsidRPr="00D725BA">
        <w:t xml:space="preserve"> a</w:t>
      </w:r>
      <w:r w:rsidR="00DA3D95">
        <w:t> </w:t>
      </w:r>
      <w:r w:rsidR="00B52214">
        <w:t>Společnost</w:t>
      </w:r>
      <w:r w:rsidR="004427AF">
        <w:t>í</w:t>
      </w:r>
      <w:r w:rsidR="00B52214">
        <w:t xml:space="preserve"> ROCHE</w:t>
      </w:r>
      <w:r w:rsidRPr="0088045E">
        <w:t>.</w:t>
      </w:r>
    </w:p>
    <w:p w14:paraId="3BD7C984" w14:textId="77777777" w:rsidR="00CC29BF" w:rsidRPr="00CA6962" w:rsidRDefault="00CC29BF" w:rsidP="00823E67">
      <w:pPr>
        <w:pStyle w:val="Clanek11"/>
      </w:pPr>
      <w:r w:rsidRPr="0088045E">
        <w:t>Poskytovatel</w:t>
      </w:r>
      <w:r w:rsidR="00DA3D95" w:rsidRPr="0088045E">
        <w:t xml:space="preserve"> a</w:t>
      </w:r>
      <w:r w:rsidR="00DA3D95">
        <w:t> </w:t>
      </w:r>
      <w:r w:rsidR="00F70F36" w:rsidRPr="0088045E">
        <w:t>H</w:t>
      </w:r>
      <w:r w:rsidRPr="0088045E">
        <w:t>lavní zkoušející se zavazují též poskytnout veškerou součinnost nezbytnou pro vnitřní či vnější</w:t>
      </w:r>
      <w:r w:rsidR="00F70F36" w:rsidRPr="0088045E">
        <w:t xml:space="preserve"> kontrolní činnost </w:t>
      </w:r>
      <w:r w:rsidR="00F70F36" w:rsidRPr="00CA6962">
        <w:t xml:space="preserve">iniciovanou </w:t>
      </w:r>
      <w:r w:rsidR="00B52214">
        <w:t>Společnost</w:t>
      </w:r>
      <w:r w:rsidR="004427AF">
        <w:t>í</w:t>
      </w:r>
      <w:r w:rsidR="00B52214">
        <w:t xml:space="preserve"> ROCHE</w:t>
      </w:r>
      <w:r w:rsidRPr="00CA6962">
        <w:t xml:space="preserve"> či </w:t>
      </w:r>
      <w:r w:rsidR="00F70F36" w:rsidRPr="00CA6962">
        <w:t xml:space="preserve">Skupinou Roche </w:t>
      </w:r>
      <w:r w:rsidRPr="00CA6962">
        <w:t>(audit).</w:t>
      </w:r>
    </w:p>
    <w:p w14:paraId="605AA4EB" w14:textId="77777777" w:rsidR="001F1BFD" w:rsidRPr="0031162B" w:rsidRDefault="001F1BFD" w:rsidP="00823E67">
      <w:pPr>
        <w:pStyle w:val="Clanek11"/>
      </w:pPr>
      <w:r w:rsidRPr="0031162B">
        <w:t>Strany prohlašují, že si poskytnou veškerou nezbytnou součinnost, pokud bude zahájena kontrola ze strany jakéhokoli správního orgánu.</w:t>
      </w:r>
    </w:p>
    <w:p w14:paraId="1075AEA8" w14:textId="77777777" w:rsidR="001F1BFD" w:rsidRPr="0088045E" w:rsidRDefault="001F1BFD" w:rsidP="00823E67">
      <w:pPr>
        <w:pStyle w:val="Clanek11"/>
      </w:pPr>
      <w:r w:rsidRPr="0088045E">
        <w:t>Strany se zavazují</w:t>
      </w:r>
      <w:r w:rsidR="00DA3D95" w:rsidRPr="0088045E">
        <w:t xml:space="preserve"> o</w:t>
      </w:r>
      <w:r w:rsidR="00DA3D95">
        <w:t> </w:t>
      </w:r>
      <w:r w:rsidRPr="0088045E">
        <w:t>zahájené kontrole informovat zbývající Strany,</w:t>
      </w:r>
      <w:r w:rsidR="00DA3D95" w:rsidRPr="0088045E">
        <w:t xml:space="preserve"> a</w:t>
      </w:r>
      <w:r w:rsidR="00DA3D95">
        <w:t> </w:t>
      </w:r>
      <w:r w:rsidRPr="0088045E">
        <w:t>to do 3</w:t>
      </w:r>
      <w:r w:rsidR="00BF4B54">
        <w:t> </w:t>
      </w:r>
      <w:r w:rsidRPr="0088045E">
        <w:t>pracovních dnů ode dne, kdy se</w:t>
      </w:r>
      <w:r w:rsidR="00DA3D95" w:rsidRPr="0088045E">
        <w:t xml:space="preserve"> o</w:t>
      </w:r>
      <w:r w:rsidR="00DA3D95">
        <w:t> </w:t>
      </w:r>
      <w:r w:rsidRPr="0088045E">
        <w:t>zahájení kontroly dozvěděly</w:t>
      </w:r>
      <w:r w:rsidR="00A062DB">
        <w:t xml:space="preserve">, </w:t>
      </w:r>
      <w:r w:rsidR="00A062DB" w:rsidRPr="00974C78">
        <w:t>pokud to nebude vyloučeno rozhodnutím či jiným úkonem příslušného kompetentního orgánu</w:t>
      </w:r>
    </w:p>
    <w:p w14:paraId="0DBA09FF" w14:textId="77777777" w:rsidR="00CC29BF" w:rsidRPr="004E1674" w:rsidRDefault="00D1594C" w:rsidP="00823E67">
      <w:pPr>
        <w:pStyle w:val="Clanek11"/>
      </w:pPr>
      <w:r w:rsidRPr="004E1674">
        <w:t>S</w:t>
      </w:r>
      <w:r w:rsidR="001F1BFD" w:rsidRPr="004E1674">
        <w:t>trany se zavazují zavázat dodržováním povinností p</w:t>
      </w:r>
      <w:r w:rsidR="001F1BFD" w:rsidRPr="00F41C91">
        <w:t xml:space="preserve">odle tohoto článku též případné </w:t>
      </w:r>
      <w:r w:rsidR="00E36AEE" w:rsidRPr="00F41C91">
        <w:t>další osoby, se kterými spolupracují</w:t>
      </w:r>
      <w:r w:rsidR="001F1BFD" w:rsidRPr="00F41C91">
        <w:t>.</w:t>
      </w:r>
    </w:p>
    <w:p w14:paraId="351E407F" w14:textId="77777777" w:rsidR="001A674F" w:rsidRDefault="001A674F" w:rsidP="00BD685B">
      <w:pPr>
        <w:pStyle w:val="Heading1"/>
        <w:numPr>
          <w:ilvl w:val="0"/>
          <w:numId w:val="7"/>
        </w:numPr>
        <w:tabs>
          <w:tab w:val="clear" w:pos="4111"/>
          <w:tab w:val="num" w:pos="851"/>
        </w:tabs>
        <w:spacing w:before="160" w:after="160"/>
        <w:ind w:right="-35" w:hanging="4111"/>
        <w:rPr>
          <w:szCs w:val="22"/>
        </w:rPr>
      </w:pPr>
      <w:r w:rsidRPr="0088045E">
        <w:rPr>
          <w:szCs w:val="22"/>
        </w:rPr>
        <w:t>Farmakovigilance</w:t>
      </w:r>
    </w:p>
    <w:p w14:paraId="649D1F34" w14:textId="77777777" w:rsidR="005D4F6C" w:rsidRPr="006F36E5" w:rsidRDefault="00C86B94" w:rsidP="00823E67">
      <w:pPr>
        <w:pStyle w:val="Clanek11"/>
      </w:pPr>
      <w:r w:rsidRPr="006F36E5">
        <w:rPr>
          <w:shd w:val="clear" w:color="auto" w:fill="FFFFFF"/>
        </w:rPr>
        <w:t xml:space="preserve">Hlavní zkoušející je povinen hlásit </w:t>
      </w:r>
      <w:r w:rsidR="00B52214">
        <w:rPr>
          <w:shd w:val="clear" w:color="auto" w:fill="FFFFFF"/>
        </w:rPr>
        <w:t>Společnost</w:t>
      </w:r>
      <w:r w:rsidR="004427AF">
        <w:rPr>
          <w:shd w:val="clear" w:color="auto" w:fill="FFFFFF"/>
        </w:rPr>
        <w:t>i</w:t>
      </w:r>
      <w:r w:rsidR="00B52214">
        <w:rPr>
          <w:shd w:val="clear" w:color="auto" w:fill="FFFFFF"/>
        </w:rPr>
        <w:t xml:space="preserve"> ROCHE</w:t>
      </w:r>
      <w:r w:rsidRPr="006F36E5">
        <w:rPr>
          <w:shd w:val="clear" w:color="auto" w:fill="FFFFFF"/>
        </w:rPr>
        <w:t xml:space="preserve"> každou závažnou nežádoucí příhodu, nebo jinou definovanou událost, ke které dojde</w:t>
      </w:r>
      <w:r w:rsidR="00DA3D95" w:rsidRPr="006F36E5">
        <w:rPr>
          <w:shd w:val="clear" w:color="auto" w:fill="FFFFFF"/>
        </w:rPr>
        <w:t xml:space="preserve"> v</w:t>
      </w:r>
      <w:r w:rsidR="00DA3D95">
        <w:rPr>
          <w:shd w:val="clear" w:color="auto" w:fill="FFFFFF"/>
        </w:rPr>
        <w:t> </w:t>
      </w:r>
      <w:r w:rsidRPr="006F36E5">
        <w:rPr>
          <w:shd w:val="clear" w:color="auto" w:fill="FFFFFF"/>
        </w:rPr>
        <w:t>průběhu Studie,</w:t>
      </w:r>
      <w:r w:rsidR="00DA3D95" w:rsidRPr="006F36E5">
        <w:rPr>
          <w:shd w:val="clear" w:color="auto" w:fill="FFFFFF"/>
        </w:rPr>
        <w:t> v</w:t>
      </w:r>
      <w:r w:rsidR="00DA3D95">
        <w:rPr>
          <w:shd w:val="clear" w:color="auto" w:fill="FFFFFF"/>
        </w:rPr>
        <w:t> </w:t>
      </w:r>
      <w:r w:rsidRPr="006F36E5">
        <w:rPr>
          <w:shd w:val="clear" w:color="auto" w:fill="FFFFFF"/>
        </w:rPr>
        <w:t>rozsahu, způsobem</w:t>
      </w:r>
      <w:r w:rsidR="00DA3D95" w:rsidRPr="006F36E5">
        <w:rPr>
          <w:shd w:val="clear" w:color="auto" w:fill="FFFFFF"/>
        </w:rPr>
        <w:t xml:space="preserve"> a</w:t>
      </w:r>
      <w:r w:rsidR="00DA3D95">
        <w:rPr>
          <w:shd w:val="clear" w:color="auto" w:fill="FFFFFF"/>
        </w:rPr>
        <w:t> </w:t>
      </w:r>
      <w:r w:rsidRPr="006F36E5">
        <w:rPr>
          <w:shd w:val="clear" w:color="auto" w:fill="FFFFFF"/>
        </w:rPr>
        <w:t>ve lhůtě stanovené Protokolem nebo</w:t>
      </w:r>
      <w:r w:rsidR="00DA3D95" w:rsidRPr="006F36E5">
        <w:rPr>
          <w:shd w:val="clear" w:color="auto" w:fill="FFFFFF"/>
        </w:rPr>
        <w:t xml:space="preserve"> v</w:t>
      </w:r>
      <w:r w:rsidR="00DA3D95">
        <w:rPr>
          <w:shd w:val="clear" w:color="auto" w:fill="FFFFFF"/>
        </w:rPr>
        <w:t> </w:t>
      </w:r>
      <w:r w:rsidRPr="006F36E5">
        <w:rPr>
          <w:shd w:val="clear" w:color="auto" w:fill="FFFFFF"/>
        </w:rPr>
        <w:t>„Investigator’s Brochure“</w:t>
      </w:r>
      <w:r w:rsidR="00DA3D95" w:rsidRPr="006F36E5">
        <w:rPr>
          <w:shd w:val="clear" w:color="auto" w:fill="FFFFFF"/>
        </w:rPr>
        <w:t xml:space="preserve"> s</w:t>
      </w:r>
      <w:r w:rsidR="00DA3D95">
        <w:rPr>
          <w:shd w:val="clear" w:color="auto" w:fill="FFFFFF"/>
        </w:rPr>
        <w:t> </w:t>
      </w:r>
      <w:r w:rsidRPr="006F36E5">
        <w:rPr>
          <w:shd w:val="clear" w:color="auto" w:fill="FFFFFF"/>
        </w:rPr>
        <w:t>výjimkou těch příhod, které Protokol nebo „Investigator’s Brochure“ označují za příhody nevyžadující neprodlené hlášení. Dále Hlavní zkoušející</w:t>
      </w:r>
      <w:r w:rsidR="00DA3D95" w:rsidRPr="006F36E5">
        <w:rPr>
          <w:shd w:val="clear" w:color="auto" w:fill="FFFFFF"/>
        </w:rPr>
        <w:t xml:space="preserve"> a</w:t>
      </w:r>
      <w:r w:rsidR="00DA3D95">
        <w:rPr>
          <w:shd w:val="clear" w:color="auto" w:fill="FFFFFF"/>
        </w:rPr>
        <w:t> </w:t>
      </w:r>
      <w:r w:rsidR="00B52214">
        <w:rPr>
          <w:shd w:val="clear" w:color="auto" w:fill="FFFFFF"/>
        </w:rPr>
        <w:t>Společnost ROCHE</w:t>
      </w:r>
      <w:r w:rsidR="004427AF">
        <w:rPr>
          <w:shd w:val="clear" w:color="auto" w:fill="FFFFFF"/>
        </w:rPr>
        <w:t xml:space="preserve"> postupují</w:t>
      </w:r>
      <w:r w:rsidR="00DA3D95" w:rsidRPr="006F36E5">
        <w:rPr>
          <w:shd w:val="clear" w:color="auto" w:fill="FFFFFF"/>
        </w:rPr>
        <w:t xml:space="preserve"> v</w:t>
      </w:r>
      <w:r w:rsidR="00DA3D95">
        <w:rPr>
          <w:shd w:val="clear" w:color="auto" w:fill="FFFFFF"/>
        </w:rPr>
        <w:t> </w:t>
      </w:r>
      <w:r w:rsidRPr="006F36E5">
        <w:rPr>
          <w:shd w:val="clear" w:color="auto" w:fill="FFFFFF"/>
        </w:rPr>
        <w:t>souladu</w:t>
      </w:r>
      <w:r w:rsidR="00DA3D95" w:rsidRPr="006F36E5">
        <w:rPr>
          <w:shd w:val="clear" w:color="auto" w:fill="FFFFFF"/>
        </w:rPr>
        <w:t xml:space="preserve"> s</w:t>
      </w:r>
      <w:r w:rsidR="00DA3D95">
        <w:rPr>
          <w:shd w:val="clear" w:color="auto" w:fill="FFFFFF"/>
        </w:rPr>
        <w:t> </w:t>
      </w:r>
      <w:r w:rsidRPr="006F36E5">
        <w:rPr>
          <w:shd w:val="clear" w:color="auto" w:fill="FFFFFF"/>
        </w:rPr>
        <w:t>§ 58 Zákona</w:t>
      </w:r>
      <w:r w:rsidR="00DA3D95" w:rsidRPr="006F36E5">
        <w:rPr>
          <w:shd w:val="clear" w:color="auto" w:fill="FFFFFF"/>
        </w:rPr>
        <w:t xml:space="preserve"> o</w:t>
      </w:r>
      <w:r w:rsidR="00DA3D95">
        <w:rPr>
          <w:shd w:val="clear" w:color="auto" w:fill="FFFFFF"/>
        </w:rPr>
        <w:t> </w:t>
      </w:r>
      <w:r w:rsidRPr="006F36E5">
        <w:rPr>
          <w:shd w:val="clear" w:color="auto" w:fill="FFFFFF"/>
        </w:rPr>
        <w:t>léčivech</w:t>
      </w:r>
      <w:r w:rsidR="00CA6962" w:rsidRPr="006F36E5">
        <w:t>.</w:t>
      </w:r>
    </w:p>
    <w:p w14:paraId="7AC2EA46" w14:textId="77777777" w:rsidR="005D4F6C" w:rsidRDefault="00C86B94" w:rsidP="00823E67">
      <w:pPr>
        <w:pStyle w:val="Clanek11"/>
      </w:pPr>
      <w:r w:rsidRPr="006F36E5">
        <w:rPr>
          <w:shd w:val="clear" w:color="auto" w:fill="FFFFFF"/>
        </w:rPr>
        <w:t>Hlavní zkoušející se zavazuje, že se</w:t>
      </w:r>
      <w:r w:rsidR="00DA3D95" w:rsidRPr="006F36E5">
        <w:rPr>
          <w:shd w:val="clear" w:color="auto" w:fill="FFFFFF"/>
        </w:rPr>
        <w:t xml:space="preserve"> v</w:t>
      </w:r>
      <w:r w:rsidR="00DA3D95">
        <w:rPr>
          <w:shd w:val="clear" w:color="auto" w:fill="FFFFFF"/>
        </w:rPr>
        <w:t> </w:t>
      </w:r>
      <w:r w:rsidRPr="006F36E5">
        <w:rPr>
          <w:shd w:val="clear" w:color="auto" w:fill="FFFFFF"/>
        </w:rPr>
        <w:t>co nejkratším možném termínu seznámí se všemi informacemi</w:t>
      </w:r>
      <w:r w:rsidR="00DA3D95" w:rsidRPr="006F36E5">
        <w:rPr>
          <w:shd w:val="clear" w:color="auto" w:fill="FFFFFF"/>
        </w:rPr>
        <w:t xml:space="preserve"> o</w:t>
      </w:r>
      <w:r w:rsidR="00DA3D95">
        <w:rPr>
          <w:shd w:val="clear" w:color="auto" w:fill="FFFFFF"/>
        </w:rPr>
        <w:t> </w:t>
      </w:r>
      <w:r w:rsidRPr="006F36E5">
        <w:rPr>
          <w:shd w:val="clear" w:color="auto" w:fill="FFFFFF"/>
        </w:rPr>
        <w:t xml:space="preserve">bezpečnosti, které mu budou zaslány elektronickou poštou </w:t>
      </w:r>
      <w:r w:rsidR="00B52214">
        <w:rPr>
          <w:shd w:val="clear" w:color="auto" w:fill="FFFFFF"/>
        </w:rPr>
        <w:t>Společnost</w:t>
      </w:r>
      <w:r w:rsidR="004427AF">
        <w:rPr>
          <w:shd w:val="clear" w:color="auto" w:fill="FFFFFF"/>
        </w:rPr>
        <w:t>í</w:t>
      </w:r>
      <w:r w:rsidR="00B52214">
        <w:rPr>
          <w:shd w:val="clear" w:color="auto" w:fill="FFFFFF"/>
        </w:rPr>
        <w:t xml:space="preserve"> ROCHE</w:t>
      </w:r>
      <w:r w:rsidRPr="006F36E5">
        <w:rPr>
          <w:shd w:val="clear" w:color="auto" w:fill="FFFFFF"/>
        </w:rPr>
        <w:t xml:space="preserve">, prostřednictvím portálu </w:t>
      </w:r>
      <w:r w:rsidR="00141407" w:rsidRPr="006F36E5">
        <w:rPr>
          <w:shd w:val="clear" w:color="auto" w:fill="FFFFFF"/>
        </w:rPr>
        <w:t>Clinical Trial Safety Portal</w:t>
      </w:r>
      <w:r w:rsidR="004427AF">
        <w:rPr>
          <w:shd w:val="clear" w:color="auto" w:fill="FFFFFF"/>
        </w:rPr>
        <w:t>, zejména SUSAR</w:t>
      </w:r>
      <w:r w:rsidRPr="006F36E5">
        <w:rPr>
          <w:shd w:val="clear" w:color="auto" w:fill="FFFFFF"/>
        </w:rPr>
        <w:t xml:space="preserve">, seznamy </w:t>
      </w:r>
      <w:r w:rsidR="004427AF">
        <w:rPr>
          <w:shd w:val="clear" w:color="auto" w:fill="FFFFFF"/>
        </w:rPr>
        <w:t>SUSAR</w:t>
      </w:r>
      <w:r w:rsidRPr="00475057">
        <w:rPr>
          <w:shd w:val="clear" w:color="auto" w:fill="FFFFFF"/>
        </w:rPr>
        <w:t xml:space="preserve"> (Line listing)</w:t>
      </w:r>
      <w:r w:rsidR="00DA3D95" w:rsidRPr="00475057">
        <w:rPr>
          <w:shd w:val="clear" w:color="auto" w:fill="FFFFFF"/>
        </w:rPr>
        <w:t xml:space="preserve"> a</w:t>
      </w:r>
      <w:r w:rsidR="00DA3D95">
        <w:rPr>
          <w:shd w:val="clear" w:color="auto" w:fill="FFFFFF"/>
        </w:rPr>
        <w:t> </w:t>
      </w:r>
      <w:r w:rsidRPr="00475057">
        <w:rPr>
          <w:shd w:val="clear" w:color="auto" w:fill="FFFFFF"/>
        </w:rPr>
        <w:t>dalšími informacemi zasílanými hlavním zkoušejícím dle pokynu SÚKL KLH-21,</w:t>
      </w:r>
      <w:r w:rsidR="00DA3D95" w:rsidRPr="00475057">
        <w:rPr>
          <w:shd w:val="clear" w:color="auto" w:fill="FFFFFF"/>
        </w:rPr>
        <w:t xml:space="preserve"> a</w:t>
      </w:r>
      <w:r w:rsidR="00DA3D95">
        <w:rPr>
          <w:shd w:val="clear" w:color="auto" w:fill="FFFFFF"/>
        </w:rPr>
        <w:t> </w:t>
      </w:r>
      <w:r w:rsidRPr="00475057">
        <w:rPr>
          <w:shd w:val="clear" w:color="auto" w:fill="FFFFFF"/>
        </w:rPr>
        <w:t>předá informace všem zkoušejícím, kteří se</w:t>
      </w:r>
      <w:r w:rsidR="00DA3D95" w:rsidRPr="00475057">
        <w:rPr>
          <w:shd w:val="clear" w:color="auto" w:fill="FFFFFF"/>
        </w:rPr>
        <w:t xml:space="preserve"> u</w:t>
      </w:r>
      <w:r w:rsidR="00DA3D95">
        <w:rPr>
          <w:shd w:val="clear" w:color="auto" w:fill="FFFFFF"/>
        </w:rPr>
        <w:t> </w:t>
      </w:r>
      <w:r w:rsidRPr="00475057">
        <w:rPr>
          <w:shd w:val="clear" w:color="auto" w:fill="FFFFFF"/>
        </w:rPr>
        <w:t>Poskytovatele podílejí na provádění Studie</w:t>
      </w:r>
      <w:r w:rsidR="00DA3D95" w:rsidRPr="00475057">
        <w:rPr>
          <w:shd w:val="clear" w:color="auto" w:fill="FFFFFF"/>
        </w:rPr>
        <w:t xml:space="preserve"> a</w:t>
      </w:r>
      <w:r w:rsidR="00DA3D95">
        <w:rPr>
          <w:shd w:val="clear" w:color="auto" w:fill="FFFFFF"/>
        </w:rPr>
        <w:t> </w:t>
      </w:r>
      <w:r w:rsidRPr="00475057">
        <w:rPr>
          <w:shd w:val="clear" w:color="auto" w:fill="FFFFFF"/>
        </w:rPr>
        <w:t>dalším osobám, které by mohly vzhledem ke své pracovní náplni identifikovat nežádoucí příhodu</w:t>
      </w:r>
      <w:r w:rsidR="005D4F6C" w:rsidRPr="00475057">
        <w:t>.</w:t>
      </w:r>
    </w:p>
    <w:p w14:paraId="22A27E36" w14:textId="77777777" w:rsidR="00A9603C" w:rsidRPr="00475057" w:rsidRDefault="00A9603C" w:rsidP="00A9603C">
      <w:pPr>
        <w:pStyle w:val="Clanek11"/>
        <w:numPr>
          <w:ilvl w:val="0"/>
          <w:numId w:val="0"/>
        </w:numPr>
        <w:ind w:left="567"/>
      </w:pPr>
    </w:p>
    <w:p w14:paraId="4ED09DFB" w14:textId="77777777" w:rsidR="009C4E66" w:rsidRPr="0088045E" w:rsidRDefault="009C4E66" w:rsidP="00BD685B">
      <w:pPr>
        <w:pStyle w:val="Heading1"/>
        <w:numPr>
          <w:ilvl w:val="0"/>
          <w:numId w:val="7"/>
        </w:numPr>
        <w:tabs>
          <w:tab w:val="clear" w:pos="4111"/>
          <w:tab w:val="num" w:pos="851"/>
        </w:tabs>
        <w:spacing w:before="160" w:after="160"/>
        <w:ind w:right="-35" w:hanging="4111"/>
        <w:rPr>
          <w:szCs w:val="22"/>
        </w:rPr>
      </w:pPr>
      <w:bookmarkStart w:id="27" w:name="_Ref475108257"/>
      <w:r w:rsidRPr="0088045E">
        <w:rPr>
          <w:szCs w:val="22"/>
        </w:rPr>
        <w:lastRenderedPageBreak/>
        <w:t>Důvěrnost</w:t>
      </w:r>
      <w:bookmarkEnd w:id="25"/>
      <w:bookmarkEnd w:id="27"/>
    </w:p>
    <w:p w14:paraId="34498126" w14:textId="77777777" w:rsidR="009C4E66" w:rsidRPr="0088045E" w:rsidRDefault="00C30BFD" w:rsidP="00823E67">
      <w:pPr>
        <w:pStyle w:val="Clanek11"/>
      </w:pPr>
      <w:bookmarkStart w:id="28" w:name="_Ref465954179"/>
      <w:r w:rsidRPr="0088045E">
        <w:t>Hlavní zkoušející</w:t>
      </w:r>
      <w:r w:rsidR="00DA3D95" w:rsidRPr="0088045E">
        <w:t xml:space="preserve"> a</w:t>
      </w:r>
      <w:r w:rsidR="00DA3D95">
        <w:t> </w:t>
      </w:r>
      <w:r w:rsidR="00DA4473" w:rsidRPr="0088045E">
        <w:t>Poskytovatel</w:t>
      </w:r>
      <w:r w:rsidR="009C4E66" w:rsidRPr="0088045E">
        <w:t xml:space="preserve"> j</w:t>
      </w:r>
      <w:r w:rsidR="00121BC2" w:rsidRPr="0088045E">
        <w:t>sou</w:t>
      </w:r>
      <w:r w:rsidR="009C4E66" w:rsidRPr="0088045E">
        <w:t xml:space="preserve"> povin</w:t>
      </w:r>
      <w:r w:rsidR="00121BC2" w:rsidRPr="0088045E">
        <w:t>ni</w:t>
      </w:r>
      <w:r w:rsidR="009C4E66" w:rsidRPr="0088045E">
        <w:t xml:space="preserve"> utajit veškeré informace, které se dozvěděl</w:t>
      </w:r>
      <w:r w:rsidR="00DA4473" w:rsidRPr="0088045E">
        <w:t>i</w:t>
      </w:r>
      <w:r w:rsidR="00DA3D95" w:rsidRPr="0088045E">
        <w:t xml:space="preserve"> v</w:t>
      </w:r>
      <w:r w:rsidR="00DA3D95">
        <w:t> </w:t>
      </w:r>
      <w:r w:rsidR="009C4E66" w:rsidRPr="0088045E">
        <w:t>rámci uzavírání</w:t>
      </w:r>
      <w:r w:rsidR="00DA3D95" w:rsidRPr="0088045E">
        <w:t xml:space="preserve"> a</w:t>
      </w:r>
      <w:r w:rsidR="00DA3D95">
        <w:t> </w:t>
      </w:r>
      <w:r w:rsidR="009C4E66" w:rsidRPr="0088045E">
        <w:t>plnění této Smlouvy</w:t>
      </w:r>
      <w:r w:rsidR="00FF28B9">
        <w:t>,</w:t>
      </w:r>
      <w:r w:rsidR="00DA3D95" w:rsidRPr="0088045E">
        <w:t xml:space="preserve"> a</w:t>
      </w:r>
      <w:r w:rsidR="00DA3D95">
        <w:t> </w:t>
      </w:r>
      <w:r w:rsidR="009C4E66" w:rsidRPr="0088045E">
        <w:t xml:space="preserve">informace, které </w:t>
      </w:r>
      <w:r w:rsidR="003E0F6A" w:rsidRPr="0088045E">
        <w:t>jim</w:t>
      </w:r>
      <w:r w:rsidR="009C4E66" w:rsidRPr="0088045E">
        <w:t xml:space="preserve"> </w:t>
      </w:r>
      <w:r w:rsidR="00B52214">
        <w:t>Společnost ROCHE</w:t>
      </w:r>
      <w:r w:rsidRPr="0088045E">
        <w:t xml:space="preserve"> nebo CRO</w:t>
      </w:r>
      <w:r w:rsidR="009C4E66" w:rsidRPr="0088045E">
        <w:t xml:space="preserve"> sdělí nebo jinak vyplynou</w:t>
      </w:r>
      <w:r w:rsidR="00DA3D95" w:rsidRPr="0088045E">
        <w:t xml:space="preserve"> z</w:t>
      </w:r>
      <w:r w:rsidR="00DA3D95">
        <w:t> </w:t>
      </w:r>
      <w:r w:rsidR="009C4E66" w:rsidRPr="0088045E">
        <w:t>plnění Smlouvy nebo</w:t>
      </w:r>
      <w:r w:rsidR="00DA3D95" w:rsidRPr="0088045E">
        <w:t xml:space="preserve"> z</w:t>
      </w:r>
      <w:r w:rsidR="00DA3D95">
        <w:t> </w:t>
      </w:r>
      <w:r w:rsidR="009C4E66" w:rsidRPr="0088045E">
        <w:t xml:space="preserve">činnosti </w:t>
      </w:r>
      <w:r w:rsidR="00B52214">
        <w:t>Společnost</w:t>
      </w:r>
      <w:r w:rsidR="004427AF">
        <w:t>i</w:t>
      </w:r>
      <w:r w:rsidR="00B52214">
        <w:t xml:space="preserve"> ROCHE</w:t>
      </w:r>
      <w:r w:rsidR="0021324B" w:rsidRPr="0088045E">
        <w:t xml:space="preserve"> </w:t>
      </w:r>
      <w:r w:rsidR="009C4E66" w:rsidRPr="0088045E">
        <w:t>či jiné společnosti ze Skupiny Roche, zejména informace</w:t>
      </w:r>
      <w:r w:rsidR="00DA3D95" w:rsidRPr="0088045E">
        <w:t xml:space="preserve"> o</w:t>
      </w:r>
      <w:r w:rsidR="00DA3D95">
        <w:t> </w:t>
      </w:r>
      <w:r w:rsidRPr="0088045E">
        <w:t xml:space="preserve">Studii, </w:t>
      </w:r>
      <w:r w:rsidR="009C4E66" w:rsidRPr="0088045E">
        <w:t>Výrobcích Roche</w:t>
      </w:r>
      <w:r w:rsidR="009673E3">
        <w:t xml:space="preserve"> </w:t>
      </w:r>
      <w:r w:rsidR="009673E3" w:rsidRPr="002F3E23">
        <w:t>včetně jakéhokoli Hodnoceného léčivého přípravku</w:t>
      </w:r>
      <w:r w:rsidR="009C4E66" w:rsidRPr="0088045E">
        <w:t xml:space="preserve">, </w:t>
      </w:r>
      <w:r w:rsidR="003671E1" w:rsidRPr="00974C78">
        <w:t>know-how</w:t>
      </w:r>
      <w:r w:rsidR="003671E1" w:rsidRPr="0088045E" w:rsidDel="003671E1">
        <w:t xml:space="preserve"> </w:t>
      </w:r>
      <w:r w:rsidR="00B52214">
        <w:t>Společnost</w:t>
      </w:r>
      <w:r w:rsidR="004427AF">
        <w:t>i</w:t>
      </w:r>
      <w:r w:rsidR="00B52214">
        <w:t xml:space="preserve"> ROCHE</w:t>
      </w:r>
      <w:r w:rsidR="0021324B" w:rsidRPr="0088045E">
        <w:t xml:space="preserve"> </w:t>
      </w:r>
      <w:r w:rsidR="009C4E66" w:rsidRPr="0088045E">
        <w:t>či jiných společností ze Skupiny Roche („</w:t>
      </w:r>
      <w:r w:rsidR="009C4E66" w:rsidRPr="0088045E">
        <w:rPr>
          <w:b/>
        </w:rPr>
        <w:t>Důvěrné informace</w:t>
      </w:r>
      <w:r w:rsidR="009C4E66" w:rsidRPr="0088045E">
        <w:t>“).</w:t>
      </w:r>
      <w:bookmarkEnd w:id="28"/>
      <w:r w:rsidR="009C4E66" w:rsidRPr="0088045E">
        <w:t xml:space="preserve"> </w:t>
      </w:r>
    </w:p>
    <w:p w14:paraId="02EC55EA" w14:textId="77777777" w:rsidR="00C30BFD" w:rsidRPr="0088045E" w:rsidRDefault="00C30BFD" w:rsidP="00823E67">
      <w:pPr>
        <w:pStyle w:val="Clanek11"/>
      </w:pPr>
      <w:r w:rsidRPr="0088045E">
        <w:t>Důvěrné informace jsou součástí obchodního tajemství</w:t>
      </w:r>
      <w:r w:rsidR="00DA3D95" w:rsidRPr="0088045E">
        <w:t xml:space="preserve"> a</w:t>
      </w:r>
      <w:r w:rsidR="00DA3D95">
        <w:t> </w:t>
      </w:r>
      <w:r w:rsidRPr="0088045E">
        <w:t xml:space="preserve">předmětem práv duševního vlastnictví </w:t>
      </w:r>
      <w:r w:rsidR="00B52214">
        <w:t>Společnost</w:t>
      </w:r>
      <w:r w:rsidR="004427AF">
        <w:t>i</w:t>
      </w:r>
      <w:r w:rsidR="00B52214">
        <w:t xml:space="preserve"> ROCHE</w:t>
      </w:r>
      <w:r w:rsidR="00DA3D95" w:rsidRPr="0088045E">
        <w:t xml:space="preserve"> a</w:t>
      </w:r>
      <w:r w:rsidR="00DA3D95">
        <w:t> </w:t>
      </w:r>
      <w:r w:rsidRPr="0088045E">
        <w:t>budou drženy Poskytovatelem</w:t>
      </w:r>
      <w:r w:rsidR="00DA3D95" w:rsidRPr="0088045E">
        <w:t xml:space="preserve"> a</w:t>
      </w:r>
      <w:r w:rsidR="00DA3D95">
        <w:t> </w:t>
      </w:r>
      <w:r w:rsidRPr="0088045E">
        <w:t>Hlavním zkoušejícím</w:t>
      </w:r>
      <w:r w:rsidR="00DA3D95" w:rsidRPr="0088045E">
        <w:t xml:space="preserve"> v</w:t>
      </w:r>
      <w:r w:rsidR="00DA3D95">
        <w:t> </w:t>
      </w:r>
      <w:r w:rsidRPr="0088045E">
        <w:t>tajnosti</w:t>
      </w:r>
      <w:r w:rsidR="00DA3D95" w:rsidRPr="0088045E">
        <w:t xml:space="preserve"> a</w:t>
      </w:r>
      <w:r w:rsidR="00DA3D95">
        <w:t> </w:t>
      </w:r>
      <w:r w:rsidRPr="0088045E">
        <w:t xml:space="preserve">na místě pro takové informace určeném, vyjma případů dále uvedených. Pokud je ze zákonem stanovených důvodů nutné Důvěrné informace zpřístupnit, Poskytovatel nebo Hlavní </w:t>
      </w:r>
      <w:r w:rsidRPr="00245386">
        <w:t xml:space="preserve">zkoušející toto neodkladně písemně oznámí </w:t>
      </w:r>
      <w:r w:rsidR="00B52214" w:rsidRPr="00245386">
        <w:t>Společnost</w:t>
      </w:r>
      <w:r w:rsidR="004427AF" w:rsidRPr="00245386">
        <w:t>i</w:t>
      </w:r>
      <w:r w:rsidR="00B52214" w:rsidRPr="00245386">
        <w:t xml:space="preserve"> ROCHE</w:t>
      </w:r>
      <w:r w:rsidR="00261B77" w:rsidRPr="00245386">
        <w:t xml:space="preserve"> před sdělením Důvěrných informací</w:t>
      </w:r>
      <w:r w:rsidR="00612796">
        <w:t>,</w:t>
      </w:r>
      <w:r w:rsidR="00612796" w:rsidRPr="00612796">
        <w:t xml:space="preserve"> </w:t>
      </w:r>
      <w:r w:rsidR="00612796" w:rsidRPr="00974C78">
        <w:t>nevylučují-li to platné právní předpisy či pokyn kontrolního orgánu</w:t>
      </w:r>
      <w:r w:rsidRPr="0088045E">
        <w:t xml:space="preserve">. </w:t>
      </w:r>
    </w:p>
    <w:p w14:paraId="3FA8B3F2" w14:textId="77777777" w:rsidR="00C30BFD" w:rsidRPr="0088045E" w:rsidRDefault="00C30BFD" w:rsidP="00823E67">
      <w:pPr>
        <w:pStyle w:val="Clanek11"/>
      </w:pPr>
      <w:r w:rsidRPr="0088045E">
        <w:t>Poskytovatel</w:t>
      </w:r>
      <w:r w:rsidR="00DA3D95" w:rsidRPr="0088045E">
        <w:t xml:space="preserve"> a</w:t>
      </w:r>
      <w:r w:rsidR="00DA3D95">
        <w:t> </w:t>
      </w:r>
      <w:r w:rsidR="007508A1">
        <w:t>H</w:t>
      </w:r>
      <w:r w:rsidRPr="0088045E">
        <w:t xml:space="preserve">lavní zkoušející nesmí </w:t>
      </w:r>
      <w:r w:rsidR="0032358A">
        <w:t>D</w:t>
      </w:r>
      <w:r w:rsidRPr="0088045E">
        <w:t xml:space="preserve">ůvěrné informace používat pro účel jiný, než který určí </w:t>
      </w:r>
      <w:r w:rsidR="00B52214">
        <w:t>Společnost ROCHE</w:t>
      </w:r>
      <w:r w:rsidRPr="0088045E">
        <w:t>.</w:t>
      </w:r>
    </w:p>
    <w:p w14:paraId="460C1EC3" w14:textId="77777777" w:rsidR="00C30BFD" w:rsidRPr="0088045E" w:rsidRDefault="00DA4473" w:rsidP="00823E67">
      <w:pPr>
        <w:pStyle w:val="Clanek11"/>
      </w:pPr>
      <w:bookmarkStart w:id="29" w:name="_Ref465095718"/>
      <w:r w:rsidRPr="0088045E">
        <w:t xml:space="preserve">Poskytovatel </w:t>
      </w:r>
      <w:r w:rsidR="007508A1">
        <w:t xml:space="preserve">ani </w:t>
      </w:r>
      <w:r w:rsidR="007508A1" w:rsidRPr="0088045E">
        <w:t xml:space="preserve">Hlavní zkoušející </w:t>
      </w:r>
      <w:r w:rsidR="009C4E66" w:rsidRPr="0088045E">
        <w:t xml:space="preserve">nesdělí Důvěrné informace třetí osobě, vyjma </w:t>
      </w:r>
      <w:r w:rsidR="00712ED1" w:rsidRPr="0088045E">
        <w:t>zaměstnanců</w:t>
      </w:r>
      <w:r w:rsidR="00C029AC">
        <w:t xml:space="preserve"> Poskytovatele</w:t>
      </w:r>
      <w:r w:rsidR="00C30BFD" w:rsidRPr="0088045E">
        <w:t>, kteří se podílejí na Studii, právních či daňových poradců („</w:t>
      </w:r>
      <w:r w:rsidR="00C30BFD" w:rsidRPr="007508A1">
        <w:rPr>
          <w:b/>
        </w:rPr>
        <w:t>Spolupracovníci</w:t>
      </w:r>
      <w:r w:rsidR="00C30BFD" w:rsidRPr="0088045E">
        <w:t>“),</w:t>
      </w:r>
      <w:r w:rsidR="00DA3D95" w:rsidRPr="0088045E">
        <w:t xml:space="preserve"> a</w:t>
      </w:r>
      <w:r w:rsidR="00DA3D95">
        <w:t> </w:t>
      </w:r>
      <w:r w:rsidR="00C30BFD" w:rsidRPr="0088045E">
        <w:t>to vždy pouze</w:t>
      </w:r>
      <w:r w:rsidR="00DA3D95" w:rsidRPr="0088045E">
        <w:t xml:space="preserve"> v</w:t>
      </w:r>
      <w:r w:rsidR="00DA3D95">
        <w:t> </w:t>
      </w:r>
      <w:r w:rsidR="00C30BFD" w:rsidRPr="0088045E">
        <w:t xml:space="preserve">rozsahu, ve kterém tyto informace potřebují znát. </w:t>
      </w:r>
    </w:p>
    <w:p w14:paraId="5A04F322" w14:textId="77777777" w:rsidR="009C4E66" w:rsidRPr="0088045E" w:rsidRDefault="009C4E66" w:rsidP="00823E67">
      <w:pPr>
        <w:pStyle w:val="Clanek11"/>
      </w:pPr>
      <w:r w:rsidRPr="0088045E">
        <w:t>Ustanovení předchozí</w:t>
      </w:r>
      <w:r w:rsidR="00D432A1" w:rsidRPr="0088045E">
        <w:t>ch odstavců</w:t>
      </w:r>
      <w:r w:rsidRPr="0088045E">
        <w:t xml:space="preserve"> se nevztahuje na Důvěrné informace:</w:t>
      </w:r>
      <w:bookmarkEnd w:id="29"/>
    </w:p>
    <w:p w14:paraId="0AF04675" w14:textId="77777777" w:rsidR="009C4E66" w:rsidRPr="0088045E" w:rsidRDefault="009C4E66" w:rsidP="00823E67">
      <w:pPr>
        <w:pStyle w:val="Claneka"/>
      </w:pPr>
      <w:bookmarkStart w:id="30" w:name="_Ref464839104"/>
      <w:r w:rsidRPr="0088045E">
        <w:t>které se staly nebo stanou všeobecně známými či dostupnými jinak než porušením povinností plynoucích</w:t>
      </w:r>
      <w:r w:rsidR="00DA3D95" w:rsidRPr="0088045E">
        <w:t xml:space="preserve"> z</w:t>
      </w:r>
      <w:r w:rsidR="00DA3D95">
        <w:t> </w:t>
      </w:r>
      <w:r w:rsidRPr="0088045E">
        <w:t xml:space="preserve">této Smlouvy </w:t>
      </w:r>
      <w:r w:rsidR="00DA4473" w:rsidRPr="0088045E">
        <w:t>Poskytovatelem</w:t>
      </w:r>
      <w:r w:rsidRPr="0088045E">
        <w:t xml:space="preserve"> </w:t>
      </w:r>
      <w:r w:rsidR="007508A1">
        <w:t xml:space="preserve">či </w:t>
      </w:r>
      <w:r w:rsidR="007508A1" w:rsidRPr="0088045E">
        <w:t xml:space="preserve">Hlavním zkoušejícím </w:t>
      </w:r>
      <w:r w:rsidRPr="0088045E">
        <w:t>nebo porušením povinností Spolupracovníky, za jejichž porušení</w:t>
      </w:r>
      <w:r w:rsidR="003E0F6A" w:rsidRPr="0088045E">
        <w:t xml:space="preserve"> </w:t>
      </w:r>
      <w:r w:rsidR="00DA4473" w:rsidRPr="0088045E">
        <w:t>Poskytovatel</w:t>
      </w:r>
      <w:r w:rsidRPr="0088045E">
        <w:t xml:space="preserve"> dle této Smlouvy odpovídá;</w:t>
      </w:r>
      <w:bookmarkEnd w:id="30"/>
    </w:p>
    <w:p w14:paraId="3ECBA795" w14:textId="77777777" w:rsidR="009C4E66" w:rsidRPr="0088045E" w:rsidRDefault="00991E4B" w:rsidP="00823E67">
      <w:pPr>
        <w:pStyle w:val="Claneka"/>
      </w:pPr>
      <w:r w:rsidRPr="0088045E">
        <w:t xml:space="preserve">které byly Poskytovateli </w:t>
      </w:r>
      <w:r w:rsidR="007508A1">
        <w:t xml:space="preserve">či </w:t>
      </w:r>
      <w:r w:rsidR="007508A1" w:rsidRPr="0088045E">
        <w:t xml:space="preserve">Hlavnímu zkoušejícímu </w:t>
      </w:r>
      <w:r w:rsidRPr="0088045E">
        <w:t xml:space="preserve">známé ještě před tím, než mu je </w:t>
      </w:r>
      <w:r w:rsidR="00B52214">
        <w:t>Společnost ROCHE</w:t>
      </w:r>
      <w:r w:rsidRPr="0088045E">
        <w:t xml:space="preserve"> </w:t>
      </w:r>
      <w:r w:rsidR="00D432A1" w:rsidRPr="0088045E">
        <w:t xml:space="preserve">nebo CRO </w:t>
      </w:r>
      <w:r w:rsidRPr="0088045E">
        <w:t>poskytl</w:t>
      </w:r>
      <w:r w:rsidR="00D432A1" w:rsidRPr="0088045E">
        <w:t>i</w:t>
      </w:r>
      <w:r w:rsidRPr="0088045E">
        <w:t xml:space="preserve">; </w:t>
      </w:r>
      <w:r w:rsidR="009C4E66" w:rsidRPr="0088045E">
        <w:t xml:space="preserve">to neplatí, získal-li je </w:t>
      </w:r>
      <w:r w:rsidR="003E0F6A" w:rsidRPr="0088045E">
        <w:t>Po</w:t>
      </w:r>
      <w:r w:rsidR="00DA4473" w:rsidRPr="0088045E">
        <w:t>skytova</w:t>
      </w:r>
      <w:r w:rsidR="003E0F6A" w:rsidRPr="0088045E">
        <w:t>tel</w:t>
      </w:r>
      <w:r w:rsidR="009C4E66" w:rsidRPr="0088045E">
        <w:t xml:space="preserve"> </w:t>
      </w:r>
      <w:r w:rsidR="007508A1" w:rsidRPr="0088045E">
        <w:t xml:space="preserve">či Hlavní zkoušející </w:t>
      </w:r>
      <w:r w:rsidR="009C4E66" w:rsidRPr="0088045E">
        <w:t xml:space="preserve">přímo či nepřímo od </w:t>
      </w:r>
      <w:r w:rsidR="00B52214">
        <w:t>Společnost</w:t>
      </w:r>
      <w:r w:rsidR="004427AF">
        <w:t>i</w:t>
      </w:r>
      <w:r w:rsidR="00B52214">
        <w:t xml:space="preserve"> ROCHE</w:t>
      </w:r>
      <w:r w:rsidR="00D432A1" w:rsidRPr="0088045E">
        <w:t>;</w:t>
      </w:r>
    </w:p>
    <w:p w14:paraId="25E8D7FF" w14:textId="77777777" w:rsidR="009C4E66" w:rsidRPr="0088045E" w:rsidRDefault="009C4E66" w:rsidP="00823E67">
      <w:pPr>
        <w:pStyle w:val="Claneka"/>
      </w:pPr>
      <w:r w:rsidRPr="0088045E">
        <w:t xml:space="preserve">jejichž samostatným původcem je </w:t>
      </w:r>
      <w:r w:rsidR="003E0F6A" w:rsidRPr="0088045E">
        <w:t>Po</w:t>
      </w:r>
      <w:r w:rsidR="00DA4473" w:rsidRPr="0088045E">
        <w:t>skytova</w:t>
      </w:r>
      <w:r w:rsidR="003E0F6A" w:rsidRPr="0088045E">
        <w:t>tel</w:t>
      </w:r>
      <w:r w:rsidR="007508A1" w:rsidRPr="007508A1">
        <w:t xml:space="preserve"> </w:t>
      </w:r>
      <w:r w:rsidR="007508A1" w:rsidRPr="0088045E">
        <w:t>nebo Hlavní zkoušející</w:t>
      </w:r>
      <w:r w:rsidRPr="0088045E">
        <w:t>,</w:t>
      </w:r>
      <w:r w:rsidR="00DA3D95" w:rsidRPr="0088045E">
        <w:t xml:space="preserve"> a</w:t>
      </w:r>
      <w:r w:rsidR="00DA3D95">
        <w:t> </w:t>
      </w:r>
      <w:r w:rsidRPr="0088045E">
        <w:t xml:space="preserve">to bez využití informací poskytnutých </w:t>
      </w:r>
      <w:r w:rsidR="00B52214">
        <w:t>Společnost</w:t>
      </w:r>
      <w:r w:rsidR="004427AF">
        <w:t>í</w:t>
      </w:r>
      <w:r w:rsidR="00B52214">
        <w:t xml:space="preserve"> ROCHE</w:t>
      </w:r>
      <w:r w:rsidR="00D432A1" w:rsidRPr="0088045E">
        <w:t xml:space="preserve"> nebo CRO</w:t>
      </w:r>
      <w:r w:rsidR="007E3844">
        <w:t xml:space="preserve"> </w:t>
      </w:r>
      <w:r w:rsidRPr="0088045E">
        <w:t>dle této Smlouvy, ani</w:t>
      </w:r>
      <w:r w:rsidR="00DA3D95" w:rsidRPr="0088045E">
        <w:t xml:space="preserve"> s</w:t>
      </w:r>
      <w:r w:rsidR="00DA3D95">
        <w:t> </w:t>
      </w:r>
      <w:r w:rsidRPr="0088045E">
        <w:t>odkazem na ni;</w:t>
      </w:r>
    </w:p>
    <w:p w14:paraId="70B31572" w14:textId="77777777" w:rsidR="009C4E66" w:rsidRPr="0088045E" w:rsidRDefault="009C4E66" w:rsidP="00823E67">
      <w:pPr>
        <w:pStyle w:val="Claneka"/>
      </w:pPr>
      <w:bookmarkStart w:id="31" w:name="_Ref464489303"/>
      <w:r w:rsidRPr="0088045E">
        <w:t>k jejichž zveřejnění dal</w:t>
      </w:r>
      <w:r w:rsidR="004427AF">
        <w:t>a</w:t>
      </w:r>
      <w:r w:rsidR="00D432A1" w:rsidRPr="0088045E">
        <w:t xml:space="preserve"> </w:t>
      </w:r>
      <w:r w:rsidR="00B52214">
        <w:t>Společnost ROCHE</w:t>
      </w:r>
      <w:r w:rsidR="00DA4473" w:rsidRPr="0088045E">
        <w:t xml:space="preserve"> </w:t>
      </w:r>
      <w:r w:rsidRPr="0088045E">
        <w:t>výslovný písemný či e-mailový souhlas</w:t>
      </w:r>
      <w:bookmarkEnd w:id="31"/>
      <w:r w:rsidRPr="0088045E">
        <w:t>; nebo</w:t>
      </w:r>
    </w:p>
    <w:p w14:paraId="214A9F04" w14:textId="77777777" w:rsidR="009C4E66" w:rsidRPr="0088045E" w:rsidRDefault="009C4E66" w:rsidP="00823E67">
      <w:pPr>
        <w:pStyle w:val="Claneka"/>
      </w:pPr>
      <w:r w:rsidRPr="0088045E">
        <w:t>které byly zveřejněny na základě povinnosti stano</w:t>
      </w:r>
      <w:r w:rsidR="00712ED1" w:rsidRPr="0088045E">
        <w:t>vené právními předpisy, nebo</w:t>
      </w:r>
      <w:r w:rsidR="00BF4B54">
        <w:t xml:space="preserve"> </w:t>
      </w:r>
      <w:r w:rsidR="00712ED1" w:rsidRPr="0088045E">
        <w:t>na</w:t>
      </w:r>
      <w:r w:rsidR="00BF4B54">
        <w:t xml:space="preserve"> </w:t>
      </w:r>
      <w:r w:rsidRPr="0088045E">
        <w:t>základě pravomocného soudního rozhodnutí nebo pravomocného rozhodnutí orgánů veřejné správy.</w:t>
      </w:r>
    </w:p>
    <w:p w14:paraId="46C325CF" w14:textId="77777777" w:rsidR="009C4E66" w:rsidRPr="003E6483" w:rsidRDefault="003E0F6A" w:rsidP="00823E67">
      <w:pPr>
        <w:pStyle w:val="Clanek11"/>
      </w:pPr>
      <w:bookmarkStart w:id="32" w:name="_Ref464493274"/>
      <w:bookmarkStart w:id="33" w:name="_Ref464840510"/>
      <w:r w:rsidRPr="0088045E">
        <w:t>Po</w:t>
      </w:r>
      <w:r w:rsidR="00DA4473" w:rsidRPr="0088045E">
        <w:t>skytova</w:t>
      </w:r>
      <w:r w:rsidRPr="0088045E">
        <w:t xml:space="preserve">tel </w:t>
      </w:r>
      <w:r w:rsidR="007508A1" w:rsidRPr="0088045E">
        <w:t xml:space="preserve">či Hlavní zkoušející </w:t>
      </w:r>
      <w:r w:rsidR="009C4E66" w:rsidRPr="0088045E">
        <w:t>smí Důvěrné informace poskytnout svým Spolupracovníkům jen tehdy, jestliže tito Spolupracovníci budou vázáni, ať už na základě smlouvy či zákona, povinností zachovávat důvěrnost Důvěrných informaci,</w:t>
      </w:r>
      <w:r w:rsidR="00DA3D95" w:rsidRPr="0088045E">
        <w:t xml:space="preserve"> a</w:t>
      </w:r>
      <w:r w:rsidR="00DA3D95">
        <w:t> </w:t>
      </w:r>
      <w:r w:rsidR="009C4E66" w:rsidRPr="0088045E">
        <w:t>to přinejmenším</w:t>
      </w:r>
      <w:r w:rsidR="00DA3D95" w:rsidRPr="0088045E">
        <w:t xml:space="preserve"> v</w:t>
      </w:r>
      <w:r w:rsidR="00DA3D95">
        <w:t> </w:t>
      </w:r>
      <w:r w:rsidR="009C4E66" w:rsidRPr="0088045E">
        <w:t xml:space="preserve">rozsahu dle této Smlouvy. </w:t>
      </w:r>
      <w:r w:rsidR="00DA4473" w:rsidRPr="0088045E">
        <w:t>Poskytovatel</w:t>
      </w:r>
      <w:r w:rsidR="009C4E66" w:rsidRPr="0088045E">
        <w:t xml:space="preserve"> plně odpovíd</w:t>
      </w:r>
      <w:r w:rsidR="007508A1">
        <w:t>á</w:t>
      </w:r>
      <w:r w:rsidR="009C4E66" w:rsidRPr="0088045E">
        <w:t xml:space="preserve"> za porušení této povinnosti ze strany Spolupracovníků tak, jako </w:t>
      </w:r>
      <w:r w:rsidR="009C4E66" w:rsidRPr="003E6483">
        <w:t>by Smlouvu porušil</w:t>
      </w:r>
      <w:r w:rsidR="00DA4473" w:rsidRPr="003E6483">
        <w:t xml:space="preserve"> s</w:t>
      </w:r>
      <w:r w:rsidR="007508A1" w:rsidRPr="003E6483">
        <w:t>á</w:t>
      </w:r>
      <w:r w:rsidR="009C4E66" w:rsidRPr="003E6483">
        <w:t>m.</w:t>
      </w:r>
      <w:bookmarkEnd w:id="32"/>
      <w:bookmarkEnd w:id="33"/>
    </w:p>
    <w:p w14:paraId="478E495F" w14:textId="77777777" w:rsidR="00EC1AF8" w:rsidRPr="003E6483" w:rsidRDefault="00EC1AF8" w:rsidP="00823E67">
      <w:pPr>
        <w:pStyle w:val="Clanek11"/>
      </w:pPr>
      <w:r w:rsidRPr="003E6483">
        <w:t xml:space="preserve">V případě, že je Poskytovateli či Hlavnímu zkoušejícímu uložena povinnost zveřejnit Důvěrné informace na základě právního předpisu nebo soudního rozhodnutí nebo pravomocného rozhodnutí orgánů veřejné správy, </w:t>
      </w:r>
      <w:r w:rsidR="009D6C2E" w:rsidRPr="003E6483">
        <w:t>vynaloží Poskytovatel</w:t>
      </w:r>
      <w:r w:rsidR="00DA3D95" w:rsidRPr="003E6483">
        <w:t xml:space="preserve"> a</w:t>
      </w:r>
      <w:r w:rsidR="00DA3D95">
        <w:t> </w:t>
      </w:r>
      <w:r w:rsidR="009D6C2E" w:rsidRPr="003E6483">
        <w:t>Hlavní zkoušející veškeré možné úsilí</w:t>
      </w:r>
      <w:r w:rsidR="00DA3D95" w:rsidRPr="003E6483">
        <w:t xml:space="preserve"> k</w:t>
      </w:r>
      <w:r w:rsidR="00DA3D95">
        <w:t> </w:t>
      </w:r>
      <w:r w:rsidR="009D6C2E" w:rsidRPr="003E6483">
        <w:t>oddělení</w:t>
      </w:r>
      <w:r w:rsidR="00DA3D95" w:rsidRPr="003E6483">
        <w:t xml:space="preserve"> a</w:t>
      </w:r>
      <w:r w:rsidR="00DA3D95">
        <w:t> </w:t>
      </w:r>
      <w:r w:rsidR="009D6C2E" w:rsidRPr="003E6483">
        <w:t>nepředložení těch Důvěrných informací, na které se uložená povinnost nevztahuje.</w:t>
      </w:r>
    </w:p>
    <w:p w14:paraId="38A18CD1" w14:textId="77777777" w:rsidR="009C4E66" w:rsidRPr="0088045E" w:rsidRDefault="009C4E66" w:rsidP="00823E67">
      <w:pPr>
        <w:pStyle w:val="Clanek11"/>
      </w:pPr>
      <w:r w:rsidRPr="0088045E">
        <w:t xml:space="preserve">V případě, že </w:t>
      </w:r>
      <w:r w:rsidR="009727DF" w:rsidRPr="0088045E">
        <w:t xml:space="preserve">Poskytovatel </w:t>
      </w:r>
      <w:r w:rsidR="007508A1" w:rsidRPr="0088045E">
        <w:t xml:space="preserve">či Hlavní zkoušející </w:t>
      </w:r>
      <w:r w:rsidRPr="0088045E">
        <w:t>zjistí, že došlo nebo může dojít</w:t>
      </w:r>
      <w:r w:rsidR="00DA3D95" w:rsidRPr="0088045E">
        <w:t xml:space="preserve"> k</w:t>
      </w:r>
      <w:r w:rsidR="00DA3D95">
        <w:t> </w:t>
      </w:r>
      <w:r w:rsidRPr="0088045E">
        <w:t>prozrazení resp. získání Důvěrných informací neoprávněnou osobou, zavazuj</w:t>
      </w:r>
      <w:r w:rsidR="00BF4B54">
        <w:t>í</w:t>
      </w:r>
      <w:r w:rsidRPr="0088045E">
        <w:t xml:space="preserve"> se neprodleně informovat</w:t>
      </w:r>
      <w:r w:rsidR="00DA3D95" w:rsidRPr="0088045E">
        <w:t xml:space="preserve"> o</w:t>
      </w:r>
      <w:r w:rsidR="00DA3D95">
        <w:t> </w:t>
      </w:r>
      <w:r w:rsidRPr="0088045E">
        <w:t xml:space="preserve">této skutečnosti </w:t>
      </w:r>
      <w:r w:rsidR="00B52214">
        <w:t>Společnost ROCHE</w:t>
      </w:r>
      <w:r w:rsidR="00DA3D95" w:rsidRPr="0088045E">
        <w:t xml:space="preserve"> a</w:t>
      </w:r>
      <w:r w:rsidR="00DA3D95">
        <w:t> </w:t>
      </w:r>
      <w:r w:rsidRPr="0088045E">
        <w:t>podniknout veškeré kroky potřebné</w:t>
      </w:r>
      <w:r w:rsidR="00DA3D95" w:rsidRPr="0088045E">
        <w:t xml:space="preserve"> k</w:t>
      </w:r>
      <w:r w:rsidR="00DA3D95">
        <w:t> </w:t>
      </w:r>
      <w:r w:rsidR="00712ED1" w:rsidRPr="0088045E">
        <w:t>zabránění vzniku újmy nebo</w:t>
      </w:r>
      <w:r w:rsidR="00DA3D95">
        <w:t xml:space="preserve"> </w:t>
      </w:r>
      <w:r w:rsidR="00DA3D95" w:rsidRPr="0088045E">
        <w:t>k</w:t>
      </w:r>
      <w:r w:rsidR="00DA3D95">
        <w:t> </w:t>
      </w:r>
      <w:r w:rsidRPr="0088045E">
        <w:t>jejímu maximálnímu omezení, pokud se Strany nedohodnou jinak.</w:t>
      </w:r>
    </w:p>
    <w:p w14:paraId="28A3F675" w14:textId="77777777" w:rsidR="009C4E66" w:rsidRPr="0088045E" w:rsidRDefault="009727DF" w:rsidP="00823E67">
      <w:pPr>
        <w:pStyle w:val="Clanek11"/>
      </w:pPr>
      <w:r w:rsidRPr="0088045E">
        <w:t xml:space="preserve">Poskytovatel </w:t>
      </w:r>
      <w:r w:rsidR="007508A1">
        <w:t xml:space="preserve">či </w:t>
      </w:r>
      <w:r w:rsidR="007508A1" w:rsidRPr="0088045E">
        <w:t xml:space="preserve">Hlavní zkoušející </w:t>
      </w:r>
      <w:r w:rsidR="009C4E66" w:rsidRPr="0088045E">
        <w:t>se zavazuj</w:t>
      </w:r>
      <w:r w:rsidR="003E0F6A" w:rsidRPr="0088045E">
        <w:t>í</w:t>
      </w:r>
      <w:r w:rsidR="009C4E66" w:rsidRPr="0088045E">
        <w:t xml:space="preserve"> vrátit </w:t>
      </w:r>
      <w:r w:rsidR="00B52214">
        <w:t>Společnost</w:t>
      </w:r>
      <w:r w:rsidR="004427AF">
        <w:t>i</w:t>
      </w:r>
      <w:r w:rsidR="00B52214">
        <w:t xml:space="preserve"> ROCHE</w:t>
      </w:r>
      <w:r w:rsidR="009C4E66" w:rsidRPr="0088045E">
        <w:t xml:space="preserve"> na je</w:t>
      </w:r>
      <w:r w:rsidR="00FB0CA4">
        <w:t>jí</w:t>
      </w:r>
      <w:r w:rsidR="009C4E66" w:rsidRPr="0088045E">
        <w:t xml:space="preserve"> žádost neprodleně </w:t>
      </w:r>
      <w:r w:rsidR="009C4E66" w:rsidRPr="0088045E">
        <w:lastRenderedPageBreak/>
        <w:t>veškeré materiály obsahující Důvěrné informace</w:t>
      </w:r>
      <w:r w:rsidR="00D432A1" w:rsidRPr="0088045E">
        <w:t>,</w:t>
      </w:r>
      <w:r w:rsidR="009C4E66" w:rsidRPr="0088045E">
        <w:t xml:space="preserve"> včetně všech případných kopií nebo písemně či e-mailem potvrdí, že tyto materiály, resp. kopie byly zničeny, pokud se Strany nedohodnou jinak</w:t>
      </w:r>
      <w:r w:rsidRPr="0088045E">
        <w:t xml:space="preserve"> nebo pokud něco jiného nevyplývá</w:t>
      </w:r>
      <w:r w:rsidR="00DA3D95" w:rsidRPr="0088045E">
        <w:t xml:space="preserve"> z</w:t>
      </w:r>
      <w:r w:rsidR="00DA3D95">
        <w:t> </w:t>
      </w:r>
      <w:r w:rsidRPr="0088045E">
        <w:t>právních předpisů</w:t>
      </w:r>
      <w:r w:rsidR="009C4E66" w:rsidRPr="0088045E">
        <w:t>.</w:t>
      </w:r>
    </w:p>
    <w:p w14:paraId="3532B9C0" w14:textId="77777777" w:rsidR="009C4E66" w:rsidRDefault="009727DF" w:rsidP="00823E67">
      <w:pPr>
        <w:pStyle w:val="Clanek11"/>
      </w:pPr>
      <w:r w:rsidRPr="0088045E">
        <w:t xml:space="preserve">Poskytovatel </w:t>
      </w:r>
      <w:r w:rsidR="007508A1" w:rsidRPr="0088045E">
        <w:t xml:space="preserve">či Hlavní zkoušející </w:t>
      </w:r>
      <w:r w:rsidR="009C4E66" w:rsidRPr="0088045E">
        <w:t>j</w:t>
      </w:r>
      <w:r w:rsidR="003E0F6A" w:rsidRPr="0088045E">
        <w:t>sou</w:t>
      </w:r>
      <w:r w:rsidR="009C4E66" w:rsidRPr="0088045E">
        <w:t xml:space="preserve"> povin</w:t>
      </w:r>
      <w:r w:rsidR="003E0F6A" w:rsidRPr="0088045E">
        <w:t>ni</w:t>
      </w:r>
      <w:r w:rsidR="009C4E66" w:rsidRPr="0088045E">
        <w:t xml:space="preserve"> řídit se ujednáními tohoto </w:t>
      </w:r>
      <w:r w:rsidR="009C4E66" w:rsidRPr="006A75B9">
        <w:t xml:space="preserve">článku </w:t>
      </w:r>
      <w:r w:rsidR="006B151F">
        <w:fldChar w:fldCharType="begin"/>
      </w:r>
      <w:r w:rsidR="004358FB">
        <w:instrText xml:space="preserve"> REF _Ref475108257 \r \h </w:instrText>
      </w:r>
      <w:r w:rsidR="006B151F">
        <w:fldChar w:fldCharType="separate"/>
      </w:r>
      <w:r w:rsidR="00823E67">
        <w:t>8</w:t>
      </w:r>
      <w:r w:rsidR="006B151F">
        <w:fldChar w:fldCharType="end"/>
      </w:r>
      <w:r w:rsidR="00DA3D95" w:rsidRPr="006A75B9">
        <w:t xml:space="preserve"> </w:t>
      </w:r>
      <w:r w:rsidR="00DA3D95" w:rsidRPr="00C70B33">
        <w:t>i</w:t>
      </w:r>
      <w:r w:rsidR="00DA3D95">
        <w:t> </w:t>
      </w:r>
      <w:r w:rsidR="009C4E66" w:rsidRPr="0088045E">
        <w:t xml:space="preserve">po zániku </w:t>
      </w:r>
      <w:r w:rsidR="00A76954" w:rsidRPr="0088045E">
        <w:t>S</w:t>
      </w:r>
      <w:r w:rsidR="009C4E66" w:rsidRPr="0088045E">
        <w:t>mlouvy.</w:t>
      </w:r>
    </w:p>
    <w:p w14:paraId="760CCD05" w14:textId="77777777" w:rsidR="008E3584" w:rsidRPr="00823E67" w:rsidRDefault="008E3584" w:rsidP="00BD685B">
      <w:pPr>
        <w:pStyle w:val="Heading1"/>
        <w:keepNext/>
        <w:numPr>
          <w:ilvl w:val="0"/>
          <w:numId w:val="7"/>
        </w:numPr>
        <w:tabs>
          <w:tab w:val="clear" w:pos="4111"/>
          <w:tab w:val="num" w:pos="851"/>
        </w:tabs>
        <w:spacing w:before="160" w:after="160"/>
        <w:ind w:right="-35" w:hanging="4111"/>
        <w:rPr>
          <w:szCs w:val="22"/>
        </w:rPr>
      </w:pPr>
      <w:bookmarkStart w:id="34" w:name="_Ref859666"/>
      <w:bookmarkStart w:id="35" w:name="_Ref530476025"/>
      <w:bookmarkStart w:id="36" w:name="_Ref465342315"/>
      <w:r w:rsidRPr="00823E67">
        <w:rPr>
          <w:szCs w:val="22"/>
        </w:rPr>
        <w:t>Ochrana osobních údajů</w:t>
      </w:r>
      <w:bookmarkEnd w:id="34"/>
      <w:r w:rsidRPr="00823E67">
        <w:rPr>
          <w:szCs w:val="22"/>
        </w:rPr>
        <w:t xml:space="preserve"> </w:t>
      </w:r>
    </w:p>
    <w:p w14:paraId="64222396" w14:textId="77777777" w:rsidR="008E3584" w:rsidRPr="00823E67" w:rsidRDefault="008E3584" w:rsidP="00823E67">
      <w:pPr>
        <w:pStyle w:val="Clanek11"/>
      </w:pPr>
      <w:r w:rsidRPr="00823E67">
        <w:t>Společnost ROCHE</w:t>
      </w:r>
      <w:r w:rsidR="00DA3D95" w:rsidRPr="00823E67">
        <w:t xml:space="preserve"> a</w:t>
      </w:r>
      <w:r w:rsidR="00DA3D95">
        <w:t> </w:t>
      </w:r>
      <w:r w:rsidRPr="00823E67">
        <w:t xml:space="preserve">Zadavatel budou </w:t>
      </w:r>
      <w:r w:rsidR="00106737" w:rsidRPr="00823E67">
        <w:t xml:space="preserve">za účelem plnění této Smlouvy </w:t>
      </w:r>
      <w:r w:rsidRPr="00823E67">
        <w:t>jako společní správci ve svých interních databázích zpracovávat tyto osobní údaje:</w:t>
      </w:r>
    </w:p>
    <w:p w14:paraId="0CBC2B8E" w14:textId="77777777" w:rsidR="00386918" w:rsidRPr="00823E67" w:rsidRDefault="008E3584" w:rsidP="00823E67">
      <w:pPr>
        <w:pStyle w:val="Claneka"/>
      </w:pPr>
      <w:r w:rsidRPr="00823E67">
        <w:t>osobní údaje týkající se identifikace Poskytovatele</w:t>
      </w:r>
      <w:r w:rsidR="00DA3D95" w:rsidRPr="00823E67">
        <w:t xml:space="preserve"> a</w:t>
      </w:r>
      <w:r w:rsidR="00DA3D95">
        <w:t> </w:t>
      </w:r>
      <w:r w:rsidRPr="00823E67">
        <w:t>Hlavního zkoušejícího</w:t>
      </w:r>
      <w:r w:rsidR="00DA3D95" w:rsidRPr="00823E67">
        <w:t xml:space="preserve"> v</w:t>
      </w:r>
      <w:r w:rsidR="00DA3D95">
        <w:t> </w:t>
      </w:r>
      <w:r w:rsidRPr="00823E67">
        <w:t>rozsahu</w:t>
      </w:r>
      <w:r w:rsidR="00386918" w:rsidRPr="00823E67">
        <w:t>:</w:t>
      </w:r>
      <w:r w:rsidRPr="00823E67">
        <w:t xml:space="preserve"> jméno</w:t>
      </w:r>
      <w:r w:rsidR="00DA3D95" w:rsidRPr="00823E67">
        <w:t xml:space="preserve"> a</w:t>
      </w:r>
      <w:r w:rsidR="00DA3D95">
        <w:t> </w:t>
      </w:r>
      <w:r w:rsidRPr="00823E67">
        <w:t>příjmení Hlavního zkoušejícího</w:t>
      </w:r>
      <w:r w:rsidR="00DA3D95" w:rsidRPr="00823E67">
        <w:t xml:space="preserve"> a</w:t>
      </w:r>
      <w:r w:rsidR="00DA3D95">
        <w:t> </w:t>
      </w:r>
      <w:r w:rsidR="00386918" w:rsidRPr="00823E67">
        <w:t xml:space="preserve">dalších </w:t>
      </w:r>
      <w:r w:rsidR="005F4720" w:rsidRPr="00974C78">
        <w:t>ve Smlouvě výslovně uvedených</w:t>
      </w:r>
      <w:r w:rsidR="005F4720" w:rsidRPr="00823E67">
        <w:t xml:space="preserve"> </w:t>
      </w:r>
      <w:r w:rsidR="00386918" w:rsidRPr="00823E67">
        <w:t>zaměstnanců či zástupců</w:t>
      </w:r>
      <w:r w:rsidRPr="00823E67">
        <w:t xml:space="preserve"> Poskytovatele</w:t>
      </w:r>
      <w:r w:rsidR="00DA3D95" w:rsidRPr="00823E67">
        <w:t xml:space="preserve"> a</w:t>
      </w:r>
      <w:r w:rsidR="00DA3D95">
        <w:t> </w:t>
      </w:r>
      <w:r w:rsidRPr="00823E67">
        <w:t>kontaktních osob, telefonu, e-mailu</w:t>
      </w:r>
      <w:r w:rsidR="008A475F" w:rsidRPr="00823E67">
        <w:t>.</w:t>
      </w:r>
    </w:p>
    <w:p w14:paraId="29DF95F1" w14:textId="77777777" w:rsidR="008E3584" w:rsidRPr="00823E67" w:rsidRDefault="00386918" w:rsidP="00823E67">
      <w:pPr>
        <w:pStyle w:val="Claneka"/>
        <w:numPr>
          <w:ilvl w:val="0"/>
          <w:numId w:val="0"/>
        </w:numPr>
        <w:ind w:left="567"/>
      </w:pPr>
      <w:r w:rsidRPr="00823E67">
        <w:t xml:space="preserve">Poskytovatel se zavazuje </w:t>
      </w:r>
      <w:r w:rsidR="008A475F" w:rsidRPr="00823E67">
        <w:t>informovat</w:t>
      </w:r>
      <w:r w:rsidRPr="00823E67">
        <w:t xml:space="preserve"> své zaměstnance</w:t>
      </w:r>
      <w:r w:rsidR="00BD685B" w:rsidRPr="00823E67">
        <w:t>, jejichž osobní údaje jsou zpracovávány dle tohoto článku,</w:t>
      </w:r>
      <w:r w:rsidR="00DA3D95" w:rsidRPr="00823E67">
        <w:t xml:space="preserve"> o</w:t>
      </w:r>
      <w:r w:rsidR="00DA3D95">
        <w:t> </w:t>
      </w:r>
      <w:r w:rsidRPr="00823E67">
        <w:t>tom, jak jsou jejich osobní údaje zpracovávány ze strany Společnosti ROCHE</w:t>
      </w:r>
      <w:r w:rsidR="00DA3D95" w:rsidRPr="00823E67">
        <w:t xml:space="preserve"> a</w:t>
      </w:r>
      <w:r w:rsidR="00DA3D95">
        <w:t> </w:t>
      </w:r>
      <w:r w:rsidRPr="00823E67">
        <w:t>Zadavatele,</w:t>
      </w:r>
      <w:r w:rsidR="00DA3D95" w:rsidRPr="00823E67">
        <w:t xml:space="preserve"> a</w:t>
      </w:r>
      <w:r w:rsidR="00DA3D95">
        <w:t> </w:t>
      </w:r>
      <w:r w:rsidRPr="00823E67">
        <w:t>to</w:t>
      </w:r>
      <w:r w:rsidR="00DA3D95" w:rsidRPr="00823E67">
        <w:t xml:space="preserve"> v</w:t>
      </w:r>
      <w:r w:rsidR="00DA3D95">
        <w:t> </w:t>
      </w:r>
      <w:r w:rsidRPr="00823E67">
        <w:t xml:space="preserve">rozsahu </w:t>
      </w:r>
      <w:r w:rsidRPr="00823E67">
        <w:rPr>
          <w:u w:val="single"/>
        </w:rPr>
        <w:t>přílohy č. 3</w:t>
      </w:r>
      <w:r w:rsidR="00DA3D95" w:rsidRPr="00823E67">
        <w:t xml:space="preserve"> k</w:t>
      </w:r>
      <w:r w:rsidR="00DA3D95">
        <w:t> </w:t>
      </w:r>
      <w:r w:rsidRPr="00823E67">
        <w:t>této Smlouvě</w:t>
      </w:r>
      <w:r w:rsidR="008E3584" w:rsidRPr="00823E67">
        <w:t>.</w:t>
      </w:r>
    </w:p>
    <w:p w14:paraId="0188109A" w14:textId="77777777" w:rsidR="008E3584" w:rsidRPr="00823E67" w:rsidRDefault="008E3584" w:rsidP="00823E67">
      <w:pPr>
        <w:pStyle w:val="Clanek11"/>
      </w:pPr>
      <w:bookmarkStart w:id="37" w:name="_Ref859594"/>
      <w:r w:rsidRPr="00823E67">
        <w:t>Zadavatel bude</w:t>
      </w:r>
      <w:r w:rsidR="00DA3D95" w:rsidRPr="00823E67">
        <w:t xml:space="preserve"> v</w:t>
      </w:r>
      <w:r w:rsidR="00DA3D95">
        <w:t> </w:t>
      </w:r>
      <w:r w:rsidRPr="00823E67">
        <w:t>souvislosti</w:t>
      </w:r>
      <w:r w:rsidR="00DA3D95" w:rsidRPr="00823E67">
        <w:t xml:space="preserve"> s</w:t>
      </w:r>
      <w:r w:rsidR="00DA3D95">
        <w:t> </w:t>
      </w:r>
      <w:r w:rsidRPr="00823E67">
        <w:t>touto Studií jako Správce zpracovávat tyto osobní údaje:</w:t>
      </w:r>
      <w:bookmarkEnd w:id="37"/>
    </w:p>
    <w:p w14:paraId="5BF19373" w14:textId="77777777" w:rsidR="008E3584" w:rsidRPr="00823E67" w:rsidRDefault="008E3584" w:rsidP="00823E67">
      <w:pPr>
        <w:pStyle w:val="Claneka"/>
      </w:pPr>
      <w:r w:rsidRPr="00823E67">
        <w:t>osobní údaje Hlavního zkoušejícího, spoluzkoušejících</w:t>
      </w:r>
      <w:r w:rsidR="00DA3D95" w:rsidRPr="00823E67">
        <w:t xml:space="preserve"> a</w:t>
      </w:r>
      <w:r w:rsidR="00DA3D95">
        <w:t> </w:t>
      </w:r>
      <w:r w:rsidRPr="00823E67">
        <w:t>dalších členů studijního týmu</w:t>
      </w:r>
      <w:r w:rsidR="00DA3D95" w:rsidRPr="00823E67">
        <w:t xml:space="preserve"> v</w:t>
      </w:r>
      <w:r w:rsidR="00DA3D95">
        <w:t> </w:t>
      </w:r>
      <w:r w:rsidRPr="00823E67">
        <w:t>rozsahu</w:t>
      </w:r>
      <w:r w:rsidR="008A475F" w:rsidRPr="00823E67">
        <w:t>:</w:t>
      </w:r>
      <w:r w:rsidRPr="00823E67">
        <w:t xml:space="preserve"> jméno</w:t>
      </w:r>
      <w:r w:rsidR="00DA3D95" w:rsidRPr="00823E67">
        <w:t xml:space="preserve"> a</w:t>
      </w:r>
      <w:r w:rsidR="00DA3D95">
        <w:t> </w:t>
      </w:r>
      <w:r w:rsidRPr="00823E67">
        <w:t>příjmení, adresa, datum narození, telefon, e-mail,</w:t>
      </w:r>
      <w:r w:rsidR="00DA3D95" w:rsidRPr="00823E67">
        <w:t xml:space="preserve"> a</w:t>
      </w:r>
      <w:r w:rsidR="00DA3D95">
        <w:t> </w:t>
      </w:r>
      <w:r w:rsidR="008A475F" w:rsidRPr="00823E67">
        <w:t xml:space="preserve">to </w:t>
      </w:r>
      <w:r w:rsidRPr="00823E67">
        <w:t xml:space="preserve">za účelem plnění právních povinností vyplývajících ze zvláštních právních předpisů, zejména </w:t>
      </w:r>
      <w:r w:rsidR="00386918" w:rsidRPr="00823E67">
        <w:t>Z</w:t>
      </w:r>
      <w:r w:rsidRPr="00823E67">
        <w:t>ákon</w:t>
      </w:r>
      <w:r w:rsidR="00386918" w:rsidRPr="00823E67">
        <w:t>a</w:t>
      </w:r>
      <w:r w:rsidR="00DA3D95" w:rsidRPr="00823E67">
        <w:t xml:space="preserve"> o</w:t>
      </w:r>
      <w:r w:rsidR="00DA3D95">
        <w:t> </w:t>
      </w:r>
      <w:r w:rsidRPr="00823E67">
        <w:t>léčivech;</w:t>
      </w:r>
      <w:r w:rsidR="00BD685B" w:rsidRPr="00823E67">
        <w:t xml:space="preserve"> Hlavní zkoušející bude</w:t>
      </w:r>
      <w:r w:rsidR="00DA3D95" w:rsidRPr="00823E67">
        <w:t xml:space="preserve"> o</w:t>
      </w:r>
      <w:r w:rsidR="00DA3D95">
        <w:t> </w:t>
      </w:r>
      <w:r w:rsidR="00BD685B" w:rsidRPr="00823E67">
        <w:t>tomto zpracování informován prostřednictvím separátního dokumentu zaslaného Společností ROCHE</w:t>
      </w:r>
      <w:r w:rsidR="00DA3D95" w:rsidRPr="00823E67">
        <w:t xml:space="preserve"> a</w:t>
      </w:r>
      <w:r w:rsidR="00DA3D95">
        <w:t> </w:t>
      </w:r>
      <w:r w:rsidR="00BD685B" w:rsidRPr="00823E67">
        <w:t>zavazuje se předat tento dokument všem spoluzkoušejícím</w:t>
      </w:r>
      <w:r w:rsidR="00DA3D95" w:rsidRPr="00823E67">
        <w:t xml:space="preserve"> a</w:t>
      </w:r>
      <w:r w:rsidR="00DA3D95">
        <w:t> </w:t>
      </w:r>
      <w:r w:rsidR="00BD685B" w:rsidRPr="00823E67">
        <w:t xml:space="preserve">členům studijního týmu. </w:t>
      </w:r>
    </w:p>
    <w:p w14:paraId="5DB282C3" w14:textId="77777777" w:rsidR="008E3584" w:rsidRPr="00823E67" w:rsidRDefault="008E3584" w:rsidP="00823E67">
      <w:pPr>
        <w:pStyle w:val="Claneka"/>
      </w:pPr>
      <w:bookmarkStart w:id="38" w:name="_Ref859599"/>
      <w:r w:rsidRPr="00823E67">
        <w:t>osobní údaje Pacientů vyžadované</w:t>
      </w:r>
      <w:r w:rsidR="00DA3D95" w:rsidRPr="00823E67">
        <w:t xml:space="preserve"> v</w:t>
      </w:r>
      <w:r w:rsidR="00DA3D95">
        <w:t> </w:t>
      </w:r>
      <w:r w:rsidRPr="00823E67">
        <w:t>CRF</w:t>
      </w:r>
      <w:r w:rsidR="00DA3D95" w:rsidRPr="00823E67">
        <w:t xml:space="preserve"> a</w:t>
      </w:r>
      <w:r w:rsidR="00DA3D95">
        <w:t> </w:t>
      </w:r>
      <w:r w:rsidRPr="00823E67">
        <w:t>výstupy vyšetření požadovaných Protokolem</w:t>
      </w:r>
      <w:r w:rsidR="00DA3D95" w:rsidRPr="00823E67">
        <w:t xml:space="preserve"> v</w:t>
      </w:r>
      <w:r w:rsidR="00DA3D95">
        <w:t> </w:t>
      </w:r>
      <w:r w:rsidRPr="00823E67">
        <w:t>rozsahu</w:t>
      </w:r>
      <w:r w:rsidR="00386918" w:rsidRPr="00823E67">
        <w:t>:</w:t>
      </w:r>
      <w:r w:rsidRPr="00823E67">
        <w:t xml:space="preserve"> identifikační kód, datum narození, věk, etnická příslušnost, pohlaví, rasová příslušnost, údaje</w:t>
      </w:r>
      <w:r w:rsidR="00DA3D95" w:rsidRPr="00823E67">
        <w:t xml:space="preserve"> o</w:t>
      </w:r>
      <w:r w:rsidR="00DA3D95">
        <w:t> </w:t>
      </w:r>
      <w:r w:rsidRPr="00823E67">
        <w:t>zdravotním stavu</w:t>
      </w:r>
      <w:r w:rsidR="00DA3D95" w:rsidRPr="00823E67">
        <w:t xml:space="preserve"> a</w:t>
      </w:r>
      <w:r w:rsidR="00DA3D95">
        <w:t> </w:t>
      </w:r>
      <w:r w:rsidRPr="00823E67">
        <w:t>další údaje požadované pro řádné provedení Studie.</w:t>
      </w:r>
      <w:bookmarkEnd w:id="38"/>
      <w:r w:rsidRPr="00823E67">
        <w:t xml:space="preserve"> </w:t>
      </w:r>
    </w:p>
    <w:p w14:paraId="244F4BEE" w14:textId="77777777" w:rsidR="008E3584" w:rsidRPr="00823E67" w:rsidRDefault="008E3584" w:rsidP="00823E67">
      <w:pPr>
        <w:pStyle w:val="Clanek11"/>
      </w:pPr>
      <w:bookmarkStart w:id="39" w:name="_Ref859642"/>
      <w:r w:rsidRPr="00823E67">
        <w:t xml:space="preserve">Poskytovatel bude pro účely </w:t>
      </w:r>
      <w:r w:rsidR="008A475F" w:rsidRPr="00823E67">
        <w:t xml:space="preserve">provedení </w:t>
      </w:r>
      <w:r w:rsidRPr="00823E67">
        <w:t xml:space="preserve">Studie zpracovávat </w:t>
      </w:r>
      <w:r w:rsidR="00386918" w:rsidRPr="00823E67">
        <w:t xml:space="preserve">pro Zadavatele </w:t>
      </w:r>
      <w:r w:rsidRPr="00823E67">
        <w:t xml:space="preserve">jako zpracovatel osobních údajů osobní údaje Pacientů dle článku </w:t>
      </w:r>
      <w:r w:rsidR="006B151F">
        <w:fldChar w:fldCharType="begin"/>
      </w:r>
      <w:r w:rsidR="00823E67">
        <w:instrText xml:space="preserve"> REF _Ref859599 \r \h </w:instrText>
      </w:r>
      <w:r w:rsidR="006B151F">
        <w:fldChar w:fldCharType="separate"/>
      </w:r>
      <w:r w:rsidR="00823E67">
        <w:t>9.2(b)</w:t>
      </w:r>
      <w:r w:rsidR="006B151F">
        <w:fldChar w:fldCharType="end"/>
      </w:r>
      <w:r w:rsidRPr="00823E67">
        <w:t>. Poskytovatel se pro účely tohoto zpracování zavazuje:</w:t>
      </w:r>
      <w:bookmarkEnd w:id="39"/>
    </w:p>
    <w:p w14:paraId="1120C22E" w14:textId="77777777" w:rsidR="008E3584" w:rsidRPr="00823E67" w:rsidRDefault="008E3584" w:rsidP="00823E67">
      <w:pPr>
        <w:pStyle w:val="Claneka"/>
      </w:pPr>
      <w:r w:rsidRPr="00823E67">
        <w:t xml:space="preserve">zpracovávat osobní údaje dle článku </w:t>
      </w:r>
      <w:r w:rsidR="006B151F">
        <w:fldChar w:fldCharType="begin"/>
      </w:r>
      <w:r w:rsidR="00823E67">
        <w:instrText xml:space="preserve"> REF _Ref859599 \r \h </w:instrText>
      </w:r>
      <w:r w:rsidR="006B151F">
        <w:fldChar w:fldCharType="separate"/>
      </w:r>
      <w:r w:rsidR="00823E67">
        <w:t>9.2(b)</w:t>
      </w:r>
      <w:r w:rsidR="006B151F">
        <w:fldChar w:fldCharType="end"/>
      </w:r>
      <w:r w:rsidRPr="00823E67">
        <w:t xml:space="preserve"> výhradně na základě doložených pokynů Společnosti ROCHE nebo Zadavatele, ledaže mu zpracování ukládají příslušné právní předpisy, které se na něho vztahují,</w:t>
      </w:r>
      <w:r w:rsidR="00DA3D95" w:rsidRPr="00823E67">
        <w:t xml:space="preserve"> v</w:t>
      </w:r>
      <w:r w:rsidR="00DA3D95">
        <w:t> </w:t>
      </w:r>
      <w:r w:rsidRPr="00823E67">
        <w:t xml:space="preserve">takovém případě má Poskytovatel povinnost </w:t>
      </w:r>
      <w:r w:rsidR="00386918" w:rsidRPr="00823E67">
        <w:t xml:space="preserve">Společnost ROCHE </w:t>
      </w:r>
      <w:r w:rsidRPr="00823E67">
        <w:t>informovat;</w:t>
      </w:r>
    </w:p>
    <w:p w14:paraId="30C61496" w14:textId="77777777" w:rsidR="008E3584" w:rsidRPr="00823E67" w:rsidRDefault="008E3584" w:rsidP="00823E67">
      <w:pPr>
        <w:pStyle w:val="Claneka"/>
      </w:pPr>
      <w:r w:rsidRPr="00823E67">
        <w:t>zajistit, že Pacienti budou informováni Hlavním zkoušejícím</w:t>
      </w:r>
      <w:r w:rsidR="00DA3D95" w:rsidRPr="00823E67">
        <w:t xml:space="preserve"> a</w:t>
      </w:r>
      <w:r w:rsidR="00DA3D95">
        <w:t> </w:t>
      </w:r>
      <w:r w:rsidRPr="00823E67">
        <w:t>podepíší souhlas se zpracováním osobních údajů ve znění zaslaném Společností ROCHE;</w:t>
      </w:r>
    </w:p>
    <w:p w14:paraId="3A1088F9" w14:textId="77777777" w:rsidR="008E3584" w:rsidRPr="00823E67" w:rsidRDefault="008E3584" w:rsidP="00823E67">
      <w:pPr>
        <w:pStyle w:val="Claneka"/>
        <w:rPr>
          <w:bCs/>
        </w:rPr>
      </w:pPr>
      <w:r w:rsidRPr="00823E67">
        <w:t>bez prodlení informovat Společnost ROCHE</w:t>
      </w:r>
      <w:r w:rsidR="00DA3D95" w:rsidRPr="00823E67">
        <w:t xml:space="preserve"> o</w:t>
      </w:r>
      <w:r w:rsidR="00DA3D95">
        <w:t> </w:t>
      </w:r>
      <w:r w:rsidRPr="00823E67">
        <w:t>uplatněných právech subjekty údajů;</w:t>
      </w:r>
    </w:p>
    <w:p w14:paraId="27638110" w14:textId="77777777" w:rsidR="008E3584" w:rsidRPr="00823E67" w:rsidRDefault="008E3584" w:rsidP="00823E67">
      <w:pPr>
        <w:pStyle w:val="Claneka"/>
      </w:pPr>
      <w:r w:rsidRPr="00823E67">
        <w:t>bez prodlení informovat Společnost ROCHE</w:t>
      </w:r>
      <w:r w:rsidR="00DA3D95" w:rsidRPr="00823E67">
        <w:t xml:space="preserve"> o</w:t>
      </w:r>
      <w:r w:rsidR="00DA3D95">
        <w:t> </w:t>
      </w:r>
      <w:r w:rsidRPr="00823E67">
        <w:t>kontrolách ze strany Úřadu pro ochranu osobních údajů či jiného do</w:t>
      </w:r>
      <w:r w:rsidR="00386918" w:rsidRPr="00823E67">
        <w:t>zor</w:t>
      </w:r>
      <w:r w:rsidRPr="00823E67">
        <w:t>ového úřadu, který se týká osobních údajů specifikovaných</w:t>
      </w:r>
      <w:r w:rsidR="00DA3D95" w:rsidRPr="00823E67">
        <w:t xml:space="preserve"> v</w:t>
      </w:r>
      <w:r w:rsidR="00DA3D95">
        <w:t> </w:t>
      </w:r>
      <w:r w:rsidRPr="00823E67">
        <w:t xml:space="preserve">článku </w:t>
      </w:r>
      <w:r w:rsidR="006B151F">
        <w:fldChar w:fldCharType="begin"/>
      </w:r>
      <w:r w:rsidR="00823E67">
        <w:instrText xml:space="preserve"> REF _Ref859599 \r \h </w:instrText>
      </w:r>
      <w:r w:rsidR="006B151F">
        <w:fldChar w:fldCharType="separate"/>
      </w:r>
      <w:r w:rsidR="00823E67">
        <w:t>9.2(b)</w:t>
      </w:r>
      <w:r w:rsidR="006B151F">
        <w:fldChar w:fldCharType="end"/>
      </w:r>
      <w:r w:rsidRPr="00823E67">
        <w:t xml:space="preserve"> této Smlouvy;</w:t>
      </w:r>
    </w:p>
    <w:p w14:paraId="2F5B1D07" w14:textId="77777777" w:rsidR="008E3584" w:rsidRPr="00823E67" w:rsidRDefault="008E3584" w:rsidP="00823E67">
      <w:pPr>
        <w:pStyle w:val="Claneka"/>
      </w:pPr>
      <w:r w:rsidRPr="00823E67">
        <w:t>zajistit, že osobní údaje předávané Společnosti ROCHE</w:t>
      </w:r>
      <w:r w:rsidR="00DA3D95" w:rsidRPr="00823E67">
        <w:t xml:space="preserve"> a</w:t>
      </w:r>
      <w:r w:rsidR="00DA3D95">
        <w:t> </w:t>
      </w:r>
      <w:r w:rsidR="008A475F" w:rsidRPr="00823E67">
        <w:t>Zadavateli</w:t>
      </w:r>
      <w:r w:rsidRPr="00823E67">
        <w:t xml:space="preserve"> budou aktuální, přesné</w:t>
      </w:r>
      <w:r w:rsidR="00DA3D95" w:rsidRPr="00823E67">
        <w:t xml:space="preserve"> a</w:t>
      </w:r>
      <w:r w:rsidR="00DA3D95">
        <w:t> </w:t>
      </w:r>
      <w:r w:rsidRPr="00823E67">
        <w:t>pravdivé;</w:t>
      </w:r>
    </w:p>
    <w:p w14:paraId="557563B1" w14:textId="77777777" w:rsidR="008E3584" w:rsidRPr="00823E67" w:rsidRDefault="008E3584" w:rsidP="00823E67">
      <w:pPr>
        <w:pStyle w:val="Claneka"/>
      </w:pPr>
      <w:r w:rsidRPr="00823E67">
        <w:t>nezapojit do zpracování osobních údajů další zpracovatele bez předchozího souhlasu Společnosti ROCHE nebo Zadavatele</w:t>
      </w:r>
      <w:r w:rsidR="005F4720">
        <w:t xml:space="preserve">. </w:t>
      </w:r>
      <w:r w:rsidR="005F4720" w:rsidRPr="00974C78">
        <w:t>Za dalšího zpracovatele se pro tyto účely nepovažují Hlavní zkoušející</w:t>
      </w:r>
      <w:r w:rsidR="00DA3D95" w:rsidRPr="00974C78">
        <w:t xml:space="preserve"> a</w:t>
      </w:r>
      <w:r w:rsidR="00DA3D95">
        <w:t> </w:t>
      </w:r>
      <w:r w:rsidR="005F4720" w:rsidRPr="00974C78">
        <w:t>členové týmu účastnící se Studie či jiné osoby podílející se na zpracování osobních údajů ve Studii, které jsou vůči Poskytovateli</w:t>
      </w:r>
      <w:r w:rsidR="00DA3D95" w:rsidRPr="00974C78">
        <w:t xml:space="preserve"> v</w:t>
      </w:r>
      <w:r w:rsidR="00DA3D95">
        <w:t> </w:t>
      </w:r>
      <w:r w:rsidR="005F4720" w:rsidRPr="00974C78">
        <w:t>pracovněprávním vztahu</w:t>
      </w:r>
      <w:r w:rsidRPr="00823E67">
        <w:t>;</w:t>
      </w:r>
    </w:p>
    <w:p w14:paraId="137E6874" w14:textId="77777777" w:rsidR="008E3584" w:rsidRPr="00823E67" w:rsidRDefault="008E3584" w:rsidP="00823E67">
      <w:pPr>
        <w:pStyle w:val="Claneka"/>
      </w:pPr>
      <w:r w:rsidRPr="00823E67">
        <w:lastRenderedPageBreak/>
        <w:t>zajistit, aby systémy pro automatizovaná zpracování osobních údajů používaly pouze oprávněné osoby, které budou mít přístup pouze</w:t>
      </w:r>
      <w:r w:rsidR="00DA3D95" w:rsidRPr="00823E67">
        <w:t xml:space="preserve"> k</w:t>
      </w:r>
      <w:r w:rsidR="00DA3D95">
        <w:t> </w:t>
      </w:r>
      <w:r w:rsidRPr="00823E67">
        <w:t>osobním údajům odpovídajícím oprávnění těchto osob,</w:t>
      </w:r>
      <w:r w:rsidR="00DA3D95" w:rsidRPr="00823E67">
        <w:t xml:space="preserve"> a</w:t>
      </w:r>
      <w:r w:rsidR="00DA3D95">
        <w:t> </w:t>
      </w:r>
      <w:r w:rsidRPr="00823E67">
        <w:t>to na základě zvláštních uživatelských oprávnění zřízených výlučně pro tyto osoby;</w:t>
      </w:r>
    </w:p>
    <w:p w14:paraId="7379D3DF" w14:textId="77777777" w:rsidR="008E3584" w:rsidRPr="00823E67" w:rsidRDefault="008E3584" w:rsidP="00823E67">
      <w:pPr>
        <w:pStyle w:val="Claneka"/>
      </w:pPr>
      <w:r w:rsidRPr="00823E67">
        <w:t>zajistit, že zaměstnanci Poskytovatele budou zpracovávat osobní údaje pouze za podmínek</w:t>
      </w:r>
      <w:r w:rsidR="00DA3D95" w:rsidRPr="00823E67">
        <w:t xml:space="preserve"> a</w:t>
      </w:r>
      <w:r w:rsidR="00DA3D95">
        <w:t> </w:t>
      </w:r>
      <w:r w:rsidRPr="00823E67">
        <w:t>v rozsahu odpovídajícím této Smlouvě</w:t>
      </w:r>
      <w:r w:rsidR="00DA3D95" w:rsidRPr="00823E67">
        <w:t xml:space="preserve"> a</w:t>
      </w:r>
      <w:r w:rsidR="00DA3D95">
        <w:t> </w:t>
      </w:r>
      <w:r w:rsidRPr="00823E67">
        <w:t>že budou vázáni povinností mlčenlivosti;</w:t>
      </w:r>
    </w:p>
    <w:p w14:paraId="23C218E2" w14:textId="77777777" w:rsidR="008E3584" w:rsidRPr="00823E67" w:rsidRDefault="008E3584" w:rsidP="00823E67">
      <w:pPr>
        <w:pStyle w:val="Claneka"/>
      </w:pPr>
      <w:r w:rsidRPr="00823E67">
        <w:t xml:space="preserve">po skončení zpracování dle </w:t>
      </w:r>
      <w:r w:rsidR="008A475F" w:rsidRPr="00823E67">
        <w:t xml:space="preserve">tohoto </w:t>
      </w:r>
      <w:r w:rsidRPr="00823E67">
        <w:t xml:space="preserve">čl. </w:t>
      </w:r>
      <w:r w:rsidR="006B151F">
        <w:fldChar w:fldCharType="begin"/>
      </w:r>
      <w:r w:rsidR="00823E67">
        <w:instrText xml:space="preserve"> REF _Ref859642 \r \h </w:instrText>
      </w:r>
      <w:r w:rsidR="006B151F">
        <w:fldChar w:fldCharType="separate"/>
      </w:r>
      <w:r w:rsidR="00823E67">
        <w:t>9.3</w:t>
      </w:r>
      <w:r w:rsidR="006B151F">
        <w:fldChar w:fldCharType="end"/>
      </w:r>
      <w:r w:rsidRPr="00823E67">
        <w:t xml:space="preserve"> odevzdat Společnosti ROCHE nebo Zadavateli všechny osobní údaje zpracované dle této Smlouvy, nebo je zničit spolu se všemi kopiemi, ledaže je povinen osobní údaje dále zpracovávat na základě příslušných právních předpisů;</w:t>
      </w:r>
    </w:p>
    <w:p w14:paraId="68416E24" w14:textId="77777777" w:rsidR="008615DF" w:rsidRPr="00823E67" w:rsidRDefault="008E3584" w:rsidP="00823E67">
      <w:pPr>
        <w:pStyle w:val="Claneka"/>
      </w:pPr>
      <w:r w:rsidRPr="00823E67">
        <w:t>přijmout opatření</w:t>
      </w:r>
      <w:r w:rsidR="00DA3D95" w:rsidRPr="00823E67">
        <w:t xml:space="preserve"> k</w:t>
      </w:r>
      <w:r w:rsidR="00DA3D95">
        <w:t> </w:t>
      </w:r>
      <w:r w:rsidRPr="00823E67">
        <w:t>zabezpečení osobních údajů</w:t>
      </w:r>
      <w:r w:rsidR="00DA3D95" w:rsidRPr="00823E67">
        <w:t xml:space="preserve"> v</w:t>
      </w:r>
      <w:r w:rsidR="00DA3D95">
        <w:t> </w:t>
      </w:r>
      <w:r w:rsidRPr="00823E67">
        <w:t>rozsahu stanoveném</w:t>
      </w:r>
      <w:r w:rsidR="00DA3D95" w:rsidRPr="00823E67">
        <w:t xml:space="preserve"> v</w:t>
      </w:r>
      <w:r w:rsidR="00DA3D95">
        <w:t> </w:t>
      </w:r>
      <w:r w:rsidRPr="00823E67">
        <w:t>článku 32 Nařízení GDPR</w:t>
      </w:r>
      <w:r w:rsidR="008615DF" w:rsidRPr="00823E67">
        <w:t>;</w:t>
      </w:r>
    </w:p>
    <w:p w14:paraId="312B4554" w14:textId="77777777" w:rsidR="008E3584" w:rsidRPr="00823E67" w:rsidRDefault="008615DF" w:rsidP="00823E67">
      <w:pPr>
        <w:pStyle w:val="Claneka"/>
      </w:pPr>
      <w:r w:rsidRPr="00823E67">
        <w:t>zpracovávat osobní údaje specifikované</w:t>
      </w:r>
      <w:r w:rsidR="00DA3D95" w:rsidRPr="00823E67">
        <w:t xml:space="preserve"> v</w:t>
      </w:r>
      <w:r w:rsidR="00DA3D95">
        <w:t> </w:t>
      </w:r>
      <w:r w:rsidRPr="00823E67">
        <w:t xml:space="preserve">článku </w:t>
      </w:r>
      <w:r w:rsidR="006B151F">
        <w:fldChar w:fldCharType="begin"/>
      </w:r>
      <w:r w:rsidR="00823E67">
        <w:instrText xml:space="preserve"> REF _Ref859599 \r \h </w:instrText>
      </w:r>
      <w:r w:rsidR="006B151F">
        <w:fldChar w:fldCharType="separate"/>
      </w:r>
      <w:r w:rsidR="00823E67">
        <w:t>9.2(b)</w:t>
      </w:r>
      <w:r w:rsidR="006B151F">
        <w:fldChar w:fldCharType="end"/>
      </w:r>
      <w:r w:rsidRPr="00823E67">
        <w:t xml:space="preserve"> po dobu provádění Studie dle Protokolu Studie</w:t>
      </w:r>
      <w:r w:rsidR="00DA3D95" w:rsidRPr="00823E67">
        <w:t xml:space="preserve"> a</w:t>
      </w:r>
      <w:r w:rsidR="00DA3D95">
        <w:t> </w:t>
      </w:r>
      <w:r w:rsidRPr="00823E67">
        <w:t>této Smlouvy</w:t>
      </w:r>
      <w:r w:rsidR="00DA3D95" w:rsidRPr="00823E67">
        <w:t xml:space="preserve"> a</w:t>
      </w:r>
      <w:r w:rsidR="00DA3D95">
        <w:t> </w:t>
      </w:r>
      <w:r w:rsidRPr="00823E67">
        <w:t>dále po dobu povinné archivace studijní dokumentace</w:t>
      </w:r>
      <w:r w:rsidR="00DA3D95" w:rsidRPr="00823E67">
        <w:t xml:space="preserve"> v</w:t>
      </w:r>
      <w:r w:rsidR="00DA3D95">
        <w:t> </w:t>
      </w:r>
      <w:r w:rsidRPr="00823E67">
        <w:t>souladu</w:t>
      </w:r>
      <w:r w:rsidR="00DA3D95" w:rsidRPr="00823E67">
        <w:t xml:space="preserve"> s</w:t>
      </w:r>
      <w:r w:rsidR="00DA3D95">
        <w:t> </w:t>
      </w:r>
      <w:r w:rsidRPr="00823E67">
        <w:t xml:space="preserve">čl. </w:t>
      </w:r>
      <w:r w:rsidR="00E36F9D">
        <w:fldChar w:fldCharType="begin"/>
      </w:r>
      <w:r w:rsidR="00E36F9D">
        <w:instrText xml:space="preserve"> REF _Ref530476112 \r \h  \* MERGEFORMAT </w:instrText>
      </w:r>
      <w:r w:rsidR="00E36F9D">
        <w:fldChar w:fldCharType="separate"/>
      </w:r>
      <w:r w:rsidR="00823E67">
        <w:t>4.6</w:t>
      </w:r>
      <w:r w:rsidR="00E36F9D">
        <w:fldChar w:fldCharType="end"/>
      </w:r>
      <w:r w:rsidRPr="00823E67">
        <w:t xml:space="preserve"> této Smlouvy. Déle je Pos</w:t>
      </w:r>
      <w:r w:rsidR="008A475F" w:rsidRPr="00823E67">
        <w:t>kytovatel oprávněn zpracovávat o</w:t>
      </w:r>
      <w:r w:rsidRPr="00823E67">
        <w:t>sobní údaje</w:t>
      </w:r>
      <w:r w:rsidR="008A475F" w:rsidRPr="00823E67">
        <w:t xml:space="preserve"> specifikované</w:t>
      </w:r>
      <w:r w:rsidR="00DA3D95" w:rsidRPr="00823E67">
        <w:t xml:space="preserve"> v</w:t>
      </w:r>
      <w:r w:rsidR="00DA3D95">
        <w:t> </w:t>
      </w:r>
      <w:r w:rsidR="008A475F" w:rsidRPr="00823E67">
        <w:t xml:space="preserve">článku </w:t>
      </w:r>
      <w:r w:rsidR="006B151F">
        <w:fldChar w:fldCharType="begin"/>
      </w:r>
      <w:r w:rsidR="00823E67">
        <w:instrText xml:space="preserve"> REF _Ref859599 \r \h </w:instrText>
      </w:r>
      <w:r w:rsidR="006B151F">
        <w:fldChar w:fldCharType="separate"/>
      </w:r>
      <w:r w:rsidR="00823E67">
        <w:t>9.2(b)</w:t>
      </w:r>
      <w:r w:rsidR="006B151F">
        <w:fldChar w:fldCharType="end"/>
      </w:r>
      <w:r w:rsidRPr="00823E67">
        <w:t>, pouze pokud mu toto zpracovávání ukládají příslušné právní předpisy</w:t>
      </w:r>
      <w:r w:rsidR="008E3584" w:rsidRPr="00823E67">
        <w:t>.</w:t>
      </w:r>
    </w:p>
    <w:p w14:paraId="640F70B8" w14:textId="77777777" w:rsidR="008E3584" w:rsidRPr="00823E67" w:rsidRDefault="008E3584" w:rsidP="00823E67">
      <w:pPr>
        <w:pStyle w:val="Clanek11"/>
      </w:pPr>
      <w:r w:rsidRPr="00823E67">
        <w:t>Poskytovatel dále jako samostatný správce zpracovává osobní údaje Pacientů</w:t>
      </w:r>
      <w:r w:rsidR="00DA3D95" w:rsidRPr="00823E67">
        <w:t xml:space="preserve"> a</w:t>
      </w:r>
      <w:r w:rsidR="00DA3D95">
        <w:t> </w:t>
      </w:r>
      <w:r w:rsidRPr="00823E67">
        <w:t xml:space="preserve">svých zaměstnanců ve své papírové či elektronické databázi pro jiné účely než </w:t>
      </w:r>
      <w:r w:rsidR="00386918" w:rsidRPr="00823E67">
        <w:t xml:space="preserve">pro </w:t>
      </w:r>
      <w:r w:rsidRPr="00823E67">
        <w:t>ty</w:t>
      </w:r>
      <w:r w:rsidR="00386918" w:rsidRPr="00823E67">
        <w:t>, které jsou</w:t>
      </w:r>
      <w:r w:rsidRPr="00823E67">
        <w:t xml:space="preserve"> specifikované</w:t>
      </w:r>
      <w:r w:rsidR="00DA3D95" w:rsidRPr="00823E67">
        <w:t xml:space="preserve"> v</w:t>
      </w:r>
      <w:r w:rsidR="00DA3D95">
        <w:t> </w:t>
      </w:r>
      <w:r w:rsidRPr="00823E67">
        <w:t>této Smlouvě,</w:t>
      </w:r>
      <w:r w:rsidR="00DA3D95" w:rsidRPr="00823E67">
        <w:t xml:space="preserve"> a</w:t>
      </w:r>
      <w:r w:rsidR="00DA3D95">
        <w:t> </w:t>
      </w:r>
      <w:r w:rsidRPr="00823E67">
        <w:t>to svým jménem</w:t>
      </w:r>
      <w:r w:rsidR="00DA3D95" w:rsidRPr="00823E67">
        <w:t xml:space="preserve"> a</w:t>
      </w:r>
      <w:r w:rsidR="00DA3D95">
        <w:t> </w:t>
      </w:r>
      <w:r w:rsidRPr="00823E67">
        <w:t>na vlastní riziko.</w:t>
      </w:r>
    </w:p>
    <w:p w14:paraId="3F642E71" w14:textId="77777777" w:rsidR="00E029BD" w:rsidRDefault="008E3584" w:rsidP="00823E67">
      <w:pPr>
        <w:pStyle w:val="Clanek11"/>
      </w:pPr>
      <w:r w:rsidRPr="00823E67">
        <w:t xml:space="preserve">Poskytovatel je povinen řídit se ujednáními tohoto článku </w:t>
      </w:r>
      <w:r w:rsidR="006B151F">
        <w:fldChar w:fldCharType="begin"/>
      </w:r>
      <w:r w:rsidR="00823E67">
        <w:instrText xml:space="preserve"> REF _Ref859666 \r \h </w:instrText>
      </w:r>
      <w:r w:rsidR="006B151F">
        <w:fldChar w:fldCharType="separate"/>
      </w:r>
      <w:r w:rsidR="00823E67">
        <w:t>9</w:t>
      </w:r>
      <w:r w:rsidR="006B151F">
        <w:fldChar w:fldCharType="end"/>
      </w:r>
      <w:r w:rsidR="00DA3D95" w:rsidRPr="00823E67">
        <w:t xml:space="preserve"> i</w:t>
      </w:r>
      <w:r w:rsidR="00DA3D95">
        <w:t> </w:t>
      </w:r>
      <w:r w:rsidRPr="00823E67">
        <w:t>po zániku Smlouvy.</w:t>
      </w:r>
      <w:bookmarkEnd w:id="35"/>
      <w:bookmarkEnd w:id="36"/>
    </w:p>
    <w:p w14:paraId="0156789A" w14:textId="77777777" w:rsidR="00C04ECE" w:rsidRPr="00974C78" w:rsidRDefault="00C04ECE" w:rsidP="00C04ECE">
      <w:pPr>
        <w:pStyle w:val="Clanek11"/>
        <w:tabs>
          <w:tab w:val="clear" w:pos="567"/>
        </w:tabs>
        <w:spacing w:before="0"/>
        <w:ind w:right="57"/>
      </w:pPr>
      <w:r w:rsidRPr="00974C78">
        <w:t>Společnost ROCHE prohlašuje, že je obeznámena</w:t>
      </w:r>
      <w:r w:rsidR="00DA3D95" w:rsidRPr="00974C78">
        <w:t xml:space="preserve"> s</w:t>
      </w:r>
      <w:r w:rsidR="00DA3D95">
        <w:t> </w:t>
      </w:r>
      <w:r w:rsidRPr="00974C78">
        <w:t>místními poměry</w:t>
      </w:r>
      <w:r w:rsidR="00DA3D95" w:rsidRPr="00974C78">
        <w:t xml:space="preserve"> u</w:t>
      </w:r>
      <w:r w:rsidR="00DA3D95">
        <w:t> </w:t>
      </w:r>
      <w:r w:rsidRPr="00974C78">
        <w:t>Poskytovatele, resp. místě provádění Studie,</w:t>
      </w:r>
      <w:r w:rsidR="00DA3D95" w:rsidRPr="00974C78">
        <w:t xml:space="preserve"> a</w:t>
      </w:r>
      <w:r w:rsidR="00DA3D95">
        <w:t> </w:t>
      </w:r>
      <w:r w:rsidRPr="00974C78">
        <w:t>že technická</w:t>
      </w:r>
      <w:r w:rsidR="00DA3D95" w:rsidRPr="00974C78">
        <w:t xml:space="preserve"> a</w:t>
      </w:r>
      <w:r w:rsidR="00DA3D95">
        <w:t> </w:t>
      </w:r>
      <w:r w:rsidRPr="00974C78">
        <w:t>organizační opatření ke zpracování osobních údajů ze strany Poskytovatele považuje za vhodná</w:t>
      </w:r>
      <w:r w:rsidR="00DA3D95" w:rsidRPr="00974C78">
        <w:t xml:space="preserve"> a</w:t>
      </w:r>
      <w:r w:rsidR="00DA3D95">
        <w:t> </w:t>
      </w:r>
      <w:r w:rsidRPr="00974C78">
        <w:t>dostačující</w:t>
      </w:r>
      <w:r w:rsidR="00DA3D95" w:rsidRPr="00974C78">
        <w:t xml:space="preserve"> s</w:t>
      </w:r>
      <w:r w:rsidR="00DA3D95">
        <w:t> </w:t>
      </w:r>
      <w:r w:rsidRPr="00974C78">
        <w:t>ohledem na informace, které má Společnost ROCHE</w:t>
      </w:r>
      <w:r w:rsidR="00DA3D95" w:rsidRPr="00974C78">
        <w:t xml:space="preserve"> k</w:t>
      </w:r>
      <w:r w:rsidR="00DA3D95">
        <w:t> </w:t>
      </w:r>
      <w:r w:rsidRPr="00974C78">
        <w:t>disposici,</w:t>
      </w:r>
      <w:r w:rsidR="00DA3D95" w:rsidRPr="00974C78">
        <w:t xml:space="preserve"> a</w:t>
      </w:r>
      <w:r w:rsidR="00DA3D95">
        <w:t> </w:t>
      </w:r>
      <w:r w:rsidRPr="00974C78">
        <w:t>s přihlédnutím</w:t>
      </w:r>
      <w:r w:rsidR="00DA3D95" w:rsidRPr="00974C78">
        <w:t xml:space="preserve"> k</w:t>
      </w:r>
      <w:r w:rsidR="00DA3D95">
        <w:t> </w:t>
      </w:r>
      <w:r w:rsidRPr="00974C78">
        <w:t>tomu, že je Poskytovatel povinen dodržovat právní předpisy upravující vedení zdravotnické dokumentace</w:t>
      </w:r>
      <w:r w:rsidR="00DA3D95" w:rsidRPr="00974C78">
        <w:t xml:space="preserve"> a</w:t>
      </w:r>
      <w:r w:rsidR="00DA3D95">
        <w:t> </w:t>
      </w:r>
      <w:r w:rsidRPr="00974C78">
        <w:t xml:space="preserve">ochranu lékařského tajemství. </w:t>
      </w:r>
    </w:p>
    <w:p w14:paraId="6D5D4D5C" w14:textId="77777777" w:rsidR="00C04ECE" w:rsidRPr="00974C78" w:rsidRDefault="00C04ECE" w:rsidP="00C04ECE">
      <w:pPr>
        <w:pStyle w:val="Clanek11"/>
        <w:tabs>
          <w:tab w:val="clear" w:pos="567"/>
        </w:tabs>
        <w:spacing w:before="0"/>
        <w:ind w:right="57"/>
      </w:pPr>
      <w:r w:rsidRPr="00974C78">
        <w:t>Poskytovatel odpovídá za soulad zpracování osobních údajů</w:t>
      </w:r>
      <w:r w:rsidR="00DA3D95" w:rsidRPr="00974C78">
        <w:t xml:space="preserve"> s</w:t>
      </w:r>
      <w:r w:rsidR="00DA3D95">
        <w:t> </w:t>
      </w:r>
      <w:r w:rsidRPr="00974C78">
        <w:t>právními předpisy do okamžiku odeslání těchto dat Zadavateli. Poskytovatel současně neodpovídá za volbu technických prostředků</w:t>
      </w:r>
      <w:r w:rsidR="00DA3D95" w:rsidRPr="00974C78">
        <w:t xml:space="preserve"> a</w:t>
      </w:r>
      <w:r w:rsidR="00DA3D95">
        <w:t> </w:t>
      </w:r>
      <w:r w:rsidRPr="00974C78">
        <w:t>způsob předávání osobních dat dle pokynu Zadavatele (mimo jiné též za ztrátu, poškození, zničení či jinou neoprávněnou manipulaci</w:t>
      </w:r>
      <w:r w:rsidR="00DA3D95" w:rsidRPr="00974C78">
        <w:t xml:space="preserve"> s</w:t>
      </w:r>
      <w:r w:rsidR="00DA3D95">
        <w:t> </w:t>
      </w:r>
      <w:r w:rsidRPr="00974C78">
        <w:t>osobními údaji</w:t>
      </w:r>
      <w:r w:rsidR="00DA3D95" w:rsidRPr="00974C78">
        <w:t xml:space="preserve"> v</w:t>
      </w:r>
      <w:r w:rsidR="00DA3D95">
        <w:t> </w:t>
      </w:r>
      <w:r w:rsidRPr="00974C78">
        <w:t xml:space="preserve">průběhu jejich přenosu Zadavateli). Po odeslání zpracovaných osobních údajů nese výlučnou odpovědnost za další zpracování těchto odeslaných osobních údajů Zadavatel. </w:t>
      </w:r>
    </w:p>
    <w:p w14:paraId="2F6DC314" w14:textId="77777777" w:rsidR="00C04ECE" w:rsidRPr="00823E67" w:rsidRDefault="00C04ECE" w:rsidP="008F596E">
      <w:pPr>
        <w:pStyle w:val="Clanek11"/>
        <w:numPr>
          <w:ilvl w:val="0"/>
          <w:numId w:val="0"/>
        </w:numPr>
        <w:spacing w:before="0"/>
        <w:ind w:left="567" w:right="57"/>
      </w:pPr>
      <w:r w:rsidRPr="00974C78">
        <w:t>Společnost ROCHE se zavazuje předat Hlavnímu zkoušejícímu formulář souhlasu se zpracováním osobních údajů pro Pacienty. Společnost ROCHE odpovídá za to, že takovýto formulář souhlasu splňuje veškeré náležitosti zejména podle čl. 7, 13</w:t>
      </w:r>
      <w:r w:rsidR="00DA3D95" w:rsidRPr="00974C78">
        <w:t xml:space="preserve"> a</w:t>
      </w:r>
      <w:r w:rsidR="00DA3D95">
        <w:t> </w:t>
      </w:r>
      <w:r w:rsidRPr="00974C78">
        <w:t>14 GDPR</w:t>
      </w:r>
      <w:r w:rsidR="00DA3D95" w:rsidRPr="00974C78">
        <w:t xml:space="preserve"> a</w:t>
      </w:r>
      <w:r w:rsidR="00DA3D95">
        <w:t> </w:t>
      </w:r>
      <w:r w:rsidRPr="00974C78">
        <w:t>platných národních právních předpisů</w:t>
      </w:r>
      <w:r w:rsidR="00DA3D95" w:rsidRPr="00974C78">
        <w:t xml:space="preserve"> o</w:t>
      </w:r>
      <w:r w:rsidR="00DA3D95">
        <w:t> </w:t>
      </w:r>
      <w:r w:rsidRPr="00974C78">
        <w:t>ochraně osobních údajů vztahujících se</w:t>
      </w:r>
      <w:r w:rsidR="00DA3D95" w:rsidRPr="00974C78">
        <w:t xml:space="preserve"> k</w:t>
      </w:r>
      <w:r w:rsidR="00DA3D95">
        <w:t> </w:t>
      </w:r>
      <w:r w:rsidRPr="00974C78">
        <w:t>souhlasům se zpracováním osobních údajů,</w:t>
      </w:r>
      <w:r w:rsidR="00DA3D95" w:rsidRPr="00974C78">
        <w:t xml:space="preserve"> a</w:t>
      </w:r>
      <w:r w:rsidR="00DA3D95">
        <w:t> </w:t>
      </w:r>
      <w:r w:rsidRPr="00974C78">
        <w:t>že tedy umožňuje</w:t>
      </w:r>
      <w:r w:rsidR="00DA3D95" w:rsidRPr="00974C78">
        <w:t xml:space="preserve"> v</w:t>
      </w:r>
      <w:r w:rsidR="00DA3D95">
        <w:t> </w:t>
      </w:r>
      <w:r w:rsidRPr="00974C78">
        <w:t>souladu</w:t>
      </w:r>
      <w:r w:rsidR="00DA3D95" w:rsidRPr="00974C78">
        <w:t xml:space="preserve"> s</w:t>
      </w:r>
      <w:r w:rsidR="00DA3D95">
        <w:t> </w:t>
      </w:r>
      <w:r w:rsidRPr="00974C78">
        <w:t>platnou právní úpravou Poskytovateli jako zpracovateli pro Zadavatele jako správce ve stanoveném rozsahu</w:t>
      </w:r>
      <w:r w:rsidR="00DA3D95" w:rsidRPr="00974C78">
        <w:t xml:space="preserve"> a</w:t>
      </w:r>
      <w:r w:rsidR="00DA3D95">
        <w:t> </w:t>
      </w:r>
      <w:r w:rsidRPr="00974C78">
        <w:t>ke stanovenému účelu zpracovávat osobní údaje Pacientů včetně jejich předávání do zemí, kde úroveň jejich ochrany nemusí být tak vyspělá jako</w:t>
      </w:r>
      <w:r w:rsidR="00DA3D95" w:rsidRPr="00974C78">
        <w:t xml:space="preserve"> v</w:t>
      </w:r>
      <w:r w:rsidR="00DA3D95">
        <w:t> </w:t>
      </w:r>
      <w:r w:rsidRPr="00974C78">
        <w:t>zemích EU.</w:t>
      </w:r>
    </w:p>
    <w:p w14:paraId="20E190A3" w14:textId="77777777" w:rsidR="001A674F" w:rsidRPr="0088045E" w:rsidRDefault="001A674F" w:rsidP="00BD685B">
      <w:pPr>
        <w:pStyle w:val="Heading1"/>
        <w:numPr>
          <w:ilvl w:val="0"/>
          <w:numId w:val="7"/>
        </w:numPr>
        <w:tabs>
          <w:tab w:val="clear" w:pos="4111"/>
          <w:tab w:val="num" w:pos="851"/>
        </w:tabs>
        <w:spacing w:before="160" w:after="160"/>
        <w:ind w:right="-35" w:hanging="4111"/>
        <w:rPr>
          <w:szCs w:val="22"/>
        </w:rPr>
      </w:pPr>
      <w:r w:rsidRPr="0088045E">
        <w:rPr>
          <w:szCs w:val="22"/>
        </w:rPr>
        <w:t>Vlastnictví výsledků Studie</w:t>
      </w:r>
    </w:p>
    <w:p w14:paraId="087683CD" w14:textId="77777777" w:rsidR="00E16E5F" w:rsidRPr="0088045E" w:rsidRDefault="00E16E5F" w:rsidP="00823E67">
      <w:pPr>
        <w:pStyle w:val="Clanek11"/>
      </w:pPr>
      <w:r w:rsidRPr="0088045E">
        <w:t xml:space="preserve">Výsledek Studie je výlučným předmětem práv duševního vlastnictví </w:t>
      </w:r>
      <w:r w:rsidR="00867A3A">
        <w:t>Zadavatele</w:t>
      </w:r>
      <w:r w:rsidRPr="0088045E">
        <w:t>.</w:t>
      </w:r>
    </w:p>
    <w:p w14:paraId="45AB06FF" w14:textId="77777777" w:rsidR="00EF0E62" w:rsidRPr="0088045E" w:rsidRDefault="00E16E5F" w:rsidP="00823E67">
      <w:pPr>
        <w:pStyle w:val="Clanek11"/>
      </w:pPr>
      <w:r w:rsidRPr="0088045E">
        <w:t>Poskytovatel</w:t>
      </w:r>
      <w:r w:rsidR="00DA3D95" w:rsidRPr="0088045E">
        <w:t xml:space="preserve"> a</w:t>
      </w:r>
      <w:r w:rsidR="00DA3D95">
        <w:t> </w:t>
      </w:r>
      <w:r w:rsidRPr="0088045E">
        <w:t>Hlavní zkoušející se zavazují, že před publikací jakékoliv odborné práce</w:t>
      </w:r>
      <w:r w:rsidR="00DA3D95" w:rsidRPr="0088045E">
        <w:t xml:space="preserve"> o</w:t>
      </w:r>
      <w:r w:rsidR="00DA3D95">
        <w:t> </w:t>
      </w:r>
      <w:r w:rsidRPr="0088045E">
        <w:t xml:space="preserve">průběhu či výsledcích Studie </w:t>
      </w:r>
      <w:r w:rsidRPr="00465CF3">
        <w:t xml:space="preserve">si vyžádají </w:t>
      </w:r>
      <w:r w:rsidR="00E572F9" w:rsidRPr="00465CF3">
        <w:t xml:space="preserve">písemný </w:t>
      </w:r>
      <w:r w:rsidRPr="00465CF3">
        <w:t>souhlas</w:t>
      </w:r>
      <w:r w:rsidRPr="0088045E">
        <w:t xml:space="preserve"> </w:t>
      </w:r>
      <w:r w:rsidR="00B52214">
        <w:t>Společnost</w:t>
      </w:r>
      <w:r w:rsidR="004427AF">
        <w:t>i</w:t>
      </w:r>
      <w:r w:rsidR="00B52214">
        <w:t xml:space="preserve"> ROCHE</w:t>
      </w:r>
      <w:r w:rsidR="00AF4066">
        <w:t>, t</w:t>
      </w:r>
      <w:r w:rsidR="00E858AB">
        <w:t>akový</w:t>
      </w:r>
      <w:r w:rsidR="00AF4066">
        <w:t xml:space="preserve"> souhlas může být </w:t>
      </w:r>
      <w:r w:rsidR="00C05574">
        <w:t>udělen</w:t>
      </w:r>
      <w:r w:rsidR="00DA3D95">
        <w:t xml:space="preserve"> i </w:t>
      </w:r>
      <w:r w:rsidR="00C05574">
        <w:t>prostřednictvím</w:t>
      </w:r>
      <w:r w:rsidR="00AF4066">
        <w:t xml:space="preserve"> e-mail</w:t>
      </w:r>
      <w:r w:rsidR="00C05574">
        <w:t>u</w:t>
      </w:r>
      <w:r w:rsidRPr="0088045E">
        <w:t>; tento závazek platí</w:t>
      </w:r>
      <w:r w:rsidR="00DA3D95" w:rsidRPr="0088045E">
        <w:t xml:space="preserve"> i</w:t>
      </w:r>
      <w:r w:rsidR="00DA3D95">
        <w:t> </w:t>
      </w:r>
      <w:r w:rsidRPr="0088045E">
        <w:t xml:space="preserve">po skončení smluvního vztahu podle této Smlouvy. </w:t>
      </w:r>
    </w:p>
    <w:p w14:paraId="4D382EF7" w14:textId="77777777" w:rsidR="0088045E" w:rsidRPr="004E1674" w:rsidRDefault="00E16E5F" w:rsidP="00823E67">
      <w:pPr>
        <w:pStyle w:val="Clanek11"/>
      </w:pPr>
      <w:r w:rsidRPr="0088045E">
        <w:t>Poskytovatel je povinen</w:t>
      </w:r>
      <w:r w:rsidR="00DA3D95" w:rsidRPr="0088045E">
        <w:t xml:space="preserve"> k</w:t>
      </w:r>
      <w:r w:rsidR="00DA3D95">
        <w:t> </w:t>
      </w:r>
      <w:r w:rsidR="00EF0E62" w:rsidRPr="0088045E">
        <w:t xml:space="preserve">plnění </w:t>
      </w:r>
      <w:r w:rsidRPr="0088045E">
        <w:t xml:space="preserve">povinnosti </w:t>
      </w:r>
      <w:r w:rsidR="00EF0E62" w:rsidRPr="0088045E">
        <w:t xml:space="preserve">podle tohoto článku </w:t>
      </w:r>
      <w:r w:rsidRPr="0088045E">
        <w:t>zavázat</w:t>
      </w:r>
      <w:r w:rsidR="00DA3D95" w:rsidRPr="0088045E">
        <w:t xml:space="preserve"> i</w:t>
      </w:r>
      <w:r w:rsidR="00DA3D95">
        <w:t> </w:t>
      </w:r>
      <w:r w:rsidR="00EF0E62" w:rsidRPr="0088045E">
        <w:t>Spolupracovníky</w:t>
      </w:r>
      <w:r w:rsidRPr="0088045E">
        <w:t>.</w:t>
      </w:r>
    </w:p>
    <w:p w14:paraId="7F6E9AC2" w14:textId="77777777" w:rsidR="00890F26" w:rsidRPr="0088045E" w:rsidRDefault="00890F26" w:rsidP="00BD685B">
      <w:pPr>
        <w:pStyle w:val="Heading1"/>
        <w:numPr>
          <w:ilvl w:val="0"/>
          <w:numId w:val="7"/>
        </w:numPr>
        <w:tabs>
          <w:tab w:val="clear" w:pos="4111"/>
          <w:tab w:val="num" w:pos="851"/>
        </w:tabs>
        <w:spacing w:before="160" w:after="160"/>
        <w:ind w:right="-35" w:hanging="4111"/>
        <w:rPr>
          <w:szCs w:val="22"/>
        </w:rPr>
      </w:pPr>
      <w:r w:rsidRPr="0088045E">
        <w:rPr>
          <w:szCs w:val="22"/>
        </w:rPr>
        <w:lastRenderedPageBreak/>
        <w:t>náhrada za poškození zdraví pacienta</w:t>
      </w:r>
    </w:p>
    <w:p w14:paraId="51340D4B" w14:textId="77777777" w:rsidR="00890F26" w:rsidRPr="0088045E" w:rsidRDefault="00B52214" w:rsidP="00823E67">
      <w:pPr>
        <w:pStyle w:val="Clanek11"/>
      </w:pPr>
      <w:r>
        <w:t>Společnost ROCHE</w:t>
      </w:r>
      <w:r w:rsidR="00890F26" w:rsidRPr="0088045E">
        <w:t xml:space="preserve"> prohlašuje, že</w:t>
      </w:r>
      <w:r>
        <w:t xml:space="preserve"> bylo</w:t>
      </w:r>
      <w:r w:rsidR="00DA3D95" w:rsidRPr="0088045E">
        <w:t xml:space="preserve"> v</w:t>
      </w:r>
      <w:r w:rsidR="00DA3D95">
        <w:t> </w:t>
      </w:r>
      <w:r w:rsidR="00890F26" w:rsidRPr="0088045E">
        <w:t>souladu</w:t>
      </w:r>
      <w:r w:rsidR="00DA3D95" w:rsidRPr="0088045E">
        <w:t xml:space="preserve"> s</w:t>
      </w:r>
      <w:r w:rsidR="00DA3D95">
        <w:t> </w:t>
      </w:r>
      <w:r w:rsidR="00890F26" w:rsidRPr="009673E3">
        <w:t>§ 52</w:t>
      </w:r>
      <w:r w:rsidR="001C7183" w:rsidRPr="009673E3">
        <w:t>, odst. 3, písm. f)</w:t>
      </w:r>
      <w:r w:rsidR="00890F26" w:rsidRPr="009673E3">
        <w:t xml:space="preserve"> Zákona</w:t>
      </w:r>
      <w:r w:rsidR="00DA3D95" w:rsidRPr="0088045E">
        <w:t xml:space="preserve"> o</w:t>
      </w:r>
      <w:r w:rsidR="00DA3D95">
        <w:t> </w:t>
      </w:r>
      <w:r w:rsidR="00890F26" w:rsidRPr="0088045E">
        <w:t xml:space="preserve">léčivech na celou dobu provádění </w:t>
      </w:r>
      <w:r w:rsidR="00890F26" w:rsidRPr="006A75B9">
        <w:t xml:space="preserve">Studie </w:t>
      </w:r>
      <w:r>
        <w:t xml:space="preserve">zajištěno </w:t>
      </w:r>
      <w:r w:rsidR="00890F26" w:rsidRPr="006A75B9">
        <w:t xml:space="preserve">pojištění odpovědnosti za </w:t>
      </w:r>
      <w:r w:rsidR="00FF28B9" w:rsidRPr="0031162B">
        <w:t>újmu</w:t>
      </w:r>
      <w:r w:rsidR="00890F26" w:rsidRPr="006A75B9">
        <w:t xml:space="preserve"> pro Hlavního </w:t>
      </w:r>
      <w:r w:rsidR="00890F26" w:rsidRPr="00C70B33">
        <w:t>zkoušejícího</w:t>
      </w:r>
      <w:r w:rsidR="00DA3D95" w:rsidRPr="00C70B33">
        <w:t xml:space="preserve"> a</w:t>
      </w:r>
      <w:r w:rsidR="00DA3D95">
        <w:t> </w:t>
      </w:r>
      <w:r w:rsidR="00890F26" w:rsidRPr="00C70B33">
        <w:t>Zadavatele, jehož prostřednictvím je zajištěno</w:t>
      </w:r>
      <w:r w:rsidR="00DA3D95" w:rsidRPr="00C70B33">
        <w:t xml:space="preserve"> i</w:t>
      </w:r>
      <w:r w:rsidR="00DA3D95">
        <w:t> </w:t>
      </w:r>
      <w:r w:rsidR="00890F26" w:rsidRPr="00C70B33">
        <w:t>odškodnění</w:t>
      </w:r>
      <w:r w:rsidR="00DA3D95" w:rsidRPr="00C70B33">
        <w:t xml:space="preserve"> v</w:t>
      </w:r>
      <w:r w:rsidR="00DA3D95">
        <w:t> </w:t>
      </w:r>
      <w:r w:rsidR="00890F26" w:rsidRPr="00C70B33">
        <w:t>případě smrti Pacienta nebo</w:t>
      </w:r>
      <w:r w:rsidR="00DA3D95" w:rsidRPr="00C70B33">
        <w:t xml:space="preserve"> v</w:t>
      </w:r>
      <w:r w:rsidR="00DA3D95">
        <w:t> </w:t>
      </w:r>
      <w:r w:rsidR="00890F26" w:rsidRPr="00C70B33">
        <w:t xml:space="preserve">případě </w:t>
      </w:r>
      <w:r w:rsidR="00FF28B9" w:rsidRPr="0031162B">
        <w:t>újmy</w:t>
      </w:r>
      <w:r w:rsidR="00FF28B9" w:rsidRPr="006A75B9">
        <w:t xml:space="preserve"> </w:t>
      </w:r>
      <w:r w:rsidR="00890F26" w:rsidRPr="006A75B9">
        <w:t xml:space="preserve">vzniklé na zdraví </w:t>
      </w:r>
      <w:r w:rsidR="00890F26" w:rsidRPr="00C70B33">
        <w:t>Pacienta</w:t>
      </w:r>
      <w:r w:rsidR="00DA3D95" w:rsidRPr="00C70B33">
        <w:t xml:space="preserve"> v</w:t>
      </w:r>
      <w:r w:rsidR="00DA3D95">
        <w:t> </w:t>
      </w:r>
      <w:r w:rsidR="00890F26" w:rsidRPr="00C70B33">
        <w:t>důsledku provádění Studie.</w:t>
      </w:r>
    </w:p>
    <w:p w14:paraId="54EEEA29" w14:textId="77777777" w:rsidR="00890F26" w:rsidRPr="0088045E" w:rsidRDefault="00890F26" w:rsidP="00823E67">
      <w:pPr>
        <w:pStyle w:val="Clanek11"/>
      </w:pPr>
      <w:bookmarkStart w:id="40" w:name="_Ref476217007"/>
      <w:r w:rsidRPr="0088045E">
        <w:t>V případě poškození zdraví Pacienta</w:t>
      </w:r>
      <w:r w:rsidR="00DA3D95" w:rsidRPr="0088045E">
        <w:t xml:space="preserve"> v</w:t>
      </w:r>
      <w:r w:rsidR="00DA3D95">
        <w:t> </w:t>
      </w:r>
      <w:r w:rsidRPr="00C70B33">
        <w:t>důsledku provádění Studie budou Poskytovatel</w:t>
      </w:r>
      <w:r w:rsidR="00DA3D95" w:rsidRPr="00C70B33">
        <w:t xml:space="preserve"> a</w:t>
      </w:r>
      <w:r w:rsidR="00DA3D95">
        <w:t> </w:t>
      </w:r>
      <w:r w:rsidR="00B52214">
        <w:t>Společnost ROCHE</w:t>
      </w:r>
      <w:r w:rsidR="00DA3D95" w:rsidRPr="00C70B33">
        <w:t xml:space="preserve"> v</w:t>
      </w:r>
      <w:r w:rsidR="00DA3D95">
        <w:t> </w:t>
      </w:r>
      <w:r w:rsidRPr="00C70B33">
        <w:t xml:space="preserve">případě, že Pacient vznese nárok na náhradu </w:t>
      </w:r>
      <w:r w:rsidR="00FF28B9" w:rsidRPr="00C70B33">
        <w:t>újmy</w:t>
      </w:r>
      <w:r w:rsidRPr="00C70B33">
        <w:t xml:space="preserve"> nad rámec jemu poskytnutého pojistného plnění, usilovat</w:t>
      </w:r>
      <w:r w:rsidR="00DA3D95" w:rsidRPr="00C70B33">
        <w:t xml:space="preserve"> o</w:t>
      </w:r>
      <w:r w:rsidR="00DA3D95">
        <w:t> </w:t>
      </w:r>
      <w:r w:rsidRPr="00C70B33">
        <w:t>mimosoudní vyrovnání nároku vzneseného Pacientem. Pokud</w:t>
      </w:r>
      <w:r w:rsidR="00DA3D95" w:rsidRPr="00C70B33">
        <w:t xml:space="preserve"> k</w:t>
      </w:r>
      <w:r w:rsidR="00DA3D95">
        <w:t> </w:t>
      </w:r>
      <w:r w:rsidRPr="00C70B33">
        <w:t xml:space="preserve">takovému mimosoudnímu vyrovnání dohodou nedojde, zavazuje se </w:t>
      </w:r>
      <w:r w:rsidR="00B52214">
        <w:t>Společnost ROCHE</w:t>
      </w:r>
      <w:r w:rsidRPr="00C70B33">
        <w:t xml:space="preserve"> poskytnout Poskytovateli náhradu škody ve výši Pacientem nebo jeho zákonnými zástupci úspěšně uplatněného nároku</w:t>
      </w:r>
      <w:r w:rsidR="00DA3D95" w:rsidRPr="00C70B33">
        <w:t xml:space="preserve"> u</w:t>
      </w:r>
      <w:r w:rsidR="00DA3D95">
        <w:t> </w:t>
      </w:r>
      <w:r w:rsidRPr="00C70B33">
        <w:t>soudu dle právních předpisů platných</w:t>
      </w:r>
      <w:r w:rsidR="00DA3D95" w:rsidRPr="00C70B33">
        <w:t xml:space="preserve"> v</w:t>
      </w:r>
      <w:r w:rsidR="00DA3D95">
        <w:t> </w:t>
      </w:r>
      <w:r w:rsidRPr="00C70B33">
        <w:t>České republice. Tento nárok se přitom musí týkat poškození zdraví nebo smrti, kter</w:t>
      </w:r>
      <w:r w:rsidR="00E36AEE">
        <w:t>é</w:t>
      </w:r>
      <w:r w:rsidRPr="00C70B33">
        <w:t xml:space="preserve"> Pacient</w:t>
      </w:r>
      <w:r w:rsidR="006D4313">
        <w:t>ovi</w:t>
      </w:r>
      <w:r w:rsidRPr="00C70B33">
        <w:t xml:space="preserve">, jenž se </w:t>
      </w:r>
      <w:r w:rsidRPr="00245386">
        <w:t>zúčastnil Studie, vznikl</w:t>
      </w:r>
      <w:r w:rsidR="00E36AEE" w:rsidRPr="00245386">
        <w:t>y</w:t>
      </w:r>
      <w:r w:rsidR="00DA3D95" w:rsidRPr="00245386">
        <w:t xml:space="preserve"> v</w:t>
      </w:r>
      <w:r w:rsidR="00DA3D95">
        <w:t> </w:t>
      </w:r>
      <w:r w:rsidRPr="00245386">
        <w:t>důsledku užívání Hodnoceného léčivého přípravku, uvedeného</w:t>
      </w:r>
      <w:r w:rsidR="00DA3D95" w:rsidRPr="00245386">
        <w:t xml:space="preserve"> v</w:t>
      </w:r>
      <w:r w:rsidR="00DA3D95">
        <w:t> </w:t>
      </w:r>
      <w:r w:rsidR="00261B77" w:rsidRPr="00245386">
        <w:t>preambuli</w:t>
      </w:r>
      <w:r w:rsidRPr="00245386">
        <w:t xml:space="preserve"> této Smlouvy</w:t>
      </w:r>
      <w:r w:rsidR="00DA3D95" w:rsidRPr="00245386">
        <w:t xml:space="preserve"> a</w:t>
      </w:r>
      <w:r w:rsidR="00DA3D95">
        <w:t> </w:t>
      </w:r>
      <w:r w:rsidRPr="00245386">
        <w:t>použitého</w:t>
      </w:r>
      <w:r w:rsidR="00DA3D95" w:rsidRPr="00245386">
        <w:t xml:space="preserve"> v</w:t>
      </w:r>
      <w:r w:rsidR="00DA3D95">
        <w:t> </w:t>
      </w:r>
      <w:r w:rsidRPr="00245386">
        <w:t>rámci Studie</w:t>
      </w:r>
      <w:r w:rsidR="00745D4C" w:rsidRPr="00245386">
        <w:t xml:space="preserve"> uvedené</w:t>
      </w:r>
      <w:r w:rsidR="00DA3D95" w:rsidRPr="00245386">
        <w:t xml:space="preserve"> v</w:t>
      </w:r>
      <w:r w:rsidR="00DA3D95">
        <w:t> </w:t>
      </w:r>
      <w:r w:rsidR="00261B77" w:rsidRPr="00245386">
        <w:t>preambuli</w:t>
      </w:r>
      <w:r w:rsidRPr="00245386">
        <w:t xml:space="preserve"> této</w:t>
      </w:r>
      <w:r w:rsidRPr="00C70B33">
        <w:t xml:space="preserve"> Smlouvy, hodnocení, zkoušení nebo klinického zákroku nebo postupu provedeného</w:t>
      </w:r>
      <w:r w:rsidR="00DA3D95" w:rsidRPr="00C70B33">
        <w:t xml:space="preserve"> v</w:t>
      </w:r>
      <w:r w:rsidR="00DA3D95">
        <w:t> </w:t>
      </w:r>
      <w:r w:rsidRPr="00C70B33">
        <w:t>rámci Studie</w:t>
      </w:r>
      <w:r w:rsidR="00DA3D95" w:rsidRPr="00C70B33">
        <w:t xml:space="preserve"> v</w:t>
      </w:r>
      <w:r w:rsidR="00DA3D95">
        <w:t> </w:t>
      </w:r>
      <w:r w:rsidR="00FF28B9" w:rsidRPr="00C70B33">
        <w:t>souladu</w:t>
      </w:r>
      <w:r w:rsidR="00DA3D95" w:rsidRPr="00C70B33">
        <w:t xml:space="preserve"> s</w:t>
      </w:r>
      <w:r w:rsidR="00DA3D95">
        <w:t> </w:t>
      </w:r>
      <w:r w:rsidR="00FF28B9" w:rsidRPr="00C70B33">
        <w:t>Protokolem</w:t>
      </w:r>
      <w:r w:rsidRPr="00C70B33">
        <w:t>, kterým by Pacient nebyl vystaven, kdyby se Studie nezúčastnil.</w:t>
      </w:r>
      <w:bookmarkEnd w:id="40"/>
    </w:p>
    <w:p w14:paraId="6C9A00A8" w14:textId="77777777" w:rsidR="00890F26" w:rsidRPr="0088045E" w:rsidRDefault="00890F26" w:rsidP="00823E67">
      <w:pPr>
        <w:pStyle w:val="Clanek11"/>
      </w:pPr>
      <w:r w:rsidRPr="0088045E">
        <w:t xml:space="preserve">Nárok Poskytovatele na náhradu škody podle odstavce </w:t>
      </w:r>
      <w:r w:rsidR="006B151F">
        <w:fldChar w:fldCharType="begin"/>
      </w:r>
      <w:r w:rsidR="004358FB">
        <w:instrText xml:space="preserve"> REF _Ref476217007 \r \h </w:instrText>
      </w:r>
      <w:r w:rsidR="006B151F">
        <w:fldChar w:fldCharType="separate"/>
      </w:r>
      <w:r w:rsidR="00823E67">
        <w:t>11.2</w:t>
      </w:r>
      <w:r w:rsidR="006B151F">
        <w:fldChar w:fldCharType="end"/>
      </w:r>
      <w:r w:rsidR="004358FB">
        <w:t xml:space="preserve"> </w:t>
      </w:r>
      <w:r w:rsidRPr="0088045E">
        <w:t>tohoto článku nevzniká, jestliže:</w:t>
      </w:r>
    </w:p>
    <w:p w14:paraId="6B181E19" w14:textId="77777777" w:rsidR="00890F26" w:rsidRPr="0088045E" w:rsidRDefault="00890F26" w:rsidP="00823E67">
      <w:pPr>
        <w:pStyle w:val="Claneka"/>
      </w:pPr>
      <w:r w:rsidRPr="0088045E">
        <w:t>poškození zdraví (včetně smrti) Pacienta bylo způsobeno úmyslně, nedbalostí, protiprávním jednáním nebo nesplněním povinnosti stanovené Poskytovateli či Hlavnímu zkoušejícímu právním předpisem nebo</w:t>
      </w:r>
      <w:r w:rsidR="00DA3D95" w:rsidRPr="0088045E">
        <w:t xml:space="preserve"> v</w:t>
      </w:r>
      <w:r w:rsidR="00DA3D95">
        <w:t> </w:t>
      </w:r>
      <w:r w:rsidRPr="0088045E">
        <w:t>této Smlouvě, včetně všech jejích příloh;</w:t>
      </w:r>
    </w:p>
    <w:p w14:paraId="174782AC" w14:textId="77777777" w:rsidR="00890F26" w:rsidRPr="0088045E" w:rsidRDefault="00890F26" w:rsidP="00823E67">
      <w:pPr>
        <w:pStyle w:val="Claneka"/>
      </w:pPr>
      <w:r w:rsidRPr="0088045E">
        <w:t xml:space="preserve">Poskytovatel bez zbytečného odkladu, tj. nejpozději do dvaceti pracovních dnů ode dne, kdy se dozvěděl, že byl vůči němu uplatněn nárok na náhradu škody, neoznámil tuto skutečnost písemně (doporučenou poštou) </w:t>
      </w:r>
      <w:r w:rsidR="00B52214">
        <w:t>Společnost</w:t>
      </w:r>
      <w:r w:rsidR="004427AF">
        <w:t>i</w:t>
      </w:r>
      <w:r w:rsidR="00B52214">
        <w:t xml:space="preserve"> ROCHE</w:t>
      </w:r>
      <w:r w:rsidR="002A288D">
        <w:t>;</w:t>
      </w:r>
    </w:p>
    <w:p w14:paraId="2D6CAF04" w14:textId="77777777" w:rsidR="00890F26" w:rsidRPr="0088045E" w:rsidRDefault="00890F26" w:rsidP="00823E67">
      <w:pPr>
        <w:pStyle w:val="Claneka"/>
      </w:pPr>
      <w:r w:rsidRPr="0088045E">
        <w:t xml:space="preserve">na žádost </w:t>
      </w:r>
      <w:r w:rsidR="00B52214">
        <w:t>Společnost</w:t>
      </w:r>
      <w:r w:rsidR="004427AF">
        <w:t>i</w:t>
      </w:r>
      <w:r w:rsidR="00B52214">
        <w:t xml:space="preserve"> ROCHE</w:t>
      </w:r>
      <w:r w:rsidR="004427AF">
        <w:t xml:space="preserve"> či Zadavatele</w:t>
      </w:r>
      <w:r w:rsidRPr="0088045E">
        <w:t xml:space="preserve"> </w:t>
      </w:r>
      <w:r w:rsidR="004427AF">
        <w:t>jim</w:t>
      </w:r>
      <w:r w:rsidRPr="0088045E">
        <w:t xml:space="preserve"> Poskytovatel neumožnil, na </w:t>
      </w:r>
      <w:r w:rsidR="007E6D94">
        <w:t xml:space="preserve">jejich </w:t>
      </w:r>
      <w:r w:rsidRPr="0088045E">
        <w:t xml:space="preserve">náklady, </w:t>
      </w:r>
      <w:r w:rsidR="007E6D94" w:rsidRPr="0088045E">
        <w:t xml:space="preserve">se </w:t>
      </w:r>
      <w:r w:rsidRPr="0088045E">
        <w:t>účastnit mimosoudního vyjednávání</w:t>
      </w:r>
      <w:r w:rsidR="00DA3D95" w:rsidRPr="0088045E">
        <w:t xml:space="preserve"> o</w:t>
      </w:r>
      <w:r w:rsidR="00DA3D95">
        <w:t> </w:t>
      </w:r>
      <w:r w:rsidRPr="0088045E">
        <w:t xml:space="preserve">nároku vzneseném podle odstavce </w:t>
      </w:r>
      <w:r w:rsidR="006B151F">
        <w:fldChar w:fldCharType="begin"/>
      </w:r>
      <w:r w:rsidR="004358FB">
        <w:instrText xml:space="preserve"> REF _Ref476217007 \r \h </w:instrText>
      </w:r>
      <w:r w:rsidR="006B151F">
        <w:fldChar w:fldCharType="separate"/>
      </w:r>
      <w:r w:rsidR="00823E67">
        <w:t>11.2</w:t>
      </w:r>
      <w:r w:rsidR="006B151F">
        <w:fldChar w:fldCharType="end"/>
      </w:r>
      <w:r w:rsidR="004358FB">
        <w:t xml:space="preserve"> </w:t>
      </w:r>
      <w:r w:rsidRPr="0088045E">
        <w:t xml:space="preserve">tohoto článku nebo následného soudního řízení; </w:t>
      </w:r>
    </w:p>
    <w:p w14:paraId="3D82FE93" w14:textId="77777777" w:rsidR="00890F26" w:rsidRPr="0088045E" w:rsidRDefault="00890F26" w:rsidP="00823E67">
      <w:pPr>
        <w:pStyle w:val="Claneka"/>
      </w:pPr>
      <w:r w:rsidRPr="0088045E">
        <w:t xml:space="preserve">Poskytovatel uznal nárok vznesený podle odstavce </w:t>
      </w:r>
      <w:r w:rsidR="006B151F">
        <w:fldChar w:fldCharType="begin"/>
      </w:r>
      <w:r w:rsidR="004358FB">
        <w:instrText xml:space="preserve"> REF _Ref476217007 \r \h </w:instrText>
      </w:r>
      <w:r w:rsidR="006B151F">
        <w:fldChar w:fldCharType="separate"/>
      </w:r>
      <w:r w:rsidR="00823E67">
        <w:t>11.2</w:t>
      </w:r>
      <w:r w:rsidR="006B151F">
        <w:fldChar w:fldCharType="end"/>
      </w:r>
      <w:r w:rsidR="004358FB">
        <w:t xml:space="preserve"> </w:t>
      </w:r>
      <w:r w:rsidRPr="0088045E">
        <w:t xml:space="preserve">tohoto článku, aniž by obdržel předchozí písemný souhlas </w:t>
      </w:r>
      <w:r w:rsidR="00B52214">
        <w:t>Společnost</w:t>
      </w:r>
      <w:r w:rsidR="004427AF">
        <w:t>i</w:t>
      </w:r>
      <w:r w:rsidR="00B52214">
        <w:t xml:space="preserve"> ROCHE</w:t>
      </w:r>
      <w:r w:rsidR="004427AF">
        <w:t xml:space="preserve"> </w:t>
      </w:r>
      <w:r w:rsidR="007E6D94">
        <w:t>nebo</w:t>
      </w:r>
      <w:r w:rsidR="004427AF">
        <w:t xml:space="preserve"> Zadavatele</w:t>
      </w:r>
      <w:r w:rsidRPr="0088045E">
        <w:t xml:space="preserve">. </w:t>
      </w:r>
    </w:p>
    <w:p w14:paraId="656D2A3D" w14:textId="77777777" w:rsidR="002E2127" w:rsidRPr="0088045E" w:rsidRDefault="002E2127" w:rsidP="00BD685B">
      <w:pPr>
        <w:pStyle w:val="Heading1"/>
        <w:numPr>
          <w:ilvl w:val="0"/>
          <w:numId w:val="7"/>
        </w:numPr>
        <w:tabs>
          <w:tab w:val="clear" w:pos="4111"/>
          <w:tab w:val="num" w:pos="851"/>
          <w:tab w:val="left" w:pos="9072"/>
        </w:tabs>
        <w:spacing w:before="160" w:after="160"/>
        <w:ind w:right="-35" w:hanging="4111"/>
        <w:rPr>
          <w:szCs w:val="22"/>
        </w:rPr>
      </w:pPr>
      <w:r w:rsidRPr="0088045E">
        <w:rPr>
          <w:szCs w:val="22"/>
        </w:rPr>
        <w:t>Finanční vyrovnání</w:t>
      </w:r>
    </w:p>
    <w:p w14:paraId="27FA4206" w14:textId="77777777" w:rsidR="00FF489C" w:rsidRPr="00DA3D95" w:rsidRDefault="00AF3151" w:rsidP="00823E67">
      <w:pPr>
        <w:pStyle w:val="Clanek11"/>
      </w:pPr>
      <w:bookmarkStart w:id="41" w:name="_Ref475114620"/>
      <w:r>
        <w:t>Poskytovateli za provádění Studie náleží odměna dle rozpočtu Studie, který je spolu</w:t>
      </w:r>
      <w:r w:rsidR="00DA3D95">
        <w:t xml:space="preserve"> s </w:t>
      </w:r>
      <w:r w:rsidRPr="00245386">
        <w:t xml:space="preserve">platebními podmínkami </w:t>
      </w:r>
      <w:bookmarkEnd w:id="41"/>
      <w:r w:rsidRPr="00245386">
        <w:t xml:space="preserve">nedílnou součástí této Smlouvy jako </w:t>
      </w:r>
      <w:r w:rsidRPr="00245386">
        <w:rPr>
          <w:u w:val="single"/>
        </w:rPr>
        <w:t>příloha č. 1.</w:t>
      </w:r>
      <w:r w:rsidR="00602822">
        <w:rPr>
          <w:u w:val="single"/>
        </w:rPr>
        <w:t xml:space="preserve"> </w:t>
      </w:r>
      <w:r w:rsidR="00602822" w:rsidRPr="00DA3D95">
        <w:t>Odměna Hlavnímu zkoušejícímu bude vyplacena na základě dvoustranné smlouvy uzavřené mezi Zadavatelem</w:t>
      </w:r>
      <w:r w:rsidR="00DA3D95" w:rsidRPr="00DA3D95">
        <w:t xml:space="preserve"> a</w:t>
      </w:r>
      <w:r w:rsidR="00DA3D95">
        <w:t> </w:t>
      </w:r>
      <w:r w:rsidR="00602822" w:rsidRPr="00DA3D95">
        <w:t>Hlavním zkoušejícím.</w:t>
      </w:r>
    </w:p>
    <w:p w14:paraId="46C3AE2E" w14:textId="77777777" w:rsidR="00C234FB" w:rsidRPr="00245386" w:rsidRDefault="00C234FB" w:rsidP="00823E67">
      <w:pPr>
        <w:pStyle w:val="Clanek11"/>
      </w:pPr>
      <w:r w:rsidRPr="00DA3D95">
        <w:t>Poskytovatel, jakožto příjemce platby poskytne písemně Zadavateli kompletní platební pokyny</w:t>
      </w:r>
      <w:r w:rsidR="00DA3D95" w:rsidRPr="00DA3D95">
        <w:t xml:space="preserve"> a</w:t>
      </w:r>
      <w:r w:rsidR="00DA3D95">
        <w:t> </w:t>
      </w:r>
      <w:r w:rsidRPr="00DA3D95">
        <w:t>bankovní spojení před tím, než bude možno uskutečnit jakoukoliv platbu</w:t>
      </w:r>
      <w:r>
        <w:t>.</w:t>
      </w:r>
    </w:p>
    <w:p w14:paraId="5BFDF7EC" w14:textId="77777777" w:rsidR="00D54F02" w:rsidRDefault="00D54F02" w:rsidP="00823E67">
      <w:pPr>
        <w:pStyle w:val="Clanek11"/>
      </w:pPr>
      <w:r w:rsidRPr="0088045E">
        <w:t xml:space="preserve">Předpokládaná </w:t>
      </w:r>
      <w:r w:rsidR="004D1B10">
        <w:t>celková</w:t>
      </w:r>
      <w:r w:rsidR="004D1B10" w:rsidRPr="0088045E">
        <w:t xml:space="preserve"> </w:t>
      </w:r>
      <w:r w:rsidRPr="0088045E">
        <w:t xml:space="preserve">hodnota plateb na základě této Smlouvy </w:t>
      </w:r>
      <w:r w:rsidRPr="00862B55">
        <w:t xml:space="preserve">činí </w:t>
      </w:r>
      <w:r w:rsidR="004C3E9E" w:rsidRPr="00862B55">
        <w:t>2</w:t>
      </w:r>
      <w:r w:rsidR="00514A66" w:rsidRPr="00862B55">
        <w:t> 931 462</w:t>
      </w:r>
      <w:r w:rsidR="004C3E9E" w:rsidRPr="00862B55">
        <w:t xml:space="preserve"> </w:t>
      </w:r>
      <w:r w:rsidRPr="00862B55">
        <w:t>Kč.</w:t>
      </w:r>
    </w:p>
    <w:p w14:paraId="391CF113" w14:textId="77777777" w:rsidR="00727148" w:rsidRPr="0088045E" w:rsidRDefault="001777C6" w:rsidP="00BD685B">
      <w:pPr>
        <w:pStyle w:val="Heading1"/>
        <w:numPr>
          <w:ilvl w:val="0"/>
          <w:numId w:val="7"/>
        </w:numPr>
        <w:tabs>
          <w:tab w:val="clear" w:pos="4111"/>
          <w:tab w:val="num" w:pos="851"/>
        </w:tabs>
        <w:spacing w:before="160" w:after="160"/>
        <w:ind w:right="-35" w:hanging="4111"/>
        <w:rPr>
          <w:szCs w:val="22"/>
        </w:rPr>
      </w:pPr>
      <w:r w:rsidRPr="0088045E">
        <w:rPr>
          <w:szCs w:val="22"/>
        </w:rPr>
        <w:t>Doba trvání</w:t>
      </w:r>
      <w:r w:rsidR="00DA3D95" w:rsidRPr="0088045E">
        <w:rPr>
          <w:szCs w:val="22"/>
        </w:rPr>
        <w:t xml:space="preserve"> a</w:t>
      </w:r>
      <w:r w:rsidR="00DA3D95">
        <w:rPr>
          <w:szCs w:val="22"/>
        </w:rPr>
        <w:t> </w:t>
      </w:r>
      <w:r w:rsidRPr="0088045E">
        <w:rPr>
          <w:szCs w:val="22"/>
        </w:rPr>
        <w:t>Ukončení smlouvy</w:t>
      </w:r>
    </w:p>
    <w:p w14:paraId="265945AA" w14:textId="77777777" w:rsidR="00537526" w:rsidRDefault="00537526" w:rsidP="00537526">
      <w:pPr>
        <w:pStyle w:val="Clanek11"/>
      </w:pPr>
      <w:r w:rsidRPr="00537526">
        <w:rPr>
          <w:spacing w:val="-3"/>
        </w:rPr>
        <w:t>Tato Smlouva nabývá platnosti</w:t>
      </w:r>
      <w:r w:rsidR="00DA3D95" w:rsidRPr="00537526">
        <w:rPr>
          <w:spacing w:val="-3"/>
        </w:rPr>
        <w:t xml:space="preserve"> a</w:t>
      </w:r>
      <w:r w:rsidR="00DA3D95">
        <w:rPr>
          <w:spacing w:val="-3"/>
        </w:rPr>
        <w:t> </w:t>
      </w:r>
      <w:r w:rsidRPr="00537526">
        <w:rPr>
          <w:spacing w:val="-3"/>
        </w:rPr>
        <w:t>účinnosti dnem jejího podpisu poslední Smluvní stranou, nicméně</w:t>
      </w:r>
      <w:r w:rsidR="00DA3D95" w:rsidRPr="00537526">
        <w:rPr>
          <w:spacing w:val="-3"/>
        </w:rPr>
        <w:t xml:space="preserve"> v</w:t>
      </w:r>
      <w:r w:rsidR="00DA3D95">
        <w:rPr>
          <w:spacing w:val="-3"/>
        </w:rPr>
        <w:t> </w:t>
      </w:r>
      <w:r w:rsidRPr="00537526">
        <w:rPr>
          <w:spacing w:val="-3"/>
        </w:rPr>
        <w:t xml:space="preserve">případě, že je Smlouva povinně uveřejňovanou smlouvou podle </w:t>
      </w:r>
      <w:r w:rsidR="00FA4E88">
        <w:rPr>
          <w:spacing w:val="-3"/>
        </w:rPr>
        <w:t>Z</w:t>
      </w:r>
      <w:r w:rsidRPr="00537526">
        <w:rPr>
          <w:spacing w:val="-3"/>
        </w:rPr>
        <w:t>ákona</w:t>
      </w:r>
      <w:r w:rsidR="00DA3D95" w:rsidRPr="00537526">
        <w:rPr>
          <w:spacing w:val="-3"/>
        </w:rPr>
        <w:t xml:space="preserve"> o</w:t>
      </w:r>
      <w:r w:rsidR="00DA3D95">
        <w:rPr>
          <w:spacing w:val="-3"/>
        </w:rPr>
        <w:t> </w:t>
      </w:r>
      <w:r w:rsidRPr="00537526">
        <w:rPr>
          <w:spacing w:val="-3"/>
        </w:rPr>
        <w:t>registru smluv, nabývá účinnosti dnem zveřejnění</w:t>
      </w:r>
      <w:r w:rsidR="00DA3D95" w:rsidRPr="00537526">
        <w:rPr>
          <w:spacing w:val="-3"/>
        </w:rPr>
        <w:t xml:space="preserve"> v</w:t>
      </w:r>
      <w:r w:rsidR="00DA3D95">
        <w:rPr>
          <w:spacing w:val="-3"/>
        </w:rPr>
        <w:t> </w:t>
      </w:r>
      <w:r w:rsidRPr="00537526">
        <w:rPr>
          <w:spacing w:val="-3"/>
        </w:rPr>
        <w:t>registru smluv</w:t>
      </w:r>
      <w:r w:rsidR="00DA3D95" w:rsidRPr="00537526">
        <w:rPr>
          <w:spacing w:val="-3"/>
        </w:rPr>
        <w:t xml:space="preserve"> v</w:t>
      </w:r>
      <w:r w:rsidR="00DA3D95">
        <w:rPr>
          <w:spacing w:val="-3"/>
        </w:rPr>
        <w:t> </w:t>
      </w:r>
      <w:r w:rsidRPr="00537526">
        <w:rPr>
          <w:spacing w:val="-3"/>
        </w:rPr>
        <w:t>souladu</w:t>
      </w:r>
      <w:r w:rsidR="00DA3D95" w:rsidRPr="00537526">
        <w:rPr>
          <w:spacing w:val="-3"/>
        </w:rPr>
        <w:t xml:space="preserve"> s</w:t>
      </w:r>
      <w:r w:rsidR="00DA3D95">
        <w:rPr>
          <w:spacing w:val="-3"/>
        </w:rPr>
        <w:t> </w:t>
      </w:r>
      <w:r w:rsidRPr="00537526">
        <w:rPr>
          <w:spacing w:val="-3"/>
        </w:rPr>
        <w:t>tímto zákonem</w:t>
      </w:r>
      <w:r w:rsidR="00DA3D95" w:rsidRPr="00537526">
        <w:rPr>
          <w:spacing w:val="-3"/>
        </w:rPr>
        <w:t xml:space="preserve"> a</w:t>
      </w:r>
      <w:r w:rsidR="00DA3D95">
        <w:rPr>
          <w:spacing w:val="-3"/>
        </w:rPr>
        <w:t> </w:t>
      </w:r>
      <w:r w:rsidRPr="00537526">
        <w:rPr>
          <w:spacing w:val="-3"/>
        </w:rPr>
        <w:t>pokyny Ministerstva zdravotnictví. Smlouva je uzavírána na dobu určitou,</w:t>
      </w:r>
      <w:r w:rsidR="00DA3D95" w:rsidRPr="00537526">
        <w:rPr>
          <w:spacing w:val="-3"/>
        </w:rPr>
        <w:t xml:space="preserve"> a</w:t>
      </w:r>
      <w:r w:rsidR="00DA3D95">
        <w:rPr>
          <w:spacing w:val="-3"/>
        </w:rPr>
        <w:t> </w:t>
      </w:r>
      <w:r w:rsidRPr="00537526">
        <w:rPr>
          <w:spacing w:val="-3"/>
        </w:rPr>
        <w:t>to do</w:t>
      </w:r>
      <w:r w:rsidR="00FA4E88">
        <w:rPr>
          <w:spacing w:val="-3"/>
        </w:rPr>
        <w:t xml:space="preserve"> uplynutí doby archivace studijní dokumentace dle č. 4.6 této Smlouvy</w:t>
      </w:r>
      <w:r w:rsidRPr="00537526">
        <w:rPr>
          <w:spacing w:val="-3"/>
        </w:rPr>
        <w:t>, nebo rozhodnutí Zadavatele</w:t>
      </w:r>
      <w:r w:rsidR="00DA3D95" w:rsidRPr="00537526">
        <w:rPr>
          <w:spacing w:val="-3"/>
        </w:rPr>
        <w:t xml:space="preserve"> o</w:t>
      </w:r>
      <w:r w:rsidR="00DA3D95">
        <w:rPr>
          <w:spacing w:val="-3"/>
        </w:rPr>
        <w:t> </w:t>
      </w:r>
      <w:r w:rsidRPr="00537526">
        <w:rPr>
          <w:spacing w:val="-3"/>
        </w:rPr>
        <w:t>ukončení Smlouvy</w:t>
      </w:r>
      <w:r w:rsidR="00DA3D95">
        <w:rPr>
          <w:spacing w:val="-3"/>
        </w:rPr>
        <w:t xml:space="preserve"> v </w:t>
      </w:r>
      <w:r>
        <w:rPr>
          <w:spacing w:val="-3"/>
        </w:rPr>
        <w:t>souladu</w:t>
      </w:r>
      <w:r w:rsidR="00DA3D95">
        <w:rPr>
          <w:spacing w:val="-3"/>
        </w:rPr>
        <w:t xml:space="preserve"> s </w:t>
      </w:r>
      <w:r>
        <w:rPr>
          <w:spacing w:val="-3"/>
        </w:rPr>
        <w:t>touto Smlouvou.</w:t>
      </w:r>
    </w:p>
    <w:p w14:paraId="49D2437A" w14:textId="77777777" w:rsidR="00A855FA" w:rsidRPr="0088045E" w:rsidRDefault="00A855FA" w:rsidP="00823E67">
      <w:pPr>
        <w:pStyle w:val="Clanek11"/>
      </w:pPr>
      <w:r w:rsidRPr="0088045E">
        <w:lastRenderedPageBreak/>
        <w:t>Tato Smlouva může být ukončena písemnou dohodou Stran, není-li dále stanoveno jinak. Práva</w:t>
      </w:r>
      <w:r w:rsidR="00DA3D95" w:rsidRPr="0088045E">
        <w:t xml:space="preserve"> a</w:t>
      </w:r>
      <w:r w:rsidR="00DA3D95">
        <w:t> </w:t>
      </w:r>
      <w:r w:rsidRPr="0088045E">
        <w:t>povinnosti</w:t>
      </w:r>
      <w:r w:rsidR="00DA3D95" w:rsidRPr="0088045E">
        <w:t xml:space="preserve"> z</w:t>
      </w:r>
      <w:r w:rsidR="00DA3D95">
        <w:t> </w:t>
      </w:r>
      <w:r w:rsidRPr="0088045E">
        <w:t xml:space="preserve">této </w:t>
      </w:r>
      <w:r w:rsidR="00745D4C">
        <w:t>S</w:t>
      </w:r>
      <w:r w:rsidRPr="0088045E">
        <w:t xml:space="preserve">mlouvy zanikají též jejich oboustranným splněním. </w:t>
      </w:r>
    </w:p>
    <w:p w14:paraId="22738C6B" w14:textId="77777777" w:rsidR="00A855FA" w:rsidRPr="00E029BD" w:rsidRDefault="00A855FA" w:rsidP="00823E67">
      <w:pPr>
        <w:pStyle w:val="Clanek11"/>
      </w:pPr>
      <w:r w:rsidRPr="00E029BD">
        <w:t>Kterákoli Strana může od této Smlouvy odstoupit písemným oznámením doručeným ostatním Stranám,</w:t>
      </w:r>
      <w:r w:rsidR="00DA3D95" w:rsidRPr="00E029BD">
        <w:t xml:space="preserve"> a</w:t>
      </w:r>
      <w:r w:rsidR="00DA3D95">
        <w:t> </w:t>
      </w:r>
      <w:r w:rsidRPr="00E029BD">
        <w:t>to</w:t>
      </w:r>
      <w:r w:rsidR="00DA3D95" w:rsidRPr="00E029BD">
        <w:t xml:space="preserve"> s</w:t>
      </w:r>
      <w:r w:rsidR="00DA3D95">
        <w:t> </w:t>
      </w:r>
      <w:r w:rsidRPr="00E029BD">
        <w:t xml:space="preserve">účinností ode dne doručení písemného oznámení poslední ze </w:t>
      </w:r>
      <w:r w:rsidR="00D1594C" w:rsidRPr="00E029BD">
        <w:t>S</w:t>
      </w:r>
      <w:r w:rsidRPr="00E029BD">
        <w:t>tran,</w:t>
      </w:r>
      <w:r w:rsidR="00DA3D95" w:rsidRPr="00E029BD">
        <w:t xml:space="preserve"> v</w:t>
      </w:r>
      <w:r w:rsidR="00DA3D95">
        <w:t> </w:t>
      </w:r>
      <w:r w:rsidRPr="00E029BD">
        <w:t xml:space="preserve">případech stanovených touto Smlouvou nebo zákonem. </w:t>
      </w:r>
    </w:p>
    <w:p w14:paraId="45DEAA54" w14:textId="77777777" w:rsidR="00A855FA" w:rsidRPr="00E029BD" w:rsidRDefault="00B52214" w:rsidP="00823E67">
      <w:pPr>
        <w:pStyle w:val="Clanek11"/>
      </w:pPr>
      <w:r>
        <w:t>Společnost ROCHE</w:t>
      </w:r>
      <w:r w:rsidR="00727148" w:rsidRPr="00E029BD">
        <w:t xml:space="preserve"> je oprávněn</w:t>
      </w:r>
      <w:r w:rsidR="00E20E8C">
        <w:t>a</w:t>
      </w:r>
      <w:r w:rsidR="00DA3D95" w:rsidRPr="00E029BD">
        <w:t xml:space="preserve"> z</w:t>
      </w:r>
      <w:r w:rsidR="00DA3D95">
        <w:t> </w:t>
      </w:r>
      <w:r w:rsidR="00C57B87" w:rsidRPr="00E029BD">
        <w:t>jakéhokoli důvodu</w:t>
      </w:r>
      <w:r w:rsidR="006032D5" w:rsidRPr="00E029BD">
        <w:t xml:space="preserve"> </w:t>
      </w:r>
      <w:r w:rsidR="00C57B87" w:rsidRPr="00E029BD">
        <w:t>vypovědět tuto</w:t>
      </w:r>
      <w:r w:rsidR="00727148" w:rsidRPr="00E029BD">
        <w:t xml:space="preserve"> </w:t>
      </w:r>
      <w:r w:rsidR="00EB5790" w:rsidRPr="00E029BD">
        <w:t>S</w:t>
      </w:r>
      <w:r w:rsidR="00727148" w:rsidRPr="00E029BD">
        <w:t>mlouv</w:t>
      </w:r>
      <w:r w:rsidR="00C57B87" w:rsidRPr="00E029BD">
        <w:t>u</w:t>
      </w:r>
      <w:r w:rsidR="00DA3D95" w:rsidRPr="00E029BD">
        <w:t xml:space="preserve"> s</w:t>
      </w:r>
      <w:r w:rsidR="00DA3D95">
        <w:t> </w:t>
      </w:r>
      <w:r w:rsidR="00C57B87" w:rsidRPr="00E029BD">
        <w:t xml:space="preserve">účinností ke dni doručení písemné výpovědi ostatním Stranám. Důvody pro vypovězení Smlouvy ze strany </w:t>
      </w:r>
      <w:r>
        <w:t>Společnost</w:t>
      </w:r>
      <w:r w:rsidR="00E20E8C">
        <w:t>i</w:t>
      </w:r>
      <w:r>
        <w:t xml:space="preserve"> ROCHE</w:t>
      </w:r>
      <w:r w:rsidR="00C57B87" w:rsidRPr="00E029BD">
        <w:t xml:space="preserve"> mohou být zejména následující:</w:t>
      </w:r>
      <w:r w:rsidR="00727148" w:rsidRPr="00E029BD">
        <w:t xml:space="preserve"> </w:t>
      </w:r>
    </w:p>
    <w:p w14:paraId="0A3940F8" w14:textId="77777777" w:rsidR="00727148" w:rsidRPr="00E029BD" w:rsidRDefault="00727148" w:rsidP="00823E67">
      <w:pPr>
        <w:pStyle w:val="Claneka"/>
      </w:pPr>
      <w:r w:rsidRPr="00E029BD">
        <w:t>v případ</w:t>
      </w:r>
      <w:r w:rsidR="00C57B87" w:rsidRPr="00E029BD">
        <w:t>ě</w:t>
      </w:r>
      <w:r w:rsidRPr="00E029BD">
        <w:t xml:space="preserve"> podstatného porušení povinností </w:t>
      </w:r>
      <w:r w:rsidR="00710870" w:rsidRPr="00E029BD">
        <w:t>Hlavního zkoušejícího</w:t>
      </w:r>
      <w:r w:rsidR="005650FF" w:rsidRPr="00E029BD">
        <w:t xml:space="preserve"> či </w:t>
      </w:r>
      <w:r w:rsidR="00991E4B" w:rsidRPr="00E029BD">
        <w:t>Poskytovatele</w:t>
      </w:r>
      <w:r w:rsidR="00251DE1" w:rsidRPr="00E029BD">
        <w:t xml:space="preserve"> </w:t>
      </w:r>
      <w:r w:rsidRPr="00E029BD">
        <w:t>stanovených</w:t>
      </w:r>
      <w:r w:rsidR="00DA3D95" w:rsidRPr="00E029BD">
        <w:t xml:space="preserve"> v</w:t>
      </w:r>
      <w:r w:rsidR="00DA3D95">
        <w:t> </w:t>
      </w:r>
      <w:r w:rsidRPr="00E029BD">
        <w:t xml:space="preserve">této </w:t>
      </w:r>
      <w:r w:rsidR="00EB5790" w:rsidRPr="00E029BD">
        <w:t>S</w:t>
      </w:r>
      <w:r w:rsidRPr="00E029BD">
        <w:t>mlouvě</w:t>
      </w:r>
      <w:r w:rsidR="00244898">
        <w:t>,</w:t>
      </w:r>
      <w:r w:rsidR="00B076EF">
        <w:t xml:space="preserve"> pokud má takové porušení vliv na řádný průběh Studie nebo</w:t>
      </w:r>
      <w:r w:rsidR="00244898" w:rsidRPr="00244898">
        <w:t xml:space="preserve"> </w:t>
      </w:r>
      <w:r w:rsidR="00244898">
        <w:t>pokud nebylo možné řádně</w:t>
      </w:r>
      <w:r w:rsidR="00DA3D95">
        <w:t xml:space="preserve"> a </w:t>
      </w:r>
      <w:r w:rsidR="00244898">
        <w:t>včas sjednat nápravu takového porušení</w:t>
      </w:r>
      <w:r w:rsidR="00A855FA" w:rsidRPr="00E029BD">
        <w:t>;</w:t>
      </w:r>
    </w:p>
    <w:p w14:paraId="517E2583" w14:textId="77777777" w:rsidR="009C2CF9" w:rsidRPr="0088045E" w:rsidRDefault="009C2CF9" w:rsidP="00823E67">
      <w:pPr>
        <w:pStyle w:val="Claneka"/>
      </w:pPr>
      <w:r w:rsidRPr="00E029BD">
        <w:t>v případě, že</w:t>
      </w:r>
      <w:r w:rsidR="00712ED1" w:rsidRPr="00E029BD">
        <w:t> </w:t>
      </w:r>
      <w:r w:rsidR="000E2A48" w:rsidRPr="00E029BD">
        <w:t xml:space="preserve">vyjde najevo, že </w:t>
      </w:r>
      <w:r w:rsidR="00710870" w:rsidRPr="00E029BD">
        <w:t>provedení Studie</w:t>
      </w:r>
      <w:r w:rsidR="000E2A48" w:rsidRPr="00E029BD">
        <w:t xml:space="preserve"> by bylo</w:t>
      </w:r>
      <w:r w:rsidR="00DA3D95" w:rsidRPr="00E029BD">
        <w:t xml:space="preserve"> v</w:t>
      </w:r>
      <w:r w:rsidR="00DA3D95">
        <w:t> </w:t>
      </w:r>
      <w:r w:rsidR="000E1550" w:rsidRPr="00E029BD">
        <w:t>rozporu</w:t>
      </w:r>
      <w:r w:rsidR="00DA3D95" w:rsidRPr="00E029BD">
        <w:t xml:space="preserve"> s</w:t>
      </w:r>
      <w:r w:rsidR="00DA3D95">
        <w:t> </w:t>
      </w:r>
      <w:r w:rsidR="000E1550" w:rsidRPr="00E029BD">
        <w:t>právními předpisy</w:t>
      </w:r>
      <w:r w:rsidR="000E1550" w:rsidRPr="0088045E">
        <w:t>, předpisy</w:t>
      </w:r>
      <w:r w:rsidR="000E2A48" w:rsidRPr="0088045E">
        <w:t xml:space="preserve"> AIFP nebo</w:t>
      </w:r>
      <w:r w:rsidR="00DA3D95" w:rsidRPr="0088045E">
        <w:t xml:space="preserve"> s</w:t>
      </w:r>
      <w:r w:rsidR="00DA3D95">
        <w:t> </w:t>
      </w:r>
      <w:r w:rsidR="000E2A48" w:rsidRPr="0088045E">
        <w:t xml:space="preserve">interními </w:t>
      </w:r>
      <w:r w:rsidR="00710870" w:rsidRPr="0088045E">
        <w:t>předpisy</w:t>
      </w:r>
      <w:r w:rsidR="000E2A48" w:rsidRPr="0088045E">
        <w:t xml:space="preserve"> </w:t>
      </w:r>
      <w:r w:rsidR="00B52214">
        <w:t>Společnost</w:t>
      </w:r>
      <w:r w:rsidR="00E20E8C">
        <w:t>i</w:t>
      </w:r>
      <w:r w:rsidR="00B52214">
        <w:t xml:space="preserve"> ROCHE</w:t>
      </w:r>
      <w:r w:rsidR="00A855FA" w:rsidRPr="0088045E">
        <w:t>; nebo</w:t>
      </w:r>
    </w:p>
    <w:p w14:paraId="6F71EE00" w14:textId="77777777" w:rsidR="00A855FA" w:rsidRPr="0088045E" w:rsidRDefault="00A855FA" w:rsidP="00823E67">
      <w:pPr>
        <w:pStyle w:val="Claneka"/>
      </w:pPr>
      <w:r w:rsidRPr="0088045E">
        <w:t>jestliže nebude zařazen alespoň jeden Pacient</w:t>
      </w:r>
      <w:r w:rsidR="002A6E71" w:rsidRPr="0088045E">
        <w:t xml:space="preserve"> během </w:t>
      </w:r>
      <w:r w:rsidR="00BB5D66">
        <w:t>3 měsíců</w:t>
      </w:r>
      <w:r w:rsidRPr="0088045E">
        <w:t xml:space="preserve"> ode dne zahájení Studie</w:t>
      </w:r>
      <w:r w:rsidR="00DA3D95" w:rsidRPr="0088045E">
        <w:t xml:space="preserve"> u</w:t>
      </w:r>
      <w:r w:rsidR="00DA3D95">
        <w:t> </w:t>
      </w:r>
      <w:r w:rsidRPr="0088045E">
        <w:t>Poskytovatele.</w:t>
      </w:r>
    </w:p>
    <w:p w14:paraId="00C466EC" w14:textId="77777777" w:rsidR="00A855FA" w:rsidRPr="00670F00" w:rsidRDefault="00C57B87" w:rsidP="00823E67">
      <w:pPr>
        <w:pStyle w:val="Clanek11"/>
      </w:pPr>
      <w:r w:rsidRPr="00670F00">
        <w:t>Poskytovatel či Hlavní zkoušející</w:t>
      </w:r>
      <w:r w:rsidR="00A855FA" w:rsidRPr="00670F00">
        <w:t xml:space="preserve"> j</w:t>
      </w:r>
      <w:r w:rsidRPr="00670F00">
        <w:t>sou</w:t>
      </w:r>
      <w:r w:rsidR="00A855FA" w:rsidRPr="00670F00">
        <w:t xml:space="preserve"> oprávněn</w:t>
      </w:r>
      <w:r w:rsidRPr="00670F00">
        <w:t>i</w:t>
      </w:r>
      <w:r w:rsidR="00A855FA" w:rsidRPr="00670F00">
        <w:t xml:space="preserve"> </w:t>
      </w:r>
      <w:r w:rsidR="006032D5" w:rsidRPr="00670F00">
        <w:t>vypovědět</w:t>
      </w:r>
      <w:r w:rsidR="00A855FA" w:rsidRPr="00670F00">
        <w:t xml:space="preserve"> Smlouv</w:t>
      </w:r>
      <w:r w:rsidR="006032D5" w:rsidRPr="00670F00">
        <w:t>u</w:t>
      </w:r>
      <w:r w:rsidR="00DA3D95" w:rsidRPr="00670F00">
        <w:t xml:space="preserve"> s</w:t>
      </w:r>
      <w:r w:rsidR="00DA3D95">
        <w:t> </w:t>
      </w:r>
      <w:r w:rsidR="006032D5" w:rsidRPr="00670F00">
        <w:t>účinností ke dni doručení písemné výpovědi ostatním Stranám</w:t>
      </w:r>
      <w:r w:rsidR="00A855FA" w:rsidRPr="00670F00">
        <w:t>,</w:t>
      </w:r>
      <w:r w:rsidR="00DA3D95" w:rsidRPr="00670F00">
        <w:t xml:space="preserve"> v</w:t>
      </w:r>
      <w:r w:rsidR="00DA3D95">
        <w:t> </w:t>
      </w:r>
      <w:r w:rsidR="00A855FA" w:rsidRPr="00670F00">
        <w:t>následujících případech:</w:t>
      </w:r>
    </w:p>
    <w:p w14:paraId="09AD1506" w14:textId="77777777" w:rsidR="00A855FA" w:rsidRPr="00670F00" w:rsidRDefault="00A855FA" w:rsidP="00823E67">
      <w:pPr>
        <w:pStyle w:val="Claneka"/>
      </w:pPr>
      <w:r w:rsidRPr="00670F00">
        <w:t xml:space="preserve">pokud </w:t>
      </w:r>
      <w:r w:rsidR="00B52214">
        <w:t>Společnost ROCHE</w:t>
      </w:r>
      <w:r w:rsidR="00C57B87" w:rsidRPr="00670F00">
        <w:t xml:space="preserve"> </w:t>
      </w:r>
      <w:r w:rsidRPr="00670F00">
        <w:t>ne</w:t>
      </w:r>
      <w:r w:rsidR="00D1594C" w:rsidRPr="00670F00">
        <w:t>plní některé</w:t>
      </w:r>
      <w:r w:rsidR="00DA3D95" w:rsidRPr="00670F00">
        <w:t xml:space="preserve"> z</w:t>
      </w:r>
      <w:r w:rsidR="00DA3D95">
        <w:t> </w:t>
      </w:r>
      <w:r w:rsidR="00D1594C" w:rsidRPr="00670F00">
        <w:t>ustanovení této S</w:t>
      </w:r>
      <w:r w:rsidRPr="00670F00">
        <w:t>mlouvy</w:t>
      </w:r>
      <w:r w:rsidR="00DA3D95" w:rsidRPr="00670F00">
        <w:t xml:space="preserve"> a</w:t>
      </w:r>
      <w:r w:rsidR="00DA3D95">
        <w:t> </w:t>
      </w:r>
      <w:r w:rsidRPr="00670F00">
        <w:t>neodstraní závadný stav ani ve lhůtě 60 dnů od doručení písemné výzvy</w:t>
      </w:r>
      <w:r w:rsidR="00DA3D95" w:rsidRPr="00670F00">
        <w:t xml:space="preserve"> k</w:t>
      </w:r>
      <w:r w:rsidR="00DA3D95">
        <w:t> </w:t>
      </w:r>
      <w:r w:rsidRPr="00670F00">
        <w:t>nápravě;</w:t>
      </w:r>
    </w:p>
    <w:p w14:paraId="500C3DE1" w14:textId="77777777" w:rsidR="00A855FA" w:rsidRPr="00670F00" w:rsidRDefault="00A855FA" w:rsidP="00823E67">
      <w:pPr>
        <w:pStyle w:val="Claneka"/>
      </w:pPr>
      <w:r w:rsidRPr="00670F00">
        <w:t xml:space="preserve">pokud bude rozhodnuto, že je </w:t>
      </w:r>
      <w:r w:rsidR="00B52214">
        <w:t>Společnost ROCHE</w:t>
      </w:r>
      <w:r w:rsidR="00DA3D95" w:rsidRPr="00670F00">
        <w:t xml:space="preserve"> v</w:t>
      </w:r>
      <w:r w:rsidR="00DA3D95">
        <w:t> </w:t>
      </w:r>
      <w:r w:rsidRPr="00670F00">
        <w:t>úpadku podle zákona č.</w:t>
      </w:r>
      <w:r w:rsidR="002A288D" w:rsidRPr="00670F00">
        <w:t> </w:t>
      </w:r>
      <w:r w:rsidRPr="00670F00">
        <w:t>182/2006 Sb.,</w:t>
      </w:r>
      <w:r w:rsidR="00DA3D95" w:rsidRPr="00670F00">
        <w:t xml:space="preserve"> o</w:t>
      </w:r>
      <w:r w:rsidR="00DA3D95">
        <w:t> </w:t>
      </w:r>
      <w:r w:rsidRPr="00670F00">
        <w:t>úpadku</w:t>
      </w:r>
      <w:r w:rsidR="00DA3D95" w:rsidRPr="00670F00">
        <w:t xml:space="preserve"> a</w:t>
      </w:r>
      <w:r w:rsidR="00DA3D95">
        <w:t> </w:t>
      </w:r>
      <w:r w:rsidRPr="00670F00">
        <w:t>způsobech jeho řešení (insolvenční zákon), ve znění pozdějších předpisů;</w:t>
      </w:r>
    </w:p>
    <w:p w14:paraId="00AEB6A6" w14:textId="77777777" w:rsidR="00A855FA" w:rsidRPr="00670F00" w:rsidRDefault="00A855FA" w:rsidP="00823E67">
      <w:pPr>
        <w:pStyle w:val="Claneka"/>
      </w:pPr>
      <w:r w:rsidRPr="00670F00">
        <w:t xml:space="preserve">pokud </w:t>
      </w:r>
      <w:r w:rsidR="00B52214">
        <w:t>Společnost ROCHE</w:t>
      </w:r>
      <w:r w:rsidRPr="00670F00">
        <w:t xml:space="preserve"> pozbude oprávnění</w:t>
      </w:r>
      <w:r w:rsidR="00DA3D95" w:rsidRPr="00670F00">
        <w:t xml:space="preserve"> k</w:t>
      </w:r>
      <w:r w:rsidR="00DA3D95">
        <w:t> </w:t>
      </w:r>
      <w:r w:rsidRPr="00670F00">
        <w:t>působení</w:t>
      </w:r>
      <w:r w:rsidR="00DA3D95" w:rsidRPr="00670F00">
        <w:t xml:space="preserve"> v</w:t>
      </w:r>
      <w:r w:rsidR="00DA3D95">
        <w:t> </w:t>
      </w:r>
      <w:r w:rsidRPr="00670F00">
        <w:t>dané oblasti;</w:t>
      </w:r>
      <w:r w:rsidR="00B74680" w:rsidRPr="00670F00">
        <w:t xml:space="preserve"> nebo</w:t>
      </w:r>
    </w:p>
    <w:p w14:paraId="49A1A844" w14:textId="77777777" w:rsidR="00A855FA" w:rsidRPr="00670F00" w:rsidRDefault="00A855FA" w:rsidP="00823E67">
      <w:pPr>
        <w:pStyle w:val="Claneka"/>
      </w:pPr>
      <w:r w:rsidRPr="00670F00">
        <w:t>pokud potřebné oprávnění, povolení nebo souhlas je revokován, jeho platnost suspendována, nebo uplyne-li doba, na kterou byl vydán bez příslušného prodloužení.</w:t>
      </w:r>
    </w:p>
    <w:p w14:paraId="59C107C1" w14:textId="77777777" w:rsidR="00A855FA" w:rsidRPr="00670F00" w:rsidRDefault="00A855FA" w:rsidP="00823E67">
      <w:pPr>
        <w:pStyle w:val="Clanek11"/>
      </w:pPr>
      <w:r w:rsidRPr="00670F00">
        <w:t>V případě ukončení Smlouvy jsou Strany povinny postupovat tak, aby nebyla způsobena jakákoli újma Pacientům</w:t>
      </w:r>
      <w:r w:rsidR="00DA3D95" w:rsidRPr="00670F00">
        <w:t xml:space="preserve"> a</w:t>
      </w:r>
      <w:r w:rsidR="00DA3D95">
        <w:t> </w:t>
      </w:r>
      <w:r w:rsidRPr="00670F00">
        <w:t xml:space="preserve">aby nebylo poškozeno dobré jméno žádné ze Stran. </w:t>
      </w:r>
      <w:r w:rsidR="004330F8" w:rsidRPr="00670F00">
        <w:t>Poskytovatel</w:t>
      </w:r>
      <w:r w:rsidR="00DA3D95" w:rsidRPr="00670F00">
        <w:t xml:space="preserve"> a</w:t>
      </w:r>
      <w:r w:rsidR="00DA3D95">
        <w:t> </w:t>
      </w:r>
      <w:r w:rsidR="004330F8" w:rsidRPr="00670F00">
        <w:t>Hlavní zkoušející neprodleně ukončí jakýkoli nábor Pacientů do Studie, budou postupovat dle příslušných částí Protokolu upravující ukončení Studie, zajistí, že ve vztahu</w:t>
      </w:r>
      <w:r w:rsidR="00DA3D95" w:rsidRPr="00670F00">
        <w:t xml:space="preserve"> k</w:t>
      </w:r>
      <w:r w:rsidR="00DA3D95">
        <w:t> </w:t>
      </w:r>
      <w:r w:rsidR="004330F8" w:rsidRPr="00670F00">
        <w:t>Pacientům budou dokončeny jakékoli procesy kontrolní povahy,</w:t>
      </w:r>
      <w:r w:rsidR="00DA3D95" w:rsidRPr="00670F00">
        <w:t xml:space="preserve"> a</w:t>
      </w:r>
      <w:r w:rsidR="00DA3D95">
        <w:t> </w:t>
      </w:r>
      <w:r w:rsidR="004330F8" w:rsidRPr="00670F00">
        <w:t xml:space="preserve">vyvinou nezbytné úsilí, aby omezili vznik dalších </w:t>
      </w:r>
      <w:r w:rsidR="004330F8" w:rsidRPr="00465CF3">
        <w:t>nákladů</w:t>
      </w:r>
      <w:r w:rsidR="00DA3D95" w:rsidRPr="00465CF3">
        <w:t xml:space="preserve"> a</w:t>
      </w:r>
      <w:r w:rsidR="00DA3D95">
        <w:t> </w:t>
      </w:r>
      <w:r w:rsidR="00670F00" w:rsidRPr="00465CF3">
        <w:t>případných škod</w:t>
      </w:r>
      <w:r w:rsidR="004330F8" w:rsidRPr="00465CF3">
        <w:t>, přičemž</w:t>
      </w:r>
      <w:r w:rsidR="004330F8" w:rsidRPr="00670F00">
        <w:t xml:space="preserve"> </w:t>
      </w:r>
      <w:r w:rsidR="00B52214">
        <w:t>Společnost ROCHE</w:t>
      </w:r>
      <w:r w:rsidR="004330F8" w:rsidRPr="00670F00">
        <w:t xml:space="preserve"> provede závěrečnou úhradu za návštěvy</w:t>
      </w:r>
      <w:r w:rsidR="00DA3D95" w:rsidRPr="00670F00">
        <w:t xml:space="preserve"> a</w:t>
      </w:r>
      <w:r w:rsidR="00DA3D95">
        <w:t> </w:t>
      </w:r>
      <w:r w:rsidR="004330F8" w:rsidRPr="00670F00">
        <w:t>úkony, jež byly řádně provedeny na základě</w:t>
      </w:r>
      <w:r w:rsidR="00DA3D95" w:rsidRPr="00670F00">
        <w:t xml:space="preserve"> a</w:t>
      </w:r>
      <w:r w:rsidR="00DA3D95">
        <w:t> </w:t>
      </w:r>
      <w:r w:rsidR="004330F8" w:rsidRPr="00670F00">
        <w:t>v souladu</w:t>
      </w:r>
      <w:r w:rsidR="00DA3D95" w:rsidRPr="00670F00">
        <w:t xml:space="preserve"> s</w:t>
      </w:r>
      <w:r w:rsidR="00DA3D95">
        <w:t> </w:t>
      </w:r>
      <w:r w:rsidR="004330F8" w:rsidRPr="00670F00">
        <w:t>touto Smlouvou,</w:t>
      </w:r>
      <w:r w:rsidR="00DA3D95" w:rsidRPr="00670F00">
        <w:t xml:space="preserve"> a</w:t>
      </w:r>
      <w:r w:rsidR="00DA3D95">
        <w:t> </w:t>
      </w:r>
      <w:r w:rsidR="004330F8" w:rsidRPr="00670F00">
        <w:t>to ve výši částek definovaných</w:t>
      </w:r>
      <w:r w:rsidR="00DA3D95" w:rsidRPr="00670F00">
        <w:t xml:space="preserve"> v</w:t>
      </w:r>
      <w:r w:rsidR="00DA3D95">
        <w:t> </w:t>
      </w:r>
      <w:r w:rsidR="004330F8" w:rsidRPr="00670F00">
        <w:rPr>
          <w:u w:val="single"/>
        </w:rPr>
        <w:t>příloze č. 1</w:t>
      </w:r>
      <w:r w:rsidR="004330F8" w:rsidRPr="00670F00">
        <w:t>.</w:t>
      </w:r>
    </w:p>
    <w:p w14:paraId="5D534E41" w14:textId="77777777" w:rsidR="00A855FA" w:rsidRPr="0088045E" w:rsidRDefault="00A855FA" w:rsidP="00823E67">
      <w:pPr>
        <w:pStyle w:val="Clanek11"/>
      </w:pPr>
      <w:r w:rsidRPr="0088045E">
        <w:t>Strany se zavazují se vzájemně informovat</w:t>
      </w:r>
      <w:r w:rsidR="00DA3D95" w:rsidRPr="0088045E">
        <w:t xml:space="preserve"> o</w:t>
      </w:r>
      <w:r w:rsidR="00DA3D95">
        <w:t> </w:t>
      </w:r>
      <w:r w:rsidRPr="0088045E">
        <w:t>všech významných změnách, které mohou mít vliv na schopnost jakékoli ze Stran dostát svým závazkům.</w:t>
      </w:r>
    </w:p>
    <w:p w14:paraId="5FEDF6F7" w14:textId="77777777" w:rsidR="00EB5790" w:rsidRPr="0088045E" w:rsidRDefault="00EB5790" w:rsidP="00BD685B">
      <w:pPr>
        <w:pStyle w:val="Heading1"/>
        <w:numPr>
          <w:ilvl w:val="0"/>
          <w:numId w:val="7"/>
        </w:numPr>
        <w:tabs>
          <w:tab w:val="clear" w:pos="4111"/>
          <w:tab w:val="num" w:pos="851"/>
        </w:tabs>
        <w:spacing w:before="160" w:after="160"/>
        <w:ind w:right="-35" w:hanging="4111"/>
        <w:rPr>
          <w:szCs w:val="22"/>
        </w:rPr>
      </w:pPr>
      <w:r w:rsidRPr="0088045E">
        <w:rPr>
          <w:szCs w:val="22"/>
        </w:rPr>
        <w:t>Komunikace stran</w:t>
      </w:r>
    </w:p>
    <w:p w14:paraId="47285C63" w14:textId="77777777" w:rsidR="00EB5790" w:rsidRPr="0088045E" w:rsidRDefault="00EB5790" w:rsidP="00823E67">
      <w:pPr>
        <w:pStyle w:val="Clanek11"/>
      </w:pPr>
      <w:r w:rsidRPr="0088045E">
        <w:t>Jakékoliv oznámení, sdělení, souhlas nebo dokument, který má být doručen podle této Smlouvy, může být doručen osobně, kurýrem nebo zaslán doporučenou poštovní zásilkou a/nebo</w:t>
      </w:r>
      <w:r w:rsidR="00DA3D95" w:rsidRPr="0088045E">
        <w:t xml:space="preserve"> v</w:t>
      </w:r>
      <w:r w:rsidR="00DA3D95">
        <w:t> </w:t>
      </w:r>
      <w:r w:rsidRPr="0088045E">
        <w:t>případech výslovně sjednaných</w:t>
      </w:r>
      <w:r w:rsidR="00DA3D95" w:rsidRPr="0088045E">
        <w:t xml:space="preserve"> v</w:t>
      </w:r>
      <w:r w:rsidR="00DA3D95">
        <w:t> </w:t>
      </w:r>
      <w:r w:rsidRPr="0088045E">
        <w:t xml:space="preserve">této Smlouvě může být doručen e-mailem (elektronickou poštou) Straně, které má být doručen. Kontaktní údaje Stran </w:t>
      </w:r>
      <w:r w:rsidR="00DC3905" w:rsidRPr="0088045E">
        <w:t>jsou uveden</w:t>
      </w:r>
      <w:r w:rsidR="000E1550" w:rsidRPr="0088045E">
        <w:t>é</w:t>
      </w:r>
      <w:r w:rsidR="00DA3D95" w:rsidRPr="0088045E">
        <w:t xml:space="preserve"> v</w:t>
      </w:r>
      <w:r w:rsidR="00DA3D95">
        <w:t> </w:t>
      </w:r>
      <w:r w:rsidR="00DC3905" w:rsidRPr="0088045E">
        <w:t>záhlaví Smlouvy</w:t>
      </w:r>
      <w:r w:rsidR="00DA3D95" w:rsidRPr="0088045E">
        <w:t xml:space="preserve"> a</w:t>
      </w:r>
      <w:r w:rsidR="00DA3D95">
        <w:t> </w:t>
      </w:r>
      <w:r w:rsidR="00DC3905" w:rsidRPr="0088045E">
        <w:t>v</w:t>
      </w:r>
      <w:r w:rsidRPr="0088045E">
        <w:t xml:space="preserve"> </w:t>
      </w:r>
      <w:r w:rsidRPr="0088045E">
        <w:rPr>
          <w:u w:val="single"/>
        </w:rPr>
        <w:t>p</w:t>
      </w:r>
      <w:r w:rsidR="00DC3905" w:rsidRPr="0088045E">
        <w:rPr>
          <w:u w:val="single"/>
        </w:rPr>
        <w:t>říloze</w:t>
      </w:r>
      <w:r w:rsidRPr="0088045E">
        <w:rPr>
          <w:u w:val="single"/>
        </w:rPr>
        <w:t xml:space="preserve"> č. </w:t>
      </w:r>
      <w:r w:rsidR="00EE55BE">
        <w:rPr>
          <w:u w:val="single"/>
        </w:rPr>
        <w:t>2</w:t>
      </w:r>
      <w:r w:rsidRPr="0088045E">
        <w:t>. Doručuje-li příslušná Strana e-mailem, zašle jej</w:t>
      </w:r>
      <w:r w:rsidR="00DA3D95" w:rsidRPr="0088045E">
        <w:t xml:space="preserve"> z</w:t>
      </w:r>
      <w:r w:rsidR="00DA3D95">
        <w:t> </w:t>
      </w:r>
      <w:r w:rsidRPr="0088045E">
        <w:t>e-mailové adresy</w:t>
      </w:r>
      <w:r w:rsidR="00DA3D95" w:rsidRPr="0088045E">
        <w:t xml:space="preserve"> a</w:t>
      </w:r>
      <w:r w:rsidR="00DA3D95">
        <w:t> </w:t>
      </w:r>
      <w:r w:rsidRPr="0088045E">
        <w:t>na e-mailovou adresu uvedenou</w:t>
      </w:r>
      <w:r w:rsidR="00DA3D95" w:rsidRPr="0088045E">
        <w:t xml:space="preserve"> v</w:t>
      </w:r>
      <w:r w:rsidR="00DA3D95">
        <w:t> </w:t>
      </w:r>
      <w:r w:rsidRPr="0088045E">
        <w:rPr>
          <w:u w:val="single"/>
        </w:rPr>
        <w:t xml:space="preserve">příloze č. </w:t>
      </w:r>
      <w:r w:rsidR="00EE55BE">
        <w:rPr>
          <w:u w:val="single"/>
        </w:rPr>
        <w:t>2</w:t>
      </w:r>
      <w:r w:rsidRPr="0088045E">
        <w:t xml:space="preserve">. </w:t>
      </w:r>
    </w:p>
    <w:p w14:paraId="726D2910" w14:textId="77777777" w:rsidR="00EB5790" w:rsidRPr="0088045E" w:rsidRDefault="00EB5790" w:rsidP="00823E67">
      <w:pPr>
        <w:pStyle w:val="Clanek11"/>
      </w:pPr>
      <w:r w:rsidRPr="0088045E">
        <w:t>Komunikace e-mailem je mezi Stranami přípustná také</w:t>
      </w:r>
      <w:r w:rsidR="00DA3D95" w:rsidRPr="0088045E">
        <w:t xml:space="preserve"> v</w:t>
      </w:r>
      <w:r w:rsidR="00DA3D95">
        <w:t> </w:t>
      </w:r>
      <w:r w:rsidR="00712ED1" w:rsidRPr="0088045E">
        <w:t>případech, kdy tato Smlouva pro </w:t>
      </w:r>
      <w:r w:rsidRPr="0088045E">
        <w:t xml:space="preserve">komunikaci mezi Stranami nestanoví žádnou zvláštní formu. </w:t>
      </w:r>
    </w:p>
    <w:p w14:paraId="60CD489E" w14:textId="77777777" w:rsidR="00EB5790" w:rsidRPr="0088045E" w:rsidRDefault="00EB5790" w:rsidP="00823E67">
      <w:pPr>
        <w:pStyle w:val="Clanek11"/>
      </w:pPr>
      <w:r w:rsidRPr="0088045E">
        <w:lastRenderedPageBreak/>
        <w:t xml:space="preserve">Jakékoli oznámení bude považováno za řádně doručené příslušné Straně okamžikem jeho dojití do sféry adresáta. </w:t>
      </w:r>
    </w:p>
    <w:p w14:paraId="3E67AE57" w14:textId="77777777" w:rsidR="00EB5790" w:rsidRPr="0088045E" w:rsidRDefault="00EB5790" w:rsidP="00823E67">
      <w:pPr>
        <w:pStyle w:val="Clanek11"/>
      </w:pPr>
      <w:r w:rsidRPr="0088045E">
        <w:t>Každá Strana písemně oznámí bez zbytečného odkladu druhé Straně jakékoliv změny kontaktních údajů uvedených</w:t>
      </w:r>
      <w:r w:rsidR="00DA3D95" w:rsidRPr="0088045E">
        <w:t xml:space="preserve"> v</w:t>
      </w:r>
      <w:r w:rsidR="00DA3D95">
        <w:t> </w:t>
      </w:r>
      <w:r w:rsidRPr="0088045E">
        <w:rPr>
          <w:u w:val="single"/>
        </w:rPr>
        <w:t>příloze č. </w:t>
      </w:r>
      <w:r w:rsidR="00EE55BE">
        <w:rPr>
          <w:u w:val="single"/>
        </w:rPr>
        <w:t>2</w:t>
      </w:r>
      <w:r w:rsidRPr="0088045E">
        <w:t>. Písemným či e-mailovým potvrzením tohoto oznámení druhou Stranou dojde ke změně kontaktních údajů Strany bez nutnosti uzavření písemného dodatku ke Smlouvě.</w:t>
      </w:r>
    </w:p>
    <w:p w14:paraId="2A980A63" w14:textId="77777777" w:rsidR="002B22C0" w:rsidRPr="00E96D79" w:rsidRDefault="0031173D" w:rsidP="00BD685B">
      <w:pPr>
        <w:pStyle w:val="Heading1"/>
        <w:numPr>
          <w:ilvl w:val="0"/>
          <w:numId w:val="7"/>
        </w:numPr>
        <w:tabs>
          <w:tab w:val="clear" w:pos="4111"/>
          <w:tab w:val="num" w:pos="851"/>
        </w:tabs>
        <w:spacing w:before="160" w:after="160"/>
        <w:ind w:right="-35" w:hanging="4111"/>
        <w:rPr>
          <w:szCs w:val="22"/>
        </w:rPr>
      </w:pPr>
      <w:bookmarkStart w:id="42" w:name="_Ref463975138"/>
      <w:bookmarkStart w:id="43" w:name="_Ref466295800"/>
      <w:r w:rsidRPr="00E96D79">
        <w:rPr>
          <w:szCs w:val="22"/>
        </w:rPr>
        <w:t>U</w:t>
      </w:r>
      <w:r w:rsidR="002B22C0" w:rsidRPr="00E96D79">
        <w:rPr>
          <w:szCs w:val="22"/>
        </w:rPr>
        <w:t>veřejnění smlouvy</w:t>
      </w:r>
      <w:r w:rsidR="00DA3D95" w:rsidRPr="00E96D79">
        <w:rPr>
          <w:szCs w:val="22"/>
        </w:rPr>
        <w:t xml:space="preserve"> v</w:t>
      </w:r>
      <w:r w:rsidR="00DA3D95">
        <w:rPr>
          <w:szCs w:val="22"/>
        </w:rPr>
        <w:t> </w:t>
      </w:r>
      <w:r w:rsidR="002B22C0" w:rsidRPr="00E96D79">
        <w:rPr>
          <w:szCs w:val="22"/>
        </w:rPr>
        <w:t>registru smluv</w:t>
      </w:r>
      <w:bookmarkEnd w:id="42"/>
      <w:bookmarkEnd w:id="43"/>
    </w:p>
    <w:p w14:paraId="25D33615" w14:textId="77777777" w:rsidR="00D132FD" w:rsidRPr="00E96D79" w:rsidRDefault="00D132FD" w:rsidP="00823E67">
      <w:pPr>
        <w:pStyle w:val="Clanek11"/>
      </w:pPr>
      <w:bookmarkStart w:id="44" w:name="_Ref474142096"/>
      <w:bookmarkStart w:id="45" w:name="_Ref465344060"/>
      <w:r w:rsidRPr="00E96D79">
        <w:t>Pro případ, že Zákon</w:t>
      </w:r>
      <w:r w:rsidR="00DA3D95" w:rsidRPr="00E96D79">
        <w:t xml:space="preserve"> o</w:t>
      </w:r>
      <w:r w:rsidR="00DA3D95">
        <w:t> </w:t>
      </w:r>
      <w:r w:rsidRPr="00E96D79">
        <w:t xml:space="preserve">registru </w:t>
      </w:r>
      <w:r w:rsidR="00575A78" w:rsidRPr="00E96D79">
        <w:t xml:space="preserve">smluv </w:t>
      </w:r>
      <w:r w:rsidRPr="00E96D79">
        <w:t>stanoví povinnost tuto Smlouvu uveřejnit</w:t>
      </w:r>
      <w:r w:rsidR="00DA3D95" w:rsidRPr="00E96D79">
        <w:t xml:space="preserve"> v</w:t>
      </w:r>
      <w:r w:rsidR="00DA3D95">
        <w:t> </w:t>
      </w:r>
      <w:r w:rsidRPr="00E96D79">
        <w:t>registru smluv, se</w:t>
      </w:r>
      <w:r w:rsidR="002A288D" w:rsidRPr="00E96D79">
        <w:t xml:space="preserve"> </w:t>
      </w:r>
      <w:r w:rsidRPr="00E96D79">
        <w:t>Strany dohodly, že její uveřejnění</w:t>
      </w:r>
      <w:r w:rsidR="00DA3D95" w:rsidRPr="00E96D79">
        <w:t xml:space="preserve"> v</w:t>
      </w:r>
      <w:r w:rsidR="00DA3D95">
        <w:t> </w:t>
      </w:r>
      <w:r w:rsidRPr="00E96D79">
        <w:t>registru smluv dle Zákona</w:t>
      </w:r>
      <w:r w:rsidR="00DA3D95" w:rsidRPr="00E96D79">
        <w:t xml:space="preserve"> o</w:t>
      </w:r>
      <w:r w:rsidR="00DA3D95">
        <w:t> </w:t>
      </w:r>
      <w:r w:rsidRPr="00E96D79">
        <w:t xml:space="preserve">registru smluv zajistí </w:t>
      </w:r>
      <w:r w:rsidR="00543089">
        <w:t>Poskytovatel</w:t>
      </w:r>
      <w:r w:rsidRPr="00E96D79">
        <w:t>,</w:t>
      </w:r>
      <w:r w:rsidR="00DA3D95" w:rsidRPr="00E96D79">
        <w:t xml:space="preserve"> a</w:t>
      </w:r>
      <w:r w:rsidR="00DA3D95">
        <w:t> </w:t>
      </w:r>
      <w:r w:rsidRPr="00E96D79">
        <w:t xml:space="preserve">to nejpozději do </w:t>
      </w:r>
      <w:r w:rsidR="00442CD8" w:rsidRPr="00E96D79">
        <w:t xml:space="preserve">15 </w:t>
      </w:r>
      <w:r w:rsidRPr="00E96D79">
        <w:t>dní od uzavření této Smlouvy</w:t>
      </w:r>
      <w:r w:rsidR="00DA3D95" w:rsidRPr="00E96D79">
        <w:t xml:space="preserve"> a</w:t>
      </w:r>
      <w:r w:rsidR="00DA3D95">
        <w:t> </w:t>
      </w:r>
      <w:r w:rsidRPr="00E96D79">
        <w:t>plně</w:t>
      </w:r>
      <w:r w:rsidR="00DA3D95" w:rsidRPr="00E96D79">
        <w:t xml:space="preserve"> v</w:t>
      </w:r>
      <w:r w:rsidR="00DA3D95">
        <w:t> </w:t>
      </w:r>
      <w:r w:rsidRPr="00E96D79">
        <w:t>souladu</w:t>
      </w:r>
      <w:r w:rsidR="00DA3D95" w:rsidRPr="00E96D79">
        <w:t xml:space="preserve"> s</w:t>
      </w:r>
      <w:r w:rsidR="00DA3D95">
        <w:t> </w:t>
      </w:r>
      <w:r w:rsidRPr="00E96D79">
        <w:t>požadavky Zákona</w:t>
      </w:r>
      <w:r w:rsidR="00DA3D95" w:rsidRPr="00E96D79">
        <w:t xml:space="preserve"> o</w:t>
      </w:r>
      <w:r w:rsidR="00DA3D95">
        <w:t> </w:t>
      </w:r>
      <w:r w:rsidRPr="00E96D79">
        <w:t>registru smluv.</w:t>
      </w:r>
      <w:bookmarkEnd w:id="44"/>
      <w:r w:rsidRPr="00E96D79">
        <w:t xml:space="preserve"> </w:t>
      </w:r>
    </w:p>
    <w:bookmarkEnd w:id="45"/>
    <w:p w14:paraId="32CE8D5C" w14:textId="3C8A1CED" w:rsidR="002B22C0" w:rsidRPr="008847DD" w:rsidRDefault="00AB5DD0" w:rsidP="00823E67">
      <w:pPr>
        <w:pStyle w:val="Clanek11"/>
      </w:pPr>
      <w:r>
        <w:t>Poskytovatel</w:t>
      </w:r>
      <w:r w:rsidR="0021324B" w:rsidRPr="00E96D79">
        <w:t xml:space="preserve"> </w:t>
      </w:r>
      <w:r w:rsidR="002B22C0" w:rsidRPr="00E96D79">
        <w:t xml:space="preserve">se zavazuje </w:t>
      </w:r>
      <w:r w:rsidR="00BB75F5" w:rsidRPr="006B3A7E">
        <w:t xml:space="preserve">Společnost ROCHE </w:t>
      </w:r>
      <w:r w:rsidR="00BB75F5" w:rsidRPr="008847DD">
        <w:t>informovat</w:t>
      </w:r>
      <w:r w:rsidR="00DA3D95" w:rsidRPr="008847DD">
        <w:t xml:space="preserve"> o</w:t>
      </w:r>
      <w:r w:rsidR="00DA3D95">
        <w:t> </w:t>
      </w:r>
      <w:r w:rsidR="00BB75F5" w:rsidRPr="008847DD">
        <w:t>uveřejnění smlouvy</w:t>
      </w:r>
      <w:r w:rsidR="00DA3D95" w:rsidRPr="008847DD">
        <w:t xml:space="preserve"> v</w:t>
      </w:r>
      <w:r w:rsidR="00DA3D95">
        <w:t> </w:t>
      </w:r>
      <w:r w:rsidR="00BB75F5" w:rsidRPr="008847DD">
        <w:t xml:space="preserve">registru smluv na jeho žádost zaslanou na e-mail </w:t>
      </w:r>
      <w:hyperlink r:id="rId11" w:history="1">
        <w:r w:rsidR="003F45B9" w:rsidRPr="003F45B9">
          <w:rPr>
            <w:b/>
            <w:highlight w:val="black"/>
          </w:rPr>
          <w:t xml:space="preserve"> </w:t>
        </w:r>
        <w:r w:rsidR="003F45B9" w:rsidRPr="00543158">
          <w:rPr>
            <w:b/>
            <w:highlight w:val="black"/>
          </w:rPr>
          <w:t>xxxxxxxxxxxxxxxxxxxx</w:t>
        </w:r>
        <w:r w:rsidR="003F45B9">
          <w:t xml:space="preserve"> </w:t>
        </w:r>
      </w:hyperlink>
      <w:r w:rsidR="006A7CEC" w:rsidRPr="008847DD">
        <w:t>.</w:t>
      </w:r>
    </w:p>
    <w:p w14:paraId="3911D212" w14:textId="77777777" w:rsidR="00636D24" w:rsidRPr="00E96D79" w:rsidRDefault="004C15B0" w:rsidP="00823E67">
      <w:pPr>
        <w:pStyle w:val="Clanek11"/>
      </w:pPr>
      <w:r w:rsidRPr="00E96D79">
        <w:t>Poskytovatel</w:t>
      </w:r>
      <w:r w:rsidR="00636D24" w:rsidRPr="00E96D79">
        <w:t xml:space="preserve"> prohlašuj</w:t>
      </w:r>
      <w:r w:rsidRPr="00E96D79">
        <w:t>e</w:t>
      </w:r>
      <w:r w:rsidR="00636D24" w:rsidRPr="00E96D79">
        <w:t xml:space="preserve">, </w:t>
      </w:r>
      <w:r w:rsidRPr="00E96D79">
        <w:t xml:space="preserve">že </w:t>
      </w:r>
      <w:r w:rsidR="00636D24" w:rsidRPr="00E96D79">
        <w:t xml:space="preserve">Smlouva neobsahuje </w:t>
      </w:r>
      <w:r w:rsidR="00160083" w:rsidRPr="00E96D79">
        <w:t>jeho</w:t>
      </w:r>
      <w:r w:rsidR="00636D24" w:rsidRPr="00E96D79">
        <w:t xml:space="preserve"> obchodní tajemství</w:t>
      </w:r>
      <w:r w:rsidR="00DA3D95" w:rsidRPr="00E96D79">
        <w:t xml:space="preserve"> a</w:t>
      </w:r>
      <w:r w:rsidR="00DA3D95">
        <w:t> </w:t>
      </w:r>
      <w:r w:rsidR="007E73A3" w:rsidRPr="00E96D79">
        <w:t>že</w:t>
      </w:r>
      <w:r w:rsidR="00636D24" w:rsidRPr="00E96D79">
        <w:t xml:space="preserve"> ber</w:t>
      </w:r>
      <w:r w:rsidRPr="00E96D79">
        <w:t>e</w:t>
      </w:r>
      <w:r w:rsidR="00636D24" w:rsidRPr="00E96D79">
        <w:t xml:space="preserve"> na vědomí, že </w:t>
      </w:r>
      <w:r w:rsidR="00B52214" w:rsidRPr="00E96D79">
        <w:t>Společnost ROCHE</w:t>
      </w:r>
      <w:r w:rsidR="00D1594C" w:rsidRPr="00E96D79">
        <w:t xml:space="preserve"> </w:t>
      </w:r>
      <w:r w:rsidR="00636D24" w:rsidRPr="00E96D79">
        <w:t>je oprávněn</w:t>
      </w:r>
      <w:r w:rsidR="00E20E8C" w:rsidRPr="00E96D79">
        <w:t>a</w:t>
      </w:r>
      <w:r w:rsidR="00636D24" w:rsidRPr="00E96D79">
        <w:t xml:space="preserve"> znečitelnit ve Smlouvě před </w:t>
      </w:r>
      <w:r w:rsidR="00E20E8C" w:rsidRPr="00E96D79">
        <w:t>jejím</w:t>
      </w:r>
      <w:r w:rsidR="00636D24" w:rsidRPr="00E96D79">
        <w:t xml:space="preserve"> </w:t>
      </w:r>
      <w:r w:rsidR="006A7CEC">
        <w:t>uveřejněním</w:t>
      </w:r>
      <w:r w:rsidR="00DA3D95">
        <w:t xml:space="preserve"> v </w:t>
      </w:r>
      <w:r w:rsidR="00636D24" w:rsidRPr="00E96D79">
        <w:t>registru smluv ty její části, kter</w:t>
      </w:r>
      <w:r w:rsidR="002A288D" w:rsidRPr="00E96D79">
        <w:t>é</w:t>
      </w:r>
      <w:r w:rsidR="00636D24" w:rsidRPr="00E96D79">
        <w:t xml:space="preserve"> jsou dle Zákona</w:t>
      </w:r>
      <w:r w:rsidR="00DA3D95" w:rsidRPr="00E96D79">
        <w:t xml:space="preserve"> o</w:t>
      </w:r>
      <w:r w:rsidR="00DA3D95">
        <w:t> </w:t>
      </w:r>
      <w:r w:rsidR="00636D24" w:rsidRPr="00E96D79">
        <w:t>registru smluv vyloučeny</w:t>
      </w:r>
      <w:r w:rsidR="00DA3D95" w:rsidRPr="00E96D79">
        <w:t xml:space="preserve"> z</w:t>
      </w:r>
      <w:r w:rsidR="00DA3D95">
        <w:t> </w:t>
      </w:r>
      <w:r w:rsidR="00636D24" w:rsidRPr="00E96D79">
        <w:t>uveřejnění,</w:t>
      </w:r>
      <w:r w:rsidR="00DA3D95" w:rsidRPr="00E96D79">
        <w:t xml:space="preserve"> a</w:t>
      </w:r>
      <w:r w:rsidR="00DA3D95">
        <w:t> </w:t>
      </w:r>
      <w:r w:rsidR="00636D24" w:rsidRPr="00E96D79">
        <w:t xml:space="preserve">to zejména ty její části, které naplní znaky obchodního tajemství </w:t>
      </w:r>
      <w:r w:rsidR="00E20E8C" w:rsidRPr="00E96D79">
        <w:t>Společnosti ROCHE či jiné společnosti Skupiny Roche</w:t>
      </w:r>
      <w:r w:rsidR="00442CD8" w:rsidRPr="00E96D79">
        <w:t xml:space="preserve"> či které jsou osobními údaji, ledaže pro jejich uveřejnění existuje zákonný důvod</w:t>
      </w:r>
      <w:r w:rsidR="00991E4B" w:rsidRPr="00E96D79">
        <w:t>.</w:t>
      </w:r>
      <w:r w:rsidR="00C73587" w:rsidRPr="00E96D79">
        <w:t xml:space="preserve"> Pro účely uveřejnění této Smlouvy</w:t>
      </w:r>
      <w:r w:rsidR="00DA3D95" w:rsidRPr="00E96D79">
        <w:t xml:space="preserve"> v</w:t>
      </w:r>
      <w:r w:rsidR="00DA3D95">
        <w:t> </w:t>
      </w:r>
      <w:r w:rsidR="00C73587" w:rsidRPr="00E96D79">
        <w:t>registru smluv se obchodním tajemstvím rozumí zejména Protokol, pojistný certifikát, Investigator’s Brochure, vzor informovaného souhlasu</w:t>
      </w:r>
      <w:r w:rsidR="00DA3D95" w:rsidRPr="00E96D79">
        <w:t xml:space="preserve"> a</w:t>
      </w:r>
      <w:r w:rsidR="00DA3D95">
        <w:t> </w:t>
      </w:r>
      <w:r w:rsidR="00C73587" w:rsidRPr="00E96D79">
        <w:t xml:space="preserve">soubor informací pro Pacienta, </w:t>
      </w:r>
      <w:r w:rsidR="00DA02A9" w:rsidRPr="00E96D79">
        <w:t>příloha č. 1 (rozpočet Studie)</w:t>
      </w:r>
      <w:r w:rsidR="00C73587" w:rsidRPr="00E96D79">
        <w:t xml:space="preserve">, </w:t>
      </w:r>
      <w:r w:rsidR="00152A1C" w:rsidRPr="00974C78">
        <w:t>příloha č. 4 (finanční kalkulace Poskytovatele)</w:t>
      </w:r>
      <w:r w:rsidR="00152A1C">
        <w:t>,</w:t>
      </w:r>
      <w:r w:rsidR="00DA3D95">
        <w:t xml:space="preserve"> </w:t>
      </w:r>
      <w:r w:rsidR="00DA3D95" w:rsidRPr="00E96D79">
        <w:t>a</w:t>
      </w:r>
      <w:r w:rsidR="00DA3D95">
        <w:t> </w:t>
      </w:r>
      <w:r w:rsidR="00673797" w:rsidRPr="00E96D79">
        <w:t>maximální/</w:t>
      </w:r>
      <w:r w:rsidR="00C73587" w:rsidRPr="00E96D79">
        <w:t>minimální či předpokládaný počet Pacientů zařazených do Studie</w:t>
      </w:r>
      <w:r w:rsidR="00DA3D95" w:rsidRPr="00E96D79">
        <w:t xml:space="preserve"> u</w:t>
      </w:r>
      <w:r w:rsidR="00DA3D95">
        <w:t> </w:t>
      </w:r>
      <w:r w:rsidR="000716D3" w:rsidRPr="00E96D79">
        <w:t>Poskytovatele</w:t>
      </w:r>
      <w:r w:rsidR="00DD171A" w:rsidRPr="00E96D79">
        <w:t>.</w:t>
      </w:r>
      <w:r w:rsidR="00152A1C">
        <w:t xml:space="preserve"> </w:t>
      </w:r>
      <w:r w:rsidR="00152A1C" w:rsidRPr="00974C78">
        <w:t>Smlouvu ve verzi určené ke zveřejnění zašle Společnost ROCHE Poskytovateli nejpozději</w:t>
      </w:r>
      <w:r w:rsidR="00DA3D95" w:rsidRPr="00974C78">
        <w:t xml:space="preserve"> v</w:t>
      </w:r>
      <w:r w:rsidR="00DA3D95">
        <w:t> </w:t>
      </w:r>
      <w:r w:rsidR="00152A1C" w:rsidRPr="00974C78">
        <w:t>den podpisu Smlouvy</w:t>
      </w:r>
      <w:r w:rsidR="00DA3D95" w:rsidRPr="00974C78">
        <w:t xml:space="preserve"> a</w:t>
      </w:r>
      <w:r w:rsidR="00DA3D95">
        <w:t> </w:t>
      </w:r>
      <w:r w:rsidR="00152A1C" w:rsidRPr="00974C78">
        <w:t>Poskytovatel se zavazuje Smlouvu</w:t>
      </w:r>
      <w:r w:rsidR="00DA3D95" w:rsidRPr="00974C78">
        <w:t xml:space="preserve"> v</w:t>
      </w:r>
      <w:r w:rsidR="00DA3D95">
        <w:t> </w:t>
      </w:r>
      <w:r w:rsidR="00152A1C" w:rsidRPr="00974C78">
        <w:t>této verzi uveřejnit</w:t>
      </w:r>
    </w:p>
    <w:p w14:paraId="7BB4D999" w14:textId="77777777" w:rsidR="00093505" w:rsidRPr="00E96D79" w:rsidRDefault="00152A1C" w:rsidP="00823E67">
      <w:pPr>
        <w:pStyle w:val="Clanek11"/>
      </w:pPr>
      <w:r>
        <w:t>Společnost ROCHE</w:t>
      </w:r>
      <w:r w:rsidR="004C15B0" w:rsidRPr="00E96D79">
        <w:t xml:space="preserve"> </w:t>
      </w:r>
      <w:r w:rsidR="00200AF1" w:rsidRPr="00E96D79">
        <w:t>j</w:t>
      </w:r>
      <w:r>
        <w:t>e</w:t>
      </w:r>
      <w:r w:rsidR="002B22C0" w:rsidRPr="00E96D79">
        <w:t xml:space="preserve"> oprávněn</w:t>
      </w:r>
      <w:r>
        <w:t>a</w:t>
      </w:r>
      <w:r w:rsidR="002B22C0" w:rsidRPr="00E96D79">
        <w:t xml:space="preserve"> tuto Smlouvu uveřejnit</w:t>
      </w:r>
      <w:r w:rsidR="00DA3D95" w:rsidRPr="00E96D79">
        <w:t xml:space="preserve"> v</w:t>
      </w:r>
      <w:r w:rsidR="00DA3D95">
        <w:t> </w:t>
      </w:r>
      <w:r w:rsidR="002B22C0" w:rsidRPr="00E96D79">
        <w:t>regi</w:t>
      </w:r>
      <w:r w:rsidR="00712ED1" w:rsidRPr="00E96D79">
        <w:t>stru smluv jedině</w:t>
      </w:r>
      <w:r w:rsidR="00DA3D95" w:rsidRPr="00E96D79">
        <w:t xml:space="preserve"> v</w:t>
      </w:r>
      <w:r w:rsidR="00DA3D95">
        <w:t> </w:t>
      </w:r>
      <w:r w:rsidR="00712ED1" w:rsidRPr="00E96D79">
        <w:t>případě, že </w:t>
      </w:r>
      <w:r w:rsidR="00536941">
        <w:t>Poskytovatel</w:t>
      </w:r>
      <w:r w:rsidR="002B22C0" w:rsidRPr="00E96D79">
        <w:t xml:space="preserve"> </w:t>
      </w:r>
      <w:r w:rsidR="000B5150" w:rsidRPr="00E96D79">
        <w:t>její</w:t>
      </w:r>
      <w:r w:rsidR="002B22C0" w:rsidRPr="00E96D79">
        <w:t xml:space="preserve"> uveřejnění</w:t>
      </w:r>
      <w:r w:rsidR="00DA3D95" w:rsidRPr="00E96D79">
        <w:t xml:space="preserve"> v</w:t>
      </w:r>
      <w:r w:rsidR="00DA3D95">
        <w:t> </w:t>
      </w:r>
      <w:r w:rsidR="002B22C0" w:rsidRPr="00E96D79">
        <w:t xml:space="preserve">registru smluv nezajistí </w:t>
      </w:r>
      <w:r w:rsidR="00160083" w:rsidRPr="00E96D79">
        <w:t>s</w:t>
      </w:r>
      <w:r w:rsidR="00E20E8C" w:rsidRPr="00E96D79">
        <w:t>a</w:t>
      </w:r>
      <w:r w:rsidR="00160083" w:rsidRPr="00E96D79">
        <w:t>m</w:t>
      </w:r>
      <w:r w:rsidR="00E20E8C" w:rsidRPr="00E96D79">
        <w:t>a</w:t>
      </w:r>
      <w:r w:rsidR="002B22C0" w:rsidRPr="00E96D79">
        <w:t xml:space="preserve"> ve lhůtě ujednané</w:t>
      </w:r>
      <w:r w:rsidR="00DA3D95" w:rsidRPr="00E96D79">
        <w:t xml:space="preserve"> v</w:t>
      </w:r>
      <w:r w:rsidR="00DA3D95">
        <w:t> </w:t>
      </w:r>
      <w:r w:rsidR="002B22C0" w:rsidRPr="00E96D79">
        <w:t>článku</w:t>
      </w:r>
      <w:r w:rsidR="004C15B0" w:rsidRPr="00E96D79">
        <w:t xml:space="preserve"> </w:t>
      </w:r>
      <w:r w:rsidR="006B151F" w:rsidRPr="00E96D79">
        <w:fldChar w:fldCharType="begin"/>
      </w:r>
      <w:r w:rsidR="004C15B0" w:rsidRPr="00E96D79">
        <w:instrText xml:space="preserve"> REF _Ref474142096 \r \h </w:instrText>
      </w:r>
      <w:r w:rsidR="0088045E" w:rsidRPr="00E96D79">
        <w:instrText xml:space="preserve"> \* MERGEFORMAT </w:instrText>
      </w:r>
      <w:r w:rsidR="006B151F" w:rsidRPr="00E96D79">
        <w:fldChar w:fldCharType="end"/>
      </w:r>
      <w:r w:rsidR="00AD2E1A">
        <w:t>15.1</w:t>
      </w:r>
      <w:r w:rsidR="002B22C0" w:rsidRPr="00E96D79">
        <w:t>;</w:t>
      </w:r>
      <w:r w:rsidR="00DA3D95" w:rsidRPr="00E96D79">
        <w:t xml:space="preserve"> v</w:t>
      </w:r>
      <w:r w:rsidR="00DA3D95">
        <w:t> </w:t>
      </w:r>
      <w:r w:rsidR="002B22C0" w:rsidRPr="00E96D79">
        <w:t>takovém případě j</w:t>
      </w:r>
      <w:r w:rsidR="00200AF1" w:rsidRPr="00E96D79">
        <w:t>sou</w:t>
      </w:r>
      <w:r w:rsidR="002B22C0" w:rsidRPr="00E96D79">
        <w:t xml:space="preserve"> ale </w:t>
      </w:r>
      <w:r w:rsidR="001C2CF5">
        <w:t>Společnost ROCHE</w:t>
      </w:r>
      <w:r w:rsidR="00AF4488" w:rsidRPr="00E96D79">
        <w:t xml:space="preserve"> </w:t>
      </w:r>
      <w:r w:rsidR="000B5150" w:rsidRPr="00E96D79">
        <w:t>povin</w:t>
      </w:r>
      <w:r w:rsidR="00200AF1" w:rsidRPr="00E96D79">
        <w:t>n</w:t>
      </w:r>
      <w:r w:rsidR="001C2CF5">
        <w:t>a</w:t>
      </w:r>
      <w:r w:rsidR="000B5150" w:rsidRPr="00E96D79">
        <w:t xml:space="preserve"> </w:t>
      </w:r>
      <w:r w:rsidR="009C7BAD" w:rsidRPr="00974C78">
        <w:t>uveřejnit Poskytovateli zaslanou anonymizovanou verzi</w:t>
      </w:r>
      <w:r w:rsidR="002B22C0" w:rsidRPr="00E96D79">
        <w:t xml:space="preserve"> Smlouvy</w:t>
      </w:r>
      <w:r w:rsidR="000B5150" w:rsidRPr="00E96D79">
        <w:t>.</w:t>
      </w:r>
    </w:p>
    <w:p w14:paraId="640CB359" w14:textId="77777777" w:rsidR="002B22C0" w:rsidRPr="00E96D79" w:rsidRDefault="00F30EEA" w:rsidP="00823E67">
      <w:pPr>
        <w:pStyle w:val="Clanek11"/>
      </w:pPr>
      <w:r w:rsidRPr="00974C78">
        <w:t>Tato Smlouva nabývá platnosti dnem jejího podpisu všemi Stranami</w:t>
      </w:r>
      <w:r w:rsidR="00DA3D95" w:rsidRPr="00974C78">
        <w:t xml:space="preserve"> a</w:t>
      </w:r>
      <w:r w:rsidR="00DA3D95">
        <w:t> </w:t>
      </w:r>
      <w:r w:rsidRPr="00974C78">
        <w:t>účinnosti dnem jejího uveřejnění</w:t>
      </w:r>
      <w:r w:rsidR="00DA3D95" w:rsidRPr="00974C78">
        <w:t xml:space="preserve"> v</w:t>
      </w:r>
      <w:r w:rsidR="00DA3D95">
        <w:t> </w:t>
      </w:r>
      <w:r w:rsidRPr="00974C78">
        <w:t xml:space="preserve">registru smluv dle tohoto článku </w:t>
      </w:r>
      <w:r>
        <w:t xml:space="preserve">15. </w:t>
      </w:r>
      <w:r w:rsidR="00093505" w:rsidRPr="00E96D79">
        <w:t>Případné plnění stran</w:t>
      </w:r>
      <w:r w:rsidR="00DA3D95" w:rsidRPr="00E96D79">
        <w:t xml:space="preserve"> v</w:t>
      </w:r>
      <w:r w:rsidR="00DA3D95">
        <w:t> </w:t>
      </w:r>
      <w:r w:rsidR="00093505" w:rsidRPr="00E96D79">
        <w:t>rámci předmětu této Smlouvy</w:t>
      </w:r>
      <w:r w:rsidR="00DA3D95" w:rsidRPr="00E96D79">
        <w:t xml:space="preserve"> v</w:t>
      </w:r>
      <w:r w:rsidR="00DA3D95">
        <w:t> </w:t>
      </w:r>
      <w:r w:rsidR="00093505" w:rsidRPr="00E96D79">
        <w:t>období mezi uzavřením</w:t>
      </w:r>
      <w:r w:rsidR="00DA3D95" w:rsidRPr="00E96D79">
        <w:t xml:space="preserve"> a</w:t>
      </w:r>
      <w:r w:rsidR="00DA3D95">
        <w:t> </w:t>
      </w:r>
      <w:r w:rsidR="00093505" w:rsidRPr="00E96D79">
        <w:t>účinností této Smlouvy se považuje za plnění podle této Smlouvy</w:t>
      </w:r>
      <w:r w:rsidR="00DA3D95" w:rsidRPr="00E96D79">
        <w:t xml:space="preserve"> a</w:t>
      </w:r>
      <w:r w:rsidR="00DA3D95">
        <w:t> </w:t>
      </w:r>
      <w:r w:rsidR="00093505" w:rsidRPr="00E96D79">
        <w:t>práva</w:t>
      </w:r>
      <w:r w:rsidR="00DA3D95" w:rsidRPr="00E96D79">
        <w:t xml:space="preserve"> a</w:t>
      </w:r>
      <w:r w:rsidR="00DA3D95">
        <w:t> </w:t>
      </w:r>
      <w:r w:rsidR="00093505" w:rsidRPr="00E96D79">
        <w:t>povinnosti</w:t>
      </w:r>
      <w:r w:rsidR="00DA3D95" w:rsidRPr="00E96D79">
        <w:t xml:space="preserve"> z</w:t>
      </w:r>
      <w:r w:rsidR="00DA3D95">
        <w:t> </w:t>
      </w:r>
      <w:r w:rsidR="00093505" w:rsidRPr="00E96D79">
        <w:t>něj vzniklé se řídí této Smlouvou.</w:t>
      </w:r>
    </w:p>
    <w:p w14:paraId="56494568" w14:textId="77777777" w:rsidR="00655BE5" w:rsidRPr="00E96D79" w:rsidRDefault="00655BE5" w:rsidP="00823E67">
      <w:pPr>
        <w:pStyle w:val="Clanek11"/>
      </w:pPr>
      <w:r w:rsidRPr="00E96D79">
        <w:t xml:space="preserve">Ujednání tohoto článku </w:t>
      </w:r>
      <w:r w:rsidR="00AD2E1A">
        <w:t>15</w:t>
      </w:r>
      <w:r w:rsidRPr="00E96D79">
        <w:t xml:space="preserve"> se použijí </w:t>
      </w:r>
      <w:r w:rsidRPr="00E96D79">
        <w:rPr>
          <w:i/>
        </w:rPr>
        <w:t>mutatis mutandis</w:t>
      </w:r>
      <w:r w:rsidRPr="00E96D79">
        <w:t xml:space="preserve"> také na uveřejňování jakéhokoli dodatku</w:t>
      </w:r>
      <w:r w:rsidR="00DA3D95" w:rsidRPr="00E96D79">
        <w:t xml:space="preserve"> k</w:t>
      </w:r>
      <w:r w:rsidR="00DA3D95">
        <w:t> </w:t>
      </w:r>
      <w:r w:rsidRPr="00E96D79">
        <w:t>této Smlouvě či její změny</w:t>
      </w:r>
      <w:r w:rsidR="00DA3D95" w:rsidRPr="00E96D79">
        <w:t xml:space="preserve"> v</w:t>
      </w:r>
      <w:r w:rsidR="00DA3D95">
        <w:t> </w:t>
      </w:r>
      <w:r w:rsidRPr="00E96D79">
        <w:t>registru smluv.</w:t>
      </w:r>
    </w:p>
    <w:p w14:paraId="53F88C15" w14:textId="77777777" w:rsidR="00781ACC" w:rsidRPr="00E96D79" w:rsidRDefault="00781ACC" w:rsidP="00823E67">
      <w:pPr>
        <w:pStyle w:val="Clanek11"/>
      </w:pPr>
      <w:r w:rsidRPr="00E96D79">
        <w:t>Pokud Zákon</w:t>
      </w:r>
      <w:r w:rsidR="00DA3D95" w:rsidRPr="00E96D79">
        <w:t xml:space="preserve"> o</w:t>
      </w:r>
      <w:r w:rsidR="00DA3D95">
        <w:t> </w:t>
      </w:r>
      <w:r w:rsidRPr="00E96D79">
        <w:t xml:space="preserve">registru </w:t>
      </w:r>
      <w:r w:rsidR="00575A78" w:rsidRPr="00E96D79">
        <w:t xml:space="preserve">smluv </w:t>
      </w:r>
      <w:r w:rsidRPr="00E96D79">
        <w:t>nestanoví povinnost tuto Smlouvu uv</w:t>
      </w:r>
      <w:r w:rsidR="00712ED1" w:rsidRPr="00E96D79">
        <w:t>eřejnit</w:t>
      </w:r>
      <w:r w:rsidR="00DA3D95" w:rsidRPr="00E96D79">
        <w:t xml:space="preserve"> v</w:t>
      </w:r>
      <w:r w:rsidR="00DA3D95">
        <w:t> </w:t>
      </w:r>
      <w:r w:rsidR="00712ED1" w:rsidRPr="00E96D79">
        <w:t>registru smluv, tento</w:t>
      </w:r>
      <w:r w:rsidR="002A288D" w:rsidRPr="00E96D79">
        <w:t xml:space="preserve"> </w:t>
      </w:r>
      <w:r w:rsidRPr="00E96D79">
        <w:t xml:space="preserve">článek </w:t>
      </w:r>
      <w:r w:rsidR="006B151F" w:rsidRPr="00E96D79">
        <w:fldChar w:fldCharType="begin"/>
      </w:r>
      <w:r w:rsidR="00AF4488" w:rsidRPr="00E96D79">
        <w:instrText xml:space="preserve"> REF _Ref463975138 \r \h </w:instrText>
      </w:r>
      <w:r w:rsidR="0088045E" w:rsidRPr="00E96D79">
        <w:instrText xml:space="preserve"> \* MERGEFORMAT </w:instrText>
      </w:r>
      <w:r w:rsidR="006B151F" w:rsidRPr="00E96D79">
        <w:fldChar w:fldCharType="end"/>
      </w:r>
      <w:r w:rsidR="00AD2E1A">
        <w:t>15</w:t>
      </w:r>
      <w:r w:rsidR="00AF4488" w:rsidRPr="00E96D79">
        <w:t xml:space="preserve"> </w:t>
      </w:r>
      <w:r w:rsidRPr="00E96D79">
        <w:t>se nepoužije.</w:t>
      </w:r>
    </w:p>
    <w:p w14:paraId="0122F1A7" w14:textId="77777777" w:rsidR="00325CD8" w:rsidRPr="0088045E" w:rsidRDefault="00325CD8" w:rsidP="00BD685B">
      <w:pPr>
        <w:pStyle w:val="Heading1"/>
        <w:numPr>
          <w:ilvl w:val="0"/>
          <w:numId w:val="7"/>
        </w:numPr>
        <w:tabs>
          <w:tab w:val="clear" w:pos="4111"/>
          <w:tab w:val="num" w:pos="851"/>
        </w:tabs>
        <w:spacing w:before="160" w:after="160"/>
        <w:ind w:right="-35" w:hanging="4111"/>
        <w:rPr>
          <w:szCs w:val="22"/>
        </w:rPr>
      </w:pPr>
      <w:bookmarkStart w:id="46" w:name="_Ref450638444"/>
      <w:r w:rsidRPr="0088045E">
        <w:rPr>
          <w:szCs w:val="22"/>
        </w:rPr>
        <w:t>Rozhodné právo</w:t>
      </w:r>
      <w:r w:rsidR="00DA3D95" w:rsidRPr="0088045E">
        <w:rPr>
          <w:szCs w:val="22"/>
        </w:rPr>
        <w:t xml:space="preserve"> a</w:t>
      </w:r>
      <w:r w:rsidR="00DA3D95">
        <w:rPr>
          <w:szCs w:val="22"/>
        </w:rPr>
        <w:t> </w:t>
      </w:r>
      <w:r w:rsidRPr="0088045E">
        <w:rPr>
          <w:szCs w:val="22"/>
        </w:rPr>
        <w:t>řešení sporů</w:t>
      </w:r>
      <w:bookmarkEnd w:id="46"/>
    </w:p>
    <w:p w14:paraId="349D35FC" w14:textId="77777777" w:rsidR="00325CD8" w:rsidRPr="0088045E" w:rsidRDefault="00325CD8" w:rsidP="00823E67">
      <w:pPr>
        <w:pStyle w:val="Clanek11"/>
      </w:pPr>
      <w:bookmarkStart w:id="47" w:name="_Ref450638428"/>
      <w:r w:rsidRPr="0088045E">
        <w:t xml:space="preserve">Tato Smlouva </w:t>
      </w:r>
      <w:r w:rsidR="002A288D">
        <w:t xml:space="preserve">se </w:t>
      </w:r>
      <w:r w:rsidRPr="0088045E">
        <w:t>řídí</w:t>
      </w:r>
      <w:r w:rsidR="00DA3D95" w:rsidRPr="0088045E">
        <w:t xml:space="preserve"> a</w:t>
      </w:r>
      <w:r w:rsidR="00DA3D95">
        <w:t> </w:t>
      </w:r>
      <w:r w:rsidRPr="0088045E">
        <w:t>bude vykládána</w:t>
      </w:r>
      <w:r w:rsidR="00DA3D95" w:rsidRPr="0088045E">
        <w:t xml:space="preserve"> v</w:t>
      </w:r>
      <w:r w:rsidR="00DA3D95">
        <w:t> </w:t>
      </w:r>
      <w:r w:rsidRPr="0088045E">
        <w:t>souladu</w:t>
      </w:r>
      <w:r w:rsidR="00DA3D95" w:rsidRPr="0088045E">
        <w:t xml:space="preserve"> s</w:t>
      </w:r>
      <w:r w:rsidR="00DA3D95">
        <w:t> </w:t>
      </w:r>
      <w:r w:rsidRPr="0088045E">
        <w:t>právním</w:t>
      </w:r>
      <w:r w:rsidR="00233992" w:rsidRPr="0088045E">
        <w:t xml:space="preserve"> řádem České republiky, zejména</w:t>
      </w:r>
      <w:r w:rsidR="002A288D">
        <w:t xml:space="preserve"> </w:t>
      </w:r>
      <w:r w:rsidRPr="0088045E">
        <w:t>Občanským zákoníkem.</w:t>
      </w:r>
      <w:bookmarkEnd w:id="47"/>
      <w:r w:rsidRPr="0088045E">
        <w:t xml:space="preserve"> </w:t>
      </w:r>
    </w:p>
    <w:p w14:paraId="0E2CE5BC" w14:textId="77777777" w:rsidR="00325CD8" w:rsidRPr="0088045E" w:rsidRDefault="00325CD8" w:rsidP="00823E67">
      <w:pPr>
        <w:pStyle w:val="Clanek11"/>
      </w:pPr>
      <w:bookmarkStart w:id="48" w:name="_Ref374110526"/>
      <w:r w:rsidRPr="0088045E">
        <w:t>Veškeré případné spory vzniklé</w:t>
      </w:r>
      <w:r w:rsidR="00DA3D95" w:rsidRPr="0088045E">
        <w:t xml:space="preserve"> z</w:t>
      </w:r>
      <w:r w:rsidR="00DA3D95">
        <w:t> </w:t>
      </w:r>
      <w:r w:rsidRPr="0088045E">
        <w:t>této Smlouvy anebo</w:t>
      </w:r>
      <w:r w:rsidR="00DA3D95" w:rsidRPr="0088045E">
        <w:t xml:space="preserve"> v</w:t>
      </w:r>
      <w:r w:rsidR="00DA3D95">
        <w:t> </w:t>
      </w:r>
      <w:r w:rsidRPr="0088045E">
        <w:t>souvislosti</w:t>
      </w:r>
      <w:r w:rsidR="00DA3D95" w:rsidRPr="0088045E">
        <w:t xml:space="preserve"> s</w:t>
      </w:r>
      <w:r w:rsidR="00DA3D95">
        <w:t> </w:t>
      </w:r>
      <w:r w:rsidRPr="0088045E">
        <w:t>ní budou řešeny smírnou cestou. Pokud Strany nevyřeší jakýkoliv spor smírnou cestou do 30 dnů od započetí sporu, bude takový spor včetně otázek platnosti, výkladu, realizace či ukončení práv vzniklých ze Smlouvy řešen věcně</w:t>
      </w:r>
      <w:r w:rsidR="00DA3D95" w:rsidRPr="0088045E">
        <w:t xml:space="preserve"> a</w:t>
      </w:r>
      <w:r w:rsidR="00DA3D95">
        <w:t> </w:t>
      </w:r>
      <w:r w:rsidRPr="0088045E">
        <w:t>místně příslušným českým soudem,</w:t>
      </w:r>
      <w:r w:rsidR="00DA3D95" w:rsidRPr="0088045E">
        <w:t xml:space="preserve"> a</w:t>
      </w:r>
      <w:r w:rsidR="00DA3D95">
        <w:t> </w:t>
      </w:r>
      <w:r w:rsidRPr="0088045E">
        <w:t xml:space="preserve">to dle sídla </w:t>
      </w:r>
      <w:r w:rsidR="00B52214">
        <w:t>Společnost</w:t>
      </w:r>
      <w:r w:rsidR="00E20E8C">
        <w:t>i</w:t>
      </w:r>
      <w:r w:rsidR="00B52214">
        <w:t xml:space="preserve"> ROCHE</w:t>
      </w:r>
      <w:r w:rsidRPr="0088045E">
        <w:t xml:space="preserve">, ledaže právní předpisy </w:t>
      </w:r>
      <w:r w:rsidRPr="0088045E">
        <w:lastRenderedPageBreak/>
        <w:t>stanoví příslušnost výlučnou.</w:t>
      </w:r>
      <w:bookmarkEnd w:id="48"/>
    </w:p>
    <w:p w14:paraId="6B760C76" w14:textId="77777777" w:rsidR="0024229F" w:rsidRPr="0088045E" w:rsidRDefault="0024229F" w:rsidP="00BD685B">
      <w:pPr>
        <w:pStyle w:val="Heading1"/>
        <w:numPr>
          <w:ilvl w:val="0"/>
          <w:numId w:val="7"/>
        </w:numPr>
        <w:tabs>
          <w:tab w:val="clear" w:pos="4111"/>
          <w:tab w:val="num" w:pos="851"/>
        </w:tabs>
        <w:spacing w:before="160" w:after="160"/>
        <w:ind w:right="-35" w:hanging="4111"/>
        <w:rPr>
          <w:szCs w:val="22"/>
          <w:u w:val="single"/>
        </w:rPr>
      </w:pPr>
      <w:r w:rsidRPr="0088045E">
        <w:rPr>
          <w:szCs w:val="22"/>
        </w:rPr>
        <w:t xml:space="preserve">Závěrečná ustanovení </w:t>
      </w:r>
    </w:p>
    <w:p w14:paraId="2AC9050A" w14:textId="77777777" w:rsidR="003460E3" w:rsidRPr="0088045E" w:rsidRDefault="003460E3" w:rsidP="00823E67">
      <w:pPr>
        <w:pStyle w:val="Clanek11"/>
      </w:pPr>
      <w:r w:rsidRPr="0088045E">
        <w:t xml:space="preserve">Strany ujednaly uzavření této </w:t>
      </w:r>
      <w:r w:rsidRPr="00AA42F7">
        <w:t>Smlouvy</w:t>
      </w:r>
      <w:r w:rsidR="00DA3D95" w:rsidRPr="00AA42F7">
        <w:t xml:space="preserve"> v</w:t>
      </w:r>
      <w:r w:rsidR="00DA3D95">
        <w:t> </w:t>
      </w:r>
      <w:r w:rsidRPr="00AA42F7">
        <w:t xml:space="preserve">písemné formě. </w:t>
      </w:r>
      <w:r w:rsidR="00AA42F7" w:rsidRPr="00AA42F7">
        <w:t>Smlouva je řádně uzavřena, pokud je vlastnoručně podepsána všemi Stranami či jejich oprávněnými</w:t>
      </w:r>
      <w:r w:rsidR="00AA42F7" w:rsidRPr="00153B49">
        <w:t xml:space="preserve"> zástupci.</w:t>
      </w:r>
    </w:p>
    <w:p w14:paraId="7CD31DBB" w14:textId="77777777" w:rsidR="00D84CC7" w:rsidRPr="0088045E" w:rsidRDefault="00325CD8" w:rsidP="00823E67">
      <w:pPr>
        <w:pStyle w:val="Clanek11"/>
      </w:pPr>
      <w:r w:rsidRPr="0088045E">
        <w:t>Tato Smlouva může být měněna nebo zrušena, pokud není ve Smlouvě uvedeno jinak, pouze písemně,</w:t>
      </w:r>
      <w:r w:rsidR="00DA3D95" w:rsidRPr="0088045E">
        <w:t xml:space="preserve"> a</w:t>
      </w:r>
      <w:r w:rsidR="00DA3D95">
        <w:t> </w:t>
      </w:r>
      <w:r w:rsidRPr="0088045E">
        <w:t>to</w:t>
      </w:r>
      <w:r w:rsidR="00DA3D95" w:rsidRPr="0088045E">
        <w:t xml:space="preserve"> v</w:t>
      </w:r>
      <w:r w:rsidR="00DA3D95">
        <w:t> </w:t>
      </w:r>
      <w:r w:rsidRPr="0088045E">
        <w:t>případě změn Smlouvy</w:t>
      </w:r>
      <w:r w:rsidR="00EF1C10">
        <w:t>,</w:t>
      </w:r>
      <w:r w:rsidRPr="0088045E">
        <w:t xml:space="preserve"> číslovanými dodatky, které musí být vlastnoručně podepsány oprávněnými zástupci </w:t>
      </w:r>
      <w:r w:rsidR="004A0350">
        <w:t>všech</w:t>
      </w:r>
      <w:r w:rsidR="004A0350" w:rsidRPr="0088045E">
        <w:t xml:space="preserve"> </w:t>
      </w:r>
      <w:r w:rsidRPr="0088045E">
        <w:t>Stran.</w:t>
      </w:r>
    </w:p>
    <w:p w14:paraId="4A288B9D" w14:textId="77777777" w:rsidR="00DF5958" w:rsidRPr="0088045E" w:rsidRDefault="00097AFD" w:rsidP="00823E67">
      <w:pPr>
        <w:pStyle w:val="Clanek11"/>
      </w:pPr>
      <w:r w:rsidRPr="0088045E">
        <w:t xml:space="preserve">Pro tuto </w:t>
      </w:r>
      <w:r w:rsidR="00325CD8" w:rsidRPr="0088045E">
        <w:t>S</w:t>
      </w:r>
      <w:r w:rsidRPr="0088045E">
        <w:t>mlouvu</w:t>
      </w:r>
      <w:r w:rsidR="00DA3D95" w:rsidRPr="0088045E">
        <w:t xml:space="preserve"> a</w:t>
      </w:r>
      <w:r w:rsidR="00DA3D95">
        <w:t> </w:t>
      </w:r>
      <w:r w:rsidRPr="0088045E">
        <w:t>dodatky</w:t>
      </w:r>
      <w:r w:rsidR="00DA3D95" w:rsidRPr="0088045E">
        <w:t xml:space="preserve"> k</w:t>
      </w:r>
      <w:r w:rsidR="00DA3D95">
        <w:t> </w:t>
      </w:r>
      <w:r w:rsidRPr="0088045E">
        <w:t xml:space="preserve">ní platí, že návrh jedné </w:t>
      </w:r>
      <w:r w:rsidR="007744DE" w:rsidRPr="0088045E">
        <w:t>S</w:t>
      </w:r>
      <w:r w:rsidRPr="0088045E">
        <w:t xml:space="preserve">trany je druhá </w:t>
      </w:r>
      <w:r w:rsidR="007744DE" w:rsidRPr="0088045E">
        <w:t>S</w:t>
      </w:r>
      <w:r w:rsidRPr="0088045E">
        <w:t xml:space="preserve">trana oprávněna přijmout jen bez jakýchkoliv </w:t>
      </w:r>
      <w:r w:rsidR="00325CD8" w:rsidRPr="0088045E">
        <w:t xml:space="preserve">změn </w:t>
      </w:r>
      <w:r w:rsidRPr="0088045E">
        <w:t>či odchylek.</w:t>
      </w:r>
      <w:r w:rsidR="00DA3D95" w:rsidRPr="0088045E">
        <w:t xml:space="preserve"> V</w:t>
      </w:r>
      <w:r w:rsidR="00DA3D95">
        <w:t> </w:t>
      </w:r>
      <w:r w:rsidRPr="0088045E">
        <w:t>případě přijetí</w:t>
      </w:r>
      <w:r w:rsidR="00DA3D95" w:rsidRPr="0088045E">
        <w:t xml:space="preserve"> s</w:t>
      </w:r>
      <w:r w:rsidR="00DA3D95">
        <w:t> </w:t>
      </w:r>
      <w:r w:rsidR="00325CD8" w:rsidRPr="0088045E">
        <w:t xml:space="preserve">jakoukoli změnou </w:t>
      </w:r>
      <w:r w:rsidR="00233992" w:rsidRPr="0088045E">
        <w:t>či </w:t>
      </w:r>
      <w:r w:rsidRPr="0088045E">
        <w:t>odchylkou</w:t>
      </w:r>
      <w:r w:rsidR="001824D0" w:rsidRPr="0088045E">
        <w:t>,</w:t>
      </w:r>
      <w:r w:rsidRPr="0088045E">
        <w:t xml:space="preserve"> </w:t>
      </w:r>
      <w:r w:rsidR="00325CD8" w:rsidRPr="0088045E">
        <w:t>S</w:t>
      </w:r>
      <w:r w:rsidRPr="0088045E">
        <w:t>mlouva</w:t>
      </w:r>
      <w:r w:rsidR="00325CD8" w:rsidRPr="0088045E">
        <w:t xml:space="preserve"> či </w:t>
      </w:r>
      <w:r w:rsidRPr="0088045E">
        <w:t>dodatek</w:t>
      </w:r>
      <w:r w:rsidR="00DA3D95" w:rsidRPr="0088045E">
        <w:t xml:space="preserve"> k</w:t>
      </w:r>
      <w:r w:rsidR="00DA3D95">
        <w:t> </w:t>
      </w:r>
      <w:r w:rsidRPr="0088045E">
        <w:t>ní uzavřeny nejsou.</w:t>
      </w:r>
      <w:r w:rsidR="00DA3D95" w:rsidRPr="0088045E">
        <w:t xml:space="preserve"> V</w:t>
      </w:r>
      <w:r w:rsidR="00DA3D95">
        <w:t> </w:t>
      </w:r>
      <w:r w:rsidRPr="0088045E">
        <w:t xml:space="preserve">případě, že </w:t>
      </w:r>
      <w:r w:rsidR="009D7B19" w:rsidRPr="0088045E">
        <w:t>Poskytovatel</w:t>
      </w:r>
      <w:r w:rsidRPr="0088045E">
        <w:t xml:space="preserve"> odkáže </w:t>
      </w:r>
      <w:r w:rsidR="00EF1C10">
        <w:t xml:space="preserve">při </w:t>
      </w:r>
      <w:r w:rsidRPr="0088045E">
        <w:t xml:space="preserve">přijetí této </w:t>
      </w:r>
      <w:r w:rsidR="00325CD8" w:rsidRPr="0088045E">
        <w:t>S</w:t>
      </w:r>
      <w:r w:rsidRPr="0088045E">
        <w:t>mlouvy nebo dodatku</w:t>
      </w:r>
      <w:r w:rsidR="00DA3D95" w:rsidRPr="0088045E">
        <w:t xml:space="preserve"> k</w:t>
      </w:r>
      <w:r w:rsidR="00DA3D95">
        <w:t> </w:t>
      </w:r>
      <w:r w:rsidRPr="0088045E">
        <w:t>ní na vlastní obchodní podmínky</w:t>
      </w:r>
      <w:r w:rsidR="001824D0" w:rsidRPr="0088045E">
        <w:t>,</w:t>
      </w:r>
      <w:r w:rsidR="00DA3D95" w:rsidRPr="0088045E">
        <w:t xml:space="preserve"> k</w:t>
      </w:r>
      <w:r w:rsidR="00DA3D95">
        <w:t> </w:t>
      </w:r>
      <w:r w:rsidRPr="0088045E">
        <w:t xml:space="preserve">uzavření </w:t>
      </w:r>
      <w:r w:rsidR="00325CD8" w:rsidRPr="0088045E">
        <w:t>S</w:t>
      </w:r>
      <w:r w:rsidRPr="0088045E">
        <w:t>mlouvy</w:t>
      </w:r>
      <w:r w:rsidR="00325CD8" w:rsidRPr="0088045E">
        <w:t xml:space="preserve"> či </w:t>
      </w:r>
      <w:r w:rsidRPr="0088045E">
        <w:t>dodatku</w:t>
      </w:r>
      <w:r w:rsidR="00DA3D95" w:rsidRPr="0088045E">
        <w:t xml:space="preserve"> k</w:t>
      </w:r>
      <w:r w:rsidR="00DA3D95">
        <w:t> </w:t>
      </w:r>
      <w:r w:rsidRPr="0088045E">
        <w:t xml:space="preserve">ní rovněž nedojde. </w:t>
      </w:r>
    </w:p>
    <w:p w14:paraId="1080E978" w14:textId="77777777" w:rsidR="00DF5958" w:rsidRPr="0088045E" w:rsidRDefault="007744DE" w:rsidP="00823E67">
      <w:pPr>
        <w:pStyle w:val="Clanek11"/>
      </w:pPr>
      <w:r w:rsidRPr="0088045E">
        <w:t>S</w:t>
      </w:r>
      <w:r w:rsidR="00097AFD" w:rsidRPr="0088045E">
        <w:t xml:space="preserve">trany vylučují pro účely této </w:t>
      </w:r>
      <w:r w:rsidR="0044072F" w:rsidRPr="0088045E">
        <w:t>S</w:t>
      </w:r>
      <w:r w:rsidR="00097AFD" w:rsidRPr="0088045E">
        <w:t xml:space="preserve">mlouvy použití </w:t>
      </w:r>
      <w:r w:rsidR="0000413E" w:rsidRPr="0088045E">
        <w:t xml:space="preserve">příslušných </w:t>
      </w:r>
      <w:r w:rsidR="00097AFD" w:rsidRPr="0088045E">
        <w:t xml:space="preserve">ustanovení </w:t>
      </w:r>
      <w:r w:rsidR="00325CD8" w:rsidRPr="0088045E">
        <w:t>O</w:t>
      </w:r>
      <w:r w:rsidR="0000413E" w:rsidRPr="0088045E">
        <w:t>bčanského zákoníku</w:t>
      </w:r>
      <w:r w:rsidR="00DA3D95" w:rsidRPr="0088045E">
        <w:t xml:space="preserve"> o</w:t>
      </w:r>
      <w:r w:rsidR="00DA3D95">
        <w:t> </w:t>
      </w:r>
      <w:r w:rsidR="00097AFD" w:rsidRPr="0088045E">
        <w:t xml:space="preserve">adhezních smlouvách, </w:t>
      </w:r>
      <w:r w:rsidR="00032AB8" w:rsidRPr="0088045E">
        <w:t>zejména § 1799</w:t>
      </w:r>
      <w:r w:rsidR="00DA3D95" w:rsidRPr="0088045E">
        <w:t xml:space="preserve"> a</w:t>
      </w:r>
      <w:r w:rsidR="00DA3D95">
        <w:t> </w:t>
      </w:r>
      <w:r w:rsidR="00032AB8" w:rsidRPr="0088045E">
        <w:t>§ 1800</w:t>
      </w:r>
      <w:r w:rsidR="00097AFD" w:rsidRPr="0088045E">
        <w:t xml:space="preserve">. </w:t>
      </w:r>
    </w:p>
    <w:p w14:paraId="3C89557E" w14:textId="77777777" w:rsidR="00296122" w:rsidRPr="0088045E" w:rsidRDefault="009D7B19" w:rsidP="00823E67">
      <w:pPr>
        <w:pStyle w:val="Clanek11"/>
      </w:pPr>
      <w:r w:rsidRPr="0088045E">
        <w:t>Strany</w:t>
      </w:r>
      <w:r w:rsidR="00200AF1" w:rsidRPr="0088045E">
        <w:t xml:space="preserve"> </w:t>
      </w:r>
      <w:r w:rsidR="00296122" w:rsidRPr="0088045E">
        <w:t>prohlašuj</w:t>
      </w:r>
      <w:r w:rsidR="00200AF1" w:rsidRPr="0088045E">
        <w:t>í</w:t>
      </w:r>
      <w:r w:rsidR="00296122" w:rsidRPr="0088045E">
        <w:t xml:space="preserve">, že uzavření této </w:t>
      </w:r>
      <w:r w:rsidR="00325CD8" w:rsidRPr="0088045E">
        <w:t>S</w:t>
      </w:r>
      <w:r w:rsidR="00296122" w:rsidRPr="0088045E">
        <w:t>mlouvy není</w:t>
      </w:r>
      <w:r w:rsidR="00DA3D95" w:rsidRPr="0088045E">
        <w:t xml:space="preserve"> v</w:t>
      </w:r>
      <w:r w:rsidR="00DA3D95">
        <w:t> </w:t>
      </w:r>
      <w:r w:rsidR="00296122" w:rsidRPr="0088045E">
        <w:t>rozporu</w:t>
      </w:r>
      <w:r w:rsidR="00DA3D95" w:rsidRPr="0088045E">
        <w:t xml:space="preserve"> s</w:t>
      </w:r>
      <w:r w:rsidR="00DA3D95">
        <w:t> </w:t>
      </w:r>
      <w:r w:rsidR="00296122" w:rsidRPr="0088045E">
        <w:t>podmínkami stanovenými</w:t>
      </w:r>
      <w:r w:rsidR="00DA3D95" w:rsidRPr="0088045E">
        <w:t xml:space="preserve"> v</w:t>
      </w:r>
      <w:r w:rsidR="00DA3D95">
        <w:t> </w:t>
      </w:r>
      <w:r w:rsidR="00296122" w:rsidRPr="0088045E">
        <w:t>jakékoliv smlouvě uzavřené</w:t>
      </w:r>
      <w:r w:rsidR="00DA3D95" w:rsidRPr="0088045E">
        <w:t xml:space="preserve"> s</w:t>
      </w:r>
      <w:r w:rsidR="00DA3D95">
        <w:t> </w:t>
      </w:r>
      <w:r w:rsidR="00296122" w:rsidRPr="0088045E">
        <w:t>třetí stranou, její plnění</w:t>
      </w:r>
      <w:r w:rsidR="00DA3D95" w:rsidRPr="0088045E">
        <w:t xml:space="preserve"> z</w:t>
      </w:r>
      <w:r w:rsidR="00DA3D95">
        <w:t> </w:t>
      </w:r>
      <w:r w:rsidR="00296122" w:rsidRPr="0088045E">
        <w:t>jeho strany nepovede</w:t>
      </w:r>
      <w:r w:rsidR="00DA3D95" w:rsidRPr="0088045E">
        <w:t xml:space="preserve"> k</w:t>
      </w:r>
      <w:r w:rsidR="00DA3D95">
        <w:t> </w:t>
      </w:r>
      <w:r w:rsidR="00296122" w:rsidRPr="0088045E">
        <w:t>porušení práv třetích osob, etických standardů, ani použitelných</w:t>
      </w:r>
      <w:r w:rsidR="00233992" w:rsidRPr="0088045E">
        <w:t xml:space="preserve"> právních, obecně závazných ani </w:t>
      </w:r>
      <w:r w:rsidR="00296122" w:rsidRPr="0088045E">
        <w:t>interních předpisů.</w:t>
      </w:r>
    </w:p>
    <w:p w14:paraId="7BA1A5C0" w14:textId="77777777" w:rsidR="00296122" w:rsidRPr="0088045E" w:rsidRDefault="007744DE" w:rsidP="00823E67">
      <w:pPr>
        <w:pStyle w:val="Clanek11"/>
      </w:pPr>
      <w:r w:rsidRPr="0088045E">
        <w:t>S</w:t>
      </w:r>
      <w:r w:rsidR="00CC06DE" w:rsidRPr="0088045E">
        <w:t>trany</w:t>
      </w:r>
      <w:r w:rsidR="00296122" w:rsidRPr="0088045E">
        <w:t xml:space="preserve"> prohlašují, že veškeré informace, které si poskytly</w:t>
      </w:r>
      <w:r w:rsidR="00DA3D95" w:rsidRPr="0088045E">
        <w:t xml:space="preserve"> v</w:t>
      </w:r>
      <w:r w:rsidR="00DA3D95">
        <w:t> </w:t>
      </w:r>
      <w:r w:rsidR="00296122" w:rsidRPr="0088045E">
        <w:t xml:space="preserve">rámci uzavření této </w:t>
      </w:r>
      <w:r w:rsidR="00325CD8" w:rsidRPr="0088045E">
        <w:t>S</w:t>
      </w:r>
      <w:r w:rsidR="00296122" w:rsidRPr="0088045E">
        <w:t>mlouvy, jsou úplné, pravdivé</w:t>
      </w:r>
      <w:r w:rsidR="00DA3D95" w:rsidRPr="0088045E">
        <w:t xml:space="preserve"> a</w:t>
      </w:r>
      <w:r w:rsidR="00DA3D95">
        <w:t> </w:t>
      </w:r>
      <w:r w:rsidR="00296122" w:rsidRPr="0088045E">
        <w:t>správné,</w:t>
      </w:r>
      <w:r w:rsidR="00DA3D95" w:rsidRPr="0088045E">
        <w:t xml:space="preserve"> a</w:t>
      </w:r>
      <w:r w:rsidR="00DA3D95">
        <w:t> </w:t>
      </w:r>
      <w:r w:rsidR="00296122" w:rsidRPr="0088045E">
        <w:t>zavazují se oz</w:t>
      </w:r>
      <w:r w:rsidR="003D7176" w:rsidRPr="0088045E">
        <w:t xml:space="preserve">námit </w:t>
      </w:r>
      <w:r w:rsidR="00D1594C" w:rsidRPr="0088045E">
        <w:t>ostatním</w:t>
      </w:r>
      <w:r w:rsidR="003D7176" w:rsidRPr="0088045E">
        <w:t xml:space="preserve"> S</w:t>
      </w:r>
      <w:r w:rsidR="00296122" w:rsidRPr="0088045E">
        <w:t>tran</w:t>
      </w:r>
      <w:r w:rsidR="00D1594C" w:rsidRPr="0088045E">
        <w:t>ám</w:t>
      </w:r>
      <w:r w:rsidR="00296122" w:rsidRPr="0088045E">
        <w:t xml:space="preserve"> jakoukoliv událost nebo změnu okolností, které by způsobily během doby trvání </w:t>
      </w:r>
      <w:r w:rsidR="003D7176" w:rsidRPr="0088045E">
        <w:t>S</w:t>
      </w:r>
      <w:r w:rsidR="00296122" w:rsidRPr="0088045E">
        <w:t>mlouvy nekompletnost, nepravdivost nebo nepřesnost poskytnutých informací.</w:t>
      </w:r>
      <w:r w:rsidR="003F0751">
        <w:t xml:space="preserve"> Zadavatel se zavazuje</w:t>
      </w:r>
      <w:r w:rsidR="00E31810">
        <w:t>,</w:t>
      </w:r>
      <w:r w:rsidR="003F0751">
        <w:t xml:space="preserve"> že </w:t>
      </w:r>
      <w:r w:rsidR="006E79C2">
        <w:t>bude sám či prostřednictvím CRO</w:t>
      </w:r>
      <w:r w:rsidR="003F0751">
        <w:t xml:space="preserve"> včasně informovat Poskytovatele</w:t>
      </w:r>
      <w:r w:rsidR="00DA3D95">
        <w:t xml:space="preserve"> a </w:t>
      </w:r>
      <w:r w:rsidR="003F0751">
        <w:t>Hlavního zkoušejícího</w:t>
      </w:r>
      <w:r w:rsidR="00DA3D95">
        <w:t xml:space="preserve"> o </w:t>
      </w:r>
      <w:r w:rsidR="003F0751">
        <w:t>nově schválených dokumentech ke klinickému hodnocení</w:t>
      </w:r>
      <w:r w:rsidR="00DA3D95">
        <w:t>.</w:t>
      </w:r>
    </w:p>
    <w:p w14:paraId="0360B4EF" w14:textId="77777777" w:rsidR="00AC1AE7" w:rsidRPr="0088045E" w:rsidRDefault="00AC1AE7" w:rsidP="00823E67">
      <w:pPr>
        <w:pStyle w:val="Clanek11"/>
      </w:pPr>
      <w:r w:rsidRPr="0088045E">
        <w:t xml:space="preserve">Je-li nebo stane-li se jakékoli ujednání této Smlouvy </w:t>
      </w:r>
      <w:r w:rsidR="00233992" w:rsidRPr="0088045E">
        <w:t>zdánlivým, neplatným či </w:t>
      </w:r>
      <w:r w:rsidRPr="0088045E">
        <w:t>nevymahatelným, nebude to mít vliv na platnost</w:t>
      </w:r>
      <w:r w:rsidR="00DA3D95" w:rsidRPr="0088045E">
        <w:t xml:space="preserve"> a</w:t>
      </w:r>
      <w:r w:rsidR="00DA3D95">
        <w:t> </w:t>
      </w:r>
      <w:r w:rsidRPr="0088045E">
        <w:t>vymahatelnost ostatních ujednání této Smlouvy. Strany se zavazují nahradit zdánlivé, neplatné nebo nevymahatelné ujednání novým ujednáním, jehož znění bude odpovídat úmyslu v</w:t>
      </w:r>
      <w:r w:rsidR="00233992" w:rsidRPr="0088045E">
        <w:t>yjádřenému původním ujednáním</w:t>
      </w:r>
      <w:r w:rsidR="00DA3D95" w:rsidRPr="0088045E">
        <w:t xml:space="preserve"> a</w:t>
      </w:r>
      <w:r w:rsidR="00DA3D95">
        <w:t> </w:t>
      </w:r>
      <w:r w:rsidRPr="0088045E">
        <w:t>touto Smlouvou jako celkem.</w:t>
      </w:r>
    </w:p>
    <w:p w14:paraId="3009E3CE" w14:textId="77777777" w:rsidR="00B6110F" w:rsidRDefault="00FD767D" w:rsidP="00823E67">
      <w:pPr>
        <w:pStyle w:val="Clanek11"/>
      </w:pPr>
      <w:r w:rsidRPr="0088045E">
        <w:t>Poskytovatel</w:t>
      </w:r>
      <w:r w:rsidR="00DA3D95" w:rsidRPr="0088045E">
        <w:t xml:space="preserve"> </w:t>
      </w:r>
      <w:r w:rsidR="00DA3D95">
        <w:t>a </w:t>
      </w:r>
      <w:r w:rsidR="00E36AEE">
        <w:t xml:space="preserve">Hlavní zkoušející </w:t>
      </w:r>
      <w:r w:rsidR="00B6110F" w:rsidRPr="0088045E">
        <w:t>se zavazuj</w:t>
      </w:r>
      <w:r w:rsidR="00E36AEE">
        <w:t>í</w:t>
      </w:r>
      <w:r w:rsidR="00B6110F" w:rsidRPr="0088045E">
        <w:t xml:space="preserve">, že nepostoupí ani nezastaví svá práva nebo </w:t>
      </w:r>
      <w:r w:rsidR="00DD6E4F">
        <w:t>povinnosti</w:t>
      </w:r>
      <w:r w:rsidR="00DD6E4F" w:rsidRPr="0088045E">
        <w:t xml:space="preserve"> </w:t>
      </w:r>
      <w:r w:rsidR="00B6110F" w:rsidRPr="0088045E">
        <w:t>plynoucí</w:t>
      </w:r>
      <w:r w:rsidR="00DA3D95" w:rsidRPr="0088045E">
        <w:t xml:space="preserve"> z</w:t>
      </w:r>
      <w:r w:rsidR="00DA3D95">
        <w:t> </w:t>
      </w:r>
      <w:r w:rsidR="00B6110F" w:rsidRPr="0088045E">
        <w:t xml:space="preserve">této </w:t>
      </w:r>
      <w:r w:rsidR="00AC1AE7" w:rsidRPr="0088045E">
        <w:t>S</w:t>
      </w:r>
      <w:r w:rsidR="00B6110F" w:rsidRPr="0088045E">
        <w:t xml:space="preserve">mlouvy bez předchozího písemného </w:t>
      </w:r>
      <w:r w:rsidR="00B6110F" w:rsidRPr="008A37F5">
        <w:t xml:space="preserve">souhlasu </w:t>
      </w:r>
      <w:r w:rsidR="00B52214" w:rsidRPr="008A37F5">
        <w:t>Společnost</w:t>
      </w:r>
      <w:r w:rsidR="00E20E8C" w:rsidRPr="005C376F">
        <w:t>i</w:t>
      </w:r>
      <w:r w:rsidR="00B52214" w:rsidRPr="00106737">
        <w:t xml:space="preserve"> ROCHE</w:t>
      </w:r>
      <w:r w:rsidR="00D1594C" w:rsidRPr="00106737">
        <w:t>.</w:t>
      </w:r>
      <w:r w:rsidR="00915602" w:rsidRPr="00106737">
        <w:t xml:space="preserve"> </w:t>
      </w:r>
      <w:r w:rsidR="00915602" w:rsidRPr="00823E67">
        <w:t>Poskytovatel může některou část povinností, které má</w:t>
      </w:r>
      <w:r w:rsidR="00DA3D95" w:rsidRPr="00823E67">
        <w:t xml:space="preserve"> v</w:t>
      </w:r>
      <w:r w:rsidR="00DA3D95">
        <w:t> </w:t>
      </w:r>
      <w:r w:rsidR="00915602" w:rsidRPr="00823E67">
        <w:t>souladu</w:t>
      </w:r>
      <w:r w:rsidR="00DA3D95" w:rsidRPr="00823E67">
        <w:t xml:space="preserve"> s</w:t>
      </w:r>
      <w:r w:rsidR="00DA3D95">
        <w:t> </w:t>
      </w:r>
      <w:r w:rsidR="00915602" w:rsidRPr="00823E67">
        <w:t>Protokolem</w:t>
      </w:r>
      <w:r w:rsidR="00DA3D95" w:rsidRPr="00823E67">
        <w:t xml:space="preserve"> v</w:t>
      </w:r>
      <w:r w:rsidR="00DA3D95">
        <w:t> </w:t>
      </w:r>
      <w:r w:rsidR="00915602" w:rsidRPr="00823E67">
        <w:t>rámci Studie plnit, převést na třetí stranu výhradně</w:t>
      </w:r>
      <w:r w:rsidR="00DA3D95" w:rsidRPr="00823E67">
        <w:t xml:space="preserve"> s</w:t>
      </w:r>
      <w:r w:rsidR="00DA3D95">
        <w:t> </w:t>
      </w:r>
      <w:r w:rsidR="00915602" w:rsidRPr="00823E67">
        <w:t>předchozím písemným souhlasem Společnosti ROCHE. Poskytovatel zajistí, že všechny třetí strany, poskytující jakékoli služby související se Studií, budou mít řádné oprávnění</w:t>
      </w:r>
      <w:r w:rsidR="00DA3D95" w:rsidRPr="00823E67">
        <w:t xml:space="preserve"> a</w:t>
      </w:r>
      <w:r w:rsidR="00DA3D95">
        <w:t> </w:t>
      </w:r>
      <w:r w:rsidR="00915602" w:rsidRPr="00823E67">
        <w:t>řádnou kvalifikaci</w:t>
      </w:r>
      <w:r w:rsidR="00DA3D95" w:rsidRPr="00823E67">
        <w:t xml:space="preserve"> k</w:t>
      </w:r>
      <w:r w:rsidR="00DA3D95">
        <w:t> </w:t>
      </w:r>
      <w:r w:rsidR="00915602" w:rsidRPr="00823E67">
        <w:t>poskytnutí služeb, že služby budou provedeny</w:t>
      </w:r>
      <w:r w:rsidR="00DA3D95" w:rsidRPr="00823E67">
        <w:t xml:space="preserve"> v</w:t>
      </w:r>
      <w:r w:rsidR="00DA3D95">
        <w:t> </w:t>
      </w:r>
      <w:r w:rsidR="00915602" w:rsidRPr="00823E67">
        <w:t>souladu</w:t>
      </w:r>
      <w:r w:rsidR="00DA3D95" w:rsidRPr="00823E67">
        <w:t xml:space="preserve"> s</w:t>
      </w:r>
      <w:r w:rsidR="00DA3D95">
        <w:t> </w:t>
      </w:r>
      <w:r w:rsidR="00915602" w:rsidRPr="00823E67">
        <w:t>podmínkami této Smlouvy,</w:t>
      </w:r>
      <w:r w:rsidR="00DA3D95" w:rsidRPr="00823E67">
        <w:t xml:space="preserve"> a</w:t>
      </w:r>
      <w:r w:rsidR="00DA3D95">
        <w:t> </w:t>
      </w:r>
      <w:r w:rsidR="00915602" w:rsidRPr="00823E67">
        <w:t>bude odpovídat za jakékoli porušení této Smlouvy těmito třetími stranami. Poskytovatel je povinen zajistit, že třetí strana umožní Společnosti ROCHE nebo CRO nebo jimi pověřeným osobám</w:t>
      </w:r>
      <w:r w:rsidR="00DA3D95" w:rsidRPr="00823E67">
        <w:t xml:space="preserve"> a</w:t>
      </w:r>
      <w:r w:rsidR="00DA3D95">
        <w:t> </w:t>
      </w:r>
      <w:r w:rsidR="00915602" w:rsidRPr="00823E67">
        <w:t>příslušným regulatorním úřadům provedení auditů</w:t>
      </w:r>
      <w:r w:rsidR="00DA3D95" w:rsidRPr="00823E67">
        <w:t xml:space="preserve"> a</w:t>
      </w:r>
      <w:r w:rsidR="00DA3D95">
        <w:t> </w:t>
      </w:r>
      <w:r w:rsidR="00915602" w:rsidRPr="00823E67">
        <w:t>inspekcí</w:t>
      </w:r>
      <w:r w:rsidR="00DA3D95" w:rsidRPr="00823E67">
        <w:t xml:space="preserve"> u</w:t>
      </w:r>
      <w:r w:rsidR="00DA3D95">
        <w:t> </w:t>
      </w:r>
      <w:r w:rsidR="00915602" w:rsidRPr="00823E67">
        <w:t>takové třetí strany</w:t>
      </w:r>
      <w:r w:rsidR="00DA3D95" w:rsidRPr="00823E67">
        <w:t xml:space="preserve"> a</w:t>
      </w:r>
      <w:r w:rsidR="00DA3D95">
        <w:t> </w:t>
      </w:r>
      <w:r w:rsidR="00915602" w:rsidRPr="00823E67">
        <w:t>že poskytne veškeré příslušné dokumenty.</w:t>
      </w:r>
    </w:p>
    <w:p w14:paraId="06752B68" w14:textId="77777777" w:rsidR="00537526" w:rsidRPr="00DA3D95" w:rsidRDefault="00537526" w:rsidP="00537526">
      <w:pPr>
        <w:pStyle w:val="Clanek11"/>
      </w:pPr>
      <w:r w:rsidRPr="00DA3D95">
        <w:t>Pokud bude jakékoliv ustanovení nebo podmínka</w:t>
      </w:r>
      <w:r w:rsidR="00DA3D95" w:rsidRPr="00DA3D95">
        <w:t xml:space="preserve"> v</w:t>
      </w:r>
      <w:r w:rsidR="00DA3D95">
        <w:t> </w:t>
      </w:r>
      <w:r w:rsidRPr="00DA3D95">
        <w:t xml:space="preserve">této Smlouvě, jejíž vypuštění nepříznivě neovlivní přijetí </w:t>
      </w:r>
      <w:r w:rsidR="002F4706" w:rsidRPr="00DA3D95">
        <w:t>jakéhokoliv plnění</w:t>
      </w:r>
      <w:r w:rsidRPr="00DA3D95">
        <w:t xml:space="preserve"> Stranou této Smlouvy, považována za protiprávní, neplatnou nebo nevynutitelnou, nebudou tímto zbývající ustanovení</w:t>
      </w:r>
      <w:r w:rsidR="00DA3D95" w:rsidRPr="00DA3D95">
        <w:t xml:space="preserve"> a</w:t>
      </w:r>
      <w:r w:rsidR="00DA3D95">
        <w:t> </w:t>
      </w:r>
      <w:r w:rsidRPr="00DA3D95">
        <w:t>podmínky</w:t>
      </w:r>
      <w:r w:rsidR="00DA3D95" w:rsidRPr="00DA3D95">
        <w:t xml:space="preserve"> v</w:t>
      </w:r>
      <w:r w:rsidR="00DA3D95">
        <w:t> </w:t>
      </w:r>
      <w:r w:rsidRPr="00DA3D95">
        <w:t>této Smlouvě ovlivněny</w:t>
      </w:r>
      <w:r w:rsidR="00DA3D95" w:rsidRPr="00DA3D95">
        <w:t xml:space="preserve"> a</w:t>
      </w:r>
      <w:r w:rsidR="00DA3D95">
        <w:t> </w:t>
      </w:r>
      <w:r w:rsidRPr="00DA3D95">
        <w:t>zůstanou platnými</w:t>
      </w:r>
      <w:r w:rsidR="00DA3D95" w:rsidRPr="00DA3D95">
        <w:t xml:space="preserve"> a</w:t>
      </w:r>
      <w:r w:rsidR="00DA3D95">
        <w:t> </w:t>
      </w:r>
      <w:r w:rsidRPr="00DA3D95">
        <w:t>vynutitelnými</w:t>
      </w:r>
      <w:r w:rsidR="00DA3D95" w:rsidRPr="00DA3D95">
        <w:t xml:space="preserve"> v</w:t>
      </w:r>
      <w:r w:rsidR="00DA3D95">
        <w:t> </w:t>
      </w:r>
      <w:r w:rsidRPr="00DA3D95">
        <w:t>nejširším rozsahu povoleném právními předpisy.</w:t>
      </w:r>
    </w:p>
    <w:p w14:paraId="580EF8E4" w14:textId="77777777" w:rsidR="00537526" w:rsidRPr="00DA3D95" w:rsidRDefault="00537526" w:rsidP="00537526">
      <w:pPr>
        <w:pStyle w:val="Clanek11"/>
      </w:pPr>
      <w:r w:rsidRPr="00DA3D95">
        <w:t>Porušení povinností stanovených touto Smlouvou</w:t>
      </w:r>
      <w:r w:rsidR="00DA3D95" w:rsidRPr="00DA3D95">
        <w:t xml:space="preserve"> z</w:t>
      </w:r>
      <w:r w:rsidR="00DA3D95">
        <w:t> </w:t>
      </w:r>
      <w:r w:rsidRPr="00DA3D95">
        <w:t>důvodu právních předpisů nebo nařízení jakékoliv vlády, vyšší moci (válka, občanské nepokoje, zničení výrobních zařízení</w:t>
      </w:r>
      <w:r w:rsidR="00DA3D95" w:rsidRPr="00DA3D95">
        <w:t xml:space="preserve"> a</w:t>
      </w:r>
      <w:r w:rsidR="00DA3D95">
        <w:t> </w:t>
      </w:r>
      <w:r w:rsidRPr="00DA3D95">
        <w:t xml:space="preserve">materiálů, požár, povodeň, zemětřesení nebo bouře, pracovní nepokoje, nedostatek materiálu, výpadek veřejných služeb nebo veřejných dopravců) nebo jakýchkoli jiných příčin, které jsou mimo přiměřenou kontrolu příslušné </w:t>
      </w:r>
      <w:r w:rsidRPr="00DA3D95">
        <w:lastRenderedPageBreak/>
        <w:t>Strany, nebude představovat porušení této Smlouvy</w:t>
      </w:r>
      <w:r w:rsidR="00DA3D95" w:rsidRPr="00DA3D95">
        <w:t xml:space="preserve"> a</w:t>
      </w:r>
      <w:r w:rsidR="00DA3D95">
        <w:t> </w:t>
      </w:r>
      <w:r w:rsidRPr="00DA3D95">
        <w:t>tato Strana bude zproštěna povinnosti plnit na základě této Smlouvy</w:t>
      </w:r>
      <w:r w:rsidR="00DA3D95" w:rsidRPr="00DA3D95">
        <w:t xml:space="preserve"> v</w:t>
      </w:r>
      <w:r w:rsidR="00DA3D95">
        <w:t> </w:t>
      </w:r>
      <w:r w:rsidRPr="00DA3D95">
        <w:t>rozsahu</w:t>
      </w:r>
      <w:r w:rsidR="00DA3D95" w:rsidRPr="00DA3D95">
        <w:t xml:space="preserve"> a</w:t>
      </w:r>
      <w:r w:rsidR="00DA3D95">
        <w:t> </w:t>
      </w:r>
      <w:r w:rsidRPr="00DA3D95">
        <w:t>po dobu nemožnosti plnění za podmínky, že nejprve písemně uvědomí druhou Stranu (Strany)</w:t>
      </w:r>
      <w:r w:rsidR="00DA3D95" w:rsidRPr="00DA3D95">
        <w:t xml:space="preserve"> o</w:t>
      </w:r>
      <w:r w:rsidR="00DA3D95">
        <w:t> </w:t>
      </w:r>
      <w:r w:rsidRPr="00DA3D95">
        <w:t>nemožnosti plnění</w:t>
      </w:r>
      <w:r w:rsidR="00DA3D95" w:rsidRPr="00DA3D95">
        <w:t xml:space="preserve"> a</w:t>
      </w:r>
      <w:r w:rsidR="00DA3D95">
        <w:t> </w:t>
      </w:r>
      <w:r w:rsidRPr="00DA3D95">
        <w:t>vynaloží maximální úsilí</w:t>
      </w:r>
      <w:r w:rsidR="00DA3D95" w:rsidRPr="00DA3D95">
        <w:t xml:space="preserve"> k</w:t>
      </w:r>
      <w:r w:rsidR="00DA3D95">
        <w:t> </w:t>
      </w:r>
      <w:r w:rsidRPr="00DA3D95">
        <w:t>tomu, aby překážka vyšší moci pominula, její účinky byly napraveny nebo jinak ukončeny. Za projev vyšší moci se považují</w:t>
      </w:r>
      <w:r w:rsidR="00DA3D95" w:rsidRPr="00DA3D95">
        <w:t xml:space="preserve"> i</w:t>
      </w:r>
      <w:r w:rsidR="00DA3D95">
        <w:t> </w:t>
      </w:r>
      <w:r w:rsidRPr="00DA3D95">
        <w:t>veškeré komplikace způsobené nemocí covid-19</w:t>
      </w:r>
      <w:r w:rsidR="00DA3D95" w:rsidRPr="00DA3D95">
        <w:t xml:space="preserve"> a</w:t>
      </w:r>
      <w:r w:rsidR="00DA3D95">
        <w:t> </w:t>
      </w:r>
      <w:r w:rsidRPr="00DA3D95">
        <w:t>veškerá opatření nařizovaná pro boj</w:t>
      </w:r>
      <w:r w:rsidR="00DA3D95" w:rsidRPr="00DA3D95">
        <w:t xml:space="preserve"> s</w:t>
      </w:r>
      <w:r w:rsidR="00DA3D95">
        <w:t> </w:t>
      </w:r>
      <w:r w:rsidRPr="00DA3D95">
        <w:t>touto nemocí, jsou-li způsobilé přerušit průběh klinického hodnocení.</w:t>
      </w:r>
    </w:p>
    <w:p w14:paraId="516F20F0" w14:textId="77777777" w:rsidR="0044072F" w:rsidRPr="0088045E" w:rsidRDefault="0044072F" w:rsidP="00823E67">
      <w:pPr>
        <w:pStyle w:val="Clanek11"/>
      </w:pPr>
      <w:r w:rsidRPr="0088045E">
        <w:t xml:space="preserve">Tato Smlouva je vyhotovena ve </w:t>
      </w:r>
      <w:r w:rsidR="00EF1C10">
        <w:t>třech</w:t>
      </w:r>
      <w:r w:rsidR="00EF1C10" w:rsidRPr="0088045E">
        <w:t xml:space="preserve"> </w:t>
      </w:r>
      <w:r w:rsidRPr="0088045E">
        <w:t>stejnopisech</w:t>
      </w:r>
      <w:r w:rsidR="00DA3D95" w:rsidRPr="0088045E">
        <w:t xml:space="preserve"> v</w:t>
      </w:r>
      <w:r w:rsidR="00DA3D95">
        <w:t> </w:t>
      </w:r>
      <w:r w:rsidRPr="0088045E">
        <w:t>českém jazyce,</w:t>
      </w:r>
      <w:r w:rsidR="00DA3D95" w:rsidRPr="0088045E">
        <w:t xml:space="preserve"> z</w:t>
      </w:r>
      <w:r w:rsidR="00DA3D95">
        <w:t> </w:t>
      </w:r>
      <w:r w:rsidRPr="0088045E">
        <w:t>nichž každá Strana obdrží po jednom vyhotovení.</w:t>
      </w:r>
    </w:p>
    <w:p w14:paraId="2F4F766C" w14:textId="77777777" w:rsidR="00F45A33" w:rsidRPr="0088045E" w:rsidRDefault="00C77368" w:rsidP="00823E67">
      <w:pPr>
        <w:pStyle w:val="Clanek11"/>
      </w:pPr>
      <w:r w:rsidRPr="0088045E">
        <w:t xml:space="preserve">Nedílnou součástí této </w:t>
      </w:r>
      <w:r w:rsidR="0044072F" w:rsidRPr="0088045E">
        <w:t>S</w:t>
      </w:r>
      <w:r w:rsidRPr="0088045E">
        <w:t>mlouvy jsou</w:t>
      </w:r>
      <w:r w:rsidR="00F45A33" w:rsidRPr="0088045E">
        <w:t xml:space="preserve"> následující přílohy:</w:t>
      </w:r>
    </w:p>
    <w:p w14:paraId="167EE1E8" w14:textId="77777777" w:rsidR="00F45A33" w:rsidRPr="0088045E" w:rsidRDefault="00F45A33" w:rsidP="00823E67">
      <w:pPr>
        <w:pStyle w:val="Claneka"/>
      </w:pPr>
      <w:r w:rsidRPr="0088045E">
        <w:rPr>
          <w:u w:val="single"/>
        </w:rPr>
        <w:t>příloha č.</w:t>
      </w:r>
      <w:r w:rsidR="00C77368" w:rsidRPr="0088045E">
        <w:rPr>
          <w:u w:val="single"/>
        </w:rPr>
        <w:t xml:space="preserve"> 1</w:t>
      </w:r>
      <w:r w:rsidR="00C77368" w:rsidRPr="0088045E">
        <w:t xml:space="preserve"> </w:t>
      </w:r>
      <w:r w:rsidR="0052092A" w:rsidRPr="0088045E">
        <w:t>-</w:t>
      </w:r>
      <w:r w:rsidR="00DD171A">
        <w:t xml:space="preserve"> Rozpočet</w:t>
      </w:r>
      <w:r w:rsidR="00DA3D95">
        <w:t xml:space="preserve"> a </w:t>
      </w:r>
      <w:r w:rsidR="004E1674">
        <w:t>platební podmínky</w:t>
      </w:r>
      <w:r w:rsidR="00FD767D" w:rsidRPr="0088045E">
        <w:t>;</w:t>
      </w:r>
      <w:r w:rsidR="00A026C5" w:rsidRPr="0088045E">
        <w:t xml:space="preserve"> </w:t>
      </w:r>
    </w:p>
    <w:p w14:paraId="1CAD3E80" w14:textId="77777777" w:rsidR="006E382D" w:rsidRPr="00823E67" w:rsidRDefault="0037617B" w:rsidP="00823E67">
      <w:pPr>
        <w:pStyle w:val="Claneka"/>
      </w:pPr>
      <w:r w:rsidRPr="00823E67">
        <w:rPr>
          <w:u w:val="single"/>
        </w:rPr>
        <w:t>příloha č. 2</w:t>
      </w:r>
      <w:r w:rsidRPr="00823E67">
        <w:t xml:space="preserve"> </w:t>
      </w:r>
      <w:r w:rsidR="00160083" w:rsidRPr="00823E67">
        <w:t>-</w:t>
      </w:r>
      <w:r w:rsidR="0052092A" w:rsidRPr="00823E67">
        <w:t xml:space="preserve"> </w:t>
      </w:r>
      <w:r w:rsidR="00DD171A" w:rsidRPr="00823E67">
        <w:t>Kontaktní údaje Stran</w:t>
      </w:r>
      <w:r w:rsidR="006E382D" w:rsidRPr="00823E67">
        <w:t>;</w:t>
      </w:r>
    </w:p>
    <w:p w14:paraId="3D437756" w14:textId="77777777" w:rsidR="00D32A0B" w:rsidRDefault="006E382D" w:rsidP="00AD2E1A">
      <w:pPr>
        <w:pStyle w:val="Claneka"/>
        <w:numPr>
          <w:ilvl w:val="0"/>
          <w:numId w:val="0"/>
        </w:numPr>
        <w:ind w:left="992"/>
        <w:rPr>
          <w:snapToGrid w:val="0"/>
        </w:rPr>
      </w:pPr>
      <w:r w:rsidRPr="00823E67">
        <w:rPr>
          <w:snapToGrid w:val="0"/>
          <w:u w:val="single"/>
        </w:rPr>
        <w:t>příloha č. 3</w:t>
      </w:r>
      <w:r w:rsidRPr="00823E67">
        <w:rPr>
          <w:snapToGrid w:val="0"/>
        </w:rPr>
        <w:t xml:space="preserve"> - Informace</w:t>
      </w:r>
      <w:r w:rsidR="00DA3D95" w:rsidRPr="00823E67">
        <w:rPr>
          <w:snapToGrid w:val="0"/>
        </w:rPr>
        <w:t xml:space="preserve"> o</w:t>
      </w:r>
      <w:r w:rsidR="00DA3D95">
        <w:rPr>
          <w:snapToGrid w:val="0"/>
        </w:rPr>
        <w:t> </w:t>
      </w:r>
      <w:r w:rsidRPr="00823E67">
        <w:rPr>
          <w:snapToGrid w:val="0"/>
        </w:rPr>
        <w:t>zpracování osobních údajů</w:t>
      </w:r>
      <w:r w:rsidR="00823E67">
        <w:rPr>
          <w:snapToGrid w:val="0"/>
        </w:rPr>
        <w:t xml:space="preserve"> zaměstnanců</w:t>
      </w:r>
      <w:r w:rsidR="00DA3D95">
        <w:rPr>
          <w:snapToGrid w:val="0"/>
        </w:rPr>
        <w:t xml:space="preserve"> a </w:t>
      </w:r>
      <w:r w:rsidR="00823E67">
        <w:rPr>
          <w:snapToGrid w:val="0"/>
        </w:rPr>
        <w:t>zástupců P</w:t>
      </w:r>
      <w:r w:rsidR="00823E67" w:rsidRPr="00823E67">
        <w:rPr>
          <w:snapToGrid w:val="0"/>
        </w:rPr>
        <w:t>oskytovatele</w:t>
      </w:r>
      <w:r w:rsidR="00D32A0B">
        <w:rPr>
          <w:snapToGrid w:val="0"/>
        </w:rPr>
        <w:t>;</w:t>
      </w:r>
    </w:p>
    <w:p w14:paraId="6045F8FB" w14:textId="77777777" w:rsidR="00A026C5" w:rsidRPr="00823E67" w:rsidRDefault="00D32A0B" w:rsidP="00AD2E1A">
      <w:pPr>
        <w:pStyle w:val="Claneka"/>
        <w:numPr>
          <w:ilvl w:val="0"/>
          <w:numId w:val="0"/>
        </w:numPr>
        <w:ind w:left="992"/>
      </w:pPr>
      <w:r w:rsidRPr="00974C78">
        <w:rPr>
          <w:u w:val="single"/>
        </w:rPr>
        <w:t>příloha č. 4</w:t>
      </w:r>
      <w:r w:rsidRPr="00974C78">
        <w:t xml:space="preserve"> – Finanční kalkulace Poskytovatele</w:t>
      </w:r>
      <w:r w:rsidR="00340315">
        <w:t>.</w:t>
      </w:r>
    </w:p>
    <w:p w14:paraId="776D8DBF" w14:textId="77777777" w:rsidR="00D42382" w:rsidRPr="0088045E" w:rsidRDefault="0044072F" w:rsidP="00823E67">
      <w:pPr>
        <w:pStyle w:val="Clanek11"/>
      </w:pPr>
      <w:r w:rsidRPr="0088045E">
        <w:t>V případě rozporů mezi zněním Smlouvy samotné</w:t>
      </w:r>
      <w:r w:rsidR="00DA3D95" w:rsidRPr="0088045E">
        <w:t xml:space="preserve"> a</w:t>
      </w:r>
      <w:r w:rsidR="00DA3D95">
        <w:t> </w:t>
      </w:r>
      <w:r w:rsidRPr="0088045E">
        <w:t>zněním jejích příloh má přednost znění Smlouvy samotné.</w:t>
      </w:r>
    </w:p>
    <w:p w14:paraId="40E3CD0D" w14:textId="77777777" w:rsidR="0044072F" w:rsidRPr="0088045E" w:rsidRDefault="00481CB9" w:rsidP="00823E67">
      <w:pPr>
        <w:pStyle w:val="Clanek11"/>
        <w:numPr>
          <w:ilvl w:val="0"/>
          <w:numId w:val="0"/>
        </w:numPr>
        <w:ind w:left="567"/>
      </w:pPr>
      <w:r w:rsidRPr="0088045E">
        <w:t>Podpisová strana následuje.</w:t>
      </w:r>
    </w:p>
    <w:p w14:paraId="7E3E3E84" w14:textId="77777777" w:rsidR="00A97153" w:rsidRPr="0088045E" w:rsidRDefault="00A97153" w:rsidP="00BD685B">
      <w:pPr>
        <w:spacing w:before="0"/>
        <w:ind w:right="-35"/>
        <w:jc w:val="left"/>
        <w:rPr>
          <w:b/>
          <w:szCs w:val="22"/>
        </w:rPr>
      </w:pPr>
      <w:r w:rsidRPr="0088045E">
        <w:rPr>
          <w:b/>
          <w:szCs w:val="22"/>
        </w:rPr>
        <w:br w:type="page"/>
      </w:r>
    </w:p>
    <w:p w14:paraId="34F14324" w14:textId="77777777" w:rsidR="00200AF1" w:rsidRPr="0088045E" w:rsidRDefault="00200AF1" w:rsidP="00BD685B">
      <w:pPr>
        <w:spacing w:before="160" w:after="160"/>
        <w:ind w:left="567" w:right="-35"/>
        <w:jc w:val="left"/>
        <w:rPr>
          <w:b/>
          <w:szCs w:val="22"/>
        </w:rPr>
      </w:pPr>
      <w:r w:rsidRPr="0088045E">
        <w:rPr>
          <w:b/>
          <w:szCs w:val="22"/>
        </w:rPr>
        <w:lastRenderedPageBreak/>
        <w:t>Podpisová strana</w:t>
      </w:r>
    </w:p>
    <w:p w14:paraId="26A99937" w14:textId="77777777" w:rsidR="00200AF1" w:rsidRPr="0088045E" w:rsidRDefault="00200AF1" w:rsidP="00BD685B">
      <w:pPr>
        <w:pStyle w:val="lnek1"/>
        <w:numPr>
          <w:ilvl w:val="0"/>
          <w:numId w:val="0"/>
        </w:numPr>
        <w:spacing w:before="160" w:after="160"/>
        <w:ind w:left="567" w:right="-35"/>
      </w:pPr>
      <w:r w:rsidRPr="0088045E">
        <w:rPr>
          <w:b/>
        </w:rPr>
        <w:t>Strany tímto výslovně prohlašují, že tato Smlouva vyjadřuje jejich pravou</w:t>
      </w:r>
      <w:r w:rsidR="00DA3D95" w:rsidRPr="0088045E">
        <w:rPr>
          <w:b/>
        </w:rPr>
        <w:t xml:space="preserve"> a</w:t>
      </w:r>
      <w:r w:rsidR="00DA3D95">
        <w:rPr>
          <w:b/>
        </w:rPr>
        <w:t> </w:t>
      </w:r>
      <w:r w:rsidRPr="0088045E">
        <w:rPr>
          <w:b/>
        </w:rPr>
        <w:t>svobodnou vůli, na důkaz čehož připojují níže své podpisy.</w:t>
      </w:r>
    </w:p>
    <w:tbl>
      <w:tblPr>
        <w:tblW w:w="9322" w:type="dxa"/>
        <w:tblLook w:val="04A0" w:firstRow="1" w:lastRow="0" w:firstColumn="1" w:lastColumn="0" w:noHBand="0" w:noVBand="1"/>
      </w:tblPr>
      <w:tblGrid>
        <w:gridCol w:w="4644"/>
        <w:gridCol w:w="4678"/>
      </w:tblGrid>
      <w:tr w:rsidR="00484B4E" w:rsidRPr="0088045E" w14:paraId="3A6B8A1D" w14:textId="77777777" w:rsidTr="00260E61">
        <w:tc>
          <w:tcPr>
            <w:tcW w:w="4644" w:type="dxa"/>
            <w:hideMark/>
          </w:tcPr>
          <w:p w14:paraId="5367A45A" w14:textId="77777777" w:rsidR="00484B4E" w:rsidRPr="0088045E" w:rsidRDefault="00B52214" w:rsidP="00BD685B">
            <w:pPr>
              <w:snapToGrid w:val="0"/>
              <w:spacing w:before="160" w:after="160"/>
              <w:ind w:left="567" w:right="-35"/>
              <w:rPr>
                <w:b/>
                <w:szCs w:val="22"/>
              </w:rPr>
            </w:pPr>
            <w:r>
              <w:rPr>
                <w:b/>
                <w:szCs w:val="22"/>
              </w:rPr>
              <w:t>Společnost ROCHE</w:t>
            </w:r>
          </w:p>
        </w:tc>
        <w:tc>
          <w:tcPr>
            <w:tcW w:w="4678" w:type="dxa"/>
            <w:hideMark/>
          </w:tcPr>
          <w:p w14:paraId="4A18F493" w14:textId="77777777" w:rsidR="00484B4E" w:rsidRPr="0088045E" w:rsidRDefault="00FD767D" w:rsidP="00BD685B">
            <w:pPr>
              <w:snapToGrid w:val="0"/>
              <w:spacing w:before="160" w:after="160"/>
              <w:ind w:left="567" w:right="-35"/>
              <w:rPr>
                <w:b/>
                <w:szCs w:val="22"/>
              </w:rPr>
            </w:pPr>
            <w:r w:rsidRPr="0088045E">
              <w:rPr>
                <w:b/>
                <w:szCs w:val="22"/>
              </w:rPr>
              <w:t>Poskytovatel</w:t>
            </w:r>
          </w:p>
        </w:tc>
      </w:tr>
      <w:tr w:rsidR="00484B4E" w:rsidRPr="0088045E" w14:paraId="0AD9A2FF" w14:textId="77777777" w:rsidTr="00260E61">
        <w:tc>
          <w:tcPr>
            <w:tcW w:w="4644" w:type="dxa"/>
            <w:hideMark/>
          </w:tcPr>
          <w:p w14:paraId="4A9E44CA" w14:textId="77777777" w:rsidR="00484B4E" w:rsidRPr="0088045E" w:rsidRDefault="00484B4E" w:rsidP="00BD685B">
            <w:pPr>
              <w:snapToGrid w:val="0"/>
              <w:spacing w:before="160" w:after="160"/>
              <w:ind w:left="567" w:right="-35"/>
              <w:rPr>
                <w:szCs w:val="22"/>
              </w:rPr>
            </w:pPr>
            <w:r w:rsidRPr="0088045E">
              <w:rPr>
                <w:szCs w:val="22"/>
              </w:rPr>
              <w:t xml:space="preserve">Datum: </w:t>
            </w:r>
            <w:r w:rsidRPr="009006F1">
              <w:rPr>
                <w:szCs w:val="22"/>
              </w:rPr>
              <w:t xml:space="preserve">……………… </w:t>
            </w:r>
          </w:p>
        </w:tc>
        <w:tc>
          <w:tcPr>
            <w:tcW w:w="4678" w:type="dxa"/>
            <w:hideMark/>
          </w:tcPr>
          <w:p w14:paraId="34C1D373" w14:textId="77777777" w:rsidR="00484B4E" w:rsidRPr="0088045E" w:rsidRDefault="00484B4E" w:rsidP="00BD685B">
            <w:pPr>
              <w:snapToGrid w:val="0"/>
              <w:spacing w:before="160" w:after="160"/>
              <w:ind w:left="567" w:right="-35"/>
              <w:rPr>
                <w:szCs w:val="22"/>
              </w:rPr>
            </w:pPr>
            <w:r w:rsidRPr="0088045E">
              <w:rPr>
                <w:szCs w:val="22"/>
              </w:rPr>
              <w:t xml:space="preserve">Datum: </w:t>
            </w:r>
            <w:r w:rsidRPr="009006F1">
              <w:rPr>
                <w:szCs w:val="22"/>
              </w:rPr>
              <w:t xml:space="preserve">……………… </w:t>
            </w:r>
          </w:p>
        </w:tc>
      </w:tr>
      <w:tr w:rsidR="00484B4E" w:rsidRPr="0088045E" w14:paraId="683A3946" w14:textId="77777777" w:rsidTr="00260E61">
        <w:tc>
          <w:tcPr>
            <w:tcW w:w="4644" w:type="dxa"/>
          </w:tcPr>
          <w:p w14:paraId="5A4EB74C" w14:textId="77777777" w:rsidR="00484B4E" w:rsidRPr="0088045E" w:rsidRDefault="00484B4E" w:rsidP="00BD685B">
            <w:pPr>
              <w:spacing w:before="160" w:after="160"/>
              <w:ind w:left="567" w:right="-35"/>
              <w:rPr>
                <w:szCs w:val="22"/>
              </w:rPr>
            </w:pPr>
          </w:p>
          <w:p w14:paraId="18DAD453" w14:textId="77777777" w:rsidR="00484B4E" w:rsidRPr="0088045E" w:rsidRDefault="00484B4E" w:rsidP="00BD685B">
            <w:pPr>
              <w:snapToGrid w:val="0"/>
              <w:spacing w:before="160" w:after="160"/>
              <w:ind w:left="567" w:right="-35"/>
              <w:rPr>
                <w:szCs w:val="22"/>
              </w:rPr>
            </w:pPr>
            <w:r w:rsidRPr="0088045E">
              <w:rPr>
                <w:szCs w:val="22"/>
              </w:rPr>
              <w:t>_____________________________</w:t>
            </w:r>
          </w:p>
        </w:tc>
        <w:tc>
          <w:tcPr>
            <w:tcW w:w="4678" w:type="dxa"/>
          </w:tcPr>
          <w:p w14:paraId="1E103558" w14:textId="77777777" w:rsidR="00484B4E" w:rsidRPr="0088045E" w:rsidRDefault="00484B4E" w:rsidP="00BD685B">
            <w:pPr>
              <w:spacing w:before="160" w:after="160"/>
              <w:ind w:left="567" w:right="-35"/>
              <w:rPr>
                <w:szCs w:val="22"/>
              </w:rPr>
            </w:pPr>
          </w:p>
          <w:p w14:paraId="6EDB257E" w14:textId="77777777" w:rsidR="00484B4E" w:rsidRPr="0088045E" w:rsidRDefault="00484B4E" w:rsidP="00BD685B">
            <w:pPr>
              <w:snapToGrid w:val="0"/>
              <w:spacing w:before="160" w:after="160"/>
              <w:ind w:left="567" w:right="-35"/>
              <w:rPr>
                <w:szCs w:val="22"/>
              </w:rPr>
            </w:pPr>
            <w:r w:rsidRPr="0088045E">
              <w:rPr>
                <w:szCs w:val="22"/>
              </w:rPr>
              <w:t>__________________________</w:t>
            </w:r>
          </w:p>
        </w:tc>
      </w:tr>
      <w:tr w:rsidR="00484B4E" w:rsidRPr="0088045E" w14:paraId="0F32B98B" w14:textId="77777777" w:rsidTr="00260E61">
        <w:tc>
          <w:tcPr>
            <w:tcW w:w="4644" w:type="dxa"/>
            <w:hideMark/>
          </w:tcPr>
          <w:p w14:paraId="1CB41EDA" w14:textId="09643CC1" w:rsidR="00AA110D" w:rsidRPr="00B67BDB" w:rsidRDefault="00AA110D" w:rsidP="00AA110D">
            <w:pPr>
              <w:spacing w:before="160" w:after="160"/>
              <w:ind w:left="567" w:right="-35"/>
              <w:rPr>
                <w:szCs w:val="22"/>
              </w:rPr>
            </w:pPr>
            <w:r w:rsidRPr="00B67BDB">
              <w:rPr>
                <w:szCs w:val="22"/>
              </w:rPr>
              <w:t xml:space="preserve">Jméno: </w:t>
            </w:r>
            <w:r w:rsidR="00854C3D" w:rsidRPr="00543158">
              <w:rPr>
                <w:b/>
                <w:szCs w:val="22"/>
                <w:highlight w:val="black"/>
              </w:rPr>
              <w:t>xxxxxxxxxxxxxxxxxxxx</w:t>
            </w:r>
          </w:p>
          <w:p w14:paraId="451064AA" w14:textId="0F456285" w:rsidR="00484B4E" w:rsidRPr="0088045E" w:rsidRDefault="00AA110D" w:rsidP="00AA110D">
            <w:pPr>
              <w:snapToGrid w:val="0"/>
              <w:spacing w:before="160" w:after="160"/>
              <w:ind w:left="567" w:right="-35"/>
              <w:rPr>
                <w:szCs w:val="22"/>
              </w:rPr>
            </w:pPr>
            <w:r w:rsidRPr="00B67BDB">
              <w:rPr>
                <w:szCs w:val="22"/>
              </w:rPr>
              <w:t xml:space="preserve">Funkce: </w:t>
            </w:r>
            <w:r w:rsidR="00854C3D">
              <w:rPr>
                <w:szCs w:val="22"/>
              </w:rPr>
              <w:t>N</w:t>
            </w:r>
            <w:r w:rsidR="00854C3D">
              <w:rPr>
                <w:rFonts w:cs="Arial"/>
                <w:szCs w:val="22"/>
              </w:rPr>
              <w:t>a základě plné moci</w:t>
            </w:r>
          </w:p>
        </w:tc>
        <w:tc>
          <w:tcPr>
            <w:tcW w:w="4678" w:type="dxa"/>
          </w:tcPr>
          <w:p w14:paraId="20F2B4F0" w14:textId="77777777" w:rsidR="00484B4E" w:rsidRPr="0088045E" w:rsidRDefault="00484B4E" w:rsidP="00BD685B">
            <w:pPr>
              <w:spacing w:before="160" w:after="160"/>
              <w:ind w:left="567" w:right="-35"/>
              <w:rPr>
                <w:szCs w:val="22"/>
              </w:rPr>
            </w:pPr>
            <w:r w:rsidRPr="0088045E">
              <w:rPr>
                <w:szCs w:val="22"/>
              </w:rPr>
              <w:t xml:space="preserve">Jméno: </w:t>
            </w:r>
            <w:r w:rsidR="00340315" w:rsidRPr="00974C78">
              <w:t>prof. MUDr. Roman Havlík, Ph.D.</w:t>
            </w:r>
          </w:p>
          <w:p w14:paraId="1A14133D" w14:textId="77777777" w:rsidR="00484B4E" w:rsidRPr="0088045E" w:rsidRDefault="00484B4E" w:rsidP="00BD685B">
            <w:pPr>
              <w:snapToGrid w:val="0"/>
              <w:spacing w:before="160" w:after="160"/>
              <w:ind w:left="567" w:right="-35"/>
              <w:rPr>
                <w:rFonts w:cs="Arial"/>
                <w:szCs w:val="22"/>
              </w:rPr>
            </w:pPr>
            <w:r w:rsidRPr="0088045E">
              <w:rPr>
                <w:szCs w:val="22"/>
              </w:rPr>
              <w:t xml:space="preserve">Funkce: </w:t>
            </w:r>
            <w:r w:rsidR="009617BB">
              <w:rPr>
                <w:rFonts w:cs="Arial"/>
                <w:szCs w:val="22"/>
              </w:rPr>
              <w:t>Ředitel</w:t>
            </w:r>
          </w:p>
        </w:tc>
      </w:tr>
      <w:tr w:rsidR="003E6483" w:rsidRPr="0088045E" w14:paraId="2B2DFEFF" w14:textId="77777777" w:rsidTr="00260E61">
        <w:tc>
          <w:tcPr>
            <w:tcW w:w="4644" w:type="dxa"/>
          </w:tcPr>
          <w:p w14:paraId="2804CDAF" w14:textId="77777777" w:rsidR="003E6483" w:rsidRPr="0088045E" w:rsidRDefault="003E6483" w:rsidP="00BD685B">
            <w:pPr>
              <w:spacing w:before="160" w:after="160"/>
              <w:ind w:left="567" w:right="-35"/>
              <w:rPr>
                <w:szCs w:val="22"/>
              </w:rPr>
            </w:pPr>
            <w:r w:rsidRPr="0088045E">
              <w:rPr>
                <w:szCs w:val="22"/>
              </w:rPr>
              <w:t xml:space="preserve">Datum: </w:t>
            </w:r>
            <w:r w:rsidRPr="009006F1">
              <w:rPr>
                <w:szCs w:val="22"/>
              </w:rPr>
              <w:t>………………</w:t>
            </w:r>
          </w:p>
        </w:tc>
        <w:tc>
          <w:tcPr>
            <w:tcW w:w="4678" w:type="dxa"/>
          </w:tcPr>
          <w:p w14:paraId="5B53714A" w14:textId="77777777" w:rsidR="003E6483" w:rsidRPr="0088045E" w:rsidRDefault="003E6483" w:rsidP="00BD685B">
            <w:pPr>
              <w:spacing w:before="160" w:after="160"/>
              <w:ind w:left="567" w:right="-35"/>
              <w:rPr>
                <w:szCs w:val="22"/>
              </w:rPr>
            </w:pPr>
          </w:p>
        </w:tc>
      </w:tr>
      <w:tr w:rsidR="00533C49" w:rsidRPr="0088045E" w14:paraId="58CF068E" w14:textId="77777777" w:rsidTr="00260E61">
        <w:tc>
          <w:tcPr>
            <w:tcW w:w="4644" w:type="dxa"/>
          </w:tcPr>
          <w:p w14:paraId="1E9C51AF" w14:textId="77777777" w:rsidR="00533C49" w:rsidRPr="0088045E" w:rsidRDefault="00533C49" w:rsidP="00BD685B">
            <w:pPr>
              <w:spacing w:before="160" w:after="160"/>
              <w:ind w:left="567" w:right="-35"/>
              <w:rPr>
                <w:szCs w:val="22"/>
              </w:rPr>
            </w:pPr>
          </w:p>
          <w:p w14:paraId="6DF66044" w14:textId="77777777" w:rsidR="00533C49" w:rsidRPr="0088045E" w:rsidRDefault="00533C49" w:rsidP="00BD685B">
            <w:pPr>
              <w:spacing w:before="160" w:after="160"/>
              <w:ind w:left="567" w:right="-35"/>
              <w:rPr>
                <w:szCs w:val="22"/>
              </w:rPr>
            </w:pPr>
            <w:r w:rsidRPr="0088045E">
              <w:rPr>
                <w:szCs w:val="22"/>
              </w:rPr>
              <w:t>_____________________________</w:t>
            </w:r>
          </w:p>
        </w:tc>
        <w:tc>
          <w:tcPr>
            <w:tcW w:w="4678" w:type="dxa"/>
          </w:tcPr>
          <w:p w14:paraId="1FD80BAA" w14:textId="77777777" w:rsidR="00533C49" w:rsidRPr="0088045E" w:rsidRDefault="00533C49" w:rsidP="00BD685B">
            <w:pPr>
              <w:spacing w:before="160" w:after="160"/>
              <w:ind w:left="567" w:right="-35"/>
              <w:rPr>
                <w:szCs w:val="22"/>
              </w:rPr>
            </w:pPr>
          </w:p>
          <w:p w14:paraId="3E442F15" w14:textId="77777777" w:rsidR="00533C49" w:rsidRPr="0088045E" w:rsidRDefault="00533C49" w:rsidP="00BD685B">
            <w:pPr>
              <w:snapToGrid w:val="0"/>
              <w:spacing w:before="160" w:after="160"/>
              <w:ind w:left="567" w:right="-35"/>
              <w:rPr>
                <w:rFonts w:cs="Arial"/>
                <w:szCs w:val="22"/>
              </w:rPr>
            </w:pPr>
          </w:p>
        </w:tc>
      </w:tr>
      <w:tr w:rsidR="00533C49" w:rsidRPr="0088045E" w14:paraId="34AC9FFA" w14:textId="77777777" w:rsidTr="00FD767D">
        <w:tc>
          <w:tcPr>
            <w:tcW w:w="4644" w:type="dxa"/>
          </w:tcPr>
          <w:p w14:paraId="193B4BD5" w14:textId="49E13CC7" w:rsidR="00AA110D" w:rsidRPr="00B67BDB" w:rsidRDefault="00AA110D" w:rsidP="00AA110D">
            <w:pPr>
              <w:spacing w:before="160" w:after="160"/>
              <w:ind w:left="567" w:right="-35"/>
              <w:rPr>
                <w:szCs w:val="22"/>
              </w:rPr>
            </w:pPr>
            <w:r w:rsidRPr="00B67BDB">
              <w:rPr>
                <w:szCs w:val="22"/>
              </w:rPr>
              <w:t xml:space="preserve">Jméno: </w:t>
            </w:r>
            <w:r w:rsidR="00854C3D" w:rsidRPr="00543158">
              <w:rPr>
                <w:b/>
                <w:szCs w:val="22"/>
                <w:highlight w:val="black"/>
              </w:rPr>
              <w:t>xxxxxxxxxxxxxxxxxxxx</w:t>
            </w:r>
          </w:p>
          <w:p w14:paraId="12D8E07B" w14:textId="786EE868" w:rsidR="00533C49" w:rsidRPr="0088045E" w:rsidRDefault="00AA110D" w:rsidP="00107F4F">
            <w:pPr>
              <w:spacing w:before="160" w:after="160"/>
              <w:ind w:left="567" w:right="-35"/>
              <w:rPr>
                <w:szCs w:val="22"/>
              </w:rPr>
            </w:pPr>
            <w:r w:rsidRPr="00B67BDB">
              <w:rPr>
                <w:szCs w:val="22"/>
              </w:rPr>
              <w:t xml:space="preserve">Funkce: </w:t>
            </w:r>
            <w:r w:rsidR="00854C3D">
              <w:rPr>
                <w:szCs w:val="22"/>
              </w:rPr>
              <w:t>N</w:t>
            </w:r>
            <w:r w:rsidR="00854C3D">
              <w:rPr>
                <w:rFonts w:cs="Arial"/>
                <w:szCs w:val="22"/>
              </w:rPr>
              <w:t>a základě plné moci</w:t>
            </w:r>
          </w:p>
        </w:tc>
        <w:tc>
          <w:tcPr>
            <w:tcW w:w="4678" w:type="dxa"/>
          </w:tcPr>
          <w:p w14:paraId="252887B5" w14:textId="77777777" w:rsidR="00533C49" w:rsidRPr="0088045E" w:rsidRDefault="00533C49" w:rsidP="00BD685B">
            <w:pPr>
              <w:spacing w:before="160" w:after="160"/>
              <w:ind w:left="567" w:right="-35"/>
              <w:rPr>
                <w:szCs w:val="22"/>
              </w:rPr>
            </w:pPr>
          </w:p>
          <w:p w14:paraId="1EEAE700" w14:textId="77777777" w:rsidR="00533C49" w:rsidRPr="0088045E" w:rsidRDefault="00533C49" w:rsidP="00BD685B">
            <w:pPr>
              <w:spacing w:before="160" w:after="160"/>
              <w:ind w:left="567" w:right="-35"/>
              <w:rPr>
                <w:szCs w:val="22"/>
              </w:rPr>
            </w:pPr>
            <w:r w:rsidRPr="0088045E">
              <w:rPr>
                <w:b/>
                <w:szCs w:val="22"/>
              </w:rPr>
              <w:t>Hlavní zkoušející</w:t>
            </w:r>
          </w:p>
        </w:tc>
      </w:tr>
      <w:tr w:rsidR="00533C49" w:rsidRPr="0088045E" w14:paraId="51DFE80A" w14:textId="77777777" w:rsidTr="002D7A91">
        <w:trPr>
          <w:trHeight w:val="536"/>
        </w:trPr>
        <w:tc>
          <w:tcPr>
            <w:tcW w:w="4644" w:type="dxa"/>
          </w:tcPr>
          <w:p w14:paraId="5D81FD67" w14:textId="77777777" w:rsidR="00533C49" w:rsidRPr="0088045E" w:rsidRDefault="00533C49" w:rsidP="00BD685B">
            <w:pPr>
              <w:spacing w:before="160" w:after="160"/>
              <w:ind w:left="567" w:right="-35"/>
              <w:rPr>
                <w:szCs w:val="22"/>
              </w:rPr>
            </w:pPr>
          </w:p>
        </w:tc>
        <w:tc>
          <w:tcPr>
            <w:tcW w:w="4678" w:type="dxa"/>
          </w:tcPr>
          <w:p w14:paraId="5EE35279" w14:textId="77777777" w:rsidR="00533C49" w:rsidRPr="0088045E" w:rsidRDefault="00533C49" w:rsidP="00BD685B">
            <w:pPr>
              <w:spacing w:before="160" w:after="160"/>
              <w:ind w:left="567" w:right="-35"/>
              <w:rPr>
                <w:szCs w:val="22"/>
              </w:rPr>
            </w:pPr>
            <w:r w:rsidRPr="0088045E">
              <w:rPr>
                <w:szCs w:val="22"/>
              </w:rPr>
              <w:t xml:space="preserve">Datum: </w:t>
            </w:r>
            <w:r w:rsidRPr="009006F1">
              <w:rPr>
                <w:szCs w:val="22"/>
              </w:rPr>
              <w:t>………………</w:t>
            </w:r>
            <w:r w:rsidRPr="0088045E">
              <w:rPr>
                <w:szCs w:val="22"/>
              </w:rPr>
              <w:t xml:space="preserve"> </w:t>
            </w:r>
          </w:p>
        </w:tc>
      </w:tr>
      <w:tr w:rsidR="00533C49" w:rsidRPr="0088045E" w14:paraId="153A55E1" w14:textId="77777777" w:rsidTr="00FD767D">
        <w:tc>
          <w:tcPr>
            <w:tcW w:w="4644" w:type="dxa"/>
          </w:tcPr>
          <w:p w14:paraId="15D599AF" w14:textId="77777777" w:rsidR="00533C49" w:rsidRPr="0088045E" w:rsidRDefault="00533C49" w:rsidP="00BD685B">
            <w:pPr>
              <w:spacing w:before="160" w:after="160"/>
              <w:ind w:left="567" w:right="-35"/>
              <w:rPr>
                <w:szCs w:val="22"/>
              </w:rPr>
            </w:pPr>
          </w:p>
        </w:tc>
        <w:tc>
          <w:tcPr>
            <w:tcW w:w="4678" w:type="dxa"/>
          </w:tcPr>
          <w:p w14:paraId="3E757E14" w14:textId="77777777" w:rsidR="00533C49" w:rsidRPr="0088045E" w:rsidRDefault="00533C49" w:rsidP="00BD685B">
            <w:pPr>
              <w:spacing w:before="160" w:after="160"/>
              <w:ind w:left="567" w:right="-35"/>
              <w:rPr>
                <w:szCs w:val="22"/>
              </w:rPr>
            </w:pPr>
          </w:p>
          <w:p w14:paraId="3C72A540" w14:textId="77777777" w:rsidR="00533C49" w:rsidRPr="0088045E" w:rsidRDefault="00533C49" w:rsidP="00BD685B">
            <w:pPr>
              <w:spacing w:before="160" w:after="160"/>
              <w:ind w:left="567" w:right="-35"/>
              <w:rPr>
                <w:szCs w:val="22"/>
              </w:rPr>
            </w:pPr>
            <w:r w:rsidRPr="0088045E">
              <w:rPr>
                <w:szCs w:val="22"/>
              </w:rPr>
              <w:t>__________________________</w:t>
            </w:r>
          </w:p>
        </w:tc>
      </w:tr>
      <w:tr w:rsidR="00533C49" w:rsidRPr="0088045E" w14:paraId="30724312" w14:textId="77777777" w:rsidTr="00FD767D">
        <w:tc>
          <w:tcPr>
            <w:tcW w:w="4644" w:type="dxa"/>
          </w:tcPr>
          <w:p w14:paraId="79FD531B" w14:textId="77777777" w:rsidR="00533C49" w:rsidRPr="0088045E" w:rsidRDefault="00533C49" w:rsidP="00BD685B">
            <w:pPr>
              <w:spacing w:before="160" w:after="160"/>
              <w:ind w:left="567" w:right="-35"/>
              <w:rPr>
                <w:szCs w:val="22"/>
              </w:rPr>
            </w:pPr>
          </w:p>
        </w:tc>
        <w:tc>
          <w:tcPr>
            <w:tcW w:w="4678" w:type="dxa"/>
          </w:tcPr>
          <w:p w14:paraId="066A1FC2" w14:textId="60EF155B" w:rsidR="00533C49" w:rsidRPr="0088045E" w:rsidRDefault="00533C49" w:rsidP="00BD685B">
            <w:pPr>
              <w:spacing w:before="160" w:after="160"/>
              <w:ind w:left="567" w:right="-35"/>
              <w:rPr>
                <w:szCs w:val="22"/>
              </w:rPr>
            </w:pPr>
            <w:r w:rsidRPr="0088045E">
              <w:rPr>
                <w:szCs w:val="22"/>
              </w:rPr>
              <w:t xml:space="preserve">Jméno: </w:t>
            </w:r>
            <w:r w:rsidR="00943FE2" w:rsidRPr="00543158">
              <w:rPr>
                <w:b/>
                <w:szCs w:val="22"/>
                <w:highlight w:val="black"/>
              </w:rPr>
              <w:t>xxxxxxxxxxxxxxxxxxxx</w:t>
            </w:r>
          </w:p>
          <w:p w14:paraId="30510D26" w14:textId="77777777" w:rsidR="00533C49" w:rsidRPr="0088045E" w:rsidRDefault="00533C49" w:rsidP="00BD685B">
            <w:pPr>
              <w:spacing w:before="160" w:after="160"/>
              <w:ind w:left="567" w:right="-35"/>
              <w:rPr>
                <w:szCs w:val="22"/>
              </w:rPr>
            </w:pPr>
            <w:r w:rsidRPr="0088045E">
              <w:rPr>
                <w:szCs w:val="22"/>
              </w:rPr>
              <w:t xml:space="preserve">Funkce: </w:t>
            </w:r>
            <w:r w:rsidR="009617BB">
              <w:rPr>
                <w:szCs w:val="22"/>
              </w:rPr>
              <w:t>Hlavní zkoušející</w:t>
            </w:r>
          </w:p>
        </w:tc>
      </w:tr>
      <w:tr w:rsidR="00533C49" w:rsidRPr="0088045E" w14:paraId="7B2B11A7" w14:textId="77777777" w:rsidTr="00FD767D">
        <w:tc>
          <w:tcPr>
            <w:tcW w:w="4644" w:type="dxa"/>
          </w:tcPr>
          <w:p w14:paraId="2A83E255" w14:textId="77777777" w:rsidR="00533C49" w:rsidRPr="0088045E" w:rsidRDefault="00533C49" w:rsidP="00BD685B">
            <w:pPr>
              <w:spacing w:before="160" w:after="160"/>
              <w:ind w:left="567" w:right="-35"/>
              <w:rPr>
                <w:szCs w:val="22"/>
              </w:rPr>
            </w:pPr>
          </w:p>
        </w:tc>
        <w:tc>
          <w:tcPr>
            <w:tcW w:w="4678" w:type="dxa"/>
          </w:tcPr>
          <w:p w14:paraId="208E93B9" w14:textId="77777777" w:rsidR="00533C49" w:rsidRPr="0088045E" w:rsidRDefault="00533C49" w:rsidP="00BD685B">
            <w:pPr>
              <w:spacing w:before="160" w:after="160"/>
              <w:ind w:left="567" w:right="-35"/>
              <w:rPr>
                <w:szCs w:val="22"/>
              </w:rPr>
            </w:pPr>
          </w:p>
          <w:p w14:paraId="18C5E691" w14:textId="77777777" w:rsidR="00533C49" w:rsidRPr="0088045E" w:rsidRDefault="00533C49" w:rsidP="00BD685B">
            <w:pPr>
              <w:spacing w:before="160" w:after="160"/>
              <w:ind w:left="567" w:right="-35"/>
              <w:rPr>
                <w:szCs w:val="22"/>
              </w:rPr>
            </w:pPr>
          </w:p>
        </w:tc>
      </w:tr>
    </w:tbl>
    <w:p w14:paraId="3E5130B9" w14:textId="77777777" w:rsidR="00200AF1" w:rsidRPr="0088045E" w:rsidRDefault="00200AF1" w:rsidP="00BD685B">
      <w:pPr>
        <w:spacing w:before="160" w:after="160"/>
        <w:ind w:left="567" w:right="-35"/>
        <w:rPr>
          <w:szCs w:val="22"/>
        </w:rPr>
      </w:pPr>
    </w:p>
    <w:p w14:paraId="4BC70931" w14:textId="77777777" w:rsidR="00200AF1" w:rsidRPr="0088045E" w:rsidRDefault="00200AF1" w:rsidP="00BD685B">
      <w:pPr>
        <w:spacing w:before="160" w:after="160"/>
        <w:ind w:left="567" w:right="-35"/>
        <w:rPr>
          <w:szCs w:val="22"/>
        </w:rPr>
      </w:pPr>
    </w:p>
    <w:p w14:paraId="2DB86A6E" w14:textId="77777777" w:rsidR="00200AF1" w:rsidRPr="0088045E" w:rsidRDefault="00200AF1" w:rsidP="00BD685B">
      <w:pPr>
        <w:spacing w:before="160" w:after="160"/>
        <w:ind w:left="567" w:right="-35"/>
        <w:rPr>
          <w:szCs w:val="22"/>
        </w:rPr>
      </w:pPr>
      <w:r w:rsidRPr="0088045E">
        <w:rPr>
          <w:szCs w:val="22"/>
        </w:rPr>
        <w:br w:type="page"/>
      </w:r>
    </w:p>
    <w:p w14:paraId="16D7B855" w14:textId="77777777" w:rsidR="00435224" w:rsidRDefault="00435224" w:rsidP="00BD685B">
      <w:pPr>
        <w:pStyle w:val="Heading1"/>
        <w:ind w:left="3544" w:right="-35"/>
        <w:jc w:val="right"/>
        <w:rPr>
          <w:szCs w:val="22"/>
        </w:rPr>
      </w:pPr>
      <w:r>
        <w:rPr>
          <w:szCs w:val="22"/>
        </w:rPr>
        <w:lastRenderedPageBreak/>
        <w:t>Příloha č. 1</w:t>
      </w:r>
    </w:p>
    <w:p w14:paraId="6CC75B75" w14:textId="77777777" w:rsidR="00435224" w:rsidRPr="00435224" w:rsidRDefault="00435224" w:rsidP="00BD685B">
      <w:pPr>
        <w:pStyle w:val="Heading1"/>
        <w:ind w:right="-35"/>
      </w:pPr>
      <w:r>
        <w:t>Rozpočet</w:t>
      </w:r>
      <w:r w:rsidR="00DA3D95">
        <w:t xml:space="preserve"> a </w:t>
      </w:r>
      <w:r>
        <w:t>platební podmínky</w:t>
      </w:r>
    </w:p>
    <w:p w14:paraId="370C9BC1" w14:textId="77777777" w:rsidR="00EE55BE" w:rsidRPr="00EE55BE" w:rsidRDefault="00EE55BE" w:rsidP="00823E67">
      <w:pPr>
        <w:pStyle w:val="Clanek11"/>
        <w:numPr>
          <w:ilvl w:val="0"/>
          <w:numId w:val="30"/>
        </w:numPr>
      </w:pPr>
      <w:r>
        <w:t>Bankovní údaje Poskytovatele:</w:t>
      </w:r>
    </w:p>
    <w:tbl>
      <w:tblPr>
        <w:tblStyle w:val="TableGrid"/>
        <w:tblW w:w="0" w:type="auto"/>
        <w:tblInd w:w="846" w:type="dxa"/>
        <w:tblLook w:val="04A0" w:firstRow="1" w:lastRow="0" w:firstColumn="1" w:lastColumn="0" w:noHBand="0" w:noVBand="1"/>
      </w:tblPr>
      <w:tblGrid>
        <w:gridCol w:w="3797"/>
        <w:gridCol w:w="5040"/>
      </w:tblGrid>
      <w:tr w:rsidR="003330A7" w14:paraId="667FEEF9" w14:textId="77777777" w:rsidTr="00B3095F">
        <w:tc>
          <w:tcPr>
            <w:tcW w:w="3797" w:type="dxa"/>
          </w:tcPr>
          <w:p w14:paraId="79C00584" w14:textId="77777777" w:rsidR="003330A7" w:rsidRPr="007E3844" w:rsidRDefault="003330A7" w:rsidP="003330A7">
            <w:pPr>
              <w:tabs>
                <w:tab w:val="left" w:pos="2835"/>
              </w:tabs>
              <w:spacing w:before="0"/>
              <w:ind w:right="-35"/>
              <w:rPr>
                <w:szCs w:val="22"/>
              </w:rPr>
            </w:pPr>
            <w:r w:rsidRPr="007E3844">
              <w:rPr>
                <w:szCs w:val="22"/>
              </w:rPr>
              <w:t>Název Poskytovatele:</w:t>
            </w:r>
          </w:p>
        </w:tc>
        <w:tc>
          <w:tcPr>
            <w:tcW w:w="5040" w:type="dxa"/>
          </w:tcPr>
          <w:p w14:paraId="56A080F4" w14:textId="77777777" w:rsidR="003330A7" w:rsidRPr="003330A7" w:rsidRDefault="003330A7" w:rsidP="003330A7">
            <w:pPr>
              <w:tabs>
                <w:tab w:val="left" w:pos="2835"/>
              </w:tabs>
              <w:spacing w:before="0"/>
              <w:ind w:right="-35"/>
              <w:rPr>
                <w:szCs w:val="22"/>
              </w:rPr>
            </w:pPr>
            <w:r w:rsidRPr="003330A7">
              <w:t>Fakultní nemocnice Olomouc</w:t>
            </w:r>
          </w:p>
        </w:tc>
      </w:tr>
      <w:tr w:rsidR="003330A7" w14:paraId="1320B42C" w14:textId="77777777" w:rsidTr="00B3095F">
        <w:tc>
          <w:tcPr>
            <w:tcW w:w="3797" w:type="dxa"/>
          </w:tcPr>
          <w:p w14:paraId="54FFBA98" w14:textId="77777777" w:rsidR="003330A7" w:rsidRPr="007E3844" w:rsidRDefault="003330A7" w:rsidP="003330A7">
            <w:pPr>
              <w:tabs>
                <w:tab w:val="left" w:pos="2835"/>
              </w:tabs>
              <w:spacing w:before="0"/>
              <w:ind w:right="-35"/>
              <w:rPr>
                <w:szCs w:val="22"/>
              </w:rPr>
            </w:pPr>
            <w:r w:rsidRPr="007E3844">
              <w:rPr>
                <w:szCs w:val="22"/>
              </w:rPr>
              <w:t>Adresa Poskytovatele:</w:t>
            </w:r>
          </w:p>
        </w:tc>
        <w:tc>
          <w:tcPr>
            <w:tcW w:w="5040" w:type="dxa"/>
          </w:tcPr>
          <w:p w14:paraId="71A647E3" w14:textId="77777777" w:rsidR="003330A7" w:rsidRPr="003330A7" w:rsidRDefault="003330A7" w:rsidP="003330A7">
            <w:pPr>
              <w:tabs>
                <w:tab w:val="left" w:pos="2835"/>
              </w:tabs>
              <w:spacing w:before="0"/>
              <w:ind w:right="-35"/>
              <w:rPr>
                <w:szCs w:val="22"/>
              </w:rPr>
            </w:pPr>
            <w:r w:rsidRPr="003330A7">
              <w:t>I. P. Pavlova 185/6, Olomouc, PSČ 779 00, Česká republika</w:t>
            </w:r>
          </w:p>
        </w:tc>
      </w:tr>
      <w:tr w:rsidR="003330A7" w14:paraId="4B98E786" w14:textId="77777777" w:rsidTr="00B3095F">
        <w:tc>
          <w:tcPr>
            <w:tcW w:w="3797" w:type="dxa"/>
          </w:tcPr>
          <w:p w14:paraId="68ACB441" w14:textId="77777777" w:rsidR="003330A7" w:rsidRPr="007E3844" w:rsidRDefault="003330A7" w:rsidP="003330A7">
            <w:pPr>
              <w:tabs>
                <w:tab w:val="left" w:pos="2835"/>
              </w:tabs>
              <w:spacing w:before="0"/>
              <w:ind w:right="-35"/>
              <w:jc w:val="left"/>
              <w:rPr>
                <w:szCs w:val="22"/>
              </w:rPr>
            </w:pPr>
            <w:r w:rsidRPr="007E3844">
              <w:rPr>
                <w:szCs w:val="22"/>
              </w:rPr>
              <w:t>Číslo bankovního účtu Poskytovatele:</w:t>
            </w:r>
          </w:p>
        </w:tc>
        <w:tc>
          <w:tcPr>
            <w:tcW w:w="5040" w:type="dxa"/>
          </w:tcPr>
          <w:p w14:paraId="448C0B43" w14:textId="77777777" w:rsidR="003330A7" w:rsidRPr="003330A7" w:rsidRDefault="003330A7" w:rsidP="003330A7">
            <w:pPr>
              <w:tabs>
                <w:tab w:val="left" w:pos="2835"/>
              </w:tabs>
              <w:spacing w:before="0"/>
              <w:ind w:right="-35"/>
              <w:rPr>
                <w:szCs w:val="22"/>
              </w:rPr>
            </w:pPr>
            <w:r w:rsidRPr="003330A7">
              <w:t>36334811/0710</w:t>
            </w:r>
          </w:p>
        </w:tc>
      </w:tr>
      <w:tr w:rsidR="003330A7" w14:paraId="67D9C742" w14:textId="77777777" w:rsidTr="00B3095F">
        <w:tc>
          <w:tcPr>
            <w:tcW w:w="3797" w:type="dxa"/>
          </w:tcPr>
          <w:p w14:paraId="43F6E5E2" w14:textId="77777777" w:rsidR="003330A7" w:rsidRPr="007E3844" w:rsidRDefault="003330A7" w:rsidP="003330A7">
            <w:pPr>
              <w:tabs>
                <w:tab w:val="left" w:pos="2835"/>
              </w:tabs>
              <w:spacing w:before="0"/>
              <w:ind w:right="-35"/>
              <w:rPr>
                <w:szCs w:val="22"/>
              </w:rPr>
            </w:pPr>
            <w:r w:rsidRPr="007E3844">
              <w:rPr>
                <w:szCs w:val="22"/>
              </w:rPr>
              <w:t>Název banky Poskytovatele:</w:t>
            </w:r>
          </w:p>
        </w:tc>
        <w:tc>
          <w:tcPr>
            <w:tcW w:w="5040" w:type="dxa"/>
          </w:tcPr>
          <w:p w14:paraId="71DDDFA6" w14:textId="77777777" w:rsidR="003330A7" w:rsidRPr="003330A7" w:rsidRDefault="003330A7" w:rsidP="003330A7">
            <w:pPr>
              <w:tabs>
                <w:tab w:val="left" w:pos="2835"/>
              </w:tabs>
              <w:spacing w:before="0"/>
              <w:ind w:right="-35"/>
              <w:rPr>
                <w:szCs w:val="22"/>
              </w:rPr>
            </w:pPr>
            <w:r w:rsidRPr="003330A7">
              <w:t>Česká národní banka</w:t>
            </w:r>
          </w:p>
        </w:tc>
      </w:tr>
      <w:tr w:rsidR="003330A7" w14:paraId="347CF47B" w14:textId="77777777" w:rsidTr="00B3095F">
        <w:tc>
          <w:tcPr>
            <w:tcW w:w="3797" w:type="dxa"/>
          </w:tcPr>
          <w:p w14:paraId="28BE14CE" w14:textId="77777777" w:rsidR="003330A7" w:rsidRPr="007E3844" w:rsidRDefault="003330A7" w:rsidP="003330A7">
            <w:pPr>
              <w:tabs>
                <w:tab w:val="left" w:pos="2835"/>
              </w:tabs>
              <w:spacing w:before="0"/>
              <w:ind w:right="-35"/>
              <w:rPr>
                <w:szCs w:val="22"/>
              </w:rPr>
            </w:pPr>
            <w:r>
              <w:rPr>
                <w:szCs w:val="22"/>
              </w:rPr>
              <w:t>DIČ:</w:t>
            </w:r>
          </w:p>
        </w:tc>
        <w:tc>
          <w:tcPr>
            <w:tcW w:w="5040" w:type="dxa"/>
          </w:tcPr>
          <w:p w14:paraId="1F30F6E8" w14:textId="77777777" w:rsidR="003330A7" w:rsidRPr="003330A7" w:rsidRDefault="003330A7" w:rsidP="003330A7">
            <w:pPr>
              <w:tabs>
                <w:tab w:val="left" w:pos="2835"/>
              </w:tabs>
              <w:spacing w:before="0"/>
              <w:ind w:right="-35"/>
              <w:rPr>
                <w:szCs w:val="22"/>
              </w:rPr>
            </w:pPr>
            <w:r w:rsidRPr="003330A7">
              <w:t>CZ00098892</w:t>
            </w:r>
          </w:p>
        </w:tc>
      </w:tr>
      <w:tr w:rsidR="00B3095F" w14:paraId="72BB6B85" w14:textId="77777777" w:rsidTr="00B3095F">
        <w:tc>
          <w:tcPr>
            <w:tcW w:w="3797" w:type="dxa"/>
          </w:tcPr>
          <w:p w14:paraId="38BBD020" w14:textId="77777777" w:rsidR="00B3095F" w:rsidRDefault="00B3095F" w:rsidP="00B3095F">
            <w:pPr>
              <w:tabs>
                <w:tab w:val="left" w:pos="2835"/>
              </w:tabs>
              <w:spacing w:before="0"/>
              <w:ind w:right="-35"/>
              <w:rPr>
                <w:szCs w:val="22"/>
              </w:rPr>
            </w:pPr>
            <w:r w:rsidRPr="00974C78">
              <w:t>Variabilní symbol</w:t>
            </w:r>
            <w:r>
              <w:t>:</w:t>
            </w:r>
          </w:p>
        </w:tc>
        <w:tc>
          <w:tcPr>
            <w:tcW w:w="5040" w:type="dxa"/>
          </w:tcPr>
          <w:p w14:paraId="182C335E" w14:textId="77777777" w:rsidR="00B3095F" w:rsidRPr="00941211" w:rsidRDefault="00B3095F" w:rsidP="00B3095F">
            <w:pPr>
              <w:tabs>
                <w:tab w:val="left" w:pos="2835"/>
              </w:tabs>
              <w:spacing w:before="0"/>
              <w:ind w:right="-35"/>
              <w:rPr>
                <w:color w:val="000000" w:themeColor="text1"/>
                <w:szCs w:val="22"/>
              </w:rPr>
            </w:pPr>
            <w:r w:rsidRPr="00941211">
              <w:t>Číslo faktury</w:t>
            </w:r>
          </w:p>
        </w:tc>
      </w:tr>
      <w:tr w:rsidR="00B3095F" w14:paraId="7EBA2763" w14:textId="77777777" w:rsidTr="00B3095F">
        <w:tc>
          <w:tcPr>
            <w:tcW w:w="3797" w:type="dxa"/>
          </w:tcPr>
          <w:p w14:paraId="1B18CD5F" w14:textId="77777777" w:rsidR="00B3095F" w:rsidRDefault="00B3095F" w:rsidP="00B3095F">
            <w:pPr>
              <w:tabs>
                <w:tab w:val="left" w:pos="2835"/>
              </w:tabs>
              <w:spacing w:before="0"/>
              <w:ind w:right="-35"/>
              <w:rPr>
                <w:szCs w:val="22"/>
              </w:rPr>
            </w:pPr>
            <w:r w:rsidRPr="00974C78">
              <w:t>Specifický symbol</w:t>
            </w:r>
            <w:r>
              <w:t>:</w:t>
            </w:r>
          </w:p>
        </w:tc>
        <w:tc>
          <w:tcPr>
            <w:tcW w:w="5040" w:type="dxa"/>
          </w:tcPr>
          <w:p w14:paraId="218B7953" w14:textId="77777777" w:rsidR="00B3095F" w:rsidRPr="00941211" w:rsidRDefault="00BC4B09" w:rsidP="00B77613">
            <w:pPr>
              <w:tabs>
                <w:tab w:val="left" w:pos="2835"/>
              </w:tabs>
              <w:spacing w:before="0"/>
              <w:ind w:right="-35"/>
              <w:rPr>
                <w:color w:val="000000" w:themeColor="text1"/>
                <w:szCs w:val="22"/>
              </w:rPr>
            </w:pPr>
            <w:r w:rsidRPr="00941211">
              <w:t>YO42137</w:t>
            </w:r>
          </w:p>
        </w:tc>
      </w:tr>
    </w:tbl>
    <w:p w14:paraId="4685F0AF" w14:textId="77777777" w:rsidR="00435224" w:rsidRDefault="00B52214" w:rsidP="00823E67">
      <w:pPr>
        <w:pStyle w:val="Clanek11"/>
        <w:numPr>
          <w:ilvl w:val="0"/>
          <w:numId w:val="30"/>
        </w:numPr>
      </w:pPr>
      <w:r>
        <w:t>Společnost ROCHE</w:t>
      </w:r>
      <w:r w:rsidR="00435224" w:rsidRPr="0088045E">
        <w:t xml:space="preserve"> poskytne Poskytovateli</w:t>
      </w:r>
      <w:r w:rsidR="00DA3D95" w:rsidRPr="0088045E">
        <w:t xml:space="preserve"> v</w:t>
      </w:r>
      <w:r w:rsidR="00DA3D95">
        <w:t> </w:t>
      </w:r>
      <w:r w:rsidR="00435224" w:rsidRPr="0088045E">
        <w:t>souladu</w:t>
      </w:r>
      <w:r w:rsidR="00DA3D95" w:rsidRPr="0088045E">
        <w:t xml:space="preserve"> s</w:t>
      </w:r>
      <w:r w:rsidR="00DA3D95">
        <w:t> </w:t>
      </w:r>
      <w:r w:rsidR="00435224" w:rsidRPr="0088045E">
        <w:t xml:space="preserve">níže uvedeným platebním schématem odměnu za každého zařazeného </w:t>
      </w:r>
      <w:r w:rsidR="0032358A">
        <w:t>P</w:t>
      </w:r>
      <w:r w:rsidR="00435224" w:rsidRPr="0088045E">
        <w:t>acienta, který se účastní Studie</w:t>
      </w:r>
      <w:r w:rsidR="00DA3D95" w:rsidRPr="0088045E">
        <w:t xml:space="preserve"> v</w:t>
      </w:r>
      <w:r w:rsidR="00DA3D95">
        <w:t> </w:t>
      </w:r>
      <w:r w:rsidR="00435224" w:rsidRPr="0088045E">
        <w:t>souladu</w:t>
      </w:r>
      <w:r w:rsidR="00DA3D95" w:rsidRPr="0088045E">
        <w:t xml:space="preserve"> s</w:t>
      </w:r>
      <w:r w:rsidR="00DA3D95">
        <w:t> </w:t>
      </w:r>
      <w:r w:rsidR="00435224" w:rsidRPr="0088045E">
        <w:t>Protokolem, provádění Studie je</w:t>
      </w:r>
      <w:r w:rsidR="00DA3D95" w:rsidRPr="0088045E">
        <w:t xml:space="preserve"> u</w:t>
      </w:r>
      <w:r w:rsidR="00DA3D95">
        <w:t> </w:t>
      </w:r>
      <w:r w:rsidR="00435224" w:rsidRPr="0088045E">
        <w:t>něj realiz</w:t>
      </w:r>
      <w:r w:rsidR="001E02F0">
        <w:t>ováno</w:t>
      </w:r>
      <w:r w:rsidR="00DA3D95">
        <w:t xml:space="preserve"> v </w:t>
      </w:r>
      <w:r w:rsidR="001E02F0">
        <w:t>souladu</w:t>
      </w:r>
      <w:r w:rsidR="00DA3D95">
        <w:t xml:space="preserve"> s </w:t>
      </w:r>
      <w:r w:rsidR="001E02F0">
        <w:t>touto S</w:t>
      </w:r>
      <w:r w:rsidR="00435224" w:rsidRPr="0088045E">
        <w:t>mlouvou</w:t>
      </w:r>
      <w:r w:rsidR="00DA3D95" w:rsidRPr="0088045E">
        <w:t xml:space="preserve"> a</w:t>
      </w:r>
      <w:r w:rsidR="00DA3D95">
        <w:t> </w:t>
      </w:r>
      <w:r w:rsidR="00435224">
        <w:t xml:space="preserve">CRF </w:t>
      </w:r>
      <w:r w:rsidR="00435224" w:rsidRPr="0088045E">
        <w:t xml:space="preserve">záznam jeho návštěv byl zkontrolován CRO nebo jinou osobou pověřenou </w:t>
      </w:r>
      <w:r>
        <w:t>Společnost</w:t>
      </w:r>
      <w:r w:rsidR="00E20E8C">
        <w:t>í</w:t>
      </w:r>
      <w:r>
        <w:t xml:space="preserve"> ROCHE</w:t>
      </w:r>
      <w:r w:rsidR="00435224" w:rsidRPr="0088045E">
        <w:t xml:space="preserve"> či CRO.</w:t>
      </w:r>
      <w:r w:rsidR="00413B32">
        <w:t xml:space="preserve"> </w:t>
      </w:r>
      <w:r w:rsidR="00435224" w:rsidRPr="00435224">
        <w:t xml:space="preserve">Rozpočet za plánované návštěvy dle </w:t>
      </w:r>
      <w:r w:rsidR="0032358A">
        <w:t>P</w:t>
      </w:r>
      <w:r w:rsidR="00435224" w:rsidRPr="00435224">
        <w:t>rotokolu</w:t>
      </w:r>
      <w:r w:rsidR="0006361F">
        <w:t xml:space="preserve">. </w:t>
      </w:r>
      <w:r w:rsidR="0006361F" w:rsidRPr="00974C78">
        <w:t>Odměna je</w:t>
      </w:r>
      <w:r w:rsidR="00DA3D95" w:rsidRPr="00974C78">
        <w:t xml:space="preserve"> v</w:t>
      </w:r>
      <w:r w:rsidR="00DA3D95">
        <w:t> </w:t>
      </w:r>
      <w:r w:rsidR="0006361F" w:rsidRPr="00974C78">
        <w:t>souladu</w:t>
      </w:r>
      <w:r w:rsidR="00DA3D95" w:rsidRPr="00974C78">
        <w:t xml:space="preserve"> s</w:t>
      </w:r>
      <w:r w:rsidR="00DA3D95">
        <w:t> </w:t>
      </w:r>
      <w:r w:rsidR="0006361F" w:rsidRPr="00974C78">
        <w:t>finanční kalkulací Poskytovatele uvedené</w:t>
      </w:r>
      <w:r w:rsidR="00DA3D95" w:rsidRPr="00974C78">
        <w:t xml:space="preserve"> v</w:t>
      </w:r>
      <w:r w:rsidR="00DA3D95">
        <w:t> </w:t>
      </w:r>
      <w:r w:rsidR="0006361F" w:rsidRPr="00974C78">
        <w:t>příloze č. 4 této Smlouvy.</w:t>
      </w:r>
      <w:r w:rsidR="00435224" w:rsidRPr="00435224">
        <w:t>:</w:t>
      </w:r>
    </w:p>
    <w:p w14:paraId="1B6F3CD2" w14:textId="77777777" w:rsidR="00435224" w:rsidRDefault="00435224" w:rsidP="00BD685B">
      <w:pPr>
        <w:ind w:right="-35"/>
        <w:rPr>
          <w:lang w:eastAsia="en-US"/>
        </w:rPr>
      </w:pPr>
    </w:p>
    <w:p w14:paraId="157D1690" w14:textId="77777777" w:rsidR="00BC222A" w:rsidRPr="00974C78" w:rsidRDefault="00BC222A" w:rsidP="00BC222A">
      <w:pPr>
        <w:pStyle w:val="Clanek11"/>
        <w:numPr>
          <w:ilvl w:val="0"/>
          <w:numId w:val="30"/>
        </w:numPr>
        <w:spacing w:before="0"/>
        <w:ind w:right="57"/>
      </w:pPr>
      <w:r w:rsidRPr="00974C78">
        <w:t>Rozpočet za plánované návštěvy dle Protokolu:</w:t>
      </w:r>
    </w:p>
    <w:p w14:paraId="7AD756B8" w14:textId="77777777" w:rsidR="00BC222A" w:rsidRPr="004E1674" w:rsidRDefault="00BC222A" w:rsidP="00BD685B">
      <w:pPr>
        <w:ind w:right="-35"/>
        <w:rPr>
          <w:lang w:eastAsia="en-US"/>
        </w:rPr>
        <w:sectPr w:rsidR="00BC222A" w:rsidRPr="004E1674" w:rsidSect="006E257D">
          <w:footerReference w:type="default" r:id="rId12"/>
          <w:headerReference w:type="first" r:id="rId13"/>
          <w:footerReference w:type="first" r:id="rId14"/>
          <w:type w:val="continuous"/>
          <w:pgSz w:w="11906" w:h="16838"/>
          <w:pgMar w:top="1440" w:right="1133" w:bottom="1440" w:left="1080" w:header="0" w:footer="680" w:gutter="0"/>
          <w:cols w:space="708"/>
          <w:docGrid w:linePitch="360"/>
        </w:sect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228"/>
      </w:tblGrid>
      <w:tr w:rsidR="00435224" w:rsidRPr="0088045E" w14:paraId="51C4365F" w14:textId="77777777" w:rsidTr="0052459E">
        <w:tc>
          <w:tcPr>
            <w:tcW w:w="6662" w:type="dxa"/>
            <w:tcBorders>
              <w:top w:val="single" w:sz="4" w:space="0" w:color="auto"/>
              <w:left w:val="single" w:sz="4" w:space="0" w:color="auto"/>
              <w:bottom w:val="single" w:sz="4" w:space="0" w:color="auto"/>
              <w:right w:val="single" w:sz="4" w:space="0" w:color="auto"/>
            </w:tcBorders>
            <w:shd w:val="clear" w:color="auto" w:fill="auto"/>
          </w:tcPr>
          <w:p w14:paraId="3226CAD4" w14:textId="77777777" w:rsidR="00435224" w:rsidRPr="0088045E" w:rsidRDefault="00435224" w:rsidP="00BD685B">
            <w:pPr>
              <w:ind w:right="-35"/>
              <w:rPr>
                <w:b/>
                <w:szCs w:val="22"/>
              </w:rPr>
            </w:pPr>
            <w:r w:rsidRPr="0088045E">
              <w:rPr>
                <w:b/>
                <w:szCs w:val="22"/>
              </w:rPr>
              <w:t>Návštěva</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53FF5C5" w14:textId="77777777" w:rsidR="00435224" w:rsidRPr="00413B32" w:rsidRDefault="00435224" w:rsidP="00BD685B">
            <w:pPr>
              <w:ind w:right="-35"/>
              <w:jc w:val="center"/>
              <w:rPr>
                <w:b/>
                <w:szCs w:val="22"/>
              </w:rPr>
            </w:pPr>
            <w:r w:rsidRPr="00413B32">
              <w:rPr>
                <w:b/>
                <w:szCs w:val="22"/>
              </w:rPr>
              <w:t>Částka</w:t>
            </w:r>
            <w:r w:rsidR="00DA3D95" w:rsidRPr="00413B32">
              <w:rPr>
                <w:b/>
                <w:szCs w:val="22"/>
              </w:rPr>
              <w:t xml:space="preserve"> v</w:t>
            </w:r>
            <w:r w:rsidR="00DA3D95">
              <w:rPr>
                <w:b/>
                <w:szCs w:val="22"/>
              </w:rPr>
              <w:t> </w:t>
            </w:r>
            <w:r w:rsidRPr="00413B32">
              <w:rPr>
                <w:b/>
                <w:szCs w:val="22"/>
              </w:rPr>
              <w:t>Kč</w:t>
            </w:r>
          </w:p>
        </w:tc>
      </w:tr>
      <w:tr w:rsidR="00B33493" w:rsidRPr="0088045E" w14:paraId="75D09BE0"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6F66B001" w14:textId="6926CB46" w:rsidR="00B33493" w:rsidRPr="00CA2BEC" w:rsidRDefault="00B33493" w:rsidP="00606661">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17AF9DE" w14:textId="65B4EE4C" w:rsidR="00B33493" w:rsidRPr="00CA2BEC" w:rsidRDefault="00B33493" w:rsidP="00874EFB">
            <w:pPr>
              <w:spacing w:before="0"/>
              <w:ind w:right="0"/>
              <w:jc w:val="center"/>
            </w:pPr>
          </w:p>
        </w:tc>
      </w:tr>
      <w:tr w:rsidR="00B33493" w:rsidRPr="0088045E" w14:paraId="73E99B7D"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5EF8E599" w14:textId="14F7E267" w:rsidR="00B33493" w:rsidRPr="00CA2BEC" w:rsidRDefault="00B33493" w:rsidP="00606661">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D8CF6ED" w14:textId="10512B54" w:rsidR="00B33493" w:rsidRPr="00CA2BEC" w:rsidRDefault="00B33493" w:rsidP="008F7634">
            <w:pPr>
              <w:spacing w:before="0"/>
              <w:ind w:right="0"/>
              <w:jc w:val="center"/>
            </w:pPr>
          </w:p>
        </w:tc>
      </w:tr>
      <w:tr w:rsidR="00B33493" w:rsidRPr="0088045E" w14:paraId="47509F5C"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63FF0FDB" w14:textId="36CB9BED" w:rsidR="00B33493" w:rsidRPr="00CA2BEC" w:rsidRDefault="00B33493" w:rsidP="00606661">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B1031BB" w14:textId="04B53554" w:rsidR="00B33493" w:rsidRPr="00CA2BEC" w:rsidRDefault="00B33493" w:rsidP="008405FA">
            <w:pPr>
              <w:spacing w:before="0"/>
              <w:ind w:right="0"/>
              <w:jc w:val="center"/>
            </w:pPr>
          </w:p>
        </w:tc>
      </w:tr>
      <w:tr w:rsidR="00B33493" w:rsidRPr="0088045E" w14:paraId="22913753"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7AFE70BF" w14:textId="24EDAF98" w:rsidR="00B33493" w:rsidRPr="00CA2BEC" w:rsidRDefault="00B33493" w:rsidP="00606661">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E3857E9" w14:textId="3C29A6B8" w:rsidR="00B33493" w:rsidRPr="00CA2BEC" w:rsidRDefault="00B33493" w:rsidP="00622C67">
            <w:pPr>
              <w:spacing w:before="0"/>
              <w:ind w:right="0"/>
              <w:jc w:val="center"/>
            </w:pPr>
          </w:p>
        </w:tc>
      </w:tr>
      <w:tr w:rsidR="00B33493" w:rsidRPr="0088045E" w14:paraId="31090C57"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38042F0A" w14:textId="4A2B1B75" w:rsidR="00B33493" w:rsidRPr="00CA2BEC" w:rsidRDefault="00B33493" w:rsidP="00D51094">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38D5BD7" w14:textId="4D763063" w:rsidR="00B33493" w:rsidRPr="00CA2BEC" w:rsidRDefault="00B33493" w:rsidP="00A615EB">
            <w:pPr>
              <w:spacing w:before="0"/>
              <w:ind w:right="0"/>
              <w:jc w:val="center"/>
            </w:pPr>
          </w:p>
        </w:tc>
      </w:tr>
      <w:tr w:rsidR="00B33493" w:rsidRPr="0088045E" w14:paraId="6193C890"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432B3927" w14:textId="2CE99DF6" w:rsidR="00B33493" w:rsidRPr="00CA2BEC" w:rsidRDefault="00B33493" w:rsidP="00D51094">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C3C54F2" w14:textId="72C93B02" w:rsidR="00B33493" w:rsidRPr="00CA2BEC" w:rsidRDefault="00B33493" w:rsidP="001356A9">
            <w:pPr>
              <w:spacing w:before="0"/>
              <w:ind w:right="0"/>
              <w:jc w:val="center"/>
            </w:pPr>
          </w:p>
        </w:tc>
      </w:tr>
      <w:tr w:rsidR="00B33493" w:rsidRPr="0088045E" w14:paraId="0D31DF4C"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7D8237DE" w14:textId="37A73C59" w:rsidR="00B33493" w:rsidRPr="00CA2BEC" w:rsidRDefault="00B33493" w:rsidP="00D51094">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7A62DA6" w14:textId="195D9EF1" w:rsidR="00B33493" w:rsidRPr="00CA2BEC" w:rsidRDefault="00B33493" w:rsidP="00B90220">
            <w:pPr>
              <w:spacing w:before="0"/>
              <w:ind w:right="0"/>
              <w:jc w:val="center"/>
            </w:pPr>
          </w:p>
        </w:tc>
      </w:tr>
      <w:tr w:rsidR="00B33493" w:rsidRPr="0088045E" w14:paraId="5052B702" w14:textId="77777777" w:rsidTr="00C51D4E">
        <w:trPr>
          <w:trHeight w:val="157"/>
        </w:trPr>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4D501D9B" w14:textId="427F4A9B" w:rsidR="00B33493" w:rsidRPr="00CA2BEC" w:rsidRDefault="00B33493" w:rsidP="00EE23E4">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tcPr>
          <w:p w14:paraId="158CA997" w14:textId="25C2F009" w:rsidR="00B33493" w:rsidRPr="00CA2BEC" w:rsidRDefault="00B33493" w:rsidP="003D6BC1">
            <w:pPr>
              <w:spacing w:before="0"/>
              <w:ind w:right="-34"/>
              <w:jc w:val="center"/>
            </w:pPr>
          </w:p>
        </w:tc>
      </w:tr>
      <w:tr w:rsidR="00B33493" w:rsidRPr="0088045E" w14:paraId="5F668BF9"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1043A790" w14:textId="39F7C79D" w:rsidR="00B33493" w:rsidRPr="00CA2BEC" w:rsidRDefault="00B33493" w:rsidP="00EB1DAA">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E7FFF01" w14:textId="285E0523" w:rsidR="00B33493" w:rsidRPr="00CA2BEC" w:rsidRDefault="00B33493" w:rsidP="003D6BC1">
            <w:pPr>
              <w:spacing w:before="0"/>
              <w:ind w:right="0"/>
              <w:jc w:val="center"/>
            </w:pPr>
          </w:p>
        </w:tc>
      </w:tr>
      <w:tr w:rsidR="00B33493" w:rsidRPr="0088045E" w14:paraId="5821ECD5"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7C14BBA6" w14:textId="454162E5" w:rsidR="00B33493" w:rsidRPr="00CA2BEC" w:rsidRDefault="00B33493" w:rsidP="003D1D10">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26FDA99" w14:textId="71B198D7" w:rsidR="00B33493" w:rsidRPr="00CA2BEC" w:rsidRDefault="00B33493" w:rsidP="004B47C8">
            <w:pPr>
              <w:spacing w:before="0"/>
              <w:ind w:right="0"/>
              <w:jc w:val="center"/>
            </w:pPr>
          </w:p>
        </w:tc>
      </w:tr>
      <w:tr w:rsidR="00B33493" w:rsidRPr="0088045E" w14:paraId="13A2D8A6"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28878BA2" w14:textId="40D50379" w:rsidR="00B33493" w:rsidRPr="00CA2BEC" w:rsidRDefault="00B33493" w:rsidP="008157C4">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304A109" w14:textId="787BCF84" w:rsidR="00B33493" w:rsidRPr="00CA2BEC" w:rsidRDefault="00B33493" w:rsidP="00D830E3">
            <w:pPr>
              <w:spacing w:before="0"/>
              <w:ind w:right="0"/>
              <w:jc w:val="center"/>
            </w:pPr>
          </w:p>
        </w:tc>
      </w:tr>
      <w:tr w:rsidR="00B33493" w:rsidRPr="0088045E" w14:paraId="414A09D8"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695E0DE0" w14:textId="75DFF0E2" w:rsidR="00B33493" w:rsidRPr="00CA2BEC" w:rsidRDefault="00B33493" w:rsidP="00730E1F">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84745B5" w14:textId="46F310FF" w:rsidR="00B33493" w:rsidRPr="00CA2BEC" w:rsidRDefault="00B33493" w:rsidP="002721E2">
            <w:pPr>
              <w:spacing w:before="0"/>
              <w:ind w:right="0"/>
              <w:jc w:val="center"/>
            </w:pPr>
          </w:p>
        </w:tc>
      </w:tr>
      <w:tr w:rsidR="00B33493" w:rsidRPr="0088045E" w14:paraId="2F330E8B"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50687C2F" w14:textId="5E9874CB" w:rsidR="00B33493" w:rsidRPr="00CA2BEC" w:rsidRDefault="00B33493" w:rsidP="00583E50">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370F34F" w14:textId="2B28FDAC" w:rsidR="00B33493" w:rsidRPr="00CA2BEC" w:rsidRDefault="00B33493" w:rsidP="00CD4FE2">
            <w:pPr>
              <w:spacing w:before="0"/>
              <w:ind w:right="0"/>
              <w:jc w:val="center"/>
            </w:pPr>
          </w:p>
        </w:tc>
      </w:tr>
      <w:tr w:rsidR="00B33493" w:rsidRPr="0088045E" w14:paraId="06D20F8C"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54C1B31A" w14:textId="458A5000" w:rsidR="00B33493" w:rsidRPr="00CA2BEC" w:rsidRDefault="00B33493" w:rsidP="0064412F">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600C6A9" w14:textId="19C56A43" w:rsidR="00B33493" w:rsidRPr="00CA2BEC" w:rsidRDefault="00B33493" w:rsidP="00E65138">
            <w:pPr>
              <w:spacing w:before="0"/>
              <w:ind w:right="0"/>
              <w:jc w:val="center"/>
            </w:pPr>
          </w:p>
        </w:tc>
      </w:tr>
      <w:tr w:rsidR="00B33493" w:rsidRPr="0088045E" w14:paraId="5D81C424"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43AB32A5" w14:textId="3DD64D5B" w:rsidR="00B33493" w:rsidRPr="00CA2BEC" w:rsidRDefault="00B33493" w:rsidP="00372936">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9C2B40B" w14:textId="662BEAA9" w:rsidR="00B33493" w:rsidRPr="00CA2BEC" w:rsidRDefault="00B33493" w:rsidP="00701B05">
            <w:pPr>
              <w:spacing w:before="0"/>
              <w:ind w:right="0"/>
              <w:jc w:val="center"/>
            </w:pPr>
          </w:p>
        </w:tc>
      </w:tr>
      <w:tr w:rsidR="00B33493" w:rsidRPr="0088045E" w14:paraId="01FF5904"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564E711E" w14:textId="18353708" w:rsidR="00B33493" w:rsidRPr="00CA2BEC" w:rsidRDefault="00B33493" w:rsidP="005919F9">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A567626" w14:textId="61626E7A" w:rsidR="00B33493" w:rsidRPr="00CA2BEC" w:rsidRDefault="00B33493" w:rsidP="004361BB">
            <w:pPr>
              <w:spacing w:before="0"/>
              <w:ind w:right="0"/>
              <w:jc w:val="center"/>
            </w:pPr>
          </w:p>
        </w:tc>
      </w:tr>
      <w:tr w:rsidR="00B33493" w:rsidRPr="0088045E" w14:paraId="5D84BDCF"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3C068D53" w14:textId="57443504" w:rsidR="00B33493" w:rsidRPr="00CA2BEC" w:rsidRDefault="00B33493" w:rsidP="002643B5">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2687CB3" w14:textId="4C8CF949" w:rsidR="00B33493" w:rsidRPr="00CA2BEC" w:rsidRDefault="00B33493" w:rsidP="006B4795">
            <w:pPr>
              <w:spacing w:before="0"/>
              <w:ind w:right="0"/>
              <w:jc w:val="center"/>
            </w:pPr>
          </w:p>
        </w:tc>
      </w:tr>
      <w:tr w:rsidR="00B33493" w:rsidRPr="0088045E" w14:paraId="7AD8F551"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4872A5C9" w14:textId="5CE02332" w:rsidR="00B33493" w:rsidRPr="00CA2BEC" w:rsidRDefault="00B33493" w:rsidP="0041680C">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14EE5F6" w14:textId="6EB2CFF0" w:rsidR="00B33493" w:rsidRPr="00CA2BEC" w:rsidRDefault="00B33493" w:rsidP="00BF674D">
            <w:pPr>
              <w:spacing w:before="0"/>
              <w:ind w:right="0"/>
              <w:jc w:val="center"/>
            </w:pPr>
          </w:p>
        </w:tc>
      </w:tr>
      <w:tr w:rsidR="00B33493" w:rsidRPr="0088045E" w14:paraId="2F3CB3D9"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tcPr>
          <w:p w14:paraId="70481471" w14:textId="7B58D3C1" w:rsidR="00B33493" w:rsidRPr="00CA2BEC" w:rsidRDefault="00B33493" w:rsidP="00FF4B83">
            <w:pPr>
              <w:spacing w:before="0"/>
              <w:ind w:right="0"/>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845222C" w14:textId="1DB31C7E" w:rsidR="00B33493" w:rsidRPr="00CA2BEC" w:rsidRDefault="00B33493" w:rsidP="007D01D9">
            <w:pPr>
              <w:spacing w:before="0"/>
              <w:ind w:right="0"/>
              <w:jc w:val="center"/>
            </w:pPr>
          </w:p>
        </w:tc>
      </w:tr>
      <w:tr w:rsidR="00FF4B83" w:rsidRPr="0088045E" w14:paraId="051ECDD7"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6CC58B5" w14:textId="09E0B332" w:rsidR="00FF4B83" w:rsidRPr="00CA2BEC" w:rsidRDefault="00FF4B83" w:rsidP="002E7900">
            <w:pPr>
              <w:spacing w:before="0"/>
              <w:ind w:right="-35"/>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873FF88" w14:textId="19C085FB" w:rsidR="00FF4B83" w:rsidRPr="00CA2BEC" w:rsidRDefault="00FF4B83" w:rsidP="002E7900">
            <w:pPr>
              <w:spacing w:before="0"/>
              <w:ind w:right="0"/>
              <w:jc w:val="center"/>
            </w:pPr>
          </w:p>
        </w:tc>
      </w:tr>
      <w:tr w:rsidR="00FF4B83" w:rsidRPr="0088045E" w14:paraId="5D0D2E6C"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9CB64E2" w14:textId="250109FB" w:rsidR="00FF4B83" w:rsidRPr="00CA2BEC" w:rsidRDefault="00FF4B83" w:rsidP="002E7900">
            <w:pPr>
              <w:spacing w:before="0"/>
              <w:ind w:right="-35"/>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AE9F948" w14:textId="0C4743CF" w:rsidR="00FF4B83" w:rsidRPr="00CA2BEC" w:rsidRDefault="00FF4B83" w:rsidP="002E7900">
            <w:pPr>
              <w:spacing w:before="0"/>
              <w:ind w:right="0"/>
              <w:jc w:val="center"/>
            </w:pPr>
          </w:p>
        </w:tc>
      </w:tr>
      <w:tr w:rsidR="00FF4B83" w:rsidRPr="0088045E" w14:paraId="20648A93"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DBADB52" w14:textId="02682505" w:rsidR="00FF4B83" w:rsidRPr="00CA2BEC" w:rsidRDefault="00FF4B83" w:rsidP="002E7900">
            <w:pPr>
              <w:spacing w:before="0"/>
              <w:ind w:right="-35"/>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47CBCD1" w14:textId="33E8BB59" w:rsidR="00FF4B83" w:rsidRPr="00CA2BEC" w:rsidRDefault="00FF4B83" w:rsidP="002E7900">
            <w:pPr>
              <w:spacing w:before="0"/>
              <w:ind w:right="0"/>
              <w:jc w:val="center"/>
            </w:pPr>
          </w:p>
        </w:tc>
      </w:tr>
      <w:tr w:rsidR="00FF4B83" w:rsidRPr="0088045E" w14:paraId="18135553"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C24EB6A" w14:textId="4FE0C5E5" w:rsidR="00FF4B83" w:rsidRPr="00CA2BEC" w:rsidRDefault="00FF4B83" w:rsidP="002E7900">
            <w:pPr>
              <w:spacing w:before="0"/>
              <w:ind w:right="-35"/>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F681C52" w14:textId="7060E291" w:rsidR="00FF4B83" w:rsidRPr="00CA2BEC" w:rsidRDefault="00FF4B83" w:rsidP="002E7900">
            <w:pPr>
              <w:spacing w:before="0"/>
              <w:ind w:right="0"/>
              <w:jc w:val="center"/>
            </w:pPr>
          </w:p>
        </w:tc>
      </w:tr>
      <w:tr w:rsidR="00FF4B83" w:rsidRPr="0088045E" w14:paraId="0D1E6129"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8BD1B55" w14:textId="1FD48CB3" w:rsidR="00FF4B83" w:rsidRPr="00CA2BEC" w:rsidRDefault="00FF4B83" w:rsidP="002E7900">
            <w:pPr>
              <w:spacing w:before="0"/>
              <w:ind w:right="-35"/>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9CE5EF9" w14:textId="7D14BE46" w:rsidR="00FF4B83" w:rsidRPr="00CA2BEC" w:rsidRDefault="00FF4B83" w:rsidP="002E7900">
            <w:pPr>
              <w:spacing w:before="0"/>
              <w:ind w:right="0"/>
              <w:jc w:val="center"/>
            </w:pPr>
          </w:p>
        </w:tc>
      </w:tr>
      <w:tr w:rsidR="00FF4B83" w:rsidRPr="0088045E" w14:paraId="6B36AAB4" w14:textId="77777777" w:rsidTr="00C51D4E">
        <w:tc>
          <w:tcPr>
            <w:tcW w:w="666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182082E" w14:textId="38048DD7" w:rsidR="00FF4B83" w:rsidRPr="00CA2BEC" w:rsidRDefault="00FF4B83" w:rsidP="002E7900">
            <w:pPr>
              <w:spacing w:before="0"/>
              <w:ind w:right="-35"/>
            </w:pPr>
          </w:p>
        </w:tc>
        <w:tc>
          <w:tcPr>
            <w:tcW w:w="222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480C5F2" w14:textId="38267FE0" w:rsidR="00FF4B83" w:rsidRPr="00CA2BEC" w:rsidRDefault="00FF4B83" w:rsidP="002E7900">
            <w:pPr>
              <w:spacing w:before="0"/>
              <w:ind w:right="0"/>
              <w:jc w:val="center"/>
            </w:pPr>
          </w:p>
        </w:tc>
      </w:tr>
      <w:tr w:rsidR="00E440AC" w:rsidRPr="0088045E" w14:paraId="09BF826D" w14:textId="77777777" w:rsidTr="0052459E">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B3FBAC5" w14:textId="77777777" w:rsidR="00E440AC" w:rsidRPr="0051082D" w:rsidRDefault="00E440AC" w:rsidP="002E7900">
            <w:pPr>
              <w:spacing w:before="0"/>
              <w:ind w:right="0"/>
              <w:rPr>
                <w:rFonts w:ascii="Arial" w:hAnsi="Arial" w:cs="Arial"/>
                <w:b/>
                <w:bCs/>
                <w:snapToGrid/>
                <w:color w:val="auto"/>
                <w:sz w:val="20"/>
              </w:rPr>
            </w:pPr>
            <w:r>
              <w:rPr>
                <w:rFonts w:ascii="Arial" w:hAnsi="Arial" w:cs="Arial"/>
                <w:b/>
                <w:bCs/>
                <w:sz w:val="20"/>
              </w:rPr>
              <w:lastRenderedPageBreak/>
              <w:t>Celková částka na pacienta</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bottom"/>
          </w:tcPr>
          <w:p w14:paraId="46ECE950" w14:textId="77777777" w:rsidR="00E440AC" w:rsidRPr="00413B32" w:rsidRDefault="000E6A91" w:rsidP="002E7900">
            <w:pPr>
              <w:spacing w:before="0"/>
              <w:ind w:right="0"/>
              <w:jc w:val="center"/>
              <w:rPr>
                <w:rStyle w:val="platne1"/>
                <w:szCs w:val="22"/>
              </w:rPr>
            </w:pPr>
            <w:r>
              <w:rPr>
                <w:rStyle w:val="platne1"/>
                <w:szCs w:val="22"/>
              </w:rPr>
              <w:t>360 807</w:t>
            </w:r>
            <w:r w:rsidR="004C3E9E">
              <w:rPr>
                <w:rStyle w:val="platne1"/>
                <w:szCs w:val="22"/>
              </w:rPr>
              <w:t>,80</w:t>
            </w:r>
          </w:p>
        </w:tc>
      </w:tr>
    </w:tbl>
    <w:p w14:paraId="12FB3357" w14:textId="77777777" w:rsidR="00435224" w:rsidRDefault="003C7E50" w:rsidP="00823E67">
      <w:pPr>
        <w:pStyle w:val="Clanek11"/>
        <w:numPr>
          <w:ilvl w:val="0"/>
          <w:numId w:val="30"/>
        </w:numPr>
      </w:pPr>
      <w:r>
        <w:t>Rozpočet za podmíněné úkony:</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3"/>
        <w:gridCol w:w="2237"/>
      </w:tblGrid>
      <w:tr w:rsidR="003C7E50" w:rsidRPr="0088045E" w14:paraId="798B9863" w14:textId="77777777" w:rsidTr="00263EC9">
        <w:tc>
          <w:tcPr>
            <w:tcW w:w="6653" w:type="dxa"/>
            <w:tcBorders>
              <w:top w:val="single" w:sz="4" w:space="0" w:color="auto"/>
              <w:left w:val="single" w:sz="4" w:space="0" w:color="auto"/>
              <w:bottom w:val="single" w:sz="4" w:space="0" w:color="auto"/>
              <w:right w:val="single" w:sz="4" w:space="0" w:color="auto"/>
            </w:tcBorders>
            <w:shd w:val="clear" w:color="auto" w:fill="auto"/>
          </w:tcPr>
          <w:p w14:paraId="49ED5CBB" w14:textId="77777777" w:rsidR="003C7E50" w:rsidRPr="0088045E" w:rsidRDefault="003C7E50" w:rsidP="00BD685B">
            <w:pPr>
              <w:ind w:right="-35"/>
              <w:rPr>
                <w:b/>
                <w:szCs w:val="22"/>
              </w:rPr>
            </w:pPr>
            <w:r>
              <w:rPr>
                <w:b/>
                <w:szCs w:val="22"/>
              </w:rPr>
              <w:t>Podmíněný úkon</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320B60C1" w14:textId="77777777" w:rsidR="003C7E50" w:rsidRPr="00413B32" w:rsidRDefault="003C7E50" w:rsidP="00BD685B">
            <w:pPr>
              <w:ind w:right="-35"/>
              <w:jc w:val="center"/>
              <w:rPr>
                <w:b/>
                <w:szCs w:val="22"/>
              </w:rPr>
            </w:pPr>
            <w:r w:rsidRPr="00413B32">
              <w:rPr>
                <w:b/>
                <w:szCs w:val="22"/>
              </w:rPr>
              <w:t>Částka</w:t>
            </w:r>
            <w:r w:rsidR="00DA3D95" w:rsidRPr="00413B32">
              <w:rPr>
                <w:b/>
                <w:szCs w:val="22"/>
              </w:rPr>
              <w:t xml:space="preserve"> v</w:t>
            </w:r>
            <w:r w:rsidR="00DA3D95">
              <w:rPr>
                <w:b/>
                <w:szCs w:val="22"/>
              </w:rPr>
              <w:t> </w:t>
            </w:r>
            <w:r w:rsidRPr="00413B32">
              <w:rPr>
                <w:b/>
                <w:szCs w:val="22"/>
              </w:rPr>
              <w:t>Kč</w:t>
            </w:r>
          </w:p>
        </w:tc>
      </w:tr>
      <w:tr w:rsidR="003D127D" w:rsidRPr="0088045E" w14:paraId="32B8449D"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B620AB8" w14:textId="350FBF9B"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B421F50" w14:textId="21C2464D" w:rsidR="003D127D" w:rsidRPr="00CA2BEC" w:rsidRDefault="003D127D" w:rsidP="00D87DF2">
            <w:pPr>
              <w:spacing w:before="0"/>
              <w:ind w:right="0"/>
              <w:jc w:val="center"/>
            </w:pPr>
          </w:p>
        </w:tc>
      </w:tr>
      <w:tr w:rsidR="003D127D" w:rsidRPr="0088045E" w14:paraId="1B983295"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2CFAF2" w14:textId="1A8055C2"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2A413CA" w14:textId="383669A9" w:rsidR="003D127D" w:rsidRPr="00CA2BEC" w:rsidRDefault="003D127D" w:rsidP="00D87DF2">
            <w:pPr>
              <w:spacing w:before="0"/>
              <w:ind w:right="0"/>
              <w:jc w:val="center"/>
            </w:pPr>
          </w:p>
        </w:tc>
      </w:tr>
      <w:tr w:rsidR="003D127D" w:rsidRPr="0088045E" w14:paraId="00BCC4A5"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8D93DE5" w14:textId="26FCDAD9"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12843C6" w14:textId="4866B364" w:rsidR="003D127D" w:rsidRPr="00CA2BEC" w:rsidRDefault="003D127D" w:rsidP="00D87DF2">
            <w:pPr>
              <w:spacing w:before="0"/>
              <w:ind w:right="0"/>
              <w:jc w:val="center"/>
            </w:pPr>
          </w:p>
        </w:tc>
      </w:tr>
      <w:tr w:rsidR="003D127D" w:rsidRPr="0088045E" w14:paraId="7472B756"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4D0ACE1" w14:textId="21352007"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4852F42" w14:textId="4D64704D" w:rsidR="003D127D" w:rsidRPr="00CA2BEC" w:rsidRDefault="003D127D" w:rsidP="00D87DF2">
            <w:pPr>
              <w:spacing w:before="0"/>
              <w:ind w:right="0"/>
              <w:jc w:val="center"/>
            </w:pPr>
          </w:p>
        </w:tc>
      </w:tr>
      <w:tr w:rsidR="003D127D" w:rsidRPr="0088045E" w14:paraId="567CD28F"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FF05F91" w14:textId="2727175E"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38F2B4B" w14:textId="0E1A6F28" w:rsidR="003D127D" w:rsidRPr="00CA2BEC" w:rsidRDefault="003D127D" w:rsidP="00D87DF2">
            <w:pPr>
              <w:spacing w:before="0"/>
              <w:ind w:right="0"/>
              <w:jc w:val="center"/>
            </w:pPr>
          </w:p>
        </w:tc>
      </w:tr>
      <w:tr w:rsidR="003D127D" w:rsidRPr="0088045E" w14:paraId="648D70F8"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DA68A99" w14:textId="320B4CA8"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91FD078" w14:textId="21B82FB7" w:rsidR="003D127D" w:rsidRPr="00CA2BEC" w:rsidRDefault="003D127D" w:rsidP="00D87DF2">
            <w:pPr>
              <w:spacing w:before="0"/>
              <w:ind w:right="0"/>
              <w:jc w:val="center"/>
            </w:pPr>
          </w:p>
        </w:tc>
      </w:tr>
      <w:tr w:rsidR="003D127D" w:rsidRPr="0088045E" w14:paraId="0E942DFF"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33D115" w14:textId="736150BB"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BE8D730" w14:textId="7688A650" w:rsidR="003D127D" w:rsidRPr="00CA2BEC" w:rsidRDefault="003D127D" w:rsidP="00D87DF2">
            <w:pPr>
              <w:spacing w:before="0"/>
              <w:ind w:right="0"/>
              <w:jc w:val="center"/>
            </w:pPr>
          </w:p>
        </w:tc>
      </w:tr>
      <w:tr w:rsidR="003D127D" w:rsidRPr="0088045E" w14:paraId="1132B7E0"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5B55624" w14:textId="2F9A0B5C"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8B6A05B" w14:textId="776317EE" w:rsidR="003D127D" w:rsidRPr="00CA2BEC" w:rsidRDefault="003D127D" w:rsidP="00D87DF2">
            <w:pPr>
              <w:spacing w:before="0"/>
              <w:ind w:right="0"/>
              <w:jc w:val="center"/>
            </w:pPr>
          </w:p>
        </w:tc>
      </w:tr>
      <w:tr w:rsidR="003D127D" w:rsidRPr="0088045E" w14:paraId="61E72EFA"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1C4C6BE" w14:textId="34B1D0EA"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50953F8" w14:textId="43B292AD" w:rsidR="003D127D" w:rsidRPr="00CA2BEC" w:rsidRDefault="003D127D" w:rsidP="00D87DF2">
            <w:pPr>
              <w:spacing w:before="0"/>
              <w:ind w:right="0"/>
              <w:jc w:val="center"/>
            </w:pPr>
          </w:p>
        </w:tc>
      </w:tr>
      <w:tr w:rsidR="003D127D" w:rsidRPr="0088045E" w14:paraId="2251B54B"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D021D82" w14:textId="6AA694BB"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5330B9F" w14:textId="24A86139" w:rsidR="003D127D" w:rsidRPr="00CA2BEC" w:rsidRDefault="003D127D" w:rsidP="00D87DF2">
            <w:pPr>
              <w:spacing w:before="0"/>
              <w:ind w:right="0"/>
              <w:jc w:val="center"/>
            </w:pPr>
          </w:p>
        </w:tc>
      </w:tr>
      <w:tr w:rsidR="003D127D" w:rsidRPr="0088045E" w14:paraId="4A204221"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3A4D29E" w14:textId="3259047E"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530BF1B" w14:textId="13A4BFA6" w:rsidR="003D127D" w:rsidRPr="00CA2BEC" w:rsidRDefault="003D127D" w:rsidP="00D87DF2">
            <w:pPr>
              <w:spacing w:before="0"/>
              <w:ind w:right="0"/>
              <w:jc w:val="center"/>
            </w:pPr>
          </w:p>
        </w:tc>
      </w:tr>
      <w:tr w:rsidR="003D127D" w:rsidRPr="0088045E" w14:paraId="0B731535"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295C53A" w14:textId="676DA9E5" w:rsidR="003D127D" w:rsidRPr="00CA2BEC" w:rsidRDefault="003D127D"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6BC28B9" w14:textId="1C0E30AA" w:rsidR="003D127D" w:rsidRPr="00CA2BEC" w:rsidRDefault="003D127D" w:rsidP="00D87DF2">
            <w:pPr>
              <w:spacing w:before="0"/>
              <w:ind w:right="0"/>
              <w:jc w:val="center"/>
            </w:pPr>
          </w:p>
        </w:tc>
      </w:tr>
      <w:tr w:rsidR="002A0295" w:rsidRPr="0088045E" w14:paraId="5631B305"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01371E" w14:textId="403A3481" w:rsidR="002A0295" w:rsidRPr="00CA2BEC" w:rsidRDefault="002A0295"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tcPr>
          <w:p w14:paraId="1EAC61D4" w14:textId="751BA29C" w:rsidR="002A0295" w:rsidRPr="00CA2BEC" w:rsidRDefault="002A0295" w:rsidP="00D87DF2">
            <w:pPr>
              <w:spacing w:before="0"/>
              <w:ind w:right="0"/>
              <w:jc w:val="center"/>
            </w:pPr>
          </w:p>
        </w:tc>
      </w:tr>
      <w:tr w:rsidR="001410CC" w:rsidRPr="0088045E" w14:paraId="6CF3E05E"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AD98B6" w14:textId="70C8BDC8"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DC86C69" w14:textId="13FD2031" w:rsidR="001410CC" w:rsidRPr="00CA2BEC" w:rsidRDefault="001410CC" w:rsidP="00D87DF2">
            <w:pPr>
              <w:spacing w:before="0"/>
              <w:ind w:right="0"/>
              <w:jc w:val="center"/>
            </w:pPr>
          </w:p>
        </w:tc>
      </w:tr>
      <w:tr w:rsidR="001410CC" w:rsidRPr="0088045E" w14:paraId="4EF31C32"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F36963" w14:textId="1CBF9DB1"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F1EE2E4" w14:textId="60259485" w:rsidR="001410CC" w:rsidRPr="00CA2BEC" w:rsidRDefault="001410CC" w:rsidP="00D87DF2">
            <w:pPr>
              <w:spacing w:before="0"/>
              <w:ind w:right="0"/>
              <w:jc w:val="center"/>
            </w:pPr>
          </w:p>
        </w:tc>
      </w:tr>
      <w:tr w:rsidR="001410CC" w:rsidRPr="0088045E" w14:paraId="2EFD1640"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F8D7C0F" w14:textId="78E7EAB1"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1DD39BE" w14:textId="7E114DF0" w:rsidR="001410CC" w:rsidRPr="00CA2BEC" w:rsidRDefault="001410CC" w:rsidP="00D87DF2">
            <w:pPr>
              <w:spacing w:before="0"/>
              <w:ind w:right="0"/>
              <w:jc w:val="center"/>
            </w:pPr>
          </w:p>
        </w:tc>
      </w:tr>
      <w:tr w:rsidR="001410CC" w:rsidRPr="0088045E" w14:paraId="3FA631D9"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E4B6220" w14:textId="12218FA6"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D004D66" w14:textId="742387E7" w:rsidR="001410CC" w:rsidRPr="00CA2BEC" w:rsidRDefault="001410CC" w:rsidP="00D87DF2">
            <w:pPr>
              <w:spacing w:before="0"/>
              <w:ind w:right="0"/>
              <w:jc w:val="center"/>
            </w:pPr>
          </w:p>
        </w:tc>
      </w:tr>
      <w:tr w:rsidR="001410CC" w:rsidRPr="0088045E" w14:paraId="5A4D7A7B"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5D32BF8" w14:textId="3FBD7642"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14AB6A3" w14:textId="2C9087FB" w:rsidR="001410CC" w:rsidRPr="00CA2BEC" w:rsidRDefault="001410CC" w:rsidP="00D87DF2">
            <w:pPr>
              <w:spacing w:before="0"/>
              <w:ind w:right="0"/>
              <w:jc w:val="center"/>
            </w:pPr>
          </w:p>
        </w:tc>
      </w:tr>
      <w:tr w:rsidR="001410CC" w:rsidRPr="0088045E" w14:paraId="20B528C2"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960B6D8" w14:textId="49E920C0"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E536777" w14:textId="626EA627" w:rsidR="001410CC" w:rsidRPr="00CA2BEC" w:rsidRDefault="001410CC" w:rsidP="00D87DF2">
            <w:pPr>
              <w:spacing w:before="0"/>
              <w:ind w:right="0"/>
              <w:jc w:val="center"/>
            </w:pPr>
          </w:p>
        </w:tc>
      </w:tr>
      <w:tr w:rsidR="001410CC" w:rsidRPr="0088045E" w14:paraId="515835B1"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E95CDD" w14:textId="2C77CAAA"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39C6193" w14:textId="0F9A45E3" w:rsidR="001410CC" w:rsidRPr="00CA2BEC" w:rsidRDefault="001410CC" w:rsidP="00D87DF2">
            <w:pPr>
              <w:spacing w:before="0"/>
              <w:ind w:right="0"/>
              <w:jc w:val="center"/>
            </w:pPr>
          </w:p>
        </w:tc>
      </w:tr>
      <w:tr w:rsidR="001410CC" w:rsidRPr="0088045E" w14:paraId="21EE5247"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10B9B7" w14:textId="385DC295"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CB18954" w14:textId="0AA6B440" w:rsidR="001410CC" w:rsidRPr="00CA2BEC" w:rsidRDefault="001410CC" w:rsidP="00D87DF2">
            <w:pPr>
              <w:spacing w:before="0"/>
              <w:ind w:right="0"/>
              <w:jc w:val="center"/>
            </w:pPr>
          </w:p>
        </w:tc>
      </w:tr>
      <w:tr w:rsidR="001410CC" w:rsidRPr="0088045E" w14:paraId="50954CA5"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ED743CF" w14:textId="670BABF0"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3514A1F" w14:textId="7FFEA4F8" w:rsidR="001410CC" w:rsidRPr="00CA2BEC" w:rsidRDefault="001410CC" w:rsidP="00D87DF2">
            <w:pPr>
              <w:spacing w:before="0"/>
              <w:ind w:right="0"/>
              <w:jc w:val="center"/>
            </w:pPr>
          </w:p>
        </w:tc>
      </w:tr>
      <w:tr w:rsidR="001410CC" w:rsidRPr="0088045E" w14:paraId="5900E9C0"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AAA376D" w14:textId="56E17B13"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F1D1023" w14:textId="45CFFB1E" w:rsidR="001410CC" w:rsidRPr="00CA2BEC" w:rsidRDefault="001410CC" w:rsidP="00D87DF2">
            <w:pPr>
              <w:spacing w:before="0"/>
              <w:ind w:right="0"/>
              <w:jc w:val="center"/>
            </w:pPr>
          </w:p>
        </w:tc>
      </w:tr>
      <w:tr w:rsidR="001410CC" w:rsidRPr="0088045E" w14:paraId="52AFB99E"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3145F31" w14:textId="38A5C1BF" w:rsidR="001410CC" w:rsidRPr="00CA2BEC" w:rsidRDefault="001410CC" w:rsidP="00CA2BEC">
            <w:pPr>
              <w:spacing w:before="0"/>
              <w:ind w:right="0"/>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F94989F" w14:textId="233B6531" w:rsidR="001410CC" w:rsidRPr="00CA2BEC" w:rsidRDefault="001410CC" w:rsidP="00D87DF2">
            <w:pPr>
              <w:spacing w:before="0"/>
              <w:ind w:right="0"/>
              <w:jc w:val="center"/>
            </w:pPr>
          </w:p>
        </w:tc>
      </w:tr>
      <w:tr w:rsidR="001410CC" w:rsidRPr="0088045E" w14:paraId="44EF2096" w14:textId="77777777" w:rsidTr="00C51D4E">
        <w:tc>
          <w:tcPr>
            <w:tcW w:w="66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A70C288" w14:textId="7A02FDA3" w:rsidR="001410CC" w:rsidRDefault="001410CC" w:rsidP="001410CC">
            <w:pPr>
              <w:ind w:right="-35"/>
              <w:rPr>
                <w:rFonts w:ascii="Arial" w:hAnsi="Arial" w:cs="Arial"/>
                <w:sz w:val="20"/>
              </w:rPr>
            </w:pPr>
          </w:p>
        </w:tc>
        <w:tc>
          <w:tcPr>
            <w:tcW w:w="223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2E3B6F9" w14:textId="4A069806" w:rsidR="001410CC" w:rsidRPr="00CA2BEC" w:rsidRDefault="001410CC" w:rsidP="00D87DF2">
            <w:pPr>
              <w:ind w:right="-35"/>
              <w:jc w:val="center"/>
            </w:pPr>
          </w:p>
        </w:tc>
      </w:tr>
    </w:tbl>
    <w:p w14:paraId="24C1E1D3" w14:textId="77777777" w:rsidR="00130540" w:rsidRDefault="00B26BC8" w:rsidP="00823E67">
      <w:pPr>
        <w:pStyle w:val="Clanek11"/>
        <w:numPr>
          <w:ilvl w:val="0"/>
          <w:numId w:val="30"/>
        </w:numPr>
      </w:pPr>
      <w:r>
        <w:t xml:space="preserve">V případě neúspěšného screeningu </w:t>
      </w:r>
      <w:r w:rsidR="00130540" w:rsidRPr="00974C78">
        <w:t>Společnost ROCHE uhradí náklady všech procedur požadovaných Protokolem, které byly během screeningu</w:t>
      </w:r>
      <w:r w:rsidR="0078483F" w:rsidRPr="0078483F">
        <w:t xml:space="preserve"> </w:t>
      </w:r>
      <w:r w:rsidR="0078483F" w:rsidRPr="00974C78">
        <w:t>provedeny</w:t>
      </w:r>
      <w:r w:rsidR="00130540" w:rsidRPr="00974C78">
        <w:t xml:space="preserve">. </w:t>
      </w:r>
      <w:r w:rsidR="00130540" w:rsidRPr="00656946">
        <w:t>Vyšetření hodnotící nádor (požadovaná Protokolem) provedená během screeningu budou uhrazena pouze</w:t>
      </w:r>
      <w:r w:rsidR="00DA3D95" w:rsidRPr="00656946">
        <w:t xml:space="preserve"> v</w:t>
      </w:r>
      <w:r w:rsidR="00DA3D95">
        <w:t> </w:t>
      </w:r>
      <w:r w:rsidR="00130540" w:rsidRPr="00656946">
        <w:t>případě, že</w:t>
      </w:r>
      <w:r w:rsidR="00DA3D95" w:rsidRPr="00656946">
        <w:t xml:space="preserve"> v</w:t>
      </w:r>
      <w:r w:rsidR="00DA3D95">
        <w:t> </w:t>
      </w:r>
      <w:r w:rsidR="00130540" w:rsidRPr="00656946">
        <w:t>okamžiku podání žádosti</w:t>
      </w:r>
      <w:r w:rsidR="00DA3D95" w:rsidRPr="00656946">
        <w:t xml:space="preserve"> o</w:t>
      </w:r>
      <w:r w:rsidR="00DA3D95">
        <w:t> </w:t>
      </w:r>
      <w:r w:rsidR="00130540" w:rsidRPr="00656946">
        <w:t>provedení těchto vyšetření, nebyly</w:t>
      </w:r>
      <w:r w:rsidR="00DA3D95" w:rsidRPr="00656946">
        <w:t xml:space="preserve"> k</w:t>
      </w:r>
      <w:r w:rsidR="00DA3D95">
        <w:t> </w:t>
      </w:r>
      <w:r w:rsidR="00130540" w:rsidRPr="00656946">
        <w:t>dispozici žádné lékařské výsledky či dokumenty, ze kterých by vyplývalo, že Pacient není způsobilý pro zařazení do této Studie</w:t>
      </w:r>
      <w:r w:rsidR="00A70B39" w:rsidRPr="00656946">
        <w:t>.</w:t>
      </w:r>
    </w:p>
    <w:p w14:paraId="3D01327F" w14:textId="77777777" w:rsidR="003C7E50" w:rsidRDefault="00107615" w:rsidP="00823E67">
      <w:pPr>
        <w:pStyle w:val="Clanek11"/>
        <w:numPr>
          <w:ilvl w:val="0"/>
          <w:numId w:val="30"/>
        </w:numPr>
      </w:pPr>
      <w:r>
        <w:t>Náklady Poskytovatele:</w:t>
      </w:r>
    </w:p>
    <w:p w14:paraId="71FAF99E" w14:textId="11EB94D7" w:rsidR="00107615" w:rsidRDefault="001E02F0" w:rsidP="00823E67">
      <w:pPr>
        <w:pStyle w:val="Clanek11"/>
        <w:numPr>
          <w:ilvl w:val="1"/>
          <w:numId w:val="30"/>
        </w:numPr>
      </w:pPr>
      <w:r>
        <w:t>Po uzavření S</w:t>
      </w:r>
      <w:r w:rsidR="00107615" w:rsidRPr="0088045E">
        <w:t xml:space="preserve">mlouvy bude </w:t>
      </w:r>
      <w:r w:rsidR="00107615">
        <w:t>P</w:t>
      </w:r>
      <w:r w:rsidR="00107615" w:rsidRPr="0088045E">
        <w:t xml:space="preserve">oskytovateli uhrazen </w:t>
      </w:r>
      <w:r w:rsidR="00C51D4E" w:rsidRPr="00543158">
        <w:rPr>
          <w:b/>
          <w:highlight w:val="black"/>
        </w:rPr>
        <w:t>xxxxxxxxxxxxxxxxxxxx</w:t>
      </w:r>
      <w:r w:rsidR="003D3675" w:rsidRPr="003D3675">
        <w:t xml:space="preserve"> </w:t>
      </w:r>
      <w:r w:rsidR="003D3675" w:rsidRPr="0088045E">
        <w:t>na základě Faktury</w:t>
      </w:r>
      <w:r w:rsidR="003D3675">
        <w:t>, kterou Poskytovatel vystaví po podpisu Smlouvy</w:t>
      </w:r>
      <w:r w:rsidR="00107615">
        <w:t>.</w:t>
      </w:r>
      <w:r w:rsidR="003D3675">
        <w:t xml:space="preserve"> Tento poplatek</w:t>
      </w:r>
      <w:r w:rsidR="00487C54">
        <w:t xml:space="preserve"> zahrnuje veškeré </w:t>
      </w:r>
      <w:r w:rsidR="0046112A">
        <w:t xml:space="preserve">administrativní </w:t>
      </w:r>
      <w:r w:rsidR="00487C54">
        <w:t>činnosti spojené</w:t>
      </w:r>
      <w:r w:rsidR="00DA3D95">
        <w:t xml:space="preserve"> s </w:t>
      </w:r>
      <w:r w:rsidR="0046112A">
        <w:t>uzavřením Smlouvy</w:t>
      </w:r>
      <w:r w:rsidR="00487C54">
        <w:t>.</w:t>
      </w:r>
    </w:p>
    <w:p w14:paraId="4447072D" w14:textId="77777777" w:rsidR="0081577C" w:rsidRPr="00974C78" w:rsidRDefault="0081577C" w:rsidP="0081577C">
      <w:pPr>
        <w:pStyle w:val="Clanek11"/>
        <w:numPr>
          <w:ilvl w:val="1"/>
          <w:numId w:val="30"/>
        </w:numPr>
        <w:spacing w:before="0"/>
        <w:ind w:right="57"/>
      </w:pPr>
      <w:r w:rsidRPr="00974C78">
        <w:t>Společnost ROCHE dále uhradí Poskytovateli následující platby za činnost lékárny:</w:t>
      </w:r>
    </w:p>
    <w:p w14:paraId="73EB2F06" w14:textId="77777777" w:rsidR="0081577C" w:rsidRPr="00974C78" w:rsidRDefault="0081577C" w:rsidP="0081577C">
      <w:pPr>
        <w:pStyle w:val="Clanek11"/>
        <w:numPr>
          <w:ilvl w:val="0"/>
          <w:numId w:val="0"/>
        </w:numPr>
        <w:ind w:left="1428"/>
      </w:pPr>
      <w:r w:rsidRPr="00974C78">
        <w:t>Činnost lékárny Poskytovatele bude zahrnovat:</w:t>
      </w:r>
    </w:p>
    <w:p w14:paraId="2077E5AE" w14:textId="77777777" w:rsidR="0081577C" w:rsidRPr="00974C78" w:rsidRDefault="0081577C" w:rsidP="0081577C">
      <w:pPr>
        <w:pStyle w:val="Clanek11"/>
        <w:numPr>
          <w:ilvl w:val="2"/>
          <w:numId w:val="39"/>
        </w:numPr>
        <w:spacing w:before="0"/>
        <w:ind w:right="57"/>
      </w:pPr>
      <w:r w:rsidRPr="00974C78">
        <w:t>Příjem Hodnoceného léčivého přípravku – podepsané</w:t>
      </w:r>
      <w:r w:rsidR="00DA3D95" w:rsidRPr="00974C78">
        <w:t xml:space="preserve"> a</w:t>
      </w:r>
      <w:r w:rsidR="00DA3D95">
        <w:t> </w:t>
      </w:r>
      <w:r w:rsidRPr="00974C78">
        <w:t>datované potvrzení</w:t>
      </w:r>
      <w:r w:rsidR="00DA3D95" w:rsidRPr="00974C78">
        <w:t xml:space="preserve"> o</w:t>
      </w:r>
      <w:r w:rsidR="00DA3D95">
        <w:t> </w:t>
      </w:r>
      <w:r w:rsidRPr="00974C78">
        <w:t>nepoškození</w:t>
      </w:r>
      <w:r w:rsidR="00DA3D95" w:rsidRPr="00974C78">
        <w:t xml:space="preserve"> a</w:t>
      </w:r>
      <w:r w:rsidR="00DA3D95">
        <w:t> </w:t>
      </w:r>
      <w:r w:rsidRPr="00974C78">
        <w:t>kompletnosti podle přiloženého dodacího listu;</w:t>
      </w:r>
    </w:p>
    <w:p w14:paraId="32B2F84A" w14:textId="77777777" w:rsidR="0081577C" w:rsidRPr="00974C78" w:rsidRDefault="0081577C" w:rsidP="0081577C">
      <w:pPr>
        <w:pStyle w:val="Clanek11"/>
        <w:numPr>
          <w:ilvl w:val="2"/>
          <w:numId w:val="39"/>
        </w:numPr>
        <w:spacing w:before="0"/>
        <w:ind w:right="57"/>
      </w:pPr>
      <w:r w:rsidRPr="00974C78">
        <w:t>Ředění</w:t>
      </w:r>
      <w:r w:rsidR="00DA3D95" w:rsidRPr="00974C78">
        <w:t xml:space="preserve"> a</w:t>
      </w:r>
      <w:r w:rsidR="00DA3D95">
        <w:t> </w:t>
      </w:r>
      <w:r w:rsidRPr="00974C78">
        <w:t>vydávání Hodnoceného léčivého přípravku na místo hodnocení</w:t>
      </w:r>
      <w:r w:rsidR="00DA3D95" w:rsidRPr="00974C78">
        <w:t xml:space="preserve"> a</w:t>
      </w:r>
      <w:r w:rsidR="00DA3D95">
        <w:t> </w:t>
      </w:r>
      <w:r w:rsidRPr="00974C78">
        <w:t>jeho označení;</w:t>
      </w:r>
    </w:p>
    <w:p w14:paraId="16EBEB94" w14:textId="77777777" w:rsidR="007F3138" w:rsidRDefault="0081577C" w:rsidP="00914F6F">
      <w:pPr>
        <w:pStyle w:val="Clanek11"/>
        <w:numPr>
          <w:ilvl w:val="2"/>
          <w:numId w:val="39"/>
        </w:numPr>
        <w:spacing w:before="0"/>
        <w:ind w:right="57"/>
      </w:pPr>
      <w:r w:rsidRPr="00974C78">
        <w:lastRenderedPageBreak/>
        <w:t>Uchovávání Hodnoceného léčivého přípravku, evidenci (pak podle instrukcí Společnosti ROCHE);</w:t>
      </w:r>
    </w:p>
    <w:p w14:paraId="73B9452F" w14:textId="77777777" w:rsidR="00DD75F0" w:rsidRDefault="0081577C" w:rsidP="00DD75F0">
      <w:pPr>
        <w:pStyle w:val="Clanek11"/>
        <w:numPr>
          <w:ilvl w:val="2"/>
          <w:numId w:val="39"/>
        </w:numPr>
        <w:spacing w:before="0"/>
        <w:ind w:right="57"/>
      </w:pPr>
      <w:bookmarkStart w:id="49" w:name="m_-1420170173387306325__GoBack"/>
      <w:bookmarkEnd w:id="49"/>
      <w:r w:rsidRPr="00974C78">
        <w:t>Další povinnosti lékárny</w:t>
      </w:r>
      <w:r w:rsidR="00DA3D95" w:rsidRPr="00974C78">
        <w:t xml:space="preserve"> v</w:t>
      </w:r>
      <w:r w:rsidR="00DA3D95">
        <w:t> </w:t>
      </w:r>
      <w:r w:rsidRPr="00974C78">
        <w:t>souladu</w:t>
      </w:r>
      <w:r w:rsidR="00DA3D95" w:rsidRPr="00974C78">
        <w:t xml:space="preserve"> s</w:t>
      </w:r>
      <w:r w:rsidR="00DA3D95">
        <w:t> </w:t>
      </w:r>
      <w:r w:rsidRPr="00974C78">
        <w:t>protokolem</w:t>
      </w:r>
      <w:r w:rsidR="00DA3D95" w:rsidRPr="00974C78">
        <w:t xml:space="preserve"> a</w:t>
      </w:r>
      <w:r w:rsidR="00DA3D95">
        <w:t> </w:t>
      </w:r>
      <w:r w:rsidRPr="00974C78">
        <w:t>podpůrnou dokumentací po celou dobu průběhu Studie.</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18"/>
      </w:tblGrid>
      <w:tr w:rsidR="008E61E8" w:rsidRPr="004E76F1" w14:paraId="07C29A33" w14:textId="77777777" w:rsidTr="009C0554">
        <w:tc>
          <w:tcPr>
            <w:tcW w:w="5840" w:type="dxa"/>
            <w:tcBorders>
              <w:top w:val="single" w:sz="4" w:space="0" w:color="auto"/>
              <w:left w:val="single" w:sz="4" w:space="0" w:color="auto"/>
              <w:bottom w:val="single" w:sz="4" w:space="0" w:color="auto"/>
              <w:right w:val="single" w:sz="4" w:space="0" w:color="auto"/>
            </w:tcBorders>
            <w:shd w:val="clear" w:color="auto" w:fill="auto"/>
          </w:tcPr>
          <w:p w14:paraId="25A013A9" w14:textId="77777777" w:rsidR="008E61E8" w:rsidRPr="004E76F1" w:rsidRDefault="008E61E8" w:rsidP="009C0554">
            <w:pPr>
              <w:ind w:right="150"/>
              <w:rPr>
                <w:b/>
                <w:szCs w:val="22"/>
              </w:rPr>
            </w:pPr>
            <w:r w:rsidRPr="004E76F1">
              <w:rPr>
                <w:b/>
                <w:szCs w:val="22"/>
              </w:rPr>
              <w:t>Úkon</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F1057" w14:textId="77777777" w:rsidR="008E61E8" w:rsidRPr="004E76F1" w:rsidRDefault="008E61E8" w:rsidP="009C0554">
            <w:pPr>
              <w:ind w:right="0"/>
              <w:jc w:val="center"/>
              <w:rPr>
                <w:b/>
                <w:szCs w:val="22"/>
              </w:rPr>
            </w:pPr>
            <w:r w:rsidRPr="004E76F1">
              <w:rPr>
                <w:b/>
                <w:szCs w:val="22"/>
              </w:rPr>
              <w:t>Částka</w:t>
            </w:r>
            <w:r w:rsidR="00DA3D95" w:rsidRPr="004E76F1">
              <w:rPr>
                <w:b/>
                <w:szCs w:val="22"/>
              </w:rPr>
              <w:t xml:space="preserve"> v</w:t>
            </w:r>
            <w:r w:rsidR="00DA3D95">
              <w:rPr>
                <w:b/>
                <w:szCs w:val="22"/>
              </w:rPr>
              <w:t> </w:t>
            </w:r>
            <w:r w:rsidRPr="004E76F1">
              <w:rPr>
                <w:b/>
                <w:szCs w:val="22"/>
              </w:rPr>
              <w:t>Kč</w:t>
            </w:r>
          </w:p>
        </w:tc>
      </w:tr>
      <w:tr w:rsidR="008E61E8" w:rsidRPr="004E76F1" w14:paraId="00AC3880" w14:textId="77777777" w:rsidTr="00C35B9C">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4FA239AB" w14:textId="0EB0605F" w:rsidR="008E61E8" w:rsidRPr="004E76F1" w:rsidRDefault="008E61E8" w:rsidP="009C0554">
            <w:pPr>
              <w:ind w:right="150"/>
              <w:rPr>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D8B363B" w14:textId="28779589" w:rsidR="008E61E8" w:rsidRPr="00493E63" w:rsidRDefault="008E61E8" w:rsidP="009C0554">
            <w:pPr>
              <w:ind w:right="0"/>
              <w:jc w:val="center"/>
              <w:rPr>
                <w:szCs w:val="22"/>
              </w:rPr>
            </w:pPr>
          </w:p>
        </w:tc>
      </w:tr>
      <w:tr w:rsidR="008E61E8" w:rsidRPr="00692975" w14:paraId="2B8C45CB" w14:textId="77777777" w:rsidTr="00C35B9C">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6A00296A" w14:textId="51893D53" w:rsidR="008E61E8" w:rsidRPr="004E76F1" w:rsidRDefault="008E61E8" w:rsidP="009C0554">
            <w:pPr>
              <w:ind w:right="150"/>
              <w:rPr>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341BA14" w14:textId="1F6DC773" w:rsidR="008E61E8" w:rsidRPr="00493E63" w:rsidRDefault="008E61E8" w:rsidP="009C0554">
            <w:pPr>
              <w:ind w:right="0"/>
              <w:jc w:val="center"/>
              <w:rPr>
                <w:szCs w:val="22"/>
              </w:rPr>
            </w:pPr>
          </w:p>
        </w:tc>
      </w:tr>
      <w:tr w:rsidR="008E61E8" w:rsidRPr="00692975" w14:paraId="04656627" w14:textId="77777777" w:rsidTr="00C35B9C">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3F5E3CE3" w14:textId="0F5B3C6E" w:rsidR="008E61E8" w:rsidRPr="00692975" w:rsidRDefault="008E61E8" w:rsidP="009C0554">
            <w:pPr>
              <w:ind w:right="150"/>
              <w:rPr>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D529686" w14:textId="19027BFC" w:rsidR="008E61E8" w:rsidRPr="00493E63" w:rsidRDefault="008E61E8" w:rsidP="009C0554">
            <w:pPr>
              <w:ind w:right="0"/>
              <w:jc w:val="center"/>
              <w:rPr>
                <w:szCs w:val="22"/>
              </w:rPr>
            </w:pPr>
          </w:p>
        </w:tc>
      </w:tr>
      <w:tr w:rsidR="008E61E8" w:rsidRPr="00692975" w14:paraId="3E38A0F7" w14:textId="77777777" w:rsidTr="00C35B9C">
        <w:trPr>
          <w:trHeight w:val="652"/>
        </w:trPr>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410CA6FB" w14:textId="782F82E4" w:rsidR="008E61E8" w:rsidRPr="00692975" w:rsidRDefault="008E61E8" w:rsidP="009C0554">
            <w:pPr>
              <w:ind w:right="150"/>
              <w:rPr>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D6EC998" w14:textId="3A29FF2F" w:rsidR="008E61E8" w:rsidRPr="00493E63" w:rsidRDefault="008E61E8" w:rsidP="008E61E8">
            <w:pPr>
              <w:ind w:right="0"/>
              <w:jc w:val="center"/>
              <w:rPr>
                <w:szCs w:val="22"/>
              </w:rPr>
            </w:pPr>
          </w:p>
        </w:tc>
      </w:tr>
      <w:tr w:rsidR="008E61E8" w:rsidRPr="00692975" w14:paraId="011BE41C" w14:textId="77777777" w:rsidTr="00C35B9C">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1D83E7EB" w14:textId="67A64F00" w:rsidR="008E61E8" w:rsidRPr="00692975" w:rsidRDefault="008E61E8" w:rsidP="009C0554">
            <w:pPr>
              <w:ind w:right="150"/>
              <w:rPr>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864E115" w14:textId="51BD5658" w:rsidR="008E61E8" w:rsidRPr="00493E63" w:rsidRDefault="008E61E8" w:rsidP="002F17C0">
            <w:pPr>
              <w:ind w:right="0"/>
              <w:jc w:val="center"/>
              <w:rPr>
                <w:szCs w:val="22"/>
              </w:rPr>
            </w:pPr>
          </w:p>
        </w:tc>
      </w:tr>
      <w:tr w:rsidR="008E61E8" w:rsidRPr="00692975" w14:paraId="4E8F70B5" w14:textId="77777777" w:rsidTr="00C35B9C">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260AB4DB" w14:textId="733F76E7" w:rsidR="008E61E8" w:rsidRPr="00692975" w:rsidRDefault="008E61E8" w:rsidP="009C0554">
            <w:pPr>
              <w:ind w:right="150"/>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3C8EF42" w14:textId="72319574" w:rsidR="008E61E8" w:rsidRPr="00493E63" w:rsidRDefault="008E61E8" w:rsidP="009C0554">
            <w:pPr>
              <w:ind w:right="0"/>
              <w:jc w:val="center"/>
            </w:pPr>
          </w:p>
        </w:tc>
      </w:tr>
      <w:tr w:rsidR="008E61E8" w:rsidRPr="00692975" w14:paraId="6B23A8DC" w14:textId="77777777" w:rsidTr="00C35B9C">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6FE3BB03" w14:textId="6BACDB10" w:rsidR="008E61E8" w:rsidRPr="00862B55" w:rsidRDefault="008E61E8" w:rsidP="00110B3E">
            <w:pPr>
              <w:spacing w:before="0"/>
              <w:ind w:right="0"/>
              <w:rPr>
                <w:rFonts w:cs="Arial"/>
                <w:snapToGrid/>
                <w:color w:val="auto"/>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tcPr>
          <w:p w14:paraId="0E8A4FCA" w14:textId="64C16E2F" w:rsidR="008E61E8" w:rsidRPr="00493E63" w:rsidRDefault="008E61E8" w:rsidP="009C0554">
            <w:pPr>
              <w:ind w:right="0"/>
              <w:jc w:val="center"/>
            </w:pPr>
          </w:p>
        </w:tc>
      </w:tr>
      <w:tr w:rsidR="008E61E8" w:rsidRPr="00692975" w14:paraId="3E90AE87" w14:textId="77777777" w:rsidTr="00C35B9C">
        <w:tc>
          <w:tcPr>
            <w:tcW w:w="5840" w:type="dxa"/>
            <w:tcBorders>
              <w:top w:val="single" w:sz="4" w:space="0" w:color="auto"/>
              <w:left w:val="single" w:sz="4" w:space="0" w:color="auto"/>
              <w:bottom w:val="single" w:sz="4" w:space="0" w:color="auto"/>
              <w:right w:val="single" w:sz="4" w:space="0" w:color="auto"/>
            </w:tcBorders>
            <w:shd w:val="clear" w:color="auto" w:fill="000000" w:themeFill="text1"/>
          </w:tcPr>
          <w:p w14:paraId="5211EDC4" w14:textId="414E0462" w:rsidR="008E61E8" w:rsidRPr="00862B55" w:rsidRDefault="008E61E8" w:rsidP="00DD1EDC">
            <w:pPr>
              <w:spacing w:before="0"/>
              <w:ind w:right="0"/>
              <w:rPr>
                <w:rFonts w:cs="Arial"/>
                <w:snapToGrid/>
                <w:color w:val="auto"/>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tcPr>
          <w:p w14:paraId="14DB5D22" w14:textId="615CD46B" w:rsidR="008E61E8" w:rsidRPr="00493E63" w:rsidRDefault="008E61E8" w:rsidP="009C0554">
            <w:pPr>
              <w:ind w:right="0"/>
              <w:jc w:val="center"/>
            </w:pPr>
          </w:p>
        </w:tc>
      </w:tr>
    </w:tbl>
    <w:p w14:paraId="4F844E54" w14:textId="77777777" w:rsidR="008E61E8" w:rsidRDefault="008E61E8" w:rsidP="008E61E8">
      <w:pPr>
        <w:pStyle w:val="Clanek11"/>
        <w:numPr>
          <w:ilvl w:val="0"/>
          <w:numId w:val="0"/>
        </w:numPr>
        <w:spacing w:before="0"/>
        <w:ind w:left="2160" w:right="57"/>
      </w:pPr>
    </w:p>
    <w:p w14:paraId="21BDCBD4" w14:textId="77777777" w:rsidR="002F17C0" w:rsidRPr="00692975" w:rsidRDefault="002F17C0" w:rsidP="002F17C0">
      <w:pPr>
        <w:pStyle w:val="Clanek11"/>
        <w:numPr>
          <w:ilvl w:val="1"/>
          <w:numId w:val="30"/>
        </w:numPr>
        <w:spacing w:before="120" w:after="120"/>
        <w:ind w:right="567"/>
      </w:pPr>
      <w:r w:rsidRPr="00692975">
        <w:t>Společnost Roche dále Poskytovateli uhradí:</w:t>
      </w:r>
    </w:p>
    <w:p w14:paraId="0941394B" w14:textId="7505A478" w:rsidR="002F17C0" w:rsidRPr="00692975" w:rsidRDefault="002F17C0" w:rsidP="002F17C0">
      <w:pPr>
        <w:pStyle w:val="Clanek11"/>
        <w:numPr>
          <w:ilvl w:val="2"/>
          <w:numId w:val="39"/>
        </w:numPr>
        <w:spacing w:before="120" w:after="120"/>
        <w:ind w:right="567"/>
      </w:pPr>
      <w:r w:rsidRPr="00692975">
        <w:t xml:space="preserve">Jednorázovou částku ve výši </w:t>
      </w:r>
      <w:r w:rsidR="00C35B9C" w:rsidRPr="00543158">
        <w:rPr>
          <w:b/>
          <w:highlight w:val="black"/>
        </w:rPr>
        <w:t>xxxxxxxxxxxxxxxxxxxx</w:t>
      </w:r>
      <w:r w:rsidRPr="00692975">
        <w:t>.</w:t>
      </w:r>
    </w:p>
    <w:p w14:paraId="263FAB58" w14:textId="7411264D" w:rsidR="002F17C0" w:rsidRPr="00692975" w:rsidRDefault="002F17C0" w:rsidP="002F17C0">
      <w:pPr>
        <w:pStyle w:val="Clanek11"/>
        <w:numPr>
          <w:ilvl w:val="2"/>
          <w:numId w:val="39"/>
        </w:numPr>
        <w:spacing w:before="120" w:after="120"/>
        <w:ind w:right="567"/>
      </w:pPr>
      <w:r w:rsidRPr="00692975">
        <w:t xml:space="preserve">Jednorázovou částku ve výši </w:t>
      </w:r>
      <w:r w:rsidR="00C35B9C" w:rsidRPr="00543158">
        <w:rPr>
          <w:b/>
          <w:highlight w:val="black"/>
        </w:rPr>
        <w:t>xxxxxxxxxxxxxxxxxxxx</w:t>
      </w:r>
      <w:r w:rsidRPr="00692975">
        <w:t>.</w:t>
      </w:r>
    </w:p>
    <w:p w14:paraId="739D122D" w14:textId="379D7A88" w:rsidR="002F17C0" w:rsidRPr="00692975" w:rsidRDefault="002F17C0" w:rsidP="002F17C0">
      <w:pPr>
        <w:pStyle w:val="Clanek11"/>
        <w:numPr>
          <w:ilvl w:val="2"/>
          <w:numId w:val="39"/>
        </w:numPr>
        <w:spacing w:before="120" w:after="120"/>
        <w:ind w:right="567"/>
      </w:pPr>
      <w:r w:rsidRPr="00692975">
        <w:t xml:space="preserve">Jednorázovou částku ve výši </w:t>
      </w:r>
      <w:r w:rsidR="00C35B9C" w:rsidRPr="00543158">
        <w:rPr>
          <w:b/>
          <w:highlight w:val="black"/>
        </w:rPr>
        <w:t>xxxxxxxxxxxxxxxxxxxx</w:t>
      </w:r>
      <w:r w:rsidRPr="00692975">
        <w:t>.</w:t>
      </w:r>
    </w:p>
    <w:p w14:paraId="6BCF45ED" w14:textId="77777777" w:rsidR="002F17C0" w:rsidRPr="00F36B48" w:rsidRDefault="002F17C0" w:rsidP="002F17C0">
      <w:pPr>
        <w:pStyle w:val="Clanek11"/>
        <w:numPr>
          <w:ilvl w:val="0"/>
          <w:numId w:val="0"/>
        </w:numPr>
        <w:ind w:left="1440" w:right="567"/>
      </w:pPr>
      <w:r w:rsidRPr="00692975">
        <w:t>Poskytovatel poskytne Společnosti ROCHE aktuální verze po vypršení platnosti předchozích verzí. Úhrada bude poskytnuta na základě faktury vystavené Poskytovatelem.</w:t>
      </w:r>
    </w:p>
    <w:p w14:paraId="09BA7F6D" w14:textId="77777777" w:rsidR="00435224" w:rsidRPr="00435224" w:rsidRDefault="00435224" w:rsidP="00823E67">
      <w:pPr>
        <w:pStyle w:val="Clanek11"/>
        <w:numPr>
          <w:ilvl w:val="0"/>
          <w:numId w:val="30"/>
        </w:numPr>
      </w:pPr>
      <w:r w:rsidRPr="0088045E">
        <w:t>Návštěvy</w:t>
      </w:r>
      <w:r w:rsidR="00DA3D95">
        <w:t xml:space="preserve"> a </w:t>
      </w:r>
      <w:r>
        <w:t>úkony</w:t>
      </w:r>
      <w:r w:rsidRPr="0088045E">
        <w:t>, které nebyly provedeny</w:t>
      </w:r>
      <w:r w:rsidR="00DA3D95" w:rsidRPr="0088045E">
        <w:t xml:space="preserve"> v</w:t>
      </w:r>
      <w:r w:rsidR="00DA3D95">
        <w:t> </w:t>
      </w:r>
      <w:r w:rsidRPr="0088045E">
        <w:t>souladu</w:t>
      </w:r>
      <w:r w:rsidR="00DA3D95" w:rsidRPr="0088045E">
        <w:t xml:space="preserve"> s</w:t>
      </w:r>
      <w:r w:rsidR="00DA3D95">
        <w:t> </w:t>
      </w:r>
      <w:r w:rsidRPr="0088045E">
        <w:t>Protokolem, nebudou hrazeny.</w:t>
      </w:r>
      <w:r>
        <w:t xml:space="preserve"> </w:t>
      </w:r>
    </w:p>
    <w:p w14:paraId="52B7227B" w14:textId="5900574A" w:rsidR="009673E3" w:rsidRPr="007155A2" w:rsidRDefault="0052092A" w:rsidP="00823E67">
      <w:pPr>
        <w:pStyle w:val="Clanek11"/>
        <w:numPr>
          <w:ilvl w:val="0"/>
          <w:numId w:val="30"/>
        </w:numPr>
      </w:pPr>
      <w:r w:rsidRPr="007155A2">
        <w:t>Za účast</w:t>
      </w:r>
      <w:r w:rsidR="00DA3D95" w:rsidRPr="007155A2">
        <w:t xml:space="preserve"> v</w:t>
      </w:r>
      <w:r w:rsidR="00DA3D95">
        <w:t> </w:t>
      </w:r>
      <w:r w:rsidRPr="007155A2">
        <w:t xml:space="preserve">této </w:t>
      </w:r>
      <w:r w:rsidR="00575A78" w:rsidRPr="007155A2">
        <w:t>S</w:t>
      </w:r>
      <w:r w:rsidRPr="007155A2">
        <w:t>tudii nenáleží Pacientovi žádná finanční odměna</w:t>
      </w:r>
      <w:r w:rsidRPr="00E96D79">
        <w:t xml:space="preserve">. </w:t>
      </w:r>
      <w:r w:rsidR="00C35B9C" w:rsidRPr="00543158">
        <w:rPr>
          <w:b/>
          <w:highlight w:val="black"/>
        </w:rPr>
        <w:t>xxxxxxxxxxxxxxxxxxxx</w:t>
      </w:r>
      <w:r w:rsidR="006F6855">
        <w:t>.</w:t>
      </w:r>
    </w:p>
    <w:p w14:paraId="56B2B720" w14:textId="77777777" w:rsidR="009673E3" w:rsidRDefault="00B52214" w:rsidP="00823E67">
      <w:pPr>
        <w:pStyle w:val="Clanek11"/>
        <w:numPr>
          <w:ilvl w:val="0"/>
          <w:numId w:val="30"/>
        </w:numPr>
      </w:pPr>
      <w:bookmarkStart w:id="50" w:name="_Ref403580162"/>
      <w:bookmarkStart w:id="51" w:name="_Ref333829425"/>
      <w:bookmarkStart w:id="52" w:name="_Ref373942997"/>
      <w:r>
        <w:t>Společnost ROCHE</w:t>
      </w:r>
      <w:r w:rsidR="009673E3" w:rsidRPr="0088045E">
        <w:t xml:space="preserve"> bude </w:t>
      </w:r>
      <w:r w:rsidR="009673E3">
        <w:t xml:space="preserve">odměnu </w:t>
      </w:r>
      <w:r w:rsidR="009673E3" w:rsidRPr="0088045E">
        <w:t>hradit dvakrát za rok,</w:t>
      </w:r>
      <w:r w:rsidR="00DA3D95" w:rsidRPr="0088045E">
        <w:t xml:space="preserve"> a</w:t>
      </w:r>
      <w:r w:rsidR="00DA3D95">
        <w:t> </w:t>
      </w:r>
      <w:r w:rsidR="009673E3" w:rsidRPr="0088045E">
        <w:t>to vždy za platební období do 15.</w:t>
      </w:r>
      <w:r w:rsidR="005777C8">
        <w:t> </w:t>
      </w:r>
      <w:r w:rsidR="009673E3" w:rsidRPr="009673E3">
        <w:t>5.</w:t>
      </w:r>
      <w:r w:rsidR="00DA3D95" w:rsidRPr="009673E3">
        <w:t xml:space="preserve"> a</w:t>
      </w:r>
      <w:r w:rsidR="00DA3D95">
        <w:t> </w:t>
      </w:r>
      <w:r w:rsidR="009673E3" w:rsidRPr="009673E3">
        <w:t>za platební období do 15.</w:t>
      </w:r>
      <w:r w:rsidR="005777C8">
        <w:t> </w:t>
      </w:r>
      <w:r w:rsidR="009673E3" w:rsidRPr="009673E3">
        <w:t>11. příslušného roku, na základě daňového dokladu Poskytovatele („</w:t>
      </w:r>
      <w:r w:rsidR="009673E3" w:rsidRPr="009673E3">
        <w:rPr>
          <w:b/>
        </w:rPr>
        <w:t>Faktura</w:t>
      </w:r>
      <w:r w:rsidR="009673E3" w:rsidRPr="009673E3">
        <w:t xml:space="preserve">“). </w:t>
      </w:r>
      <w:bookmarkStart w:id="53" w:name="_Ref475094399"/>
      <w:r w:rsidR="009673E3" w:rsidRPr="00465CF3">
        <w:t>Poskytovatel Fakturu vystaví na základě dokumentace uskutečněné činnosti</w:t>
      </w:r>
      <w:r w:rsidR="00DA3D95" w:rsidRPr="00465CF3">
        <w:t xml:space="preserve"> </w:t>
      </w:r>
      <w:r w:rsidR="00854A35" w:rsidRPr="00862B55">
        <w:t xml:space="preserve">(podkladu k fakturaci) </w:t>
      </w:r>
      <w:r w:rsidR="00DA3D95" w:rsidRPr="00862B55">
        <w:t>a </w:t>
      </w:r>
      <w:r w:rsidR="009673E3" w:rsidRPr="00862B55">
        <w:t>výzvy</w:t>
      </w:r>
      <w:r w:rsidR="00854A35" w:rsidRPr="00862B55">
        <w:t>, které zašle Poskytovateli</w:t>
      </w:r>
      <w:r w:rsidR="009673E3" w:rsidRPr="00862B55">
        <w:t xml:space="preserve"> </w:t>
      </w:r>
      <w:r w:rsidRPr="00862B55">
        <w:t>Společnost ROCHE</w:t>
      </w:r>
      <w:r w:rsidR="00854A35">
        <w:t xml:space="preserve"> a</w:t>
      </w:r>
      <w:r w:rsidR="009673E3" w:rsidRPr="00465CF3">
        <w:t xml:space="preserve"> </w:t>
      </w:r>
      <w:r w:rsidR="00246CFE" w:rsidRPr="00974C78">
        <w:t>jejichž správnost zkontroluje Hlavní zkoušející. Poskytovatel vystaví Fakturu do třiceti (30)</w:t>
      </w:r>
      <w:r w:rsidR="00246CFE">
        <w:t xml:space="preserve"> </w:t>
      </w:r>
      <w:r w:rsidR="009673E3" w:rsidRPr="00465CF3">
        <w:t xml:space="preserve">od </w:t>
      </w:r>
      <w:r w:rsidR="00E921F8" w:rsidRPr="00465CF3">
        <w:t xml:space="preserve">doručení výzvy </w:t>
      </w:r>
      <w:r>
        <w:t>Společnost</w:t>
      </w:r>
      <w:r w:rsidR="00E20E8C">
        <w:t>i</w:t>
      </w:r>
      <w:r>
        <w:t xml:space="preserve"> ROCHE</w:t>
      </w:r>
      <w:r w:rsidR="009673E3" w:rsidRPr="00465CF3">
        <w:t>. Kontaktní údaje pro</w:t>
      </w:r>
      <w:r w:rsidR="009673E3" w:rsidRPr="009673E3">
        <w:t xml:space="preserve"> fakturaci jsou uvedeny</w:t>
      </w:r>
      <w:r w:rsidR="00DA3D95" w:rsidRPr="009673E3">
        <w:t xml:space="preserve"> v</w:t>
      </w:r>
      <w:r w:rsidR="00DA3D95">
        <w:t> </w:t>
      </w:r>
      <w:r w:rsidR="009673E3" w:rsidRPr="009673E3">
        <w:rPr>
          <w:u w:val="single"/>
        </w:rPr>
        <w:t>příloze č. 2</w:t>
      </w:r>
      <w:r w:rsidR="009673E3" w:rsidRPr="009673E3">
        <w:t xml:space="preserve">. </w:t>
      </w:r>
    </w:p>
    <w:p w14:paraId="21283CCA" w14:textId="77777777" w:rsidR="006F6855" w:rsidRPr="00974C78" w:rsidRDefault="006F6855" w:rsidP="006F6855">
      <w:pPr>
        <w:pStyle w:val="Clanek11"/>
        <w:numPr>
          <w:ilvl w:val="0"/>
          <w:numId w:val="30"/>
        </w:numPr>
        <w:spacing w:before="0"/>
        <w:ind w:right="57"/>
      </w:pPr>
      <w:r w:rsidRPr="00974C78">
        <w:t>Poskytovatel bere na vědomí, že Hlavní zkoušející</w:t>
      </w:r>
      <w:r w:rsidR="00DA3D95" w:rsidRPr="00974C78">
        <w:t xml:space="preserve"> a</w:t>
      </w:r>
      <w:r w:rsidR="00DA3D95">
        <w:t> </w:t>
      </w:r>
      <w:r w:rsidRPr="00974C78">
        <w:t>studijní tým budou odměněni na základě samostatných smluv uzavřených mezi Společností ROCHE, Hlavním zkoušejícím</w:t>
      </w:r>
      <w:r w:rsidR="00DA3D95" w:rsidRPr="00974C78">
        <w:t xml:space="preserve"> a</w:t>
      </w:r>
      <w:r w:rsidR="00DA3D95">
        <w:t> </w:t>
      </w:r>
      <w:r w:rsidRPr="00974C78">
        <w:t>členy studijního týmu. Poskytovatel neodpovídá za odvod příslušných daní Hlavním zkoušejícím</w:t>
      </w:r>
      <w:r w:rsidR="00DA3D95" w:rsidRPr="00974C78">
        <w:t xml:space="preserve"> a</w:t>
      </w:r>
      <w:r w:rsidR="00DA3D95">
        <w:t> </w:t>
      </w:r>
      <w:r w:rsidRPr="00974C78">
        <w:t>členy studijního týmu vyplývajících</w:t>
      </w:r>
      <w:r w:rsidR="00DA3D95" w:rsidRPr="00974C78">
        <w:t xml:space="preserve"> z</w:t>
      </w:r>
      <w:r w:rsidR="00DA3D95">
        <w:t> </w:t>
      </w:r>
      <w:r w:rsidRPr="00974C78">
        <w:t>těchto samostatných smluv.</w:t>
      </w:r>
    </w:p>
    <w:p w14:paraId="1FB0D605" w14:textId="77777777" w:rsidR="009673E3" w:rsidRPr="009673E3" w:rsidRDefault="0062447D" w:rsidP="00823E67">
      <w:pPr>
        <w:pStyle w:val="Clanek11"/>
        <w:numPr>
          <w:ilvl w:val="0"/>
          <w:numId w:val="30"/>
        </w:numPr>
      </w:pPr>
      <w:r w:rsidRPr="00974C78">
        <w:t>Všechny uvedené částky jsou bez DPH</w:t>
      </w:r>
      <w:r>
        <w:t xml:space="preserve">. </w:t>
      </w:r>
      <w:r w:rsidR="009673E3" w:rsidRPr="00D54F02">
        <w:t>P</w:t>
      </w:r>
      <w:r w:rsidR="004E1674">
        <w:t>o</w:t>
      </w:r>
      <w:r w:rsidR="009673E3" w:rsidRPr="00D54F02">
        <w:t xml:space="preserve">kud je </w:t>
      </w:r>
      <w:r w:rsidR="005777C8">
        <w:t>P</w:t>
      </w:r>
      <w:r w:rsidR="009673E3" w:rsidRPr="00D54F02">
        <w:t>oskytovatel plátcem DPH, bude ke všem výše uvedeným částkám připočteno DPH</w:t>
      </w:r>
      <w:r w:rsidR="00DA3D95" w:rsidRPr="00D54F02">
        <w:t xml:space="preserve"> v</w:t>
      </w:r>
      <w:r w:rsidR="00DA3D95">
        <w:t> </w:t>
      </w:r>
      <w:r w:rsidR="009673E3" w:rsidRPr="00D54F02">
        <w:t>zákonné výši.</w:t>
      </w:r>
    </w:p>
    <w:bookmarkEnd w:id="53"/>
    <w:p w14:paraId="5E0F3FFA" w14:textId="77777777" w:rsidR="009673E3" w:rsidRPr="0088045E" w:rsidRDefault="009673E3" w:rsidP="00823E67">
      <w:pPr>
        <w:pStyle w:val="Clanek11"/>
        <w:numPr>
          <w:ilvl w:val="0"/>
          <w:numId w:val="30"/>
        </w:numPr>
      </w:pPr>
      <w:r w:rsidRPr="0088045E">
        <w:t>F</w:t>
      </w:r>
      <w:r w:rsidR="004E1674">
        <w:t>a</w:t>
      </w:r>
      <w:r w:rsidRPr="0088045E">
        <w:t>ktura</w:t>
      </w:r>
      <w:bookmarkStart w:id="54" w:name="_Ref175538781"/>
      <w:r w:rsidRPr="0088045E">
        <w:t xml:space="preserve"> bude splňovat veškeré náležitosti stanovené právními předpisy, zejména náležitosti dle § 29 Zákona</w:t>
      </w:r>
      <w:r w:rsidR="00DA3D95" w:rsidRPr="0088045E">
        <w:t xml:space="preserve"> o</w:t>
      </w:r>
      <w:r w:rsidR="00DA3D95">
        <w:t> </w:t>
      </w:r>
      <w:r w:rsidRPr="0088045E">
        <w:t xml:space="preserve">DPH, včetně výše </w:t>
      </w:r>
      <w:r>
        <w:t>odměny</w:t>
      </w:r>
      <w:r w:rsidRPr="0088045E">
        <w:t xml:space="preserve"> zvýšené</w:t>
      </w:r>
      <w:r w:rsidR="00DA3D95" w:rsidRPr="0088045E">
        <w:t xml:space="preserve"> o</w:t>
      </w:r>
      <w:r w:rsidR="00DA3D95">
        <w:t> </w:t>
      </w:r>
      <w:r w:rsidRPr="0088045E">
        <w:t>DPH ve výši dle právních předpisů platných</w:t>
      </w:r>
      <w:r w:rsidR="00DA3D95" w:rsidRPr="0088045E">
        <w:t xml:space="preserve"> a</w:t>
      </w:r>
      <w:r w:rsidR="00DA3D95">
        <w:t> </w:t>
      </w:r>
      <w:r w:rsidRPr="0088045E">
        <w:t>účinných ke dni zdanitelného plnění, pokud se DPH ve vztahu</w:t>
      </w:r>
      <w:r w:rsidR="00DA3D95" w:rsidRPr="0088045E">
        <w:t xml:space="preserve"> k</w:t>
      </w:r>
      <w:r w:rsidR="00DA3D95">
        <w:t> </w:t>
      </w:r>
      <w:r>
        <w:t>odměně</w:t>
      </w:r>
      <w:r w:rsidRPr="0088045E">
        <w:t xml:space="preserve"> uplatní.</w:t>
      </w:r>
      <w:bookmarkEnd w:id="50"/>
      <w:r w:rsidRPr="0088045E">
        <w:t xml:space="preserve"> Poskytovatel je </w:t>
      </w:r>
      <w:r w:rsidRPr="0088045E">
        <w:lastRenderedPageBreak/>
        <w:t xml:space="preserve">oprávněn zaslat </w:t>
      </w:r>
      <w:r w:rsidR="00B52214">
        <w:t>Společnost</w:t>
      </w:r>
      <w:r w:rsidR="00E20E8C">
        <w:t>i</w:t>
      </w:r>
      <w:r w:rsidR="00B52214">
        <w:t xml:space="preserve"> ROCHE</w:t>
      </w:r>
      <w:r w:rsidRPr="0088045E">
        <w:t xml:space="preserve"> Fakturu také e-mailem. Součástí Faktury bude také</w:t>
      </w:r>
    </w:p>
    <w:p w14:paraId="0A164293" w14:textId="77777777" w:rsidR="009673E3" w:rsidRPr="0088045E" w:rsidRDefault="009673E3" w:rsidP="00823E67">
      <w:pPr>
        <w:pStyle w:val="Claneka"/>
        <w:numPr>
          <w:ilvl w:val="1"/>
          <w:numId w:val="30"/>
        </w:numPr>
      </w:pPr>
      <w:r w:rsidRPr="0088045E">
        <w:t>stručný popis fakturovaných Služeb</w:t>
      </w:r>
      <w:r w:rsidR="00DA3D95" w:rsidRPr="0088045E">
        <w:t xml:space="preserve"> a</w:t>
      </w:r>
      <w:r w:rsidR="00DA3D95">
        <w:t> </w:t>
      </w:r>
      <w:r w:rsidRPr="0088045E">
        <w:t>doba jejich poskytnutí; a</w:t>
      </w:r>
    </w:p>
    <w:p w14:paraId="1304B255" w14:textId="77777777" w:rsidR="009673E3" w:rsidRPr="0088045E" w:rsidRDefault="009673E3" w:rsidP="00823E67">
      <w:pPr>
        <w:pStyle w:val="Claneka"/>
        <w:numPr>
          <w:ilvl w:val="1"/>
          <w:numId w:val="30"/>
        </w:numPr>
      </w:pPr>
      <w:r w:rsidRPr="0088045E">
        <w:t xml:space="preserve">UCI kód </w:t>
      </w:r>
      <w:r w:rsidRPr="00465CF3">
        <w:t>Poskytovatele</w:t>
      </w:r>
      <w:r w:rsidR="00DA3D95" w:rsidRPr="00465CF3">
        <w:t xml:space="preserve"> a</w:t>
      </w:r>
      <w:r w:rsidR="00DA3D95">
        <w:t> </w:t>
      </w:r>
      <w:r w:rsidR="00E5541E" w:rsidRPr="00465CF3">
        <w:t>číslo objednávky</w:t>
      </w:r>
      <w:r w:rsidRPr="00465CF3">
        <w:t>, kter</w:t>
      </w:r>
      <w:r w:rsidR="00E5541E" w:rsidRPr="00465CF3">
        <w:t>é</w:t>
      </w:r>
      <w:r>
        <w:t xml:space="preserve"> bud</w:t>
      </w:r>
      <w:r w:rsidR="00E5541E">
        <w:t>ou</w:t>
      </w:r>
      <w:r>
        <w:t xml:space="preserve"> součástí výzvy pro fakturaci</w:t>
      </w:r>
      <w:r w:rsidRPr="0088045E">
        <w:t>.</w:t>
      </w:r>
    </w:p>
    <w:p w14:paraId="363A31CF" w14:textId="77777777" w:rsidR="009673E3" w:rsidRPr="00812989" w:rsidRDefault="00B52214" w:rsidP="00823E67">
      <w:pPr>
        <w:pStyle w:val="Clanek11"/>
        <w:numPr>
          <w:ilvl w:val="0"/>
          <w:numId w:val="30"/>
        </w:numPr>
      </w:pPr>
      <w:bookmarkStart w:id="55" w:name="_Ref333491863"/>
      <w:bookmarkEnd w:id="51"/>
      <w:bookmarkEnd w:id="52"/>
      <w:bookmarkEnd w:id="54"/>
      <w:r>
        <w:t>Společnost ROCHE</w:t>
      </w:r>
      <w:r w:rsidR="009673E3" w:rsidRPr="00975924">
        <w:t xml:space="preserve"> Fakturu uhradí na bankovní účet Poskytovatele uvedený</w:t>
      </w:r>
      <w:r w:rsidR="00DA3D95" w:rsidRPr="00975924">
        <w:t xml:space="preserve"> v</w:t>
      </w:r>
      <w:r w:rsidR="00DA3D95">
        <w:t> </w:t>
      </w:r>
      <w:r w:rsidR="009673E3" w:rsidRPr="00975924">
        <w:rPr>
          <w:u w:val="single"/>
        </w:rPr>
        <w:t>příloze č. 1</w:t>
      </w:r>
      <w:r w:rsidR="009673E3" w:rsidRPr="00812989">
        <w:rPr>
          <w:color w:val="000000" w:themeColor="text1"/>
        </w:rPr>
        <w:t>.</w:t>
      </w:r>
    </w:p>
    <w:p w14:paraId="71959E40" w14:textId="77777777" w:rsidR="009673E3" w:rsidRPr="0088045E" w:rsidRDefault="009673E3" w:rsidP="00823E67">
      <w:pPr>
        <w:pStyle w:val="Clanek11"/>
        <w:numPr>
          <w:ilvl w:val="0"/>
          <w:numId w:val="30"/>
        </w:numPr>
      </w:pPr>
      <w:r w:rsidRPr="0088045E">
        <w:t xml:space="preserve">Každá Faktura je splatná do </w:t>
      </w:r>
      <w:r w:rsidR="00AD2E1A">
        <w:t>45</w:t>
      </w:r>
      <w:r w:rsidR="00AD2E1A" w:rsidRPr="0088045E">
        <w:rPr>
          <w:rFonts w:cs="Times New Roman"/>
        </w:rPr>
        <w:t xml:space="preserve"> </w:t>
      </w:r>
      <w:r w:rsidRPr="0088045E">
        <w:t xml:space="preserve">dní ode dne jejího </w:t>
      </w:r>
      <w:r w:rsidR="002E59DC">
        <w:t>vystavení</w:t>
      </w:r>
      <w:r w:rsidRPr="0088045E">
        <w:t>.</w:t>
      </w:r>
      <w:r w:rsidRPr="0088045E" w:rsidDel="00F61CB3">
        <w:t xml:space="preserve"> </w:t>
      </w:r>
      <w:r w:rsidR="0049227C" w:rsidRPr="00974C78">
        <w:t>Scan Faktury bude</w:t>
      </w:r>
      <w:r w:rsidR="00DA3D95" w:rsidRPr="00974C78">
        <w:t xml:space="preserve"> v</w:t>
      </w:r>
      <w:r w:rsidR="00DA3D95">
        <w:t> </w:t>
      </w:r>
      <w:r w:rsidR="0049227C" w:rsidRPr="00974C78">
        <w:t xml:space="preserve">den jejího vystavení odeslán e-mailem </w:t>
      </w:r>
      <w:r w:rsidR="009633B8">
        <w:t xml:space="preserve">Společnosti ROCHE </w:t>
      </w:r>
      <w:r w:rsidR="009633B8" w:rsidRPr="00974C78">
        <w:t>na adresu uvedenou</w:t>
      </w:r>
      <w:r w:rsidR="00DA3D95" w:rsidRPr="00974C78">
        <w:t xml:space="preserve"> v</w:t>
      </w:r>
      <w:r w:rsidR="00DA3D95">
        <w:t> </w:t>
      </w:r>
      <w:r w:rsidR="009633B8" w:rsidRPr="00974C78">
        <w:rPr>
          <w:u w:val="single"/>
        </w:rPr>
        <w:t xml:space="preserve">příloze č. 2. </w:t>
      </w:r>
      <w:r w:rsidRPr="0088045E">
        <w:t>Připadne-li termín splatnosti na den, který není pracovním dnem, posouvá se termín splatnosti na nejbližší následující pracovní den.</w:t>
      </w:r>
      <w:bookmarkEnd w:id="55"/>
      <w:r w:rsidRPr="0088045E">
        <w:t xml:space="preserve"> Ke splnění dluhu </w:t>
      </w:r>
      <w:r w:rsidR="00B52214">
        <w:t>Společnost</w:t>
      </w:r>
      <w:r w:rsidR="0003714B">
        <w:t>i</w:t>
      </w:r>
      <w:r w:rsidR="00B52214">
        <w:t xml:space="preserve"> ROCHE</w:t>
      </w:r>
      <w:r w:rsidRPr="0088045E">
        <w:t xml:space="preserve"> dojde připsáním částky na bankovní účet Poskytovatele. </w:t>
      </w:r>
      <w:r w:rsidR="00147B18" w:rsidRPr="00974C78">
        <w:t>Datum zdanitelného plnění je datum vystavení Faktury</w:t>
      </w:r>
      <w:r w:rsidR="00147B18">
        <w:t>.</w:t>
      </w:r>
    </w:p>
    <w:p w14:paraId="13E4E51B" w14:textId="77777777" w:rsidR="009673E3" w:rsidRPr="0088045E" w:rsidRDefault="00B52214" w:rsidP="00823E67">
      <w:pPr>
        <w:pStyle w:val="Clanek11"/>
        <w:numPr>
          <w:ilvl w:val="0"/>
          <w:numId w:val="30"/>
        </w:numPr>
      </w:pPr>
      <w:bookmarkStart w:id="56" w:name="_Ref333498053"/>
      <w:r>
        <w:t>Společnost ROCHE</w:t>
      </w:r>
      <w:r w:rsidR="009673E3" w:rsidRPr="0088045E">
        <w:t xml:space="preserve"> má po obdržení Faktury 10 dní, aby posoudil</w:t>
      </w:r>
      <w:r w:rsidR="0003714B">
        <w:t>a</w:t>
      </w:r>
      <w:r w:rsidR="009673E3" w:rsidRPr="0088045E">
        <w:t>, zda Faktura byla bezchybně vystavena</w:t>
      </w:r>
      <w:r w:rsidR="00DA3D95" w:rsidRPr="0088045E">
        <w:t xml:space="preserve"> a</w:t>
      </w:r>
      <w:r w:rsidR="00DA3D95">
        <w:t> </w:t>
      </w:r>
      <w:r w:rsidR="009673E3" w:rsidRPr="0088045E">
        <w:t>zda splňuje všechny náležitosti stanovené právními předpisy,</w:t>
      </w:r>
      <w:r w:rsidR="00DA3D95" w:rsidRPr="0088045E">
        <w:t xml:space="preserve"> a</w:t>
      </w:r>
      <w:r w:rsidR="00DA3D95">
        <w:t> </w:t>
      </w:r>
      <w:r w:rsidR="009673E3" w:rsidRPr="0088045E">
        <w:t>aby ji případně Poskytovateli vrátil</w:t>
      </w:r>
      <w:r w:rsidR="0003714B">
        <w:t>a</w:t>
      </w:r>
      <w:r w:rsidR="009673E3" w:rsidRPr="0088045E">
        <w:t>,</w:t>
      </w:r>
      <w:r w:rsidR="00DA3D95" w:rsidRPr="0088045E">
        <w:t xml:space="preserve"> a</w:t>
      </w:r>
      <w:r w:rsidR="00DA3D95">
        <w:t> </w:t>
      </w:r>
      <w:r w:rsidR="009673E3" w:rsidRPr="0088045E">
        <w:t>to</w:t>
      </w:r>
      <w:r w:rsidR="00DA3D95" w:rsidRPr="0088045E">
        <w:t xml:space="preserve"> i</w:t>
      </w:r>
      <w:r w:rsidR="00DA3D95">
        <w:t> </w:t>
      </w:r>
      <w:r w:rsidR="009673E3" w:rsidRPr="0088045E">
        <w:t>opakovaně, pokud není bezchybně vystavena anebo nesplňuje všechny náležitosti stanovené právními předpis</w:t>
      </w:r>
      <w:bookmarkEnd w:id="56"/>
      <w:r w:rsidR="009673E3" w:rsidRPr="0088045E">
        <w:t>y. Vrácením takové Faktury se lhůta splatnosti</w:t>
      </w:r>
      <w:r w:rsidR="00DA3D95" w:rsidRPr="0088045E">
        <w:t xml:space="preserve"> a</w:t>
      </w:r>
      <w:r w:rsidR="00DA3D95">
        <w:t> </w:t>
      </w:r>
      <w:r w:rsidR="009673E3" w:rsidRPr="0088045E">
        <w:t>lhůta pro posouzení bezchybnosti Faktury přerušují</w:t>
      </w:r>
      <w:r w:rsidR="00DA3D95" w:rsidRPr="0088045E">
        <w:t xml:space="preserve"> a</w:t>
      </w:r>
      <w:r w:rsidR="00DA3D95">
        <w:t> </w:t>
      </w:r>
      <w:r w:rsidR="009673E3" w:rsidRPr="0088045E">
        <w:t>po dodání opravené Faktury začínají obě tyto lhůty běžet od počátku znovu.</w:t>
      </w:r>
    </w:p>
    <w:p w14:paraId="4F35E6FE" w14:textId="77777777" w:rsidR="009673E3" w:rsidRPr="00812989" w:rsidRDefault="009673E3" w:rsidP="00823E67">
      <w:pPr>
        <w:pStyle w:val="Clanek11"/>
        <w:numPr>
          <w:ilvl w:val="0"/>
          <w:numId w:val="30"/>
        </w:numPr>
      </w:pPr>
      <w:r w:rsidRPr="0088045E">
        <w:t>Je-li Poskytovatel</w:t>
      </w:r>
      <w:r w:rsidR="00DA3D95" w:rsidRPr="0088045E">
        <w:t xml:space="preserve"> v</w:t>
      </w:r>
      <w:r w:rsidR="00DA3D95">
        <w:t> </w:t>
      </w:r>
      <w:r w:rsidRPr="0088045E">
        <w:t>prodlení</w:t>
      </w:r>
      <w:r w:rsidR="00DA3D95" w:rsidRPr="0088045E">
        <w:t xml:space="preserve"> s</w:t>
      </w:r>
      <w:r w:rsidR="00DA3D95">
        <w:t> </w:t>
      </w:r>
      <w:r w:rsidRPr="0088045E">
        <w:t>plněním jakékoli povinnosti plynoucí</w:t>
      </w:r>
      <w:r w:rsidR="00DA3D95" w:rsidRPr="0088045E">
        <w:t xml:space="preserve"> z</w:t>
      </w:r>
      <w:r w:rsidR="00DA3D95">
        <w:t> </w:t>
      </w:r>
      <w:r w:rsidRPr="0088045E">
        <w:t xml:space="preserve">této </w:t>
      </w:r>
      <w:r w:rsidRPr="008345F6">
        <w:t>Smlouvy</w:t>
      </w:r>
      <w:r w:rsidR="008D4BFA" w:rsidRPr="008345F6">
        <w:t>, např. povinnosti vyplývající</w:t>
      </w:r>
      <w:r w:rsidR="00DA3D95" w:rsidRPr="008345F6">
        <w:t xml:space="preserve"> z</w:t>
      </w:r>
      <w:r w:rsidR="00DA3D95">
        <w:t> </w:t>
      </w:r>
      <w:r w:rsidR="008D4BFA" w:rsidRPr="008345F6">
        <w:t xml:space="preserve">článku </w:t>
      </w:r>
      <w:r w:rsidR="006B151F" w:rsidRPr="008345F6">
        <w:fldChar w:fldCharType="begin"/>
      </w:r>
      <w:r w:rsidR="008D4BFA" w:rsidRPr="008345F6">
        <w:instrText xml:space="preserve"> REF _Ref494294595 \r \h  \* MERGEFORMAT </w:instrText>
      </w:r>
      <w:r w:rsidR="006B151F" w:rsidRPr="008345F6">
        <w:fldChar w:fldCharType="separate"/>
      </w:r>
      <w:r w:rsidR="00823E67">
        <w:t>4.7</w:t>
      </w:r>
      <w:r w:rsidR="006B151F" w:rsidRPr="008345F6">
        <w:fldChar w:fldCharType="end"/>
      </w:r>
      <w:r w:rsidRPr="008345F6">
        <w:t xml:space="preserve">, je </w:t>
      </w:r>
      <w:r w:rsidR="00B52214" w:rsidRPr="008345F6">
        <w:t>Společnost ROCHE</w:t>
      </w:r>
      <w:r w:rsidRPr="008345F6">
        <w:t xml:space="preserve"> oprávněn</w:t>
      </w:r>
      <w:r w:rsidR="0003714B" w:rsidRPr="008345F6">
        <w:t>a</w:t>
      </w:r>
      <w:r w:rsidR="00261B60">
        <w:t xml:space="preserve">, </w:t>
      </w:r>
      <w:r w:rsidR="00261B60" w:rsidRPr="00974C78">
        <w:t>po předchozí výzvě</w:t>
      </w:r>
      <w:r w:rsidR="00DA3D95" w:rsidRPr="00974C78">
        <w:t xml:space="preserve"> k</w:t>
      </w:r>
      <w:r w:rsidR="00DA3D95">
        <w:t> </w:t>
      </w:r>
      <w:r w:rsidR="00261B60" w:rsidRPr="00974C78">
        <w:t>nápravě Poskytovateli</w:t>
      </w:r>
      <w:r w:rsidR="00DA3D95" w:rsidRPr="00974C78">
        <w:t xml:space="preserve"> a</w:t>
      </w:r>
      <w:r w:rsidR="00DA3D95">
        <w:t> </w:t>
      </w:r>
      <w:r w:rsidR="00261B60" w:rsidRPr="00974C78">
        <w:t>nedojde-li ze strany Poskytovatele</w:t>
      </w:r>
      <w:r w:rsidR="00DA3D95" w:rsidRPr="00974C78">
        <w:t xml:space="preserve"> k</w:t>
      </w:r>
      <w:r w:rsidR="00DA3D95">
        <w:t> </w:t>
      </w:r>
      <w:r w:rsidR="00261B60" w:rsidRPr="00974C78">
        <w:t>nápravě do 20 kalendářních dní od doručení výzvy</w:t>
      </w:r>
      <w:r w:rsidR="00DA3D95" w:rsidRPr="00974C78">
        <w:t xml:space="preserve"> k</w:t>
      </w:r>
      <w:r w:rsidR="00DA3D95">
        <w:t> </w:t>
      </w:r>
      <w:r w:rsidR="00261B60" w:rsidRPr="00974C78">
        <w:t>nápravě</w:t>
      </w:r>
      <w:r w:rsidR="00261B60">
        <w:t>,</w:t>
      </w:r>
      <w:r w:rsidRPr="008345F6">
        <w:t xml:space="preserve"> pozastavit</w:t>
      </w:r>
      <w:r w:rsidRPr="0088045E">
        <w:t xml:space="preserve"> platbu</w:t>
      </w:r>
      <w:r w:rsidR="00BE73EB">
        <w:t xml:space="preserve"> za dobu</w:t>
      </w:r>
      <w:r w:rsidRPr="0088045E">
        <w:t xml:space="preserve">, dokud Poskytovatelovo prodlení </w:t>
      </w:r>
      <w:r w:rsidRPr="00812989">
        <w:t>nepomine.</w:t>
      </w:r>
    </w:p>
    <w:p w14:paraId="61EB823A" w14:textId="77777777" w:rsidR="009673E3" w:rsidRDefault="009673E3" w:rsidP="00823E67">
      <w:pPr>
        <w:pStyle w:val="Clanek11"/>
        <w:numPr>
          <w:ilvl w:val="0"/>
          <w:numId w:val="30"/>
        </w:numPr>
      </w:pPr>
      <w:r w:rsidRPr="0088045E">
        <w:t xml:space="preserve">V případě </w:t>
      </w:r>
      <w:r>
        <w:t>prodlení</w:t>
      </w:r>
      <w:r w:rsidR="00DA3D95">
        <w:t xml:space="preserve"> v </w:t>
      </w:r>
      <w:r>
        <w:t>úhradě</w:t>
      </w:r>
      <w:r w:rsidRPr="0088045E">
        <w:t xml:space="preserve"> plateb je Poskytovatel oprávněn účtovat </w:t>
      </w:r>
      <w:r w:rsidR="00B52214">
        <w:t>Společnost</w:t>
      </w:r>
      <w:r w:rsidR="0003714B">
        <w:t>i</w:t>
      </w:r>
      <w:r w:rsidR="00B52214">
        <w:t xml:space="preserve"> ROCHE</w:t>
      </w:r>
      <w:r>
        <w:t xml:space="preserve"> </w:t>
      </w:r>
      <w:r w:rsidRPr="0088045E">
        <w:t>zákonný úrok</w:t>
      </w:r>
      <w:r w:rsidR="00DA3D95" w:rsidRPr="0088045E">
        <w:t xml:space="preserve"> z</w:t>
      </w:r>
      <w:r w:rsidR="00DA3D95">
        <w:t> </w:t>
      </w:r>
      <w:r w:rsidRPr="0088045E">
        <w:t>prodlení</w:t>
      </w:r>
      <w:r w:rsidR="00DA3D95" w:rsidRPr="0088045E">
        <w:t xml:space="preserve"> v</w:t>
      </w:r>
      <w:r w:rsidR="00DA3D95">
        <w:t> </w:t>
      </w:r>
      <w:r w:rsidRPr="0088045E">
        <w:t>souladu</w:t>
      </w:r>
      <w:r w:rsidR="00DA3D95" w:rsidRPr="0088045E">
        <w:t xml:space="preserve"> s</w:t>
      </w:r>
      <w:r w:rsidR="00DA3D95">
        <w:t> </w:t>
      </w:r>
      <w:r w:rsidRPr="0088045E">
        <w:t>ust. § 1970 Občanského zákoníku.</w:t>
      </w:r>
    </w:p>
    <w:p w14:paraId="22EFD0C0" w14:textId="77777777" w:rsidR="00435224" w:rsidRPr="00435224" w:rsidRDefault="009673E3" w:rsidP="00823E67">
      <w:pPr>
        <w:pStyle w:val="Clanek11"/>
        <w:numPr>
          <w:ilvl w:val="0"/>
          <w:numId w:val="30"/>
        </w:numPr>
      </w:pPr>
      <w:r>
        <w:t>F</w:t>
      </w:r>
      <w:r w:rsidRPr="00F02C52">
        <w:t xml:space="preserve">inanční plnění </w:t>
      </w:r>
      <w:r>
        <w:t xml:space="preserve">výše uvedené </w:t>
      </w:r>
      <w:r w:rsidRPr="00F02C52">
        <w:t>zahrnuj</w:t>
      </w:r>
      <w:r>
        <w:t>e</w:t>
      </w:r>
      <w:r w:rsidRPr="00F02C52">
        <w:t xml:space="preserve"> provedení</w:t>
      </w:r>
      <w:r w:rsidR="00DA3D95" w:rsidRPr="00F02C52">
        <w:t xml:space="preserve"> a</w:t>
      </w:r>
      <w:r w:rsidR="00DA3D95">
        <w:t> </w:t>
      </w:r>
      <w:r w:rsidRPr="00F02C52">
        <w:t>náklady klinických</w:t>
      </w:r>
      <w:r w:rsidR="00DA3D95" w:rsidRPr="00F02C52">
        <w:t xml:space="preserve"> a</w:t>
      </w:r>
      <w:r w:rsidR="00DA3D95">
        <w:t> </w:t>
      </w:r>
      <w:r w:rsidRPr="00F02C52">
        <w:t xml:space="preserve">laboratorních vyšetření, prohlídky, kontrolu kvality, poskytnutí kopií certifikátů laboratoří, administrativu, </w:t>
      </w:r>
      <w:r>
        <w:t>skladování</w:t>
      </w:r>
      <w:r w:rsidR="00DA3D95">
        <w:t xml:space="preserve"> a </w:t>
      </w:r>
      <w:r>
        <w:t xml:space="preserve">rozdělování léků ve Studii </w:t>
      </w:r>
      <w:r w:rsidRPr="00F02C52">
        <w:t>tak, jak je uvedeno</w:t>
      </w:r>
      <w:r w:rsidR="00DA3D95" w:rsidRPr="00F02C52">
        <w:t xml:space="preserve"> v</w:t>
      </w:r>
      <w:r w:rsidR="00DA3D95">
        <w:t> </w:t>
      </w:r>
      <w:r w:rsidRPr="00F02C52">
        <w:t>Protokolu.</w:t>
      </w:r>
      <w:r>
        <w:t xml:space="preserve"> </w:t>
      </w:r>
      <w:r w:rsidRPr="00EE55BE">
        <w:t>Poskytovateli nenáleží právo na zvýšení plateb</w:t>
      </w:r>
      <w:r w:rsidR="00DA3D95" w:rsidRPr="00EE55BE">
        <w:t xml:space="preserve"> v</w:t>
      </w:r>
      <w:r w:rsidR="00DA3D95">
        <w:t> </w:t>
      </w:r>
      <w:r w:rsidRPr="00EE55BE">
        <w:t>případě vyššího rozsahu prací nezbytných</w:t>
      </w:r>
      <w:r w:rsidR="00DA3D95" w:rsidRPr="00EE55BE">
        <w:t xml:space="preserve"> k</w:t>
      </w:r>
      <w:r w:rsidR="00DA3D95">
        <w:t> </w:t>
      </w:r>
      <w:r w:rsidRPr="00EE55BE">
        <w:t>poskytnutí plnění podle této Smlouvy, ledaže</w:t>
      </w:r>
      <w:r w:rsidR="00DA3D95" w:rsidRPr="00EE55BE">
        <w:t xml:space="preserve"> s</w:t>
      </w:r>
      <w:r w:rsidR="00DA3D95">
        <w:t> </w:t>
      </w:r>
      <w:r w:rsidRPr="00EE55BE">
        <w:t xml:space="preserve">tím </w:t>
      </w:r>
      <w:r w:rsidR="00B52214">
        <w:t>Společnost ROCHE</w:t>
      </w:r>
      <w:r w:rsidRPr="00EE55BE">
        <w:t xml:space="preserve"> vysloví písemný či e-mailový souhlas. Ustanovení § 2612, § 2620 odst. 2</w:t>
      </w:r>
      <w:r w:rsidR="00DA3D95" w:rsidRPr="00EE55BE">
        <w:t xml:space="preserve"> a</w:t>
      </w:r>
      <w:r w:rsidR="00DA3D95">
        <w:t> </w:t>
      </w:r>
      <w:r w:rsidRPr="00EE55BE">
        <w:t>§ 2622 Občanského zákoníku se nepoužijí.</w:t>
      </w:r>
      <w:r>
        <w:t xml:space="preserve"> </w:t>
      </w:r>
    </w:p>
    <w:p w14:paraId="65281BE2" w14:textId="77777777" w:rsidR="00EB5790" w:rsidRPr="0088045E" w:rsidRDefault="00EB5790" w:rsidP="00BD685B">
      <w:pPr>
        <w:pStyle w:val="Heading1"/>
        <w:pageBreakBefore/>
        <w:ind w:left="3544" w:right="-35"/>
        <w:jc w:val="right"/>
        <w:rPr>
          <w:szCs w:val="22"/>
        </w:rPr>
      </w:pPr>
      <w:r w:rsidRPr="0088045E">
        <w:rPr>
          <w:szCs w:val="22"/>
        </w:rPr>
        <w:lastRenderedPageBreak/>
        <w:t xml:space="preserve">Příloha č. </w:t>
      </w:r>
      <w:r w:rsidR="00435224">
        <w:rPr>
          <w:szCs w:val="22"/>
        </w:rPr>
        <w:t>2</w:t>
      </w:r>
    </w:p>
    <w:p w14:paraId="4EC2878A" w14:textId="77777777" w:rsidR="00EB5790" w:rsidRPr="0088045E" w:rsidRDefault="00EB5790" w:rsidP="00BD685B">
      <w:pPr>
        <w:pStyle w:val="Nzevsmlouvy"/>
        <w:spacing w:before="160" w:after="160"/>
        <w:ind w:left="567" w:right="-35"/>
        <w:rPr>
          <w:rFonts w:eastAsia="PMingLiU" w:cs="Arial"/>
          <w:szCs w:val="22"/>
        </w:rPr>
      </w:pPr>
      <w:r w:rsidRPr="0088045E">
        <w:rPr>
          <w:rFonts w:eastAsia="PMingLiU" w:cs="Arial"/>
          <w:szCs w:val="22"/>
        </w:rPr>
        <w:t>Kontaktní údaje Stran</w:t>
      </w:r>
    </w:p>
    <w:p w14:paraId="17D69C31" w14:textId="77777777" w:rsidR="00000D75" w:rsidRPr="0088045E" w:rsidRDefault="00000D75" w:rsidP="00BD685B">
      <w:pPr>
        <w:keepNext/>
        <w:numPr>
          <w:ilvl w:val="0"/>
          <w:numId w:val="38"/>
        </w:numPr>
        <w:tabs>
          <w:tab w:val="clear" w:pos="4111"/>
        </w:tabs>
        <w:spacing w:before="160" w:after="160"/>
        <w:ind w:left="567" w:right="-35"/>
        <w:jc w:val="left"/>
        <w:outlineLvl w:val="0"/>
        <w:rPr>
          <w:rFonts w:eastAsia="PMingLiU"/>
          <w:b/>
          <w:bCs/>
          <w:caps/>
          <w:snapToGrid/>
          <w:color w:val="auto"/>
          <w:szCs w:val="22"/>
          <w:lang w:eastAsia="en-US"/>
        </w:rPr>
      </w:pPr>
      <w:r w:rsidRPr="0088045E">
        <w:rPr>
          <w:rFonts w:eastAsia="PMingLiU"/>
          <w:b/>
          <w:bCs/>
          <w:caps/>
          <w:snapToGrid/>
          <w:color w:val="auto"/>
          <w:szCs w:val="22"/>
          <w:lang w:eastAsia="en-US"/>
        </w:rPr>
        <w:t xml:space="preserve">Kontaktní údaje </w:t>
      </w:r>
      <w:r w:rsidR="0003714B">
        <w:rPr>
          <w:rFonts w:eastAsia="PMingLiU"/>
          <w:b/>
          <w:bCs/>
          <w:caps/>
          <w:snapToGrid/>
          <w:color w:val="auto"/>
          <w:szCs w:val="22"/>
          <w:lang w:eastAsia="en-US"/>
        </w:rPr>
        <w:t>Společnosti ROCHE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3827"/>
        <w:gridCol w:w="426"/>
      </w:tblGrid>
      <w:tr w:rsidR="004E563E" w14:paraId="55162B67" w14:textId="77777777" w:rsidTr="004E563E">
        <w:tc>
          <w:tcPr>
            <w:tcW w:w="2518" w:type="dxa"/>
          </w:tcPr>
          <w:p w14:paraId="1F32BC39" w14:textId="77777777" w:rsidR="004E563E" w:rsidRPr="0088045E" w:rsidRDefault="004E563E" w:rsidP="00BD685B">
            <w:pPr>
              <w:spacing w:before="0" w:after="120"/>
              <w:ind w:right="-35"/>
              <w:jc w:val="left"/>
              <w:rPr>
                <w:snapToGrid/>
                <w:color w:val="auto"/>
                <w:szCs w:val="22"/>
                <w:u w:val="single"/>
                <w:lang w:eastAsia="en-US"/>
              </w:rPr>
            </w:pPr>
            <w:r w:rsidRPr="0088045E">
              <w:rPr>
                <w:snapToGrid/>
                <w:color w:val="auto"/>
                <w:szCs w:val="22"/>
                <w:lang w:eastAsia="en-US"/>
              </w:rPr>
              <w:t>Poštovní adresa:</w:t>
            </w:r>
          </w:p>
        </w:tc>
        <w:tc>
          <w:tcPr>
            <w:tcW w:w="4253" w:type="dxa"/>
            <w:gridSpan w:val="2"/>
          </w:tcPr>
          <w:p w14:paraId="786BA7ED" w14:textId="77777777" w:rsidR="004E563E" w:rsidRDefault="004E563E" w:rsidP="00BD685B">
            <w:pPr>
              <w:tabs>
                <w:tab w:val="left" w:pos="2835"/>
              </w:tabs>
              <w:spacing w:before="0" w:after="120"/>
              <w:ind w:right="-35"/>
              <w:jc w:val="left"/>
              <w:rPr>
                <w:snapToGrid/>
                <w:color w:val="auto"/>
                <w:szCs w:val="22"/>
                <w:u w:val="single"/>
                <w:lang w:eastAsia="en-US"/>
              </w:rPr>
            </w:pPr>
            <w:r w:rsidRPr="0088045E">
              <w:rPr>
                <w:szCs w:val="22"/>
              </w:rPr>
              <w:t>Sokolovská 685/136f, Karlín, 186 00 Praha 8, Česká republika</w:t>
            </w:r>
          </w:p>
        </w:tc>
      </w:tr>
      <w:tr w:rsidR="004E563E" w14:paraId="2FCD6F74" w14:textId="77777777" w:rsidTr="004E563E">
        <w:tc>
          <w:tcPr>
            <w:tcW w:w="2518" w:type="dxa"/>
          </w:tcPr>
          <w:p w14:paraId="4E8BF572" w14:textId="77777777" w:rsidR="004E563E" w:rsidRDefault="004E563E" w:rsidP="00BD685B">
            <w:pPr>
              <w:spacing w:before="0" w:after="120"/>
              <w:ind w:right="-35"/>
              <w:jc w:val="left"/>
              <w:rPr>
                <w:snapToGrid/>
                <w:color w:val="auto"/>
                <w:szCs w:val="22"/>
                <w:u w:val="single"/>
                <w:lang w:eastAsia="en-US"/>
              </w:rPr>
            </w:pPr>
            <w:r w:rsidRPr="0088045E">
              <w:rPr>
                <w:snapToGrid/>
                <w:color w:val="auto"/>
                <w:szCs w:val="22"/>
                <w:u w:val="single"/>
                <w:lang w:eastAsia="en-US"/>
              </w:rPr>
              <w:t>Kontaktní osoby:</w:t>
            </w:r>
          </w:p>
        </w:tc>
        <w:tc>
          <w:tcPr>
            <w:tcW w:w="4253" w:type="dxa"/>
            <w:gridSpan w:val="2"/>
          </w:tcPr>
          <w:p w14:paraId="6A53E6E3" w14:textId="77777777" w:rsidR="004E563E" w:rsidRDefault="004E563E" w:rsidP="00BD685B">
            <w:pPr>
              <w:tabs>
                <w:tab w:val="left" w:pos="2835"/>
              </w:tabs>
              <w:spacing w:before="0" w:after="120"/>
              <w:ind w:right="-35"/>
              <w:jc w:val="left"/>
              <w:rPr>
                <w:snapToGrid/>
                <w:color w:val="auto"/>
                <w:szCs w:val="22"/>
                <w:u w:val="single"/>
                <w:lang w:eastAsia="en-US"/>
              </w:rPr>
            </w:pPr>
          </w:p>
        </w:tc>
      </w:tr>
      <w:tr w:rsidR="009617BB" w14:paraId="389C71B7" w14:textId="77777777" w:rsidTr="004E563E">
        <w:tc>
          <w:tcPr>
            <w:tcW w:w="2518" w:type="dxa"/>
          </w:tcPr>
          <w:p w14:paraId="77397893" w14:textId="77777777" w:rsidR="009617BB" w:rsidRDefault="009617BB" w:rsidP="009617BB">
            <w:pPr>
              <w:tabs>
                <w:tab w:val="left" w:pos="2835"/>
              </w:tabs>
              <w:spacing w:before="0" w:after="120"/>
              <w:ind w:right="-35"/>
              <w:jc w:val="left"/>
              <w:rPr>
                <w:snapToGrid/>
                <w:color w:val="auto"/>
                <w:szCs w:val="22"/>
                <w:u w:val="single"/>
                <w:lang w:eastAsia="en-US"/>
              </w:rPr>
            </w:pPr>
            <w:r w:rsidRPr="0088045E">
              <w:rPr>
                <w:snapToGrid/>
                <w:color w:val="auto"/>
                <w:szCs w:val="22"/>
                <w:lang w:eastAsia="en-US"/>
              </w:rPr>
              <w:t>jméno:</w:t>
            </w:r>
          </w:p>
        </w:tc>
        <w:tc>
          <w:tcPr>
            <w:tcW w:w="4253" w:type="dxa"/>
            <w:gridSpan w:val="2"/>
          </w:tcPr>
          <w:p w14:paraId="72D38B85" w14:textId="0B9B7A26" w:rsidR="009617BB" w:rsidRDefault="0043346B" w:rsidP="009617BB">
            <w:pPr>
              <w:tabs>
                <w:tab w:val="left" w:pos="2835"/>
              </w:tabs>
              <w:spacing w:before="0" w:after="120"/>
              <w:ind w:right="-35"/>
              <w:jc w:val="left"/>
              <w:rPr>
                <w:snapToGrid/>
                <w:color w:val="auto"/>
                <w:szCs w:val="22"/>
                <w:u w:val="single"/>
                <w:lang w:eastAsia="en-US"/>
              </w:rPr>
            </w:pPr>
            <w:r w:rsidRPr="00543158">
              <w:rPr>
                <w:b/>
                <w:szCs w:val="22"/>
                <w:highlight w:val="black"/>
              </w:rPr>
              <w:t>xxxxxxxxxxxxxxxxxxxx</w:t>
            </w:r>
          </w:p>
        </w:tc>
      </w:tr>
      <w:tr w:rsidR="009617BB" w14:paraId="4E623C71" w14:textId="77777777" w:rsidTr="004E563E">
        <w:tc>
          <w:tcPr>
            <w:tcW w:w="2518" w:type="dxa"/>
          </w:tcPr>
          <w:p w14:paraId="64C351D2" w14:textId="77777777" w:rsidR="009617BB" w:rsidRDefault="009617BB" w:rsidP="009617BB">
            <w:pPr>
              <w:tabs>
                <w:tab w:val="left" w:pos="2835"/>
              </w:tabs>
              <w:spacing w:before="0" w:after="120"/>
              <w:ind w:right="-35"/>
              <w:jc w:val="left"/>
              <w:rPr>
                <w:snapToGrid/>
                <w:color w:val="auto"/>
                <w:szCs w:val="22"/>
                <w:u w:val="single"/>
                <w:lang w:eastAsia="en-US"/>
              </w:rPr>
            </w:pPr>
            <w:r w:rsidRPr="0088045E">
              <w:rPr>
                <w:snapToGrid/>
                <w:color w:val="auto"/>
                <w:szCs w:val="22"/>
                <w:lang w:eastAsia="en-US"/>
              </w:rPr>
              <w:t>e-mail:</w:t>
            </w:r>
          </w:p>
        </w:tc>
        <w:tc>
          <w:tcPr>
            <w:tcW w:w="4253" w:type="dxa"/>
            <w:gridSpan w:val="2"/>
          </w:tcPr>
          <w:p w14:paraId="3426C50C" w14:textId="1905AA07" w:rsidR="009617BB" w:rsidRDefault="0043346B" w:rsidP="009617BB">
            <w:pPr>
              <w:tabs>
                <w:tab w:val="left" w:pos="2835"/>
              </w:tabs>
              <w:spacing w:before="0" w:after="120"/>
              <w:ind w:right="-35"/>
              <w:jc w:val="left"/>
              <w:rPr>
                <w:snapToGrid/>
                <w:color w:val="auto"/>
                <w:szCs w:val="22"/>
                <w:u w:val="single"/>
                <w:lang w:eastAsia="en-US"/>
              </w:rPr>
            </w:pPr>
            <w:r w:rsidRPr="00543158">
              <w:rPr>
                <w:b/>
                <w:szCs w:val="22"/>
                <w:highlight w:val="black"/>
              </w:rPr>
              <w:t>xxxxxxxxxxxxxxxxxxxx</w:t>
            </w:r>
          </w:p>
        </w:tc>
      </w:tr>
      <w:tr w:rsidR="009617BB" w14:paraId="631F15CA" w14:textId="77777777" w:rsidTr="004E563E">
        <w:tc>
          <w:tcPr>
            <w:tcW w:w="2518" w:type="dxa"/>
          </w:tcPr>
          <w:p w14:paraId="29B5A826" w14:textId="77777777" w:rsidR="009617BB" w:rsidRPr="002F1FC9" w:rsidRDefault="009617BB" w:rsidP="009617BB">
            <w:pPr>
              <w:tabs>
                <w:tab w:val="left" w:pos="2835"/>
              </w:tabs>
              <w:spacing w:before="0" w:after="120"/>
              <w:ind w:right="-35"/>
              <w:jc w:val="left"/>
              <w:rPr>
                <w:snapToGrid/>
                <w:color w:val="auto"/>
                <w:szCs w:val="22"/>
                <w:u w:val="single"/>
                <w:lang w:eastAsia="en-US"/>
              </w:rPr>
            </w:pPr>
            <w:r w:rsidRPr="002F1FC9">
              <w:rPr>
                <w:snapToGrid/>
                <w:color w:val="auto"/>
                <w:szCs w:val="22"/>
                <w:lang w:eastAsia="en-US"/>
              </w:rPr>
              <w:t>tel:</w:t>
            </w:r>
          </w:p>
        </w:tc>
        <w:tc>
          <w:tcPr>
            <w:tcW w:w="4253" w:type="dxa"/>
            <w:gridSpan w:val="2"/>
          </w:tcPr>
          <w:p w14:paraId="39007F44" w14:textId="25891415" w:rsidR="009617BB" w:rsidRPr="002F1FC9" w:rsidRDefault="0043346B" w:rsidP="009617BB">
            <w:pPr>
              <w:tabs>
                <w:tab w:val="left" w:pos="2835"/>
              </w:tabs>
              <w:spacing w:before="0" w:after="120"/>
              <w:ind w:right="-35"/>
              <w:jc w:val="left"/>
              <w:rPr>
                <w:snapToGrid/>
                <w:color w:val="auto"/>
                <w:szCs w:val="22"/>
                <w:u w:val="single"/>
                <w:lang w:eastAsia="en-US"/>
              </w:rPr>
            </w:pPr>
            <w:r w:rsidRPr="00543158">
              <w:rPr>
                <w:b/>
                <w:szCs w:val="22"/>
                <w:highlight w:val="black"/>
              </w:rPr>
              <w:t>xxxxxxxxxxxxxxxxxxxx</w:t>
            </w:r>
          </w:p>
        </w:tc>
      </w:tr>
      <w:tr w:rsidR="004E563E" w14:paraId="406EE6D8" w14:textId="77777777" w:rsidTr="004E563E">
        <w:tc>
          <w:tcPr>
            <w:tcW w:w="6345" w:type="dxa"/>
            <w:gridSpan w:val="2"/>
          </w:tcPr>
          <w:p w14:paraId="3A93C82A" w14:textId="77777777" w:rsidR="004E563E" w:rsidRDefault="004E563E" w:rsidP="00BD685B">
            <w:pPr>
              <w:spacing w:before="0" w:after="120"/>
              <w:ind w:right="-35"/>
              <w:jc w:val="left"/>
              <w:rPr>
                <w:snapToGrid/>
                <w:color w:val="auto"/>
                <w:szCs w:val="22"/>
                <w:lang w:eastAsia="en-US"/>
              </w:rPr>
            </w:pPr>
            <w:r w:rsidRPr="007E3844">
              <w:rPr>
                <w:snapToGrid/>
                <w:color w:val="auto"/>
                <w:szCs w:val="22"/>
                <w:u w:val="single"/>
                <w:lang w:eastAsia="en-US"/>
              </w:rPr>
              <w:t xml:space="preserve">Fakturační údaje </w:t>
            </w:r>
            <w:r w:rsidR="00B52214">
              <w:rPr>
                <w:snapToGrid/>
                <w:color w:val="auto"/>
                <w:szCs w:val="22"/>
                <w:u w:val="single"/>
                <w:lang w:eastAsia="en-US"/>
              </w:rPr>
              <w:t>Společnost</w:t>
            </w:r>
            <w:r w:rsidR="0003714B">
              <w:rPr>
                <w:snapToGrid/>
                <w:color w:val="auto"/>
                <w:szCs w:val="22"/>
                <w:u w:val="single"/>
                <w:lang w:eastAsia="en-US"/>
              </w:rPr>
              <w:t>i</w:t>
            </w:r>
            <w:r w:rsidR="00B52214">
              <w:rPr>
                <w:snapToGrid/>
                <w:color w:val="auto"/>
                <w:szCs w:val="22"/>
                <w:u w:val="single"/>
                <w:lang w:eastAsia="en-US"/>
              </w:rPr>
              <w:t xml:space="preserve"> ROCHE</w:t>
            </w:r>
            <w:r>
              <w:rPr>
                <w:snapToGrid/>
                <w:color w:val="auto"/>
                <w:szCs w:val="22"/>
                <w:lang w:eastAsia="en-US"/>
              </w:rPr>
              <w:t>:</w:t>
            </w:r>
          </w:p>
          <w:p w14:paraId="5272CEAB" w14:textId="77777777" w:rsidR="004E563E" w:rsidRDefault="004E563E" w:rsidP="00BD685B">
            <w:pPr>
              <w:spacing w:before="0"/>
              <w:ind w:right="-35"/>
              <w:jc w:val="left"/>
              <w:rPr>
                <w:snapToGrid/>
                <w:color w:val="auto"/>
                <w:szCs w:val="22"/>
                <w:lang w:eastAsia="en-US"/>
              </w:rPr>
            </w:pPr>
            <w:r>
              <w:rPr>
                <w:snapToGrid/>
                <w:color w:val="auto"/>
                <w:szCs w:val="22"/>
                <w:lang w:eastAsia="en-US"/>
              </w:rPr>
              <w:t>R</w:t>
            </w:r>
            <w:r w:rsidR="00264FD7">
              <w:rPr>
                <w:snapToGrid/>
                <w:color w:val="auto"/>
                <w:szCs w:val="22"/>
                <w:lang w:eastAsia="en-US"/>
              </w:rPr>
              <w:t>OCHE</w:t>
            </w:r>
            <w:r>
              <w:rPr>
                <w:snapToGrid/>
                <w:color w:val="auto"/>
                <w:szCs w:val="22"/>
                <w:lang w:eastAsia="en-US"/>
              </w:rPr>
              <w:t xml:space="preserve"> s.r.o.</w:t>
            </w:r>
          </w:p>
          <w:p w14:paraId="196F670A" w14:textId="77777777" w:rsidR="004E563E" w:rsidRDefault="004E563E" w:rsidP="00BD685B">
            <w:pPr>
              <w:spacing w:before="0"/>
              <w:ind w:right="-35"/>
              <w:rPr>
                <w:szCs w:val="22"/>
              </w:rPr>
            </w:pPr>
            <w:r w:rsidRPr="0088045E">
              <w:rPr>
                <w:szCs w:val="22"/>
              </w:rPr>
              <w:t xml:space="preserve">Sokolovská 685/136f, </w:t>
            </w:r>
          </w:p>
          <w:p w14:paraId="61D0BA34" w14:textId="77777777" w:rsidR="004E563E" w:rsidRDefault="004E563E" w:rsidP="00BD685B">
            <w:pPr>
              <w:spacing w:before="0"/>
              <w:ind w:right="-35"/>
              <w:rPr>
                <w:szCs w:val="22"/>
              </w:rPr>
            </w:pPr>
            <w:r w:rsidRPr="0088045E">
              <w:rPr>
                <w:szCs w:val="22"/>
              </w:rPr>
              <w:t xml:space="preserve">Karlín, 186 00 Praha 8, </w:t>
            </w:r>
          </w:p>
          <w:p w14:paraId="1F845959" w14:textId="77777777" w:rsidR="004E563E" w:rsidRDefault="004E563E" w:rsidP="00BD685B">
            <w:pPr>
              <w:spacing w:before="0"/>
              <w:ind w:right="-35"/>
              <w:rPr>
                <w:szCs w:val="22"/>
              </w:rPr>
            </w:pPr>
            <w:r w:rsidRPr="0088045E">
              <w:rPr>
                <w:szCs w:val="22"/>
              </w:rPr>
              <w:t>Česká republika</w:t>
            </w:r>
          </w:p>
          <w:p w14:paraId="336479DC" w14:textId="77777777" w:rsidR="004E563E" w:rsidRDefault="004E563E" w:rsidP="00BD685B">
            <w:pPr>
              <w:spacing w:before="0" w:after="120"/>
              <w:ind w:right="-35"/>
              <w:rPr>
                <w:snapToGrid/>
                <w:color w:val="auto"/>
                <w:szCs w:val="22"/>
                <w:lang w:eastAsia="en-US"/>
              </w:rPr>
            </w:pPr>
            <w:r>
              <w:rPr>
                <w:szCs w:val="22"/>
              </w:rPr>
              <w:t xml:space="preserve">DIČ: </w:t>
            </w:r>
            <w:r w:rsidRPr="0088045E">
              <w:rPr>
                <w:snapToGrid/>
                <w:color w:val="auto"/>
                <w:szCs w:val="22"/>
                <w:lang w:eastAsia="en-US"/>
              </w:rPr>
              <w:t>CZ49617052</w:t>
            </w:r>
          </w:p>
          <w:p w14:paraId="30A3AE30" w14:textId="1846EB75" w:rsidR="00436286" w:rsidRPr="0088045E" w:rsidRDefault="00436286" w:rsidP="00BD685B">
            <w:pPr>
              <w:spacing w:before="0" w:after="120"/>
              <w:ind w:right="-35"/>
              <w:rPr>
                <w:snapToGrid/>
                <w:color w:val="auto"/>
                <w:szCs w:val="22"/>
                <w:lang w:eastAsia="en-US"/>
              </w:rPr>
            </w:pPr>
            <w:r>
              <w:rPr>
                <w:snapToGrid/>
                <w:color w:val="auto"/>
                <w:szCs w:val="22"/>
                <w:lang w:eastAsia="en-US"/>
              </w:rPr>
              <w:t xml:space="preserve">Fakturu zašlete na e-mail: </w:t>
            </w:r>
            <w:r w:rsidR="0043346B" w:rsidRPr="00543158">
              <w:rPr>
                <w:b/>
                <w:szCs w:val="22"/>
                <w:highlight w:val="black"/>
              </w:rPr>
              <w:t>xxxxxxxxxxxxxxxxxxxx</w:t>
            </w:r>
          </w:p>
        </w:tc>
        <w:tc>
          <w:tcPr>
            <w:tcW w:w="426" w:type="dxa"/>
          </w:tcPr>
          <w:p w14:paraId="125E22EF" w14:textId="77777777" w:rsidR="004E563E" w:rsidRPr="004E563E" w:rsidRDefault="004E563E" w:rsidP="00BD685B">
            <w:pPr>
              <w:spacing w:before="0"/>
              <w:ind w:right="-35"/>
              <w:rPr>
                <w:szCs w:val="22"/>
                <w:highlight w:val="yellow"/>
              </w:rPr>
            </w:pPr>
          </w:p>
        </w:tc>
      </w:tr>
      <w:tr w:rsidR="004E563E" w14:paraId="0376724C" w14:textId="77777777" w:rsidTr="004E563E">
        <w:tc>
          <w:tcPr>
            <w:tcW w:w="6771" w:type="dxa"/>
            <w:gridSpan w:val="3"/>
          </w:tcPr>
          <w:p w14:paraId="799AB2E6" w14:textId="77777777" w:rsidR="004E563E" w:rsidRDefault="004E563E" w:rsidP="00BD685B">
            <w:pPr>
              <w:spacing w:before="0" w:after="120"/>
              <w:ind w:right="-35"/>
              <w:rPr>
                <w:snapToGrid/>
                <w:color w:val="auto"/>
                <w:szCs w:val="22"/>
                <w:lang w:eastAsia="en-US"/>
              </w:rPr>
            </w:pPr>
            <w:r w:rsidRPr="00465CF3">
              <w:rPr>
                <w:snapToGrid/>
                <w:color w:val="auto"/>
                <w:szCs w:val="22"/>
                <w:u w:val="single"/>
                <w:lang w:eastAsia="en-US"/>
              </w:rPr>
              <w:t>Adresa pro informace týkající se zpracovávání osobních údajů</w:t>
            </w:r>
            <w:r>
              <w:rPr>
                <w:snapToGrid/>
                <w:color w:val="auto"/>
                <w:szCs w:val="22"/>
                <w:lang w:eastAsia="en-US"/>
              </w:rPr>
              <w:t>:</w:t>
            </w:r>
          </w:p>
          <w:p w14:paraId="3ECE17DE" w14:textId="32D55894" w:rsidR="004E563E" w:rsidRPr="004E563E" w:rsidRDefault="0043346B" w:rsidP="00BD685B">
            <w:pPr>
              <w:spacing w:before="0" w:after="120"/>
              <w:ind w:right="-35"/>
              <w:rPr>
                <w:szCs w:val="22"/>
              </w:rPr>
            </w:pPr>
            <w:r w:rsidRPr="00543158">
              <w:rPr>
                <w:b/>
                <w:szCs w:val="22"/>
                <w:highlight w:val="black"/>
              </w:rPr>
              <w:t>xxxxxxxxxxxxxxxxxxxx</w:t>
            </w:r>
          </w:p>
        </w:tc>
      </w:tr>
    </w:tbl>
    <w:p w14:paraId="720B8E7F" w14:textId="77777777" w:rsidR="00EB5790" w:rsidRPr="0088045E" w:rsidRDefault="00EB5790" w:rsidP="00BD685B">
      <w:pPr>
        <w:keepNext/>
        <w:numPr>
          <w:ilvl w:val="0"/>
          <w:numId w:val="7"/>
        </w:numPr>
        <w:spacing w:before="160" w:after="160"/>
        <w:ind w:left="567" w:right="-35"/>
        <w:jc w:val="left"/>
        <w:outlineLvl w:val="0"/>
        <w:rPr>
          <w:rFonts w:eastAsia="PMingLiU"/>
          <w:b/>
          <w:bCs/>
          <w:caps/>
          <w:snapToGrid/>
          <w:color w:val="auto"/>
          <w:szCs w:val="22"/>
          <w:lang w:eastAsia="en-US"/>
        </w:rPr>
      </w:pPr>
      <w:r w:rsidRPr="0088045E">
        <w:rPr>
          <w:rFonts w:eastAsia="PMingLiU"/>
          <w:b/>
          <w:bCs/>
          <w:caps/>
          <w:snapToGrid/>
          <w:color w:val="auto"/>
          <w:szCs w:val="22"/>
          <w:lang w:eastAsia="en-US"/>
        </w:rPr>
        <w:t xml:space="preserve">Kontaktní údaje </w:t>
      </w:r>
      <w:r w:rsidR="00735199" w:rsidRPr="0088045E">
        <w:rPr>
          <w:rFonts w:eastAsia="PMingLiU"/>
          <w:b/>
          <w:bCs/>
          <w:caps/>
          <w:snapToGrid/>
          <w:color w:val="auto"/>
          <w:szCs w:val="22"/>
          <w:lang w:eastAsia="en-US"/>
        </w:rPr>
        <w:t>Hlavního zkoušejícího</w:t>
      </w:r>
      <w:r w:rsidRPr="0088045E">
        <w:rPr>
          <w:rFonts w:eastAsia="PMingLiU"/>
          <w:b/>
          <w:bCs/>
          <w:caps/>
          <w:snapToGrid/>
          <w:color w:val="auto"/>
          <w:szCs w:val="22"/>
          <w:lang w:eastAsia="en-US"/>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4253"/>
      </w:tblGrid>
      <w:tr w:rsidR="004E563E" w14:paraId="48C0E532" w14:textId="77777777" w:rsidTr="00E1122A">
        <w:tc>
          <w:tcPr>
            <w:tcW w:w="2518" w:type="dxa"/>
          </w:tcPr>
          <w:p w14:paraId="40668384" w14:textId="77777777" w:rsidR="004E563E" w:rsidRDefault="004E563E" w:rsidP="00BD685B">
            <w:pPr>
              <w:tabs>
                <w:tab w:val="left" w:pos="2835"/>
              </w:tabs>
              <w:spacing w:before="0" w:after="120"/>
              <w:ind w:right="-35"/>
              <w:jc w:val="left"/>
              <w:rPr>
                <w:snapToGrid/>
                <w:color w:val="auto"/>
                <w:szCs w:val="22"/>
                <w:u w:val="single"/>
                <w:lang w:eastAsia="en-US"/>
              </w:rPr>
            </w:pPr>
            <w:r w:rsidRPr="0088045E">
              <w:rPr>
                <w:snapToGrid/>
                <w:color w:val="auto"/>
                <w:szCs w:val="22"/>
                <w:lang w:eastAsia="en-US"/>
              </w:rPr>
              <w:t>jméno:</w:t>
            </w:r>
          </w:p>
        </w:tc>
        <w:tc>
          <w:tcPr>
            <w:tcW w:w="4253" w:type="dxa"/>
          </w:tcPr>
          <w:p w14:paraId="37D02FA7" w14:textId="3E0E2739" w:rsidR="004E563E" w:rsidRDefault="0043346B" w:rsidP="00B77613">
            <w:pPr>
              <w:tabs>
                <w:tab w:val="left" w:pos="2835"/>
              </w:tabs>
              <w:spacing w:before="0" w:after="120"/>
              <w:ind w:right="-35"/>
              <w:jc w:val="left"/>
              <w:rPr>
                <w:snapToGrid/>
                <w:color w:val="auto"/>
                <w:szCs w:val="22"/>
                <w:u w:val="single"/>
                <w:lang w:eastAsia="en-US"/>
              </w:rPr>
            </w:pPr>
            <w:r w:rsidRPr="00543158">
              <w:rPr>
                <w:b/>
                <w:szCs w:val="22"/>
                <w:highlight w:val="black"/>
              </w:rPr>
              <w:t>xxxxxxxxxxxxxxxxxxxx</w:t>
            </w:r>
          </w:p>
        </w:tc>
      </w:tr>
      <w:tr w:rsidR="004E563E" w14:paraId="5665B669" w14:textId="77777777" w:rsidTr="00E1122A">
        <w:tc>
          <w:tcPr>
            <w:tcW w:w="2518" w:type="dxa"/>
          </w:tcPr>
          <w:p w14:paraId="2B258C9A" w14:textId="77777777" w:rsidR="004E563E" w:rsidRDefault="004E563E" w:rsidP="00BD685B">
            <w:pPr>
              <w:tabs>
                <w:tab w:val="left" w:pos="2835"/>
              </w:tabs>
              <w:spacing w:before="0" w:after="120"/>
              <w:ind w:right="-35"/>
              <w:jc w:val="left"/>
              <w:rPr>
                <w:snapToGrid/>
                <w:color w:val="auto"/>
                <w:szCs w:val="22"/>
                <w:u w:val="single"/>
                <w:lang w:eastAsia="en-US"/>
              </w:rPr>
            </w:pPr>
            <w:r w:rsidRPr="0088045E">
              <w:rPr>
                <w:snapToGrid/>
                <w:color w:val="auto"/>
                <w:szCs w:val="22"/>
                <w:lang w:eastAsia="en-US"/>
              </w:rPr>
              <w:t>e-mail:</w:t>
            </w:r>
          </w:p>
        </w:tc>
        <w:tc>
          <w:tcPr>
            <w:tcW w:w="4253" w:type="dxa"/>
          </w:tcPr>
          <w:p w14:paraId="5A8FB6D4" w14:textId="61061DCB" w:rsidR="004E563E" w:rsidRDefault="0043346B" w:rsidP="00BD685B">
            <w:pPr>
              <w:tabs>
                <w:tab w:val="left" w:pos="2835"/>
              </w:tabs>
              <w:spacing w:before="0" w:after="120"/>
              <w:ind w:right="-35"/>
              <w:jc w:val="left"/>
              <w:rPr>
                <w:snapToGrid/>
                <w:color w:val="auto"/>
                <w:szCs w:val="22"/>
                <w:u w:val="single"/>
                <w:lang w:eastAsia="en-US"/>
              </w:rPr>
            </w:pPr>
            <w:r w:rsidRPr="00543158">
              <w:rPr>
                <w:b/>
                <w:szCs w:val="22"/>
                <w:highlight w:val="black"/>
              </w:rPr>
              <w:t>xxxxxxxxxxxxxxxxxxxx</w:t>
            </w:r>
          </w:p>
        </w:tc>
      </w:tr>
    </w:tbl>
    <w:p w14:paraId="1713BA5B" w14:textId="77777777" w:rsidR="00000D75" w:rsidRPr="0088045E" w:rsidRDefault="00000D75" w:rsidP="00BD685B">
      <w:pPr>
        <w:keepNext/>
        <w:numPr>
          <w:ilvl w:val="0"/>
          <w:numId w:val="7"/>
        </w:numPr>
        <w:spacing w:before="160" w:after="160"/>
        <w:ind w:left="567" w:right="-35"/>
        <w:jc w:val="left"/>
        <w:outlineLvl w:val="0"/>
        <w:rPr>
          <w:rFonts w:eastAsia="PMingLiU"/>
          <w:b/>
          <w:bCs/>
          <w:caps/>
          <w:snapToGrid/>
          <w:color w:val="auto"/>
          <w:szCs w:val="22"/>
          <w:lang w:eastAsia="en-US"/>
        </w:rPr>
      </w:pPr>
      <w:r w:rsidRPr="0088045E">
        <w:rPr>
          <w:rFonts w:eastAsia="PMingLiU"/>
          <w:b/>
          <w:bCs/>
          <w:caps/>
          <w:snapToGrid/>
          <w:color w:val="auto"/>
          <w:szCs w:val="22"/>
          <w:lang w:eastAsia="en-US"/>
        </w:rPr>
        <w:t xml:space="preserve">Kontaktní údaje </w:t>
      </w:r>
      <w:r w:rsidR="00FD767D" w:rsidRPr="0088045E">
        <w:rPr>
          <w:rFonts w:eastAsia="PMingLiU"/>
          <w:b/>
          <w:bCs/>
          <w:caps/>
          <w:snapToGrid/>
          <w:color w:val="auto"/>
          <w:szCs w:val="22"/>
          <w:lang w:eastAsia="en-US"/>
        </w:rPr>
        <w:t>Poskytovatele</w:t>
      </w:r>
      <w:r w:rsidRPr="0088045E">
        <w:rPr>
          <w:rFonts w:eastAsia="PMingLiU"/>
          <w:b/>
          <w:bCs/>
          <w:caps/>
          <w:snapToGrid/>
          <w:color w:val="auto"/>
          <w:szCs w:val="22"/>
          <w:lang w:eastAsia="en-US"/>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4253"/>
      </w:tblGrid>
      <w:tr w:rsidR="008F52E9" w14:paraId="6F3740E8" w14:textId="77777777" w:rsidTr="00E1122A">
        <w:tc>
          <w:tcPr>
            <w:tcW w:w="2518" w:type="dxa"/>
          </w:tcPr>
          <w:p w14:paraId="6AE0F139" w14:textId="77777777" w:rsidR="008F52E9" w:rsidRDefault="008F52E9" w:rsidP="008F52E9">
            <w:pPr>
              <w:spacing w:before="0" w:after="120"/>
              <w:ind w:right="-35"/>
              <w:jc w:val="left"/>
              <w:rPr>
                <w:snapToGrid/>
                <w:color w:val="auto"/>
                <w:szCs w:val="22"/>
                <w:u w:val="single"/>
                <w:lang w:eastAsia="en-US"/>
              </w:rPr>
            </w:pPr>
            <w:r w:rsidRPr="00974C78">
              <w:rPr>
                <w:u w:val="single"/>
              </w:rPr>
              <w:t>Kontaktní osoby:</w:t>
            </w:r>
          </w:p>
        </w:tc>
        <w:tc>
          <w:tcPr>
            <w:tcW w:w="4253" w:type="dxa"/>
          </w:tcPr>
          <w:p w14:paraId="52931270" w14:textId="77777777" w:rsidR="008F52E9" w:rsidRDefault="008F52E9" w:rsidP="008F52E9">
            <w:pPr>
              <w:tabs>
                <w:tab w:val="left" w:pos="2835"/>
              </w:tabs>
              <w:spacing w:before="0" w:after="120"/>
              <w:ind w:right="-35"/>
              <w:jc w:val="left"/>
              <w:rPr>
                <w:snapToGrid/>
                <w:color w:val="auto"/>
                <w:szCs w:val="22"/>
                <w:u w:val="single"/>
                <w:lang w:eastAsia="en-US"/>
              </w:rPr>
            </w:pPr>
            <w:r w:rsidRPr="00974C78">
              <w:rPr>
                <w:u w:val="single"/>
              </w:rPr>
              <w:t>Právní otázky:</w:t>
            </w:r>
          </w:p>
        </w:tc>
      </w:tr>
      <w:tr w:rsidR="008F52E9" w14:paraId="256A8922" w14:textId="77777777" w:rsidTr="00E1122A">
        <w:tc>
          <w:tcPr>
            <w:tcW w:w="2518" w:type="dxa"/>
          </w:tcPr>
          <w:p w14:paraId="35C1E58A" w14:textId="77777777" w:rsidR="008F52E9" w:rsidRDefault="008F52E9" w:rsidP="008F52E9">
            <w:pPr>
              <w:tabs>
                <w:tab w:val="left" w:pos="2835"/>
              </w:tabs>
              <w:spacing w:before="0" w:after="120"/>
              <w:ind w:right="-35"/>
              <w:jc w:val="left"/>
              <w:rPr>
                <w:snapToGrid/>
                <w:color w:val="auto"/>
                <w:szCs w:val="22"/>
                <w:u w:val="single"/>
                <w:lang w:eastAsia="en-US"/>
              </w:rPr>
            </w:pPr>
            <w:r w:rsidRPr="00974C78">
              <w:t xml:space="preserve">jméno: </w:t>
            </w:r>
          </w:p>
        </w:tc>
        <w:tc>
          <w:tcPr>
            <w:tcW w:w="4253" w:type="dxa"/>
          </w:tcPr>
          <w:p w14:paraId="6A8FB047" w14:textId="3B0719E3" w:rsidR="008F52E9" w:rsidRDefault="0043346B" w:rsidP="008F52E9">
            <w:pPr>
              <w:tabs>
                <w:tab w:val="left" w:pos="2835"/>
              </w:tabs>
              <w:spacing w:before="0" w:after="120"/>
              <w:ind w:right="-35"/>
              <w:jc w:val="left"/>
              <w:rPr>
                <w:snapToGrid/>
                <w:color w:val="auto"/>
                <w:szCs w:val="22"/>
                <w:u w:val="single"/>
                <w:lang w:eastAsia="en-US"/>
              </w:rPr>
            </w:pPr>
            <w:r w:rsidRPr="00543158">
              <w:rPr>
                <w:b/>
                <w:szCs w:val="22"/>
                <w:highlight w:val="black"/>
              </w:rPr>
              <w:t>xxxxxxxxxxxxxxxxxxxx</w:t>
            </w:r>
          </w:p>
        </w:tc>
      </w:tr>
      <w:tr w:rsidR="008F52E9" w14:paraId="65D4EA2E" w14:textId="77777777" w:rsidTr="00E1122A">
        <w:tc>
          <w:tcPr>
            <w:tcW w:w="2518" w:type="dxa"/>
          </w:tcPr>
          <w:p w14:paraId="031BA211" w14:textId="77777777" w:rsidR="008F52E9" w:rsidRDefault="008F52E9" w:rsidP="008F52E9">
            <w:pPr>
              <w:tabs>
                <w:tab w:val="left" w:pos="2835"/>
              </w:tabs>
              <w:spacing w:before="0" w:after="120"/>
              <w:ind w:right="-35"/>
              <w:jc w:val="left"/>
              <w:rPr>
                <w:snapToGrid/>
                <w:color w:val="auto"/>
                <w:szCs w:val="22"/>
                <w:u w:val="single"/>
                <w:lang w:eastAsia="en-US"/>
              </w:rPr>
            </w:pPr>
            <w:r w:rsidRPr="00974C78">
              <w:t>e-mail:</w:t>
            </w:r>
          </w:p>
        </w:tc>
        <w:tc>
          <w:tcPr>
            <w:tcW w:w="4253" w:type="dxa"/>
          </w:tcPr>
          <w:p w14:paraId="562508F1" w14:textId="1E12A5A5" w:rsidR="008F52E9" w:rsidRDefault="00737EBC" w:rsidP="008F52E9">
            <w:pPr>
              <w:tabs>
                <w:tab w:val="left" w:pos="2835"/>
              </w:tabs>
              <w:spacing w:before="0" w:after="120"/>
              <w:ind w:right="-35"/>
              <w:jc w:val="left"/>
              <w:rPr>
                <w:snapToGrid/>
                <w:color w:val="auto"/>
                <w:szCs w:val="22"/>
                <w:u w:val="single"/>
                <w:lang w:eastAsia="en-US"/>
              </w:rPr>
            </w:pPr>
            <w:hyperlink r:id="rId15" w:history="1">
              <w:r w:rsidR="0043346B" w:rsidRPr="00543158">
                <w:rPr>
                  <w:b/>
                  <w:szCs w:val="22"/>
                  <w:highlight w:val="black"/>
                </w:rPr>
                <w:t xml:space="preserve"> </w:t>
              </w:r>
              <w:r w:rsidR="0043346B" w:rsidRPr="00543158">
                <w:rPr>
                  <w:b/>
                  <w:szCs w:val="22"/>
                  <w:highlight w:val="black"/>
                </w:rPr>
                <w:t>xxxxxxxxxxxxxxxxxxxx</w:t>
              </w:r>
            </w:hyperlink>
            <w:r w:rsidR="008F52E9" w:rsidRPr="00974C78">
              <w:t xml:space="preserve"> </w:t>
            </w:r>
          </w:p>
        </w:tc>
      </w:tr>
      <w:tr w:rsidR="008F52E9" w14:paraId="0AA5D230" w14:textId="77777777" w:rsidTr="00E1122A">
        <w:tc>
          <w:tcPr>
            <w:tcW w:w="2518" w:type="dxa"/>
          </w:tcPr>
          <w:p w14:paraId="3428D562" w14:textId="77777777" w:rsidR="008F52E9" w:rsidRDefault="008F52E9" w:rsidP="008F52E9">
            <w:pPr>
              <w:tabs>
                <w:tab w:val="left" w:pos="2835"/>
              </w:tabs>
              <w:spacing w:before="0" w:after="120"/>
              <w:ind w:right="-35"/>
              <w:jc w:val="left"/>
              <w:rPr>
                <w:snapToGrid/>
                <w:color w:val="auto"/>
                <w:szCs w:val="22"/>
                <w:u w:val="single"/>
                <w:lang w:eastAsia="en-US"/>
              </w:rPr>
            </w:pPr>
            <w:r w:rsidRPr="00974C78">
              <w:t>tel:</w:t>
            </w:r>
          </w:p>
        </w:tc>
        <w:tc>
          <w:tcPr>
            <w:tcW w:w="4253" w:type="dxa"/>
          </w:tcPr>
          <w:p w14:paraId="1D8ECEF2" w14:textId="5618879A" w:rsidR="008F52E9" w:rsidRDefault="0043346B" w:rsidP="008F52E9">
            <w:pPr>
              <w:tabs>
                <w:tab w:val="left" w:pos="2835"/>
              </w:tabs>
              <w:spacing w:before="0" w:after="120"/>
              <w:ind w:right="-35"/>
              <w:jc w:val="left"/>
              <w:rPr>
                <w:snapToGrid/>
                <w:color w:val="auto"/>
                <w:szCs w:val="22"/>
                <w:u w:val="single"/>
                <w:lang w:eastAsia="en-US"/>
              </w:rPr>
            </w:pPr>
            <w:r w:rsidRPr="00543158">
              <w:rPr>
                <w:b/>
                <w:szCs w:val="22"/>
                <w:highlight w:val="black"/>
              </w:rPr>
              <w:t>xxxxxxxxxxxxxxxxxxxx</w:t>
            </w:r>
          </w:p>
        </w:tc>
      </w:tr>
      <w:tr w:rsidR="008B618F" w14:paraId="60606B87" w14:textId="77777777" w:rsidTr="00E1122A">
        <w:tc>
          <w:tcPr>
            <w:tcW w:w="2518" w:type="dxa"/>
          </w:tcPr>
          <w:p w14:paraId="167D3EBA" w14:textId="77777777" w:rsidR="008B618F" w:rsidRPr="00974C78" w:rsidRDefault="008B618F" w:rsidP="008B618F">
            <w:pPr>
              <w:tabs>
                <w:tab w:val="left" w:pos="2835"/>
              </w:tabs>
              <w:spacing w:before="0" w:after="120"/>
              <w:ind w:right="-35"/>
              <w:jc w:val="left"/>
            </w:pPr>
          </w:p>
        </w:tc>
        <w:tc>
          <w:tcPr>
            <w:tcW w:w="4253" w:type="dxa"/>
          </w:tcPr>
          <w:p w14:paraId="5DDC1D64" w14:textId="77777777" w:rsidR="008B618F" w:rsidRPr="00974C78" w:rsidRDefault="008B618F" w:rsidP="008B618F">
            <w:pPr>
              <w:tabs>
                <w:tab w:val="left" w:pos="2835"/>
              </w:tabs>
              <w:spacing w:before="0" w:after="120"/>
              <w:ind w:right="-35"/>
              <w:jc w:val="left"/>
            </w:pPr>
            <w:r w:rsidRPr="00974C78">
              <w:rPr>
                <w:u w:val="single"/>
              </w:rPr>
              <w:t>Fakturace služeb klinického hodnocení:</w:t>
            </w:r>
          </w:p>
        </w:tc>
      </w:tr>
      <w:tr w:rsidR="008B618F" w14:paraId="1709610D" w14:textId="77777777" w:rsidTr="00E1122A">
        <w:tc>
          <w:tcPr>
            <w:tcW w:w="2518" w:type="dxa"/>
          </w:tcPr>
          <w:p w14:paraId="6E0A10F4" w14:textId="77777777" w:rsidR="008B618F" w:rsidRPr="00974C78" w:rsidRDefault="008B618F" w:rsidP="008B618F">
            <w:pPr>
              <w:tabs>
                <w:tab w:val="left" w:pos="2835"/>
              </w:tabs>
              <w:spacing w:before="0" w:after="120"/>
              <w:ind w:right="-35"/>
              <w:jc w:val="left"/>
            </w:pPr>
            <w:r w:rsidRPr="00974C78">
              <w:t xml:space="preserve">jméno: </w:t>
            </w:r>
          </w:p>
        </w:tc>
        <w:tc>
          <w:tcPr>
            <w:tcW w:w="4253" w:type="dxa"/>
          </w:tcPr>
          <w:p w14:paraId="13394499" w14:textId="053D73AC" w:rsidR="008B618F" w:rsidRPr="00974C78" w:rsidRDefault="0043346B" w:rsidP="008B618F">
            <w:pPr>
              <w:tabs>
                <w:tab w:val="left" w:pos="2835"/>
              </w:tabs>
              <w:spacing w:before="0" w:after="120"/>
              <w:ind w:right="-35"/>
              <w:jc w:val="left"/>
            </w:pPr>
            <w:r w:rsidRPr="00543158">
              <w:rPr>
                <w:b/>
                <w:szCs w:val="22"/>
                <w:highlight w:val="black"/>
              </w:rPr>
              <w:t>xxxxxxxxxxxxxxxxxxxx</w:t>
            </w:r>
          </w:p>
        </w:tc>
      </w:tr>
      <w:tr w:rsidR="008B618F" w14:paraId="6A9288FF" w14:textId="77777777" w:rsidTr="00E1122A">
        <w:tc>
          <w:tcPr>
            <w:tcW w:w="2518" w:type="dxa"/>
          </w:tcPr>
          <w:p w14:paraId="5DDCDD6D" w14:textId="77777777" w:rsidR="008B618F" w:rsidRDefault="008B618F" w:rsidP="008B618F">
            <w:pPr>
              <w:tabs>
                <w:tab w:val="left" w:pos="2835"/>
              </w:tabs>
              <w:spacing w:before="0" w:after="120"/>
              <w:ind w:right="-35"/>
              <w:jc w:val="left"/>
            </w:pPr>
            <w:r w:rsidRPr="00974C78">
              <w:t>e-mail:</w:t>
            </w:r>
          </w:p>
          <w:p w14:paraId="7D279727" w14:textId="77777777" w:rsidR="00F527BF" w:rsidRPr="00974C78" w:rsidRDefault="00F527BF" w:rsidP="008B618F">
            <w:pPr>
              <w:tabs>
                <w:tab w:val="left" w:pos="2835"/>
              </w:tabs>
              <w:spacing w:before="0" w:after="120"/>
              <w:ind w:right="-35"/>
              <w:jc w:val="left"/>
            </w:pPr>
            <w:r>
              <w:t>tel:</w:t>
            </w:r>
          </w:p>
        </w:tc>
        <w:tc>
          <w:tcPr>
            <w:tcW w:w="4253" w:type="dxa"/>
          </w:tcPr>
          <w:p w14:paraId="72DEBD55" w14:textId="26F9D3BC" w:rsidR="008B618F" w:rsidRDefault="0043346B" w:rsidP="008B618F">
            <w:pPr>
              <w:tabs>
                <w:tab w:val="left" w:pos="2835"/>
              </w:tabs>
              <w:spacing w:before="0" w:after="120"/>
              <w:ind w:right="-35"/>
              <w:jc w:val="left"/>
              <w:rPr>
                <w:u w:val="single"/>
              </w:rPr>
            </w:pPr>
            <w:r w:rsidRPr="00543158">
              <w:rPr>
                <w:b/>
                <w:szCs w:val="22"/>
                <w:highlight w:val="black"/>
              </w:rPr>
              <w:t>xxxxxxxxxxxxxxxxxxxx</w:t>
            </w:r>
            <w:r w:rsidR="008B618F" w:rsidRPr="00974C78">
              <w:rPr>
                <w:u w:val="single"/>
              </w:rPr>
              <w:t xml:space="preserve"> </w:t>
            </w:r>
          </w:p>
          <w:p w14:paraId="661263FB" w14:textId="0255E83E" w:rsidR="00F527BF" w:rsidRPr="00974C78" w:rsidRDefault="0043346B" w:rsidP="008B618F">
            <w:pPr>
              <w:tabs>
                <w:tab w:val="left" w:pos="2835"/>
              </w:tabs>
              <w:spacing w:before="0" w:after="120"/>
              <w:ind w:right="-35"/>
              <w:jc w:val="left"/>
            </w:pPr>
            <w:r w:rsidRPr="00543158">
              <w:rPr>
                <w:b/>
                <w:szCs w:val="22"/>
                <w:highlight w:val="black"/>
              </w:rPr>
              <w:t>xxxxxxxxxxxxxxxxxxxx</w:t>
            </w:r>
          </w:p>
        </w:tc>
      </w:tr>
    </w:tbl>
    <w:p w14:paraId="129E7F4C" w14:textId="77777777" w:rsidR="00F52D1D" w:rsidRPr="00823E67" w:rsidRDefault="00F52D1D" w:rsidP="00BD685B">
      <w:pPr>
        <w:pStyle w:val="Heading1"/>
        <w:pageBreakBefore/>
        <w:ind w:left="567" w:right="-35" w:hanging="567"/>
        <w:jc w:val="right"/>
        <w:rPr>
          <w:szCs w:val="22"/>
        </w:rPr>
      </w:pPr>
      <w:r w:rsidRPr="00823E67">
        <w:rPr>
          <w:szCs w:val="22"/>
        </w:rPr>
        <w:lastRenderedPageBreak/>
        <w:t>Příloha č. 3</w:t>
      </w:r>
    </w:p>
    <w:p w14:paraId="65864639" w14:textId="77777777" w:rsidR="00F52D1D" w:rsidRPr="00823E67" w:rsidRDefault="00F52D1D" w:rsidP="00BD685B">
      <w:pPr>
        <w:pStyle w:val="Heading1"/>
        <w:spacing w:before="0"/>
        <w:ind w:left="567" w:right="-35" w:hanging="567"/>
        <w:rPr>
          <w:szCs w:val="22"/>
        </w:rPr>
      </w:pPr>
      <w:r w:rsidRPr="00823E67">
        <w:rPr>
          <w:szCs w:val="22"/>
        </w:rPr>
        <w:t>INFORMACE</w:t>
      </w:r>
      <w:r w:rsidR="00DA3D95" w:rsidRPr="00823E67">
        <w:rPr>
          <w:szCs w:val="22"/>
        </w:rPr>
        <w:t xml:space="preserve"> O</w:t>
      </w:r>
      <w:r w:rsidR="00DA3D95">
        <w:rPr>
          <w:szCs w:val="22"/>
        </w:rPr>
        <w:t> </w:t>
      </w:r>
      <w:r w:rsidRPr="00823E67">
        <w:rPr>
          <w:szCs w:val="22"/>
        </w:rPr>
        <w:t>ZPRACOVÁNÍ OSOBNÍCH ÚDAJŮ</w:t>
      </w:r>
      <w:r w:rsidR="00106737" w:rsidRPr="00823E67">
        <w:rPr>
          <w:szCs w:val="22"/>
        </w:rPr>
        <w:t xml:space="preserve"> zaměstnanců</w:t>
      </w:r>
      <w:r w:rsidR="00DA3D95" w:rsidRPr="00823E67">
        <w:rPr>
          <w:szCs w:val="22"/>
        </w:rPr>
        <w:t xml:space="preserve"> a</w:t>
      </w:r>
      <w:r w:rsidR="00DA3D95">
        <w:rPr>
          <w:szCs w:val="22"/>
        </w:rPr>
        <w:t> </w:t>
      </w:r>
      <w:r w:rsidR="00106737" w:rsidRPr="00823E67">
        <w:rPr>
          <w:szCs w:val="22"/>
        </w:rPr>
        <w:t>zástupců poskytovatele</w:t>
      </w:r>
    </w:p>
    <w:p w14:paraId="6B40DAB6" w14:textId="77777777" w:rsidR="00106737" w:rsidRPr="00823E67" w:rsidRDefault="00106737" w:rsidP="00BD685B">
      <w:pPr>
        <w:ind w:right="-35"/>
        <w:rPr>
          <w:lang w:eastAsia="en-US"/>
        </w:rPr>
      </w:pPr>
    </w:p>
    <w:p w14:paraId="32136870" w14:textId="77777777" w:rsidR="00AD02C8" w:rsidRPr="00823E67" w:rsidRDefault="00B7682A" w:rsidP="00BD685B">
      <w:pPr>
        <w:pStyle w:val="NormalWeb"/>
        <w:spacing w:before="0" w:beforeAutospacing="0" w:after="0" w:afterAutospacing="0"/>
        <w:ind w:right="-35"/>
        <w:rPr>
          <w:sz w:val="18"/>
          <w:szCs w:val="18"/>
        </w:rPr>
      </w:pPr>
      <w:r w:rsidRPr="00823E67">
        <w:rPr>
          <w:sz w:val="18"/>
          <w:szCs w:val="18"/>
        </w:rPr>
        <w:t>Pro účely uzavření</w:t>
      </w:r>
      <w:r w:rsidR="00DA3D95" w:rsidRPr="00823E67">
        <w:rPr>
          <w:sz w:val="18"/>
          <w:szCs w:val="18"/>
        </w:rPr>
        <w:t xml:space="preserve"> a</w:t>
      </w:r>
      <w:r w:rsidR="00DA3D95">
        <w:rPr>
          <w:sz w:val="18"/>
          <w:szCs w:val="18"/>
        </w:rPr>
        <w:t> </w:t>
      </w:r>
      <w:r w:rsidRPr="00823E67">
        <w:rPr>
          <w:sz w:val="18"/>
          <w:szCs w:val="18"/>
        </w:rPr>
        <w:t xml:space="preserve">plnění této Smlouvy je nutné zpracovávat Vaše osobní údaje. </w:t>
      </w:r>
      <w:r w:rsidR="00F52D1D" w:rsidRPr="00823E67">
        <w:rPr>
          <w:b/>
          <w:sz w:val="18"/>
          <w:szCs w:val="18"/>
        </w:rPr>
        <w:t>Správcem</w:t>
      </w:r>
      <w:r w:rsidR="00F52D1D" w:rsidRPr="00823E67">
        <w:rPr>
          <w:sz w:val="18"/>
          <w:szCs w:val="18"/>
        </w:rPr>
        <w:t xml:space="preserve"> osobních údajů je společnost </w:t>
      </w:r>
      <w:r w:rsidR="00F52D1D" w:rsidRPr="00823E67">
        <w:rPr>
          <w:b/>
          <w:sz w:val="18"/>
          <w:szCs w:val="18"/>
        </w:rPr>
        <w:t>ROCHE s.r.o.</w:t>
      </w:r>
      <w:r w:rsidR="00F52D1D" w:rsidRPr="00823E67">
        <w:rPr>
          <w:sz w:val="18"/>
          <w:szCs w:val="18"/>
        </w:rPr>
        <w:t xml:space="preserve">, se sídlem Sokolovská 685/136f, Karlín, 186 00 Praha 8, IČO: </w:t>
      </w:r>
      <w:r w:rsidR="00F52D1D" w:rsidRPr="00823E67">
        <w:rPr>
          <w:rStyle w:val="nowrap"/>
          <w:bCs/>
          <w:sz w:val="18"/>
          <w:szCs w:val="18"/>
        </w:rPr>
        <w:t>496 17 052</w:t>
      </w:r>
      <w:r w:rsidR="00F52D1D" w:rsidRPr="00823E67">
        <w:rPr>
          <w:sz w:val="18"/>
          <w:szCs w:val="18"/>
        </w:rPr>
        <w:t xml:space="preserve"> („</w:t>
      </w:r>
      <w:r w:rsidR="00F52D1D" w:rsidRPr="00823E67">
        <w:rPr>
          <w:b/>
          <w:sz w:val="18"/>
          <w:szCs w:val="18"/>
        </w:rPr>
        <w:t>Správce</w:t>
      </w:r>
      <w:r w:rsidR="00F52D1D" w:rsidRPr="00823E67">
        <w:rPr>
          <w:sz w:val="18"/>
          <w:szCs w:val="18"/>
        </w:rPr>
        <w:t>“),</w:t>
      </w:r>
      <w:r w:rsidR="00DA3D95" w:rsidRPr="00823E67">
        <w:rPr>
          <w:sz w:val="18"/>
          <w:szCs w:val="18"/>
        </w:rPr>
        <w:t xml:space="preserve"> a</w:t>
      </w:r>
      <w:r w:rsidR="00DA3D95">
        <w:rPr>
          <w:sz w:val="18"/>
          <w:szCs w:val="18"/>
        </w:rPr>
        <w:t> </w:t>
      </w:r>
      <w:r w:rsidR="00F52D1D" w:rsidRPr="00823E67">
        <w:rPr>
          <w:sz w:val="18"/>
          <w:szCs w:val="18"/>
        </w:rPr>
        <w:t xml:space="preserve">dále též společnost </w:t>
      </w:r>
      <w:r w:rsidR="00F52D1D" w:rsidRPr="00823E67">
        <w:rPr>
          <w:b/>
          <w:sz w:val="18"/>
          <w:szCs w:val="18"/>
        </w:rPr>
        <w:t>F. Hoffmann-La Roche Ltd.</w:t>
      </w:r>
      <w:r w:rsidR="00F52D1D" w:rsidRPr="00823E67">
        <w:rPr>
          <w:sz w:val="18"/>
          <w:szCs w:val="18"/>
        </w:rPr>
        <w:t xml:space="preserve">, se sídlem </w:t>
      </w:r>
      <w:r w:rsidR="00F52D1D" w:rsidRPr="00823E67">
        <w:rPr>
          <w:iCs/>
          <w:sz w:val="18"/>
          <w:szCs w:val="18"/>
        </w:rPr>
        <w:t xml:space="preserve">Grenzacherstrasse 124, CH – 4070 Basel, Švýcarsko </w:t>
      </w:r>
      <w:r w:rsidR="00F52D1D" w:rsidRPr="00823E67">
        <w:rPr>
          <w:sz w:val="18"/>
          <w:szCs w:val="18"/>
        </w:rPr>
        <w:t>(„</w:t>
      </w:r>
      <w:r w:rsidR="00F52D1D" w:rsidRPr="00823E67">
        <w:rPr>
          <w:b/>
          <w:sz w:val="18"/>
          <w:szCs w:val="18"/>
        </w:rPr>
        <w:t>Společní správci</w:t>
      </w:r>
      <w:r w:rsidR="00F52D1D" w:rsidRPr="00823E67">
        <w:rPr>
          <w:sz w:val="18"/>
          <w:szCs w:val="18"/>
        </w:rPr>
        <w:t xml:space="preserve">“). Společní správci </w:t>
      </w:r>
      <w:r w:rsidRPr="00823E67">
        <w:rPr>
          <w:sz w:val="18"/>
          <w:szCs w:val="18"/>
        </w:rPr>
        <w:t>budou při zpracování Vašich osobních údajů jednat</w:t>
      </w:r>
      <w:r w:rsidR="00DA3D95" w:rsidRPr="00823E67">
        <w:rPr>
          <w:sz w:val="18"/>
          <w:szCs w:val="18"/>
        </w:rPr>
        <w:t xml:space="preserve"> v</w:t>
      </w:r>
      <w:r w:rsidR="00DA3D95">
        <w:rPr>
          <w:sz w:val="18"/>
          <w:szCs w:val="18"/>
        </w:rPr>
        <w:t> </w:t>
      </w:r>
      <w:r w:rsidR="00F52D1D" w:rsidRPr="00823E67">
        <w:rPr>
          <w:sz w:val="18"/>
          <w:szCs w:val="18"/>
        </w:rPr>
        <w:t>souladu</w:t>
      </w:r>
      <w:r w:rsidR="00DA3D95" w:rsidRPr="00823E67">
        <w:rPr>
          <w:sz w:val="18"/>
          <w:szCs w:val="18"/>
        </w:rPr>
        <w:t xml:space="preserve"> s</w:t>
      </w:r>
      <w:r w:rsidR="00DA3D95">
        <w:rPr>
          <w:sz w:val="18"/>
          <w:szCs w:val="18"/>
        </w:rPr>
        <w:t> </w:t>
      </w:r>
      <w:r w:rsidR="00106737" w:rsidRPr="00823E67">
        <w:rPr>
          <w:sz w:val="18"/>
          <w:szCs w:val="18"/>
        </w:rPr>
        <w:t>obecným nařízením</w:t>
      </w:r>
      <w:r w:rsidR="00DA3D95" w:rsidRPr="00823E67">
        <w:rPr>
          <w:sz w:val="18"/>
          <w:szCs w:val="18"/>
        </w:rPr>
        <w:t xml:space="preserve"> o</w:t>
      </w:r>
      <w:r w:rsidR="00DA3D95">
        <w:rPr>
          <w:sz w:val="18"/>
          <w:szCs w:val="18"/>
        </w:rPr>
        <w:t> </w:t>
      </w:r>
      <w:r w:rsidR="00106737" w:rsidRPr="00823E67">
        <w:rPr>
          <w:sz w:val="18"/>
          <w:szCs w:val="18"/>
        </w:rPr>
        <w:t>ochraně osobních údajů č.</w:t>
      </w:r>
      <w:r w:rsidR="00106737" w:rsidRPr="00823E67">
        <w:rPr>
          <w:rFonts w:ascii="Segoe UI" w:hAnsi="Segoe UI" w:cs="Segoe UI"/>
          <w:color w:val="444444"/>
          <w:sz w:val="21"/>
          <w:szCs w:val="21"/>
          <w:shd w:val="clear" w:color="auto" w:fill="FFFFFF"/>
        </w:rPr>
        <w:t xml:space="preserve"> </w:t>
      </w:r>
      <w:r w:rsidR="00106737" w:rsidRPr="00823E67">
        <w:rPr>
          <w:sz w:val="18"/>
          <w:szCs w:val="18"/>
        </w:rPr>
        <w:t>2016/679 („GDPR“)</w:t>
      </w:r>
      <w:r w:rsidR="00F52D1D" w:rsidRPr="00823E67">
        <w:rPr>
          <w:sz w:val="18"/>
          <w:szCs w:val="18"/>
        </w:rPr>
        <w:t>.</w:t>
      </w:r>
    </w:p>
    <w:p w14:paraId="2D9A4EF4" w14:textId="77777777" w:rsidR="00AD02C8" w:rsidRPr="00823E67" w:rsidRDefault="00AD02C8" w:rsidP="00BD685B">
      <w:pPr>
        <w:pStyle w:val="NormalWeb"/>
        <w:spacing w:before="0" w:beforeAutospacing="0" w:after="0" w:afterAutospacing="0"/>
        <w:ind w:right="-35"/>
        <w:rPr>
          <w:sz w:val="18"/>
          <w:szCs w:val="18"/>
        </w:rPr>
      </w:pPr>
    </w:p>
    <w:p w14:paraId="13D3BE4F" w14:textId="77777777" w:rsidR="00F52D1D" w:rsidRPr="00823E67" w:rsidRDefault="00F52D1D" w:rsidP="00BD685B">
      <w:pPr>
        <w:pStyle w:val="NormalWeb"/>
        <w:spacing w:before="0" w:beforeAutospacing="0" w:after="0" w:afterAutospacing="0"/>
        <w:ind w:right="-35"/>
        <w:rPr>
          <w:sz w:val="18"/>
          <w:szCs w:val="18"/>
        </w:rPr>
      </w:pPr>
      <w:r w:rsidRPr="00823E67">
        <w:rPr>
          <w:sz w:val="18"/>
          <w:szCs w:val="18"/>
        </w:rPr>
        <w:t xml:space="preserve">Společní správci </w:t>
      </w:r>
      <w:r w:rsidR="00B7682A" w:rsidRPr="00823E67">
        <w:rPr>
          <w:sz w:val="18"/>
          <w:szCs w:val="18"/>
        </w:rPr>
        <w:t xml:space="preserve">budou </w:t>
      </w:r>
      <w:r w:rsidRPr="00823E67">
        <w:rPr>
          <w:sz w:val="18"/>
          <w:szCs w:val="18"/>
        </w:rPr>
        <w:t>osobní údaje zpracováva</w:t>
      </w:r>
      <w:r w:rsidR="00B7682A" w:rsidRPr="00823E67">
        <w:rPr>
          <w:sz w:val="18"/>
          <w:szCs w:val="18"/>
        </w:rPr>
        <w:t>t</w:t>
      </w:r>
      <w:r w:rsidR="00DA3D95" w:rsidRPr="00823E67">
        <w:rPr>
          <w:sz w:val="18"/>
          <w:szCs w:val="18"/>
        </w:rPr>
        <w:t xml:space="preserve"> v</w:t>
      </w:r>
      <w:r w:rsidR="00DA3D95">
        <w:rPr>
          <w:sz w:val="18"/>
          <w:szCs w:val="18"/>
        </w:rPr>
        <w:t> </w:t>
      </w:r>
      <w:r w:rsidR="00B7682A" w:rsidRPr="00823E67">
        <w:rPr>
          <w:sz w:val="18"/>
          <w:szCs w:val="18"/>
        </w:rPr>
        <w:t>následujícím</w:t>
      </w:r>
      <w:r w:rsidRPr="00823E67">
        <w:rPr>
          <w:sz w:val="18"/>
          <w:szCs w:val="18"/>
        </w:rPr>
        <w:t xml:space="preserve"> rozsahu: </w:t>
      </w:r>
    </w:p>
    <w:p w14:paraId="3D38A41B" w14:textId="77777777" w:rsidR="00106737" w:rsidRPr="00823E67" w:rsidRDefault="00B7682A" w:rsidP="00BD685B">
      <w:pPr>
        <w:pStyle w:val="NormalWeb"/>
        <w:numPr>
          <w:ilvl w:val="0"/>
          <w:numId w:val="36"/>
        </w:numPr>
        <w:tabs>
          <w:tab w:val="left" w:pos="0"/>
        </w:tabs>
        <w:snapToGrid w:val="0"/>
        <w:spacing w:before="0" w:beforeAutospacing="0" w:after="0" w:afterAutospacing="0"/>
        <w:ind w:left="426" w:right="-35" w:hanging="426"/>
        <w:rPr>
          <w:sz w:val="18"/>
          <w:szCs w:val="18"/>
        </w:rPr>
      </w:pPr>
      <w:r w:rsidRPr="00214049">
        <w:rPr>
          <w:sz w:val="18"/>
          <w:szCs w:val="18"/>
        </w:rPr>
        <w:t>údaje</w:t>
      </w:r>
      <w:r w:rsidR="00F52D1D" w:rsidRPr="00823E67">
        <w:rPr>
          <w:sz w:val="18"/>
          <w:szCs w:val="18"/>
        </w:rPr>
        <w:t xml:space="preserve"> uveden</w:t>
      </w:r>
      <w:r w:rsidRPr="00823E67">
        <w:rPr>
          <w:sz w:val="18"/>
          <w:szCs w:val="18"/>
        </w:rPr>
        <w:t>é</w:t>
      </w:r>
      <w:r w:rsidR="00DA3D95" w:rsidRPr="00823E67">
        <w:rPr>
          <w:sz w:val="18"/>
          <w:szCs w:val="18"/>
        </w:rPr>
        <w:t xml:space="preserve"> v</w:t>
      </w:r>
      <w:r w:rsidR="00DA3D95">
        <w:rPr>
          <w:sz w:val="18"/>
          <w:szCs w:val="18"/>
        </w:rPr>
        <w:t> </w:t>
      </w:r>
      <w:r w:rsidR="00F52D1D" w:rsidRPr="00823E67">
        <w:rPr>
          <w:sz w:val="18"/>
          <w:szCs w:val="18"/>
        </w:rPr>
        <w:t>této Smlouvě</w:t>
      </w:r>
      <w:r w:rsidR="00DA3D95" w:rsidRPr="00823E67">
        <w:rPr>
          <w:sz w:val="18"/>
          <w:szCs w:val="18"/>
        </w:rPr>
        <w:t xml:space="preserve"> a</w:t>
      </w:r>
      <w:r w:rsidR="00DA3D95">
        <w:rPr>
          <w:sz w:val="18"/>
          <w:szCs w:val="18"/>
        </w:rPr>
        <w:t> </w:t>
      </w:r>
      <w:r w:rsidRPr="00823E67">
        <w:rPr>
          <w:sz w:val="18"/>
          <w:szCs w:val="18"/>
        </w:rPr>
        <w:t>údaje</w:t>
      </w:r>
      <w:r w:rsidR="00AD02C8" w:rsidRPr="00823E67">
        <w:rPr>
          <w:sz w:val="18"/>
          <w:szCs w:val="18"/>
        </w:rPr>
        <w:t xml:space="preserve">, </w:t>
      </w:r>
      <w:r w:rsidR="00F52D1D" w:rsidRPr="00823E67">
        <w:rPr>
          <w:sz w:val="18"/>
          <w:szCs w:val="18"/>
        </w:rPr>
        <w:t>které dobrovolně poskytne</w:t>
      </w:r>
      <w:r w:rsidRPr="00823E67">
        <w:rPr>
          <w:sz w:val="18"/>
          <w:szCs w:val="18"/>
        </w:rPr>
        <w:t>te</w:t>
      </w:r>
      <w:r w:rsidR="00F52D1D" w:rsidRPr="00823E67">
        <w:rPr>
          <w:sz w:val="18"/>
          <w:szCs w:val="18"/>
        </w:rPr>
        <w:t xml:space="preserve"> S</w:t>
      </w:r>
      <w:r w:rsidRPr="00823E67">
        <w:rPr>
          <w:sz w:val="18"/>
          <w:szCs w:val="18"/>
        </w:rPr>
        <w:t>polečným S</w:t>
      </w:r>
      <w:r w:rsidR="00F52D1D" w:rsidRPr="00823E67">
        <w:rPr>
          <w:sz w:val="18"/>
          <w:szCs w:val="18"/>
        </w:rPr>
        <w:t>právc</w:t>
      </w:r>
      <w:r w:rsidRPr="00823E67">
        <w:rPr>
          <w:sz w:val="18"/>
          <w:szCs w:val="18"/>
        </w:rPr>
        <w:t>ům</w:t>
      </w:r>
      <w:r w:rsidR="00F52D1D" w:rsidRPr="00823E67">
        <w:rPr>
          <w:sz w:val="18"/>
          <w:szCs w:val="18"/>
        </w:rPr>
        <w:t>,</w:t>
      </w:r>
      <w:r w:rsidR="00DA3D95" w:rsidRPr="00823E67">
        <w:rPr>
          <w:sz w:val="18"/>
          <w:szCs w:val="18"/>
        </w:rPr>
        <w:t xml:space="preserve"> a</w:t>
      </w:r>
      <w:r w:rsidR="00DA3D95">
        <w:rPr>
          <w:sz w:val="18"/>
          <w:szCs w:val="18"/>
        </w:rPr>
        <w:t> </w:t>
      </w:r>
      <w:r w:rsidR="00F52D1D" w:rsidRPr="00823E67">
        <w:rPr>
          <w:sz w:val="18"/>
          <w:szCs w:val="18"/>
        </w:rPr>
        <w:t xml:space="preserve">dále </w:t>
      </w:r>
    </w:p>
    <w:p w14:paraId="40FC7D9E" w14:textId="77777777" w:rsidR="00F52D1D" w:rsidRPr="00823E67" w:rsidRDefault="00106737" w:rsidP="00BD685B">
      <w:pPr>
        <w:pStyle w:val="NormalWeb"/>
        <w:numPr>
          <w:ilvl w:val="0"/>
          <w:numId w:val="36"/>
        </w:numPr>
        <w:tabs>
          <w:tab w:val="left" w:pos="0"/>
        </w:tabs>
        <w:snapToGrid w:val="0"/>
        <w:spacing w:before="0" w:beforeAutospacing="0" w:after="0" w:afterAutospacing="0"/>
        <w:ind w:left="426" w:right="-35" w:hanging="426"/>
        <w:rPr>
          <w:sz w:val="18"/>
          <w:szCs w:val="18"/>
        </w:rPr>
      </w:pPr>
      <w:r w:rsidRPr="00823E67">
        <w:rPr>
          <w:sz w:val="18"/>
          <w:szCs w:val="18"/>
        </w:rPr>
        <w:t>údaje</w:t>
      </w:r>
      <w:r w:rsidR="00DA3D95" w:rsidRPr="00823E67">
        <w:rPr>
          <w:sz w:val="18"/>
          <w:szCs w:val="18"/>
        </w:rPr>
        <w:t xml:space="preserve"> o</w:t>
      </w:r>
      <w:r w:rsidR="00DA3D95">
        <w:rPr>
          <w:sz w:val="18"/>
          <w:szCs w:val="18"/>
        </w:rPr>
        <w:t> </w:t>
      </w:r>
      <w:r w:rsidR="00F52D1D" w:rsidRPr="00823E67">
        <w:rPr>
          <w:sz w:val="18"/>
          <w:szCs w:val="18"/>
        </w:rPr>
        <w:t>poskytnut</w:t>
      </w:r>
      <w:r w:rsidRPr="00823E67">
        <w:rPr>
          <w:sz w:val="18"/>
          <w:szCs w:val="18"/>
        </w:rPr>
        <w:t>ých</w:t>
      </w:r>
      <w:r w:rsidR="00F52D1D" w:rsidRPr="00823E67">
        <w:rPr>
          <w:sz w:val="18"/>
          <w:szCs w:val="18"/>
        </w:rPr>
        <w:t xml:space="preserve"> </w:t>
      </w:r>
      <w:r w:rsidRPr="00823E67">
        <w:rPr>
          <w:sz w:val="18"/>
          <w:szCs w:val="18"/>
        </w:rPr>
        <w:t>odměnách</w:t>
      </w:r>
      <w:r w:rsidR="00B7682A" w:rsidRPr="00823E67">
        <w:rPr>
          <w:sz w:val="18"/>
          <w:szCs w:val="18"/>
        </w:rPr>
        <w:t xml:space="preserve"> na základě této Smlouvy</w:t>
      </w:r>
      <w:r w:rsidR="00F52D1D" w:rsidRPr="00823E67">
        <w:rPr>
          <w:sz w:val="18"/>
          <w:szCs w:val="18"/>
        </w:rPr>
        <w:t>.</w:t>
      </w:r>
    </w:p>
    <w:p w14:paraId="316C0020" w14:textId="77777777" w:rsidR="00F52D1D" w:rsidRPr="00823E67" w:rsidRDefault="00F52D1D" w:rsidP="00BD685B">
      <w:pPr>
        <w:pStyle w:val="NormalWeb"/>
        <w:spacing w:before="0" w:beforeAutospacing="0" w:after="0" w:afterAutospacing="0"/>
        <w:ind w:right="-35"/>
        <w:rPr>
          <w:sz w:val="18"/>
          <w:szCs w:val="18"/>
        </w:rPr>
      </w:pPr>
    </w:p>
    <w:p w14:paraId="174D8A6B" w14:textId="77777777" w:rsidR="00F52D1D" w:rsidRPr="00823E67" w:rsidRDefault="00B7682A" w:rsidP="00BD685B">
      <w:pPr>
        <w:pStyle w:val="NormalWeb"/>
        <w:spacing w:before="0" w:beforeAutospacing="0" w:after="0" w:afterAutospacing="0"/>
        <w:ind w:right="-35"/>
        <w:rPr>
          <w:sz w:val="18"/>
          <w:szCs w:val="18"/>
        </w:rPr>
      </w:pPr>
      <w:r w:rsidRPr="00823E67">
        <w:rPr>
          <w:sz w:val="18"/>
          <w:szCs w:val="18"/>
        </w:rPr>
        <w:t>Vaše</w:t>
      </w:r>
      <w:r w:rsidR="00F52D1D" w:rsidRPr="00823E67">
        <w:rPr>
          <w:sz w:val="18"/>
          <w:szCs w:val="18"/>
        </w:rPr>
        <w:t xml:space="preserve"> osobní údaje v</w:t>
      </w:r>
      <w:r w:rsidR="00E275A7" w:rsidRPr="00823E67">
        <w:rPr>
          <w:sz w:val="18"/>
          <w:szCs w:val="18"/>
        </w:rPr>
        <w:t>e výše uvedeném</w:t>
      </w:r>
      <w:r w:rsidR="00F52D1D" w:rsidRPr="00823E67">
        <w:rPr>
          <w:sz w:val="18"/>
          <w:szCs w:val="18"/>
        </w:rPr>
        <w:t xml:space="preserve"> rozsahu </w:t>
      </w:r>
      <w:r w:rsidR="00106737" w:rsidRPr="00823E67">
        <w:rPr>
          <w:sz w:val="18"/>
          <w:szCs w:val="18"/>
        </w:rPr>
        <w:t>jsou</w:t>
      </w:r>
      <w:r w:rsidR="00F52D1D" w:rsidRPr="00823E67">
        <w:rPr>
          <w:sz w:val="18"/>
          <w:szCs w:val="18"/>
        </w:rPr>
        <w:t xml:space="preserve"> zpracovávány bez </w:t>
      </w:r>
      <w:r w:rsidRPr="00823E67">
        <w:rPr>
          <w:sz w:val="18"/>
          <w:szCs w:val="18"/>
        </w:rPr>
        <w:t>nutnosti získání Vašeho</w:t>
      </w:r>
      <w:r w:rsidR="00F52D1D" w:rsidRPr="00823E67">
        <w:rPr>
          <w:sz w:val="18"/>
          <w:szCs w:val="18"/>
        </w:rPr>
        <w:t xml:space="preserve"> souhlasu,</w:t>
      </w:r>
      <w:r w:rsidR="00DA3D95" w:rsidRPr="00823E67">
        <w:rPr>
          <w:sz w:val="18"/>
          <w:szCs w:val="18"/>
        </w:rPr>
        <w:t xml:space="preserve"> a</w:t>
      </w:r>
      <w:r w:rsidR="00DA3D95">
        <w:rPr>
          <w:sz w:val="18"/>
          <w:szCs w:val="18"/>
        </w:rPr>
        <w:t> </w:t>
      </w:r>
      <w:r w:rsidR="00F52D1D" w:rsidRPr="00823E67">
        <w:rPr>
          <w:sz w:val="18"/>
          <w:szCs w:val="18"/>
        </w:rPr>
        <w:t xml:space="preserve">to na základě </w:t>
      </w:r>
      <w:r w:rsidRPr="00823E67">
        <w:rPr>
          <w:sz w:val="18"/>
          <w:szCs w:val="18"/>
        </w:rPr>
        <w:t>právního titulu dle čl. 6 odst. 1 písm. b) GDPR (plnění smlouvy)</w:t>
      </w:r>
      <w:r w:rsidR="00F52D1D" w:rsidRPr="00823E67">
        <w:rPr>
          <w:sz w:val="18"/>
          <w:szCs w:val="18"/>
        </w:rPr>
        <w:t xml:space="preserve">. </w:t>
      </w:r>
    </w:p>
    <w:p w14:paraId="14C3E698" w14:textId="77777777" w:rsidR="00F52D1D" w:rsidRPr="00823E67" w:rsidRDefault="00F52D1D" w:rsidP="00BD685B">
      <w:pPr>
        <w:pStyle w:val="NormalWeb"/>
        <w:spacing w:before="0" w:beforeAutospacing="0" w:after="0" w:afterAutospacing="0"/>
        <w:ind w:right="-35"/>
        <w:rPr>
          <w:sz w:val="18"/>
          <w:szCs w:val="18"/>
        </w:rPr>
      </w:pPr>
    </w:p>
    <w:p w14:paraId="3A71FFC7" w14:textId="77777777" w:rsidR="00F52D1D" w:rsidRPr="00823E67" w:rsidRDefault="00F52D1D" w:rsidP="00BD685B">
      <w:pPr>
        <w:pStyle w:val="NormalWeb"/>
        <w:spacing w:before="0" w:beforeAutospacing="0" w:after="0" w:afterAutospacing="0"/>
        <w:ind w:right="-35"/>
        <w:rPr>
          <w:sz w:val="18"/>
          <w:szCs w:val="18"/>
        </w:rPr>
      </w:pPr>
      <w:r w:rsidRPr="00823E67">
        <w:rPr>
          <w:iCs/>
          <w:sz w:val="18"/>
          <w:szCs w:val="18"/>
        </w:rPr>
        <w:t>S</w:t>
      </w:r>
      <w:r w:rsidR="00B7682A" w:rsidRPr="00823E67">
        <w:rPr>
          <w:iCs/>
          <w:sz w:val="18"/>
          <w:szCs w:val="18"/>
        </w:rPr>
        <w:t>poleční správci</w:t>
      </w:r>
      <w:r w:rsidRPr="00823E67">
        <w:rPr>
          <w:iCs/>
          <w:sz w:val="18"/>
          <w:szCs w:val="18"/>
        </w:rPr>
        <w:t xml:space="preserve"> j</w:t>
      </w:r>
      <w:r w:rsidR="00B7682A" w:rsidRPr="00823E67">
        <w:rPr>
          <w:iCs/>
          <w:sz w:val="18"/>
          <w:szCs w:val="18"/>
        </w:rPr>
        <w:t>sou</w:t>
      </w:r>
      <w:r w:rsidRPr="00823E67">
        <w:rPr>
          <w:iCs/>
          <w:sz w:val="18"/>
          <w:szCs w:val="18"/>
        </w:rPr>
        <w:t xml:space="preserve"> oprávněn</w:t>
      </w:r>
      <w:r w:rsidR="00B7682A" w:rsidRPr="00823E67">
        <w:rPr>
          <w:iCs/>
          <w:sz w:val="18"/>
          <w:szCs w:val="18"/>
        </w:rPr>
        <w:t>i</w:t>
      </w:r>
      <w:r w:rsidRPr="00823E67">
        <w:rPr>
          <w:iCs/>
          <w:sz w:val="18"/>
          <w:szCs w:val="18"/>
        </w:rPr>
        <w:t xml:space="preserve"> zpracovávat osobní údaje automatizovaně</w:t>
      </w:r>
      <w:r w:rsidR="00DA3D95" w:rsidRPr="00823E67">
        <w:rPr>
          <w:iCs/>
          <w:sz w:val="18"/>
          <w:szCs w:val="18"/>
        </w:rPr>
        <w:t xml:space="preserve"> a</w:t>
      </w:r>
      <w:r w:rsidR="00DA3D95">
        <w:rPr>
          <w:iCs/>
          <w:sz w:val="18"/>
          <w:szCs w:val="18"/>
        </w:rPr>
        <w:t> </w:t>
      </w:r>
      <w:r w:rsidRPr="00823E67">
        <w:rPr>
          <w:iCs/>
          <w:sz w:val="18"/>
          <w:szCs w:val="18"/>
        </w:rPr>
        <w:t>manuálně,</w:t>
      </w:r>
      <w:r w:rsidR="00DA3D95" w:rsidRPr="00823E67">
        <w:rPr>
          <w:iCs/>
          <w:sz w:val="18"/>
          <w:szCs w:val="18"/>
        </w:rPr>
        <w:t xml:space="preserve"> a</w:t>
      </w:r>
      <w:r w:rsidR="00DA3D95">
        <w:rPr>
          <w:iCs/>
          <w:sz w:val="18"/>
          <w:szCs w:val="18"/>
        </w:rPr>
        <w:t> </w:t>
      </w:r>
      <w:r w:rsidRPr="00823E67">
        <w:rPr>
          <w:iCs/>
          <w:sz w:val="18"/>
          <w:szCs w:val="18"/>
        </w:rPr>
        <w:t>to s</w:t>
      </w:r>
      <w:r w:rsidR="00B7682A" w:rsidRPr="00823E67">
        <w:rPr>
          <w:iCs/>
          <w:sz w:val="18"/>
          <w:szCs w:val="18"/>
        </w:rPr>
        <w:t>a</w:t>
      </w:r>
      <w:r w:rsidRPr="00823E67">
        <w:rPr>
          <w:iCs/>
          <w:sz w:val="18"/>
          <w:szCs w:val="18"/>
        </w:rPr>
        <w:t>m</w:t>
      </w:r>
      <w:r w:rsidR="00B7682A" w:rsidRPr="00823E67">
        <w:rPr>
          <w:iCs/>
          <w:sz w:val="18"/>
          <w:szCs w:val="18"/>
        </w:rPr>
        <w:t>i</w:t>
      </w:r>
      <w:r w:rsidRPr="00823E67">
        <w:rPr>
          <w:iCs/>
          <w:sz w:val="18"/>
          <w:szCs w:val="18"/>
        </w:rPr>
        <w:t xml:space="preserve"> anebo prostřednictvím určených zpracovatelů, kterým S</w:t>
      </w:r>
      <w:r w:rsidR="00B7682A" w:rsidRPr="00823E67">
        <w:rPr>
          <w:iCs/>
          <w:sz w:val="18"/>
          <w:szCs w:val="18"/>
        </w:rPr>
        <w:t>poleční správci</w:t>
      </w:r>
      <w:r w:rsidRPr="00823E67">
        <w:rPr>
          <w:iCs/>
          <w:sz w:val="18"/>
          <w:szCs w:val="18"/>
        </w:rPr>
        <w:t xml:space="preserve"> před</w:t>
      </w:r>
      <w:r w:rsidR="00B7682A" w:rsidRPr="00823E67">
        <w:rPr>
          <w:iCs/>
          <w:sz w:val="18"/>
          <w:szCs w:val="18"/>
        </w:rPr>
        <w:t>ají</w:t>
      </w:r>
      <w:r w:rsidRPr="00823E67">
        <w:rPr>
          <w:iCs/>
          <w:sz w:val="18"/>
          <w:szCs w:val="18"/>
        </w:rPr>
        <w:t xml:space="preserve"> osobní údaje</w:t>
      </w:r>
      <w:r w:rsidR="00DA3D95" w:rsidRPr="00823E67">
        <w:rPr>
          <w:iCs/>
          <w:sz w:val="18"/>
          <w:szCs w:val="18"/>
        </w:rPr>
        <w:t xml:space="preserve"> v</w:t>
      </w:r>
      <w:r w:rsidR="00DA3D95">
        <w:rPr>
          <w:iCs/>
          <w:sz w:val="18"/>
          <w:szCs w:val="18"/>
        </w:rPr>
        <w:t> </w:t>
      </w:r>
      <w:r w:rsidRPr="00823E67">
        <w:rPr>
          <w:iCs/>
          <w:sz w:val="18"/>
          <w:szCs w:val="18"/>
        </w:rPr>
        <w:t>míře nezbytně nutné</w:t>
      </w:r>
      <w:r w:rsidRPr="00823E67">
        <w:rPr>
          <w:rFonts w:eastAsia="Calibri"/>
          <w:sz w:val="18"/>
          <w:szCs w:val="18"/>
        </w:rPr>
        <w:t xml:space="preserve"> pro splnění úkolu</w:t>
      </w:r>
      <w:r w:rsidRPr="00823E67">
        <w:rPr>
          <w:iCs/>
          <w:sz w:val="18"/>
          <w:szCs w:val="18"/>
        </w:rPr>
        <w:t xml:space="preserve">. </w:t>
      </w:r>
      <w:r w:rsidRPr="00823E67">
        <w:rPr>
          <w:sz w:val="18"/>
          <w:szCs w:val="18"/>
        </w:rPr>
        <w:t>S</w:t>
      </w:r>
      <w:r w:rsidR="00B7682A" w:rsidRPr="00823E67">
        <w:rPr>
          <w:sz w:val="18"/>
          <w:szCs w:val="18"/>
        </w:rPr>
        <w:t>poleční s</w:t>
      </w:r>
      <w:r w:rsidRPr="00823E67">
        <w:rPr>
          <w:sz w:val="18"/>
          <w:szCs w:val="18"/>
        </w:rPr>
        <w:t>právc</w:t>
      </w:r>
      <w:r w:rsidR="00B7682A" w:rsidRPr="00823E67">
        <w:rPr>
          <w:sz w:val="18"/>
          <w:szCs w:val="18"/>
        </w:rPr>
        <w:t>i</w:t>
      </w:r>
      <w:r w:rsidRPr="00823E67">
        <w:rPr>
          <w:sz w:val="18"/>
          <w:szCs w:val="18"/>
        </w:rPr>
        <w:t xml:space="preserve"> </w:t>
      </w:r>
      <w:r w:rsidR="00B7682A" w:rsidRPr="00823E67">
        <w:rPr>
          <w:sz w:val="18"/>
          <w:szCs w:val="18"/>
        </w:rPr>
        <w:t>Vám na Vaši žádost</w:t>
      </w:r>
      <w:r w:rsidRPr="00823E67">
        <w:rPr>
          <w:sz w:val="18"/>
          <w:szCs w:val="18"/>
        </w:rPr>
        <w:t xml:space="preserve"> sdělí aktuální </w:t>
      </w:r>
      <w:r w:rsidRPr="00823E67">
        <w:rPr>
          <w:b/>
          <w:sz w:val="18"/>
          <w:szCs w:val="18"/>
        </w:rPr>
        <w:t>seznam zpracovatelů</w:t>
      </w:r>
      <w:r w:rsidR="00DA3D95" w:rsidRPr="00823E67">
        <w:rPr>
          <w:b/>
          <w:sz w:val="18"/>
          <w:szCs w:val="18"/>
        </w:rPr>
        <w:t xml:space="preserve"> a</w:t>
      </w:r>
      <w:r w:rsidR="00DA3D95">
        <w:rPr>
          <w:b/>
          <w:sz w:val="18"/>
          <w:szCs w:val="18"/>
        </w:rPr>
        <w:t> </w:t>
      </w:r>
      <w:r w:rsidRPr="00823E67">
        <w:rPr>
          <w:b/>
          <w:sz w:val="18"/>
          <w:szCs w:val="18"/>
        </w:rPr>
        <w:t xml:space="preserve">příjemců </w:t>
      </w:r>
      <w:r w:rsidRPr="00823E67">
        <w:rPr>
          <w:sz w:val="18"/>
          <w:szCs w:val="18"/>
        </w:rPr>
        <w:t xml:space="preserve">prostřednictvím emailu, anebo dopisu. </w:t>
      </w:r>
      <w:r w:rsidR="00823E67" w:rsidRPr="00C852ED">
        <w:rPr>
          <w:sz w:val="18"/>
          <w:szCs w:val="18"/>
        </w:rPr>
        <w:t xml:space="preserve">Osobní údaje jsou </w:t>
      </w:r>
      <w:r w:rsidR="00823E67" w:rsidRPr="00C852ED">
        <w:rPr>
          <w:b/>
          <w:sz w:val="18"/>
          <w:szCs w:val="18"/>
        </w:rPr>
        <w:t>uchovány</w:t>
      </w:r>
      <w:r w:rsidR="00823E67" w:rsidRPr="00C852ED">
        <w:rPr>
          <w:sz w:val="18"/>
          <w:szCs w:val="18"/>
        </w:rPr>
        <w:t xml:space="preserve"> </w:t>
      </w:r>
      <w:r w:rsidR="00823E67" w:rsidRPr="00C852ED">
        <w:rPr>
          <w:b/>
          <w:sz w:val="18"/>
          <w:szCs w:val="18"/>
        </w:rPr>
        <w:t>na zabezpečených serverech</w:t>
      </w:r>
      <w:r w:rsidR="00DA3D95" w:rsidRPr="00C852ED">
        <w:rPr>
          <w:b/>
          <w:sz w:val="18"/>
          <w:szCs w:val="18"/>
        </w:rPr>
        <w:t xml:space="preserve"> a</w:t>
      </w:r>
      <w:r w:rsidR="00DA3D95">
        <w:rPr>
          <w:b/>
          <w:sz w:val="18"/>
          <w:szCs w:val="18"/>
        </w:rPr>
        <w:t> </w:t>
      </w:r>
      <w:r w:rsidR="00823E67" w:rsidRPr="00C852ED">
        <w:rPr>
          <w:b/>
          <w:sz w:val="18"/>
          <w:szCs w:val="18"/>
        </w:rPr>
        <w:t>mohou být předávány</w:t>
      </w:r>
      <w:r w:rsidR="00DA3D95" w:rsidRPr="00C852ED">
        <w:rPr>
          <w:b/>
          <w:sz w:val="18"/>
          <w:szCs w:val="18"/>
        </w:rPr>
        <w:t xml:space="preserve"> i</w:t>
      </w:r>
      <w:r w:rsidR="00DA3D95">
        <w:rPr>
          <w:b/>
          <w:sz w:val="18"/>
          <w:szCs w:val="18"/>
        </w:rPr>
        <w:t> </w:t>
      </w:r>
      <w:r w:rsidR="00823E67" w:rsidRPr="00C852ED">
        <w:rPr>
          <w:b/>
          <w:sz w:val="18"/>
          <w:szCs w:val="18"/>
        </w:rPr>
        <w:t>do zemí mimo Evropský hospodářský prostor.</w:t>
      </w:r>
      <w:r w:rsidR="00DA3D95" w:rsidRPr="00C852ED">
        <w:rPr>
          <w:sz w:val="18"/>
          <w:szCs w:val="18"/>
        </w:rPr>
        <w:t xml:space="preserve"> V</w:t>
      </w:r>
      <w:r w:rsidR="00DA3D95">
        <w:rPr>
          <w:sz w:val="18"/>
          <w:szCs w:val="18"/>
        </w:rPr>
        <w:t> </w:t>
      </w:r>
      <w:r w:rsidR="00823E67" w:rsidRPr="00C852ED">
        <w:rPr>
          <w:sz w:val="18"/>
          <w:szCs w:val="18"/>
        </w:rPr>
        <w:t>takovém případě bude ochrana Vašich osobních údajů zajištěna adekvátním způsobem prostřednictvím uzavření separátních smluv, jako jsou standardní smluvní doložky schválené Evropskou komisí, ledaže budou předávány do země,</w:t>
      </w:r>
      <w:r w:rsidR="00DA3D95" w:rsidRPr="00C852ED">
        <w:rPr>
          <w:sz w:val="18"/>
          <w:szCs w:val="18"/>
        </w:rPr>
        <w:t xml:space="preserve"> o</w:t>
      </w:r>
      <w:r w:rsidR="00DA3D95">
        <w:rPr>
          <w:sz w:val="18"/>
          <w:szCs w:val="18"/>
        </w:rPr>
        <w:t> </w:t>
      </w:r>
      <w:r w:rsidR="00823E67" w:rsidRPr="00C852ED">
        <w:rPr>
          <w:sz w:val="18"/>
          <w:szCs w:val="18"/>
        </w:rPr>
        <w:t>které Evropská komise vydala rozhodnutí uznávající, že je</w:t>
      </w:r>
      <w:r w:rsidR="00DA3D95" w:rsidRPr="00C852ED">
        <w:rPr>
          <w:sz w:val="18"/>
          <w:szCs w:val="18"/>
        </w:rPr>
        <w:t xml:space="preserve"> v</w:t>
      </w:r>
      <w:r w:rsidR="00DA3D95">
        <w:rPr>
          <w:sz w:val="18"/>
          <w:szCs w:val="18"/>
        </w:rPr>
        <w:t> </w:t>
      </w:r>
      <w:r w:rsidR="00823E67" w:rsidRPr="00C852ED">
        <w:rPr>
          <w:sz w:val="18"/>
          <w:szCs w:val="18"/>
        </w:rPr>
        <w:t>dané zemi zajištěna osobním údajům odpovídající ochrana.</w:t>
      </w:r>
    </w:p>
    <w:p w14:paraId="426E55BA" w14:textId="77777777" w:rsidR="00F52D1D" w:rsidRPr="00823E67" w:rsidRDefault="00F52D1D" w:rsidP="00BD685B">
      <w:pPr>
        <w:pStyle w:val="NormalWeb"/>
        <w:spacing w:before="0" w:beforeAutospacing="0" w:after="0" w:afterAutospacing="0"/>
        <w:ind w:right="-35"/>
        <w:rPr>
          <w:sz w:val="18"/>
          <w:szCs w:val="18"/>
        </w:rPr>
      </w:pPr>
    </w:p>
    <w:p w14:paraId="1DDB91A5" w14:textId="77777777" w:rsidR="00F52D1D" w:rsidRPr="00823E67" w:rsidRDefault="00F52D1D" w:rsidP="00BD685B">
      <w:pPr>
        <w:pStyle w:val="NormalWeb"/>
        <w:spacing w:before="0" w:beforeAutospacing="0" w:after="0" w:afterAutospacing="0"/>
        <w:ind w:right="-35"/>
        <w:rPr>
          <w:sz w:val="18"/>
          <w:szCs w:val="18"/>
        </w:rPr>
      </w:pPr>
      <w:r w:rsidRPr="00823E67">
        <w:rPr>
          <w:b/>
          <w:sz w:val="18"/>
          <w:szCs w:val="18"/>
        </w:rPr>
        <w:t>Údaje jsou zpracovávány pouze</w:t>
      </w:r>
      <w:r w:rsidRPr="00823E67">
        <w:rPr>
          <w:sz w:val="18"/>
          <w:szCs w:val="18"/>
        </w:rPr>
        <w:t xml:space="preserve"> </w:t>
      </w:r>
      <w:r w:rsidRPr="00823E67">
        <w:rPr>
          <w:b/>
          <w:sz w:val="18"/>
          <w:szCs w:val="18"/>
        </w:rPr>
        <w:t>po dobu nezbytně nutnou</w:t>
      </w:r>
      <w:r w:rsidRPr="00823E67">
        <w:rPr>
          <w:sz w:val="18"/>
          <w:szCs w:val="18"/>
        </w:rPr>
        <w:t xml:space="preserve"> ve vztahu</w:t>
      </w:r>
      <w:r w:rsidR="00DA3D95" w:rsidRPr="00823E67">
        <w:rPr>
          <w:sz w:val="18"/>
          <w:szCs w:val="18"/>
        </w:rPr>
        <w:t xml:space="preserve"> k</w:t>
      </w:r>
      <w:r w:rsidR="00DA3D95">
        <w:rPr>
          <w:sz w:val="18"/>
          <w:szCs w:val="18"/>
        </w:rPr>
        <w:t> </w:t>
      </w:r>
      <w:r w:rsidRPr="00823E67">
        <w:rPr>
          <w:sz w:val="18"/>
          <w:szCs w:val="18"/>
        </w:rPr>
        <w:t>jednotlivým účelům uvedeným výše. Doba uchování je doba trvání této Smlouvy</w:t>
      </w:r>
      <w:r w:rsidR="00DA3D95" w:rsidRPr="00823E67">
        <w:rPr>
          <w:sz w:val="18"/>
          <w:szCs w:val="18"/>
        </w:rPr>
        <w:t xml:space="preserve"> a</w:t>
      </w:r>
      <w:r w:rsidR="00DA3D95">
        <w:rPr>
          <w:sz w:val="18"/>
          <w:szCs w:val="18"/>
        </w:rPr>
        <w:t> </w:t>
      </w:r>
      <w:r w:rsidRPr="00823E67">
        <w:rPr>
          <w:sz w:val="18"/>
          <w:szCs w:val="18"/>
        </w:rPr>
        <w:t xml:space="preserve">po jejím zániku po dobu povinné archivace dokumentace ke klinickému hodnocení. </w:t>
      </w:r>
    </w:p>
    <w:p w14:paraId="0B6F2EF3" w14:textId="77777777" w:rsidR="00F52D1D" w:rsidRPr="00823E67" w:rsidRDefault="00F52D1D" w:rsidP="00BD685B">
      <w:pPr>
        <w:pStyle w:val="NormalWeb"/>
        <w:spacing w:before="0" w:beforeAutospacing="0" w:after="0" w:afterAutospacing="0"/>
        <w:ind w:right="-35"/>
        <w:rPr>
          <w:sz w:val="18"/>
          <w:szCs w:val="18"/>
        </w:rPr>
      </w:pPr>
    </w:p>
    <w:p w14:paraId="4368E91C" w14:textId="77777777" w:rsidR="00F52D1D" w:rsidRPr="00823E67" w:rsidRDefault="00F52D1D" w:rsidP="00BD685B">
      <w:pPr>
        <w:pStyle w:val="NormalWeb"/>
        <w:spacing w:before="0" w:beforeAutospacing="0" w:after="0" w:afterAutospacing="0"/>
        <w:ind w:right="-35"/>
        <w:rPr>
          <w:sz w:val="18"/>
          <w:szCs w:val="18"/>
        </w:rPr>
      </w:pPr>
      <w:r w:rsidRPr="00823E67">
        <w:rPr>
          <w:b/>
          <w:sz w:val="18"/>
          <w:szCs w:val="18"/>
        </w:rPr>
        <w:t>Po dobu zpracování osobních údajů má</w:t>
      </w:r>
      <w:r w:rsidR="00311F38" w:rsidRPr="00823E67">
        <w:rPr>
          <w:b/>
          <w:sz w:val="18"/>
          <w:szCs w:val="18"/>
        </w:rPr>
        <w:t>te</w:t>
      </w:r>
      <w:r w:rsidRPr="00823E67">
        <w:rPr>
          <w:b/>
          <w:sz w:val="18"/>
          <w:szCs w:val="18"/>
        </w:rPr>
        <w:t xml:space="preserve"> právo:</w:t>
      </w:r>
    </w:p>
    <w:p w14:paraId="2AC39FEE" w14:textId="77777777" w:rsidR="00F52D1D" w:rsidRPr="00823E67" w:rsidRDefault="00F52D1D" w:rsidP="00BD685B">
      <w:pPr>
        <w:pStyle w:val="NormalWeb"/>
        <w:numPr>
          <w:ilvl w:val="0"/>
          <w:numId w:val="37"/>
        </w:numPr>
        <w:snapToGrid w:val="0"/>
        <w:spacing w:before="0" w:beforeAutospacing="0" w:after="0" w:afterAutospacing="0"/>
        <w:ind w:left="426" w:right="-35" w:hanging="426"/>
        <w:rPr>
          <w:sz w:val="18"/>
          <w:szCs w:val="18"/>
        </w:rPr>
      </w:pPr>
      <w:r w:rsidRPr="00823E67">
        <w:rPr>
          <w:sz w:val="18"/>
          <w:szCs w:val="18"/>
        </w:rPr>
        <w:t>požádat Správce</w:t>
      </w:r>
      <w:r w:rsidR="00DA3D95" w:rsidRPr="00823E67">
        <w:rPr>
          <w:sz w:val="18"/>
          <w:szCs w:val="18"/>
        </w:rPr>
        <w:t xml:space="preserve"> o</w:t>
      </w:r>
      <w:r w:rsidR="00DA3D95">
        <w:rPr>
          <w:sz w:val="18"/>
          <w:szCs w:val="18"/>
        </w:rPr>
        <w:t> </w:t>
      </w:r>
      <w:r w:rsidRPr="00823E67">
        <w:rPr>
          <w:sz w:val="18"/>
          <w:szCs w:val="18"/>
        </w:rPr>
        <w:t>informaci, za jakým účelem jsou osobní údaje zpracovávány, které osobní údaje jsou zpracovávány včetně veškerých dostupných informací</w:t>
      </w:r>
      <w:r w:rsidR="00DA3D95" w:rsidRPr="00823E67">
        <w:rPr>
          <w:sz w:val="18"/>
          <w:szCs w:val="18"/>
        </w:rPr>
        <w:t xml:space="preserve"> o</w:t>
      </w:r>
      <w:r w:rsidR="00DA3D95">
        <w:rPr>
          <w:sz w:val="18"/>
          <w:szCs w:val="18"/>
        </w:rPr>
        <w:t> </w:t>
      </w:r>
      <w:r w:rsidRPr="00823E67">
        <w:rPr>
          <w:sz w:val="18"/>
          <w:szCs w:val="18"/>
        </w:rPr>
        <w:t>zdrojích zpracovávaných osobních údajů, povaze zpracování</w:t>
      </w:r>
      <w:r w:rsidR="00DA3D95" w:rsidRPr="00823E67">
        <w:rPr>
          <w:sz w:val="18"/>
          <w:szCs w:val="18"/>
        </w:rPr>
        <w:t xml:space="preserve"> a</w:t>
      </w:r>
      <w:r w:rsidR="00DA3D95">
        <w:rPr>
          <w:sz w:val="18"/>
          <w:szCs w:val="18"/>
        </w:rPr>
        <w:t> </w:t>
      </w:r>
      <w:r w:rsidRPr="00823E67">
        <w:rPr>
          <w:sz w:val="18"/>
          <w:szCs w:val="18"/>
        </w:rPr>
        <w:t>o příjemcích osobních údajů. Požádá</w:t>
      </w:r>
      <w:r w:rsidR="00311F38" w:rsidRPr="00823E67">
        <w:rPr>
          <w:sz w:val="18"/>
          <w:szCs w:val="18"/>
        </w:rPr>
        <w:t>te</w:t>
      </w:r>
      <w:r w:rsidRPr="00823E67">
        <w:rPr>
          <w:sz w:val="18"/>
          <w:szCs w:val="18"/>
        </w:rPr>
        <w:t>-li</w:t>
      </w:r>
      <w:r w:rsidR="00DA3D95" w:rsidRPr="00823E67">
        <w:rPr>
          <w:sz w:val="18"/>
          <w:szCs w:val="18"/>
        </w:rPr>
        <w:t xml:space="preserve"> o</w:t>
      </w:r>
      <w:r w:rsidR="00DA3D95">
        <w:rPr>
          <w:sz w:val="18"/>
          <w:szCs w:val="18"/>
        </w:rPr>
        <w:t> </w:t>
      </w:r>
      <w:r w:rsidRPr="00823E67">
        <w:rPr>
          <w:sz w:val="18"/>
          <w:szCs w:val="18"/>
        </w:rPr>
        <w:t xml:space="preserve">informaci týkající se zpracování svých osobních údajů, Správce </w:t>
      </w:r>
      <w:r w:rsidR="00311F38" w:rsidRPr="00823E67">
        <w:rPr>
          <w:sz w:val="18"/>
          <w:szCs w:val="18"/>
        </w:rPr>
        <w:t>Vám</w:t>
      </w:r>
      <w:r w:rsidRPr="00823E67">
        <w:rPr>
          <w:sz w:val="18"/>
          <w:szCs w:val="18"/>
        </w:rPr>
        <w:t xml:space="preserve"> tuto informaci bez zbytečného odkladu předá</w:t>
      </w:r>
      <w:r w:rsidR="00311F38" w:rsidRPr="00823E67">
        <w:rPr>
          <w:sz w:val="18"/>
          <w:szCs w:val="18"/>
        </w:rPr>
        <w:t xml:space="preserve"> (v případě opakovaných žádostí může Správce požadovat přiměřenou úhradu nákladů na poskytnutí informace)</w:t>
      </w:r>
      <w:r w:rsidR="00106737" w:rsidRPr="00823E67">
        <w:rPr>
          <w:sz w:val="18"/>
          <w:szCs w:val="18"/>
        </w:rPr>
        <w:t>;</w:t>
      </w:r>
    </w:p>
    <w:p w14:paraId="2DDB2F40" w14:textId="77777777" w:rsidR="00F52D1D" w:rsidRPr="00823E67" w:rsidRDefault="00F52D1D" w:rsidP="00BD685B">
      <w:pPr>
        <w:pStyle w:val="NormalWeb"/>
        <w:numPr>
          <w:ilvl w:val="0"/>
          <w:numId w:val="37"/>
        </w:numPr>
        <w:snapToGrid w:val="0"/>
        <w:spacing w:before="0" w:beforeAutospacing="0" w:after="0" w:afterAutospacing="0"/>
        <w:ind w:left="426" w:right="-35" w:hanging="426"/>
        <w:rPr>
          <w:sz w:val="18"/>
          <w:szCs w:val="18"/>
        </w:rPr>
      </w:pPr>
      <w:r w:rsidRPr="00823E67">
        <w:rPr>
          <w:sz w:val="18"/>
          <w:szCs w:val="18"/>
        </w:rPr>
        <w:t>na opravu</w:t>
      </w:r>
      <w:r w:rsidR="00DA3D95" w:rsidRPr="00823E67">
        <w:rPr>
          <w:sz w:val="18"/>
          <w:szCs w:val="18"/>
        </w:rPr>
        <w:t xml:space="preserve"> a</w:t>
      </w:r>
      <w:r w:rsidR="00DA3D95">
        <w:rPr>
          <w:sz w:val="18"/>
          <w:szCs w:val="18"/>
        </w:rPr>
        <w:t> </w:t>
      </w:r>
      <w:r w:rsidRPr="00823E67">
        <w:rPr>
          <w:sz w:val="18"/>
          <w:szCs w:val="18"/>
        </w:rPr>
        <w:t>doplnění nepřesných n</w:t>
      </w:r>
      <w:r w:rsidR="00106737" w:rsidRPr="00823E67">
        <w:rPr>
          <w:sz w:val="18"/>
          <w:szCs w:val="18"/>
        </w:rPr>
        <w:t>ebo nepravdivých osobních údajů;</w:t>
      </w:r>
    </w:p>
    <w:p w14:paraId="4CB07028" w14:textId="77777777" w:rsidR="00F52D1D" w:rsidRPr="00823E67" w:rsidRDefault="00F52D1D" w:rsidP="00BD685B">
      <w:pPr>
        <w:pStyle w:val="NormalWeb"/>
        <w:numPr>
          <w:ilvl w:val="0"/>
          <w:numId w:val="37"/>
        </w:numPr>
        <w:snapToGrid w:val="0"/>
        <w:spacing w:before="0" w:beforeAutospacing="0" w:after="0" w:afterAutospacing="0"/>
        <w:ind w:left="426" w:right="-35" w:hanging="426"/>
        <w:rPr>
          <w:sz w:val="18"/>
          <w:szCs w:val="18"/>
        </w:rPr>
      </w:pPr>
      <w:r w:rsidRPr="00823E67">
        <w:rPr>
          <w:sz w:val="18"/>
          <w:szCs w:val="18"/>
        </w:rPr>
        <w:t>požadovat vysvětlení, pokud zjistí</w:t>
      </w:r>
      <w:r w:rsidR="00311F38" w:rsidRPr="00823E67">
        <w:rPr>
          <w:sz w:val="18"/>
          <w:szCs w:val="18"/>
        </w:rPr>
        <w:t>te</w:t>
      </w:r>
      <w:r w:rsidRPr="00823E67">
        <w:rPr>
          <w:sz w:val="18"/>
          <w:szCs w:val="18"/>
        </w:rPr>
        <w:t xml:space="preserve"> nebo se domnívá</w:t>
      </w:r>
      <w:r w:rsidR="00311F38" w:rsidRPr="00823E67">
        <w:rPr>
          <w:sz w:val="18"/>
          <w:szCs w:val="18"/>
        </w:rPr>
        <w:t>te</w:t>
      </w:r>
      <w:r w:rsidRPr="00823E67">
        <w:rPr>
          <w:sz w:val="18"/>
          <w:szCs w:val="18"/>
        </w:rPr>
        <w:t>, že Správce provádí zpracování osobních údajů</w:t>
      </w:r>
      <w:r w:rsidR="00DA3D95" w:rsidRPr="00823E67">
        <w:rPr>
          <w:sz w:val="18"/>
          <w:szCs w:val="18"/>
        </w:rPr>
        <w:t xml:space="preserve"> v</w:t>
      </w:r>
      <w:r w:rsidR="00DA3D95">
        <w:rPr>
          <w:sz w:val="18"/>
          <w:szCs w:val="18"/>
        </w:rPr>
        <w:t> </w:t>
      </w:r>
      <w:r w:rsidRPr="00823E67">
        <w:rPr>
          <w:sz w:val="18"/>
          <w:szCs w:val="18"/>
        </w:rPr>
        <w:t>rozporu</w:t>
      </w:r>
      <w:r w:rsidR="00DA3D95" w:rsidRPr="00823E67">
        <w:rPr>
          <w:sz w:val="18"/>
          <w:szCs w:val="18"/>
        </w:rPr>
        <w:t xml:space="preserve"> s</w:t>
      </w:r>
      <w:r w:rsidR="00DA3D95">
        <w:rPr>
          <w:sz w:val="18"/>
          <w:szCs w:val="18"/>
        </w:rPr>
        <w:t> </w:t>
      </w:r>
      <w:r w:rsidRPr="00823E67">
        <w:rPr>
          <w:sz w:val="18"/>
          <w:szCs w:val="18"/>
        </w:rPr>
        <w:t>ochranou soukromého</w:t>
      </w:r>
      <w:r w:rsidR="00DA3D95" w:rsidRPr="00823E67">
        <w:rPr>
          <w:sz w:val="18"/>
          <w:szCs w:val="18"/>
        </w:rPr>
        <w:t xml:space="preserve"> a</w:t>
      </w:r>
      <w:r w:rsidR="00DA3D95">
        <w:rPr>
          <w:sz w:val="18"/>
          <w:szCs w:val="18"/>
        </w:rPr>
        <w:t> </w:t>
      </w:r>
      <w:r w:rsidRPr="00823E67">
        <w:rPr>
          <w:sz w:val="18"/>
          <w:szCs w:val="18"/>
        </w:rPr>
        <w:t>osobního života nebo</w:t>
      </w:r>
      <w:r w:rsidR="00DA3D95" w:rsidRPr="00823E67">
        <w:rPr>
          <w:sz w:val="18"/>
          <w:szCs w:val="18"/>
        </w:rPr>
        <w:t xml:space="preserve"> v</w:t>
      </w:r>
      <w:r w:rsidR="00DA3D95">
        <w:rPr>
          <w:sz w:val="18"/>
          <w:szCs w:val="18"/>
        </w:rPr>
        <w:t> </w:t>
      </w:r>
      <w:r w:rsidRPr="00823E67">
        <w:rPr>
          <w:sz w:val="18"/>
          <w:szCs w:val="18"/>
        </w:rPr>
        <w:t xml:space="preserve">rozporu se zákonem, případně požadovat, aby </w:t>
      </w:r>
      <w:r w:rsidR="00311F38" w:rsidRPr="00823E67">
        <w:rPr>
          <w:sz w:val="18"/>
          <w:szCs w:val="18"/>
        </w:rPr>
        <w:t xml:space="preserve">Správce </w:t>
      </w:r>
      <w:r w:rsidR="00106737" w:rsidRPr="00823E67">
        <w:rPr>
          <w:sz w:val="18"/>
          <w:szCs w:val="18"/>
        </w:rPr>
        <w:t>odstranil vzniklý stav;</w:t>
      </w:r>
    </w:p>
    <w:p w14:paraId="27CB9A6E" w14:textId="77777777" w:rsidR="00F52D1D" w:rsidRPr="00823E67" w:rsidRDefault="00F52D1D" w:rsidP="00BD685B">
      <w:pPr>
        <w:pStyle w:val="NormalWeb"/>
        <w:numPr>
          <w:ilvl w:val="0"/>
          <w:numId w:val="37"/>
        </w:numPr>
        <w:snapToGrid w:val="0"/>
        <w:spacing w:before="0" w:beforeAutospacing="0" w:after="0" w:afterAutospacing="0"/>
        <w:ind w:left="426" w:right="-35" w:hanging="426"/>
        <w:rPr>
          <w:sz w:val="18"/>
          <w:szCs w:val="18"/>
        </w:rPr>
      </w:pPr>
      <w:r w:rsidRPr="00823E67">
        <w:rPr>
          <w:sz w:val="18"/>
          <w:szCs w:val="18"/>
        </w:rPr>
        <w:t>obrátit se na Úřad pro ochranu osobních údajů;</w:t>
      </w:r>
    </w:p>
    <w:p w14:paraId="48F03704" w14:textId="77777777" w:rsidR="008A37F5" w:rsidRPr="00823E67" w:rsidRDefault="00F52D1D" w:rsidP="00BD685B">
      <w:pPr>
        <w:pStyle w:val="NormalWeb"/>
        <w:numPr>
          <w:ilvl w:val="0"/>
          <w:numId w:val="37"/>
        </w:numPr>
        <w:snapToGrid w:val="0"/>
        <w:spacing w:before="0" w:beforeAutospacing="0" w:after="0" w:afterAutospacing="0"/>
        <w:ind w:left="426" w:right="-35" w:hanging="426"/>
        <w:rPr>
          <w:sz w:val="18"/>
          <w:szCs w:val="18"/>
        </w:rPr>
      </w:pPr>
      <w:r w:rsidRPr="00823E67">
        <w:rPr>
          <w:sz w:val="18"/>
          <w:szCs w:val="18"/>
        </w:rPr>
        <w:t xml:space="preserve">na výmaz osobních údajů, nejsou-li již osobní údaje potřebné pro účely, pro které byly shromážděny či jinak zpracovány, anebo </w:t>
      </w:r>
      <w:r w:rsidR="00106737" w:rsidRPr="00823E67">
        <w:rPr>
          <w:sz w:val="18"/>
          <w:szCs w:val="18"/>
        </w:rPr>
        <w:t>je-li zjištěno</w:t>
      </w:r>
      <w:r w:rsidRPr="00823E67">
        <w:rPr>
          <w:sz w:val="18"/>
          <w:szCs w:val="18"/>
        </w:rPr>
        <w:t>, že</w:t>
      </w:r>
      <w:r w:rsidR="00106737" w:rsidRPr="00823E67">
        <w:rPr>
          <w:sz w:val="18"/>
          <w:szCs w:val="18"/>
        </w:rPr>
        <w:t xml:space="preserve"> byly zpracovávány protiprávně;</w:t>
      </w:r>
    </w:p>
    <w:p w14:paraId="427B721D" w14:textId="77777777" w:rsidR="00F52D1D" w:rsidRPr="00823E67" w:rsidRDefault="00F52D1D" w:rsidP="00BD685B">
      <w:pPr>
        <w:pStyle w:val="NormalWeb"/>
        <w:numPr>
          <w:ilvl w:val="0"/>
          <w:numId w:val="37"/>
        </w:numPr>
        <w:snapToGrid w:val="0"/>
        <w:spacing w:before="0" w:beforeAutospacing="0" w:after="0" w:afterAutospacing="0"/>
        <w:ind w:left="426" w:right="-35" w:hanging="426"/>
        <w:rPr>
          <w:sz w:val="18"/>
          <w:szCs w:val="18"/>
        </w:rPr>
      </w:pPr>
      <w:r w:rsidRPr="00823E67">
        <w:rPr>
          <w:sz w:val="18"/>
          <w:szCs w:val="18"/>
        </w:rPr>
        <w:t>na omezení zpracování osobních údajů</w:t>
      </w:r>
      <w:r w:rsidR="00DA3D95" w:rsidRPr="00823E67">
        <w:rPr>
          <w:sz w:val="18"/>
          <w:szCs w:val="18"/>
        </w:rPr>
        <w:t xml:space="preserve"> a</w:t>
      </w:r>
      <w:r w:rsidR="00DA3D95">
        <w:rPr>
          <w:sz w:val="18"/>
          <w:szCs w:val="18"/>
        </w:rPr>
        <w:t> </w:t>
      </w:r>
      <w:r w:rsidRPr="00823E67">
        <w:rPr>
          <w:sz w:val="18"/>
          <w:szCs w:val="18"/>
        </w:rPr>
        <w:t xml:space="preserve">právo na přenositelnost údajů dle podmínek stanovených </w:t>
      </w:r>
      <w:r w:rsidR="008A37F5" w:rsidRPr="00823E67">
        <w:rPr>
          <w:sz w:val="18"/>
          <w:szCs w:val="18"/>
        </w:rPr>
        <w:t>GDPR</w:t>
      </w:r>
      <w:r w:rsidR="00106737" w:rsidRPr="00823E67">
        <w:rPr>
          <w:sz w:val="18"/>
          <w:szCs w:val="18"/>
        </w:rPr>
        <w:t>.</w:t>
      </w:r>
      <w:r w:rsidRPr="00823E67">
        <w:rPr>
          <w:sz w:val="18"/>
          <w:szCs w:val="18"/>
        </w:rPr>
        <w:t xml:space="preserve"> </w:t>
      </w:r>
    </w:p>
    <w:p w14:paraId="14D59E53" w14:textId="77777777" w:rsidR="00106737" w:rsidRPr="00823E67" w:rsidRDefault="00106737" w:rsidP="00BD685B">
      <w:pPr>
        <w:pStyle w:val="NormalWeb"/>
        <w:spacing w:before="0" w:beforeAutospacing="0" w:after="0" w:afterAutospacing="0"/>
        <w:ind w:left="426" w:right="-35" w:hanging="426"/>
        <w:rPr>
          <w:sz w:val="18"/>
          <w:szCs w:val="18"/>
        </w:rPr>
      </w:pPr>
    </w:p>
    <w:p w14:paraId="62279D2F" w14:textId="77777777" w:rsidR="00F52D1D" w:rsidRPr="00823E67" w:rsidRDefault="00F52D1D" w:rsidP="00BD685B">
      <w:pPr>
        <w:pStyle w:val="NormalWeb"/>
        <w:spacing w:before="0" w:beforeAutospacing="0" w:after="0" w:afterAutospacing="0"/>
        <w:ind w:left="426" w:right="-35" w:hanging="426"/>
        <w:rPr>
          <w:sz w:val="18"/>
          <w:szCs w:val="18"/>
        </w:rPr>
      </w:pPr>
      <w:r w:rsidRPr="00823E67">
        <w:rPr>
          <w:sz w:val="18"/>
          <w:szCs w:val="18"/>
        </w:rPr>
        <w:t xml:space="preserve">Správce je povinen Vám bez zbytečného odkladu umožnit </w:t>
      </w:r>
      <w:r w:rsidR="00BD685B" w:rsidRPr="00823E67">
        <w:rPr>
          <w:sz w:val="18"/>
          <w:szCs w:val="18"/>
        </w:rPr>
        <w:t>uplatnění</w:t>
      </w:r>
      <w:r w:rsidRPr="00823E67">
        <w:rPr>
          <w:sz w:val="18"/>
          <w:szCs w:val="18"/>
        </w:rPr>
        <w:t xml:space="preserve"> těchto práv.</w:t>
      </w:r>
    </w:p>
    <w:p w14:paraId="24C5F568" w14:textId="2BC7662D" w:rsidR="00A026C5" w:rsidRDefault="00F52D1D" w:rsidP="00823E67">
      <w:pPr>
        <w:ind w:right="-35"/>
        <w:rPr>
          <w:rStyle w:val="Hyperlink"/>
          <w:sz w:val="18"/>
          <w:szCs w:val="18"/>
        </w:rPr>
      </w:pPr>
      <w:r w:rsidRPr="00823E67">
        <w:rPr>
          <w:sz w:val="18"/>
          <w:szCs w:val="18"/>
        </w:rPr>
        <w:t>Kontaktní adresou pověřence pro ochranu osobních údajů, na něhož můžete směřovat jakékoli dotazy či žádosti</w:t>
      </w:r>
      <w:r w:rsidR="00C3669E" w:rsidRPr="00823E67">
        <w:rPr>
          <w:sz w:val="18"/>
          <w:szCs w:val="18"/>
        </w:rPr>
        <w:t>,</w:t>
      </w:r>
      <w:r w:rsidRPr="00823E67">
        <w:rPr>
          <w:sz w:val="18"/>
          <w:szCs w:val="18"/>
        </w:rPr>
        <w:t xml:space="preserve"> je </w:t>
      </w:r>
      <w:r w:rsidR="0043346B" w:rsidRPr="00543158">
        <w:rPr>
          <w:b/>
          <w:szCs w:val="22"/>
          <w:highlight w:val="black"/>
        </w:rPr>
        <w:t>xxxxxxxxxxxxxxxxxxxx</w:t>
      </w:r>
      <w:r w:rsidR="0043346B">
        <w:t xml:space="preserve"> </w:t>
      </w:r>
      <w:hyperlink r:id="rId16" w:history="1"/>
      <w:r w:rsidRPr="00823E67">
        <w:rPr>
          <w:rStyle w:val="Hyperlink"/>
          <w:sz w:val="18"/>
          <w:szCs w:val="18"/>
        </w:rPr>
        <w:t>.</w:t>
      </w:r>
    </w:p>
    <w:p w14:paraId="59646EBF" w14:textId="77777777" w:rsidR="0099729C" w:rsidRDefault="0099729C">
      <w:pPr>
        <w:spacing w:before="0"/>
        <w:ind w:right="0"/>
        <w:jc w:val="left"/>
        <w:rPr>
          <w:rFonts w:cs="Arial"/>
          <w:b/>
          <w:caps/>
          <w:snapToGrid/>
          <w:color w:val="auto"/>
          <w:kern w:val="32"/>
          <w:sz w:val="20"/>
          <w:szCs w:val="32"/>
          <w:lang w:eastAsia="en-US"/>
        </w:rPr>
      </w:pPr>
      <w:r>
        <w:rPr>
          <w:rFonts w:cs="Arial"/>
          <w:bCs/>
          <w:sz w:val="20"/>
        </w:rPr>
        <w:br w:type="page"/>
      </w:r>
    </w:p>
    <w:p w14:paraId="7CF978AA" w14:textId="77777777" w:rsidR="0099729C" w:rsidRDefault="0099729C" w:rsidP="0099729C">
      <w:pPr>
        <w:pStyle w:val="Heading1"/>
        <w:jc w:val="right"/>
      </w:pPr>
      <w:r w:rsidRPr="00823E67">
        <w:rPr>
          <w:szCs w:val="22"/>
        </w:rPr>
        <w:lastRenderedPageBreak/>
        <w:t xml:space="preserve">Příloha č. </w:t>
      </w:r>
      <w:r>
        <w:rPr>
          <w:szCs w:val="22"/>
        </w:rPr>
        <w:t>4</w:t>
      </w:r>
    </w:p>
    <w:p w14:paraId="09970573" w14:textId="77777777" w:rsidR="008F596E" w:rsidRDefault="0099729C" w:rsidP="00EA51C6">
      <w:pPr>
        <w:pStyle w:val="Heading1"/>
      </w:pPr>
      <w:r w:rsidRPr="00974C78">
        <w:t>Finanční kalkulace Poskytovatele</w:t>
      </w:r>
    </w:p>
    <w:p w14:paraId="01B8D1A4" w14:textId="77777777" w:rsidR="0099729C" w:rsidRPr="0099729C" w:rsidRDefault="0099729C" w:rsidP="0099729C">
      <w:pPr>
        <w:rPr>
          <w:lang w:eastAsia="en-US"/>
        </w:rPr>
      </w:pPr>
    </w:p>
    <w:tbl>
      <w:tblPr>
        <w:tblW w:w="10778" w:type="dxa"/>
        <w:jc w:val="center"/>
        <w:tblLayout w:type="fixed"/>
        <w:tblCellMar>
          <w:left w:w="70" w:type="dxa"/>
          <w:right w:w="70" w:type="dxa"/>
        </w:tblCellMar>
        <w:tblLook w:val="04A0" w:firstRow="1" w:lastRow="0" w:firstColumn="1" w:lastColumn="0" w:noHBand="0" w:noVBand="1"/>
      </w:tblPr>
      <w:tblGrid>
        <w:gridCol w:w="3118"/>
        <w:gridCol w:w="1532"/>
        <w:gridCol w:w="1532"/>
        <w:gridCol w:w="1532"/>
        <w:gridCol w:w="1532"/>
        <w:gridCol w:w="1532"/>
      </w:tblGrid>
      <w:tr w:rsidR="0099729C" w:rsidRPr="0099729C" w14:paraId="0402FE2F" w14:textId="77777777" w:rsidTr="0043346B">
        <w:trPr>
          <w:trHeight w:val="20"/>
          <w:jc w:val="center"/>
        </w:trPr>
        <w:tc>
          <w:tcPr>
            <w:tcW w:w="3118" w:type="dxa"/>
            <w:tcBorders>
              <w:top w:val="single" w:sz="4" w:space="0" w:color="auto"/>
              <w:left w:val="single" w:sz="8" w:space="0" w:color="auto"/>
              <w:bottom w:val="single" w:sz="4" w:space="0" w:color="auto"/>
              <w:right w:val="single" w:sz="4" w:space="0" w:color="auto"/>
            </w:tcBorders>
            <w:shd w:val="clear" w:color="auto" w:fill="000000" w:themeFill="text1"/>
            <w:noWrap/>
            <w:vAlign w:val="center"/>
          </w:tcPr>
          <w:p w14:paraId="2A4F3148" w14:textId="26C7C19D" w:rsidR="0099729C" w:rsidRPr="0099729C" w:rsidRDefault="0099729C" w:rsidP="0099729C">
            <w:pPr>
              <w:spacing w:before="0"/>
              <w:ind w:right="0"/>
              <w:jc w:val="center"/>
              <w:rPr>
                <w:rFonts w:cs="Arial"/>
                <w:b/>
                <w:bCs/>
                <w:snapToGrid/>
                <w:color w:val="auto"/>
                <w:sz w:val="20"/>
              </w:rPr>
            </w:pPr>
          </w:p>
        </w:tc>
        <w:tc>
          <w:tcPr>
            <w:tcW w:w="1532" w:type="dxa"/>
            <w:tcBorders>
              <w:top w:val="single" w:sz="4" w:space="0" w:color="auto"/>
              <w:left w:val="nil"/>
              <w:bottom w:val="nil"/>
              <w:right w:val="single" w:sz="4" w:space="0" w:color="auto"/>
            </w:tcBorders>
            <w:shd w:val="clear" w:color="auto" w:fill="000000" w:themeFill="text1"/>
            <w:vAlign w:val="center"/>
          </w:tcPr>
          <w:p w14:paraId="3B22738C" w14:textId="0F0DFDA1" w:rsidR="0099729C" w:rsidRPr="0099729C" w:rsidRDefault="0099729C" w:rsidP="0099729C">
            <w:pPr>
              <w:spacing w:before="0"/>
              <w:ind w:right="0"/>
              <w:jc w:val="center"/>
              <w:rPr>
                <w:rFonts w:cs="Arial"/>
                <w:b/>
                <w:bCs/>
                <w:snapToGrid/>
                <w:color w:val="auto"/>
                <w:sz w:val="20"/>
              </w:rPr>
            </w:pPr>
          </w:p>
        </w:tc>
        <w:tc>
          <w:tcPr>
            <w:tcW w:w="1532" w:type="dxa"/>
            <w:tcBorders>
              <w:top w:val="single" w:sz="4" w:space="0" w:color="auto"/>
              <w:left w:val="nil"/>
              <w:bottom w:val="nil"/>
              <w:right w:val="single" w:sz="4" w:space="0" w:color="auto"/>
            </w:tcBorders>
            <w:shd w:val="clear" w:color="auto" w:fill="000000" w:themeFill="text1"/>
            <w:vAlign w:val="center"/>
          </w:tcPr>
          <w:p w14:paraId="33B78AEA" w14:textId="1CA8B3FF" w:rsidR="0099729C" w:rsidRPr="0099729C" w:rsidRDefault="0099729C" w:rsidP="0099729C">
            <w:pPr>
              <w:spacing w:before="0"/>
              <w:ind w:right="0"/>
              <w:jc w:val="center"/>
              <w:rPr>
                <w:rFonts w:cs="Arial"/>
                <w:b/>
                <w:bCs/>
                <w:snapToGrid/>
                <w:color w:val="auto"/>
                <w:sz w:val="20"/>
              </w:rPr>
            </w:pPr>
          </w:p>
        </w:tc>
        <w:tc>
          <w:tcPr>
            <w:tcW w:w="1532" w:type="dxa"/>
            <w:tcBorders>
              <w:top w:val="single" w:sz="4" w:space="0" w:color="auto"/>
              <w:left w:val="nil"/>
              <w:bottom w:val="nil"/>
              <w:right w:val="single" w:sz="4" w:space="0" w:color="auto"/>
            </w:tcBorders>
            <w:shd w:val="clear" w:color="auto" w:fill="000000" w:themeFill="text1"/>
            <w:vAlign w:val="center"/>
          </w:tcPr>
          <w:p w14:paraId="235910AC" w14:textId="5FFA33F9" w:rsidR="0099729C" w:rsidRPr="0099729C" w:rsidRDefault="0099729C" w:rsidP="0099729C">
            <w:pPr>
              <w:spacing w:before="0"/>
              <w:ind w:right="0"/>
              <w:jc w:val="center"/>
              <w:rPr>
                <w:rFonts w:cs="Arial"/>
                <w:b/>
                <w:bCs/>
                <w:snapToGrid/>
                <w:color w:val="auto"/>
                <w:sz w:val="20"/>
              </w:rPr>
            </w:pPr>
          </w:p>
        </w:tc>
        <w:tc>
          <w:tcPr>
            <w:tcW w:w="1532" w:type="dxa"/>
            <w:tcBorders>
              <w:top w:val="single" w:sz="4" w:space="0" w:color="auto"/>
              <w:left w:val="nil"/>
              <w:bottom w:val="nil"/>
              <w:right w:val="single" w:sz="4" w:space="0" w:color="auto"/>
            </w:tcBorders>
            <w:shd w:val="clear" w:color="auto" w:fill="000000" w:themeFill="text1"/>
            <w:vAlign w:val="center"/>
          </w:tcPr>
          <w:p w14:paraId="2AE14BE9" w14:textId="069A13E7" w:rsidR="0099729C" w:rsidRPr="0099729C" w:rsidRDefault="0099729C" w:rsidP="0099729C">
            <w:pPr>
              <w:spacing w:before="0"/>
              <w:ind w:right="0"/>
              <w:jc w:val="center"/>
              <w:rPr>
                <w:rFonts w:cs="Arial"/>
                <w:b/>
                <w:bCs/>
                <w:snapToGrid/>
                <w:color w:val="auto"/>
                <w:sz w:val="20"/>
              </w:rPr>
            </w:pPr>
          </w:p>
        </w:tc>
        <w:tc>
          <w:tcPr>
            <w:tcW w:w="1532" w:type="dxa"/>
            <w:tcBorders>
              <w:top w:val="single" w:sz="4" w:space="0" w:color="auto"/>
              <w:left w:val="nil"/>
              <w:bottom w:val="single" w:sz="4" w:space="0" w:color="auto"/>
              <w:right w:val="single" w:sz="4" w:space="0" w:color="auto"/>
            </w:tcBorders>
            <w:shd w:val="clear" w:color="auto" w:fill="000000" w:themeFill="text1"/>
            <w:vAlign w:val="center"/>
          </w:tcPr>
          <w:p w14:paraId="2029F0AE" w14:textId="1BA79209" w:rsidR="0099729C" w:rsidRPr="0099729C" w:rsidRDefault="0099729C" w:rsidP="0099729C">
            <w:pPr>
              <w:spacing w:before="0"/>
              <w:ind w:right="0"/>
              <w:jc w:val="center"/>
              <w:rPr>
                <w:rFonts w:cs="Arial"/>
                <w:b/>
                <w:bCs/>
                <w:snapToGrid/>
                <w:color w:val="auto"/>
                <w:sz w:val="20"/>
              </w:rPr>
            </w:pPr>
          </w:p>
        </w:tc>
      </w:tr>
      <w:tr w:rsidR="0099729C" w:rsidRPr="0099729C" w14:paraId="66F27467"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01DE02AE" w14:textId="0E36B5F2" w:rsidR="0099729C" w:rsidRPr="0099729C" w:rsidRDefault="0099729C" w:rsidP="0099729C">
            <w:pPr>
              <w:spacing w:before="0"/>
              <w:ind w:right="0"/>
              <w:jc w:val="left"/>
              <w:rPr>
                <w:rFonts w:cs="Arial"/>
                <w:snapToGrid/>
                <w:color w:val="auto"/>
                <w:sz w:val="20"/>
              </w:rPr>
            </w:pPr>
          </w:p>
        </w:tc>
        <w:tc>
          <w:tcPr>
            <w:tcW w:w="1532" w:type="dxa"/>
            <w:tcBorders>
              <w:top w:val="single" w:sz="4" w:space="0" w:color="auto"/>
              <w:left w:val="nil"/>
              <w:bottom w:val="single" w:sz="4" w:space="0" w:color="auto"/>
              <w:right w:val="single" w:sz="4" w:space="0" w:color="auto"/>
            </w:tcBorders>
            <w:shd w:val="clear" w:color="auto" w:fill="000000" w:themeFill="text1"/>
            <w:noWrap/>
            <w:vAlign w:val="center"/>
          </w:tcPr>
          <w:p w14:paraId="3D198A21" w14:textId="22B17DE0" w:rsidR="0099729C" w:rsidRPr="0099729C" w:rsidRDefault="0099729C" w:rsidP="0099729C">
            <w:pPr>
              <w:spacing w:before="0"/>
              <w:ind w:right="0"/>
              <w:jc w:val="center"/>
              <w:rPr>
                <w:rFonts w:cs="Arial"/>
                <w:snapToGrid/>
                <w:color w:val="auto"/>
                <w:sz w:val="20"/>
              </w:rPr>
            </w:pPr>
          </w:p>
        </w:tc>
        <w:tc>
          <w:tcPr>
            <w:tcW w:w="1532" w:type="dxa"/>
            <w:tcBorders>
              <w:top w:val="single" w:sz="4" w:space="0" w:color="auto"/>
              <w:left w:val="nil"/>
              <w:bottom w:val="single" w:sz="4" w:space="0" w:color="auto"/>
              <w:right w:val="single" w:sz="4" w:space="0" w:color="auto"/>
            </w:tcBorders>
            <w:shd w:val="clear" w:color="auto" w:fill="000000" w:themeFill="text1"/>
            <w:noWrap/>
            <w:vAlign w:val="center"/>
          </w:tcPr>
          <w:p w14:paraId="17D4E152" w14:textId="03C11E3B" w:rsidR="0099729C" w:rsidRPr="0099729C" w:rsidRDefault="0099729C" w:rsidP="0099729C">
            <w:pPr>
              <w:spacing w:before="0"/>
              <w:ind w:right="0"/>
              <w:jc w:val="center"/>
              <w:rPr>
                <w:rFonts w:cs="Arial"/>
                <w:snapToGrid/>
                <w:color w:val="auto"/>
                <w:sz w:val="20"/>
              </w:rPr>
            </w:pPr>
          </w:p>
        </w:tc>
        <w:tc>
          <w:tcPr>
            <w:tcW w:w="1532" w:type="dxa"/>
            <w:tcBorders>
              <w:top w:val="single" w:sz="4" w:space="0" w:color="auto"/>
              <w:left w:val="nil"/>
              <w:bottom w:val="single" w:sz="4" w:space="0" w:color="auto"/>
              <w:right w:val="single" w:sz="4" w:space="0" w:color="auto"/>
            </w:tcBorders>
            <w:shd w:val="clear" w:color="auto" w:fill="000000" w:themeFill="text1"/>
            <w:noWrap/>
            <w:vAlign w:val="center"/>
          </w:tcPr>
          <w:p w14:paraId="5CD4BC49" w14:textId="43C550FF" w:rsidR="0099729C" w:rsidRPr="0099729C" w:rsidRDefault="0099729C" w:rsidP="0099729C">
            <w:pPr>
              <w:spacing w:before="0"/>
              <w:ind w:right="0"/>
              <w:jc w:val="center"/>
              <w:rPr>
                <w:rFonts w:cs="Arial"/>
                <w:snapToGrid/>
                <w:color w:val="auto"/>
                <w:sz w:val="20"/>
              </w:rPr>
            </w:pPr>
          </w:p>
        </w:tc>
        <w:tc>
          <w:tcPr>
            <w:tcW w:w="1532" w:type="dxa"/>
            <w:tcBorders>
              <w:top w:val="single" w:sz="4" w:space="0" w:color="auto"/>
              <w:left w:val="nil"/>
              <w:bottom w:val="single" w:sz="4" w:space="0" w:color="auto"/>
              <w:right w:val="single" w:sz="4" w:space="0" w:color="auto"/>
            </w:tcBorders>
            <w:shd w:val="clear" w:color="auto" w:fill="000000" w:themeFill="text1"/>
            <w:noWrap/>
            <w:vAlign w:val="center"/>
          </w:tcPr>
          <w:p w14:paraId="684830E2" w14:textId="4380EB0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4882B50" w14:textId="585B5962" w:rsidR="0099729C" w:rsidRPr="0099729C" w:rsidRDefault="0099729C" w:rsidP="0099729C">
            <w:pPr>
              <w:spacing w:before="0"/>
              <w:ind w:right="0"/>
              <w:jc w:val="center"/>
              <w:rPr>
                <w:rFonts w:cs="Arial"/>
                <w:snapToGrid/>
                <w:color w:val="auto"/>
                <w:sz w:val="20"/>
              </w:rPr>
            </w:pPr>
          </w:p>
        </w:tc>
      </w:tr>
      <w:tr w:rsidR="0099729C" w:rsidRPr="0099729C" w14:paraId="3A1D7743"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E68732C" w14:textId="736E3337"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817646F" w14:textId="3CF739B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474BD23" w14:textId="1F05CF8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D888DC8" w14:textId="3BF0C6C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AB3EF9F" w14:textId="5A77AB3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3FC88EA" w14:textId="63EEC7E6" w:rsidR="0099729C" w:rsidRPr="0099729C" w:rsidRDefault="0099729C" w:rsidP="0099729C">
            <w:pPr>
              <w:spacing w:before="0"/>
              <w:ind w:right="0"/>
              <w:jc w:val="center"/>
              <w:rPr>
                <w:rFonts w:cs="Arial"/>
                <w:snapToGrid/>
                <w:sz w:val="20"/>
              </w:rPr>
            </w:pPr>
          </w:p>
        </w:tc>
      </w:tr>
      <w:tr w:rsidR="0099729C" w:rsidRPr="0099729C" w14:paraId="533FF8FD"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77521BB" w14:textId="61D5267A"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39BB4FD" w14:textId="1C78D02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77B0E47" w14:textId="313013E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6DF6E65" w14:textId="1CA2EB7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9ADFCD" w14:textId="1F18FCB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887D6A" w14:textId="65AFA9FB" w:rsidR="0099729C" w:rsidRPr="0099729C" w:rsidRDefault="0099729C" w:rsidP="0099729C">
            <w:pPr>
              <w:spacing w:before="0"/>
              <w:ind w:right="0"/>
              <w:jc w:val="center"/>
              <w:rPr>
                <w:rFonts w:cs="Arial"/>
                <w:snapToGrid/>
                <w:sz w:val="20"/>
              </w:rPr>
            </w:pPr>
          </w:p>
        </w:tc>
      </w:tr>
      <w:tr w:rsidR="0099729C" w:rsidRPr="0099729C" w14:paraId="52F9D23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83FE590" w14:textId="67B2D1F9"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656B57B" w14:textId="00FF92E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77D064C" w14:textId="2C9F940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26790EA" w14:textId="6292965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A2F2BCA" w14:textId="1E7AA82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EAFA280" w14:textId="493201C4" w:rsidR="0099729C" w:rsidRPr="0099729C" w:rsidRDefault="0099729C" w:rsidP="0099729C">
            <w:pPr>
              <w:spacing w:before="0"/>
              <w:ind w:right="0"/>
              <w:jc w:val="center"/>
              <w:rPr>
                <w:rFonts w:cs="Arial"/>
                <w:snapToGrid/>
                <w:sz w:val="20"/>
              </w:rPr>
            </w:pPr>
          </w:p>
        </w:tc>
      </w:tr>
      <w:tr w:rsidR="0099729C" w:rsidRPr="0099729C" w14:paraId="58EAAD47"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502F115" w14:textId="318FE11C"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E78FB0" w14:textId="252C5A4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A8043B5" w14:textId="7675EDA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5B23877" w14:textId="6D5524E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12D1288" w14:textId="5109502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92CDB6C" w14:textId="522E308C" w:rsidR="0099729C" w:rsidRPr="0099729C" w:rsidRDefault="0099729C" w:rsidP="0099729C">
            <w:pPr>
              <w:spacing w:before="0"/>
              <w:ind w:right="0"/>
              <w:jc w:val="center"/>
              <w:rPr>
                <w:rFonts w:cs="Arial"/>
                <w:snapToGrid/>
                <w:sz w:val="20"/>
              </w:rPr>
            </w:pPr>
          </w:p>
        </w:tc>
      </w:tr>
      <w:tr w:rsidR="0099729C" w:rsidRPr="0099729C" w14:paraId="18F0AD3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3E065DFA" w14:textId="1565674B"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55009DA" w14:textId="309669C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A96B55B" w14:textId="6D06953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2B830A3" w14:textId="4D52655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F2EA91E" w14:textId="76D10FA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C1ABDD0" w14:textId="77BBB30E" w:rsidR="0099729C" w:rsidRPr="0099729C" w:rsidRDefault="0099729C" w:rsidP="0099729C">
            <w:pPr>
              <w:spacing w:before="0"/>
              <w:ind w:right="0"/>
              <w:jc w:val="center"/>
              <w:rPr>
                <w:rFonts w:cs="Arial"/>
                <w:snapToGrid/>
                <w:sz w:val="20"/>
              </w:rPr>
            </w:pPr>
          </w:p>
        </w:tc>
      </w:tr>
      <w:tr w:rsidR="0099729C" w:rsidRPr="0099729C" w14:paraId="2D057616"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4317928" w14:textId="707012BF"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901E87E" w14:textId="2B2CCAE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941185E" w14:textId="702088C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150ABE3" w14:textId="4CF1B7A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EDEDFDB" w14:textId="01F5C77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73EBDD6" w14:textId="6E3853DA" w:rsidR="0099729C" w:rsidRPr="0099729C" w:rsidRDefault="0099729C" w:rsidP="0099729C">
            <w:pPr>
              <w:spacing w:before="0"/>
              <w:ind w:right="0"/>
              <w:jc w:val="center"/>
              <w:rPr>
                <w:rFonts w:cs="Arial"/>
                <w:snapToGrid/>
                <w:sz w:val="20"/>
              </w:rPr>
            </w:pPr>
          </w:p>
        </w:tc>
      </w:tr>
      <w:tr w:rsidR="0099729C" w:rsidRPr="0099729C" w14:paraId="15D64CCD"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58FFE70" w14:textId="278800B1"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020DD5D" w14:textId="7B3E7E8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7D907FC" w14:textId="352583C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142829" w14:textId="0DACB19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C559006" w14:textId="166722B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9831C02" w14:textId="168C10A4" w:rsidR="0099729C" w:rsidRPr="0099729C" w:rsidRDefault="0099729C" w:rsidP="0099729C">
            <w:pPr>
              <w:spacing w:before="0"/>
              <w:ind w:right="0"/>
              <w:jc w:val="center"/>
              <w:rPr>
                <w:rFonts w:cs="Arial"/>
                <w:snapToGrid/>
                <w:sz w:val="20"/>
              </w:rPr>
            </w:pPr>
          </w:p>
        </w:tc>
      </w:tr>
      <w:tr w:rsidR="0099729C" w:rsidRPr="0099729C" w14:paraId="3914FF6D"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94D004E" w14:textId="45CE8971"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A119423" w14:textId="1AD0580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F6D00D3" w14:textId="121A6CE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3C546BD" w14:textId="71562D7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237A152" w14:textId="418DA09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B348667" w14:textId="278F5A72" w:rsidR="0099729C" w:rsidRPr="0099729C" w:rsidRDefault="0099729C" w:rsidP="0099729C">
            <w:pPr>
              <w:spacing w:before="0"/>
              <w:ind w:right="0"/>
              <w:jc w:val="center"/>
              <w:rPr>
                <w:rFonts w:cs="Arial"/>
                <w:snapToGrid/>
                <w:sz w:val="20"/>
              </w:rPr>
            </w:pPr>
          </w:p>
        </w:tc>
      </w:tr>
      <w:tr w:rsidR="0099729C" w:rsidRPr="0099729C" w14:paraId="36E4232D"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597C28D" w14:textId="04950072"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A0F7FC6" w14:textId="5CD5792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FA5C625" w14:textId="3B80F22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5AF2C8B" w14:textId="5544626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C4CA5B1" w14:textId="64B6D63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7D3EEF" w14:textId="1F7BA006" w:rsidR="0099729C" w:rsidRPr="0099729C" w:rsidRDefault="0099729C" w:rsidP="0099729C">
            <w:pPr>
              <w:spacing w:before="0"/>
              <w:ind w:right="0"/>
              <w:jc w:val="center"/>
              <w:rPr>
                <w:rFonts w:cs="Arial"/>
                <w:snapToGrid/>
                <w:sz w:val="20"/>
              </w:rPr>
            </w:pPr>
          </w:p>
        </w:tc>
      </w:tr>
      <w:tr w:rsidR="0099729C" w:rsidRPr="0099729C" w14:paraId="7BF054F3"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tcPr>
          <w:p w14:paraId="692652B5" w14:textId="3744A9D8"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E3FD007" w14:textId="57ECECC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11C9A6B" w14:textId="1745482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15D0111" w14:textId="728C9BE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7FECF4E" w14:textId="7AADA47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563ACFE" w14:textId="633EC8E3" w:rsidR="0099729C" w:rsidRPr="0099729C" w:rsidRDefault="0099729C" w:rsidP="0099729C">
            <w:pPr>
              <w:spacing w:before="0"/>
              <w:ind w:right="0"/>
              <w:jc w:val="center"/>
              <w:rPr>
                <w:rFonts w:cs="Arial"/>
                <w:snapToGrid/>
                <w:sz w:val="20"/>
              </w:rPr>
            </w:pPr>
          </w:p>
        </w:tc>
      </w:tr>
      <w:tr w:rsidR="0099729C" w:rsidRPr="0099729C" w14:paraId="0B0C144E"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DF7F5D2" w14:textId="7DDD1B05"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C9E69C2" w14:textId="3398896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44C039B" w14:textId="3F54CF1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33319C4" w14:textId="1452961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A70407B" w14:textId="5E022BA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F668514" w14:textId="6034A09A" w:rsidR="0099729C" w:rsidRPr="0099729C" w:rsidRDefault="0099729C" w:rsidP="0099729C">
            <w:pPr>
              <w:spacing w:before="0"/>
              <w:ind w:right="0"/>
              <w:jc w:val="center"/>
              <w:rPr>
                <w:rFonts w:cs="Arial"/>
                <w:snapToGrid/>
                <w:sz w:val="20"/>
              </w:rPr>
            </w:pPr>
          </w:p>
        </w:tc>
      </w:tr>
      <w:tr w:rsidR="0099729C" w:rsidRPr="0099729C" w14:paraId="109C6600"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973A51D" w14:textId="5C914E19"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922CE5" w14:textId="639169B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D0FB1F" w14:textId="51E89B0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A3EBB5D" w14:textId="454DBA1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3A6B63A" w14:textId="2FFE2E9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DA9A7F0" w14:textId="26629BC2" w:rsidR="0099729C" w:rsidRPr="0099729C" w:rsidRDefault="0099729C" w:rsidP="0099729C">
            <w:pPr>
              <w:spacing w:before="0"/>
              <w:ind w:right="0"/>
              <w:jc w:val="center"/>
              <w:rPr>
                <w:rFonts w:cs="Arial"/>
                <w:snapToGrid/>
                <w:sz w:val="20"/>
              </w:rPr>
            </w:pPr>
          </w:p>
        </w:tc>
      </w:tr>
      <w:tr w:rsidR="0099729C" w:rsidRPr="0099729C" w14:paraId="76248BFD"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B01D03C" w14:textId="75366703"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F9E7D83" w14:textId="52BE9A6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E420420" w14:textId="5F72D0B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5A50B14" w14:textId="0730352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7A6D4BC" w14:textId="0D2608E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63BFB4C" w14:textId="4D6DECE6" w:rsidR="0099729C" w:rsidRPr="0099729C" w:rsidRDefault="0099729C" w:rsidP="0099729C">
            <w:pPr>
              <w:spacing w:before="0"/>
              <w:ind w:right="0"/>
              <w:jc w:val="center"/>
              <w:rPr>
                <w:rFonts w:cs="Arial"/>
                <w:snapToGrid/>
                <w:sz w:val="20"/>
              </w:rPr>
            </w:pPr>
          </w:p>
        </w:tc>
      </w:tr>
      <w:tr w:rsidR="0099729C" w:rsidRPr="0099729C" w14:paraId="2FFF5AF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31B7300" w14:textId="40B62E49"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F17BE35" w14:textId="6CD84AB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CE8F728" w14:textId="582A610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05E95C5" w14:textId="740AAA0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7A4710B" w14:textId="78085DF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A91A1F7" w14:textId="431AD91F" w:rsidR="0099729C" w:rsidRPr="0099729C" w:rsidRDefault="0099729C" w:rsidP="0099729C">
            <w:pPr>
              <w:spacing w:before="0"/>
              <w:ind w:right="0"/>
              <w:jc w:val="center"/>
              <w:rPr>
                <w:rFonts w:cs="Arial"/>
                <w:snapToGrid/>
                <w:sz w:val="20"/>
              </w:rPr>
            </w:pPr>
          </w:p>
        </w:tc>
      </w:tr>
      <w:tr w:rsidR="0099729C" w:rsidRPr="0099729C" w14:paraId="4668989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250C410" w14:textId="48625AA5"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F7E84F6" w14:textId="52880CD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3BFA19D" w14:textId="2A5679B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9A7F27A" w14:textId="23A2745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B0E287C" w14:textId="19C131D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933E1C2" w14:textId="281A732C" w:rsidR="0099729C" w:rsidRPr="0099729C" w:rsidRDefault="0099729C" w:rsidP="0099729C">
            <w:pPr>
              <w:spacing w:before="0"/>
              <w:ind w:right="0"/>
              <w:jc w:val="center"/>
              <w:rPr>
                <w:rFonts w:cs="Arial"/>
                <w:snapToGrid/>
                <w:sz w:val="20"/>
              </w:rPr>
            </w:pPr>
          </w:p>
        </w:tc>
      </w:tr>
      <w:tr w:rsidR="0099729C" w:rsidRPr="0099729C" w14:paraId="2B9E6E5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35B356F0" w14:textId="5F43F7D0"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C1B0CDB" w14:textId="00D3FAA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4C8F4F6" w14:textId="1D1D1C5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C6A858A" w14:textId="072121D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D91E8DA" w14:textId="20F2367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19EFEB6" w14:textId="003C360D" w:rsidR="0099729C" w:rsidRPr="0099729C" w:rsidRDefault="0099729C" w:rsidP="0099729C">
            <w:pPr>
              <w:spacing w:before="0"/>
              <w:ind w:right="0"/>
              <w:jc w:val="center"/>
              <w:rPr>
                <w:rFonts w:cs="Arial"/>
                <w:snapToGrid/>
                <w:sz w:val="20"/>
              </w:rPr>
            </w:pPr>
          </w:p>
        </w:tc>
      </w:tr>
      <w:tr w:rsidR="0099729C" w:rsidRPr="0099729C" w14:paraId="6461A44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7FC2B30" w14:textId="001E1D4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011CEFE" w14:textId="2E975ED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3EB82B" w14:textId="3FEAD26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F2C37EB" w14:textId="3B90DFE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E69F43C" w14:textId="4A30574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1CB6EAD" w14:textId="4D86DF46" w:rsidR="0099729C" w:rsidRPr="0099729C" w:rsidRDefault="0099729C" w:rsidP="0099729C">
            <w:pPr>
              <w:spacing w:before="0"/>
              <w:ind w:right="0"/>
              <w:jc w:val="center"/>
              <w:rPr>
                <w:rFonts w:cs="Arial"/>
                <w:snapToGrid/>
                <w:sz w:val="20"/>
              </w:rPr>
            </w:pPr>
          </w:p>
        </w:tc>
      </w:tr>
      <w:tr w:rsidR="0099729C" w:rsidRPr="0099729C" w14:paraId="3138C2E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0E767C6" w14:textId="75560ED2"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884CAB5" w14:textId="2981D85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96148F0" w14:textId="533EC11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437E817" w14:textId="50CFE98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FCFB071" w14:textId="5A7EE2C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DB0C314" w14:textId="1E55BEA1" w:rsidR="0099729C" w:rsidRPr="0099729C" w:rsidRDefault="0099729C" w:rsidP="0099729C">
            <w:pPr>
              <w:spacing w:before="0"/>
              <w:ind w:right="0"/>
              <w:jc w:val="center"/>
              <w:rPr>
                <w:rFonts w:cs="Arial"/>
                <w:snapToGrid/>
                <w:sz w:val="20"/>
              </w:rPr>
            </w:pPr>
          </w:p>
        </w:tc>
      </w:tr>
      <w:tr w:rsidR="0099729C" w:rsidRPr="0099729C" w14:paraId="50F700A1"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699A4D2B" w14:textId="74F6764C"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F8F535F" w14:textId="540C3FB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87E3ACE" w14:textId="162CE9A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DA2BBC4" w14:textId="5EE51A4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70A1A42" w14:textId="2CE4C1A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99E1777" w14:textId="0183807C" w:rsidR="0099729C" w:rsidRPr="0099729C" w:rsidRDefault="0099729C" w:rsidP="0099729C">
            <w:pPr>
              <w:spacing w:before="0"/>
              <w:ind w:right="0"/>
              <w:jc w:val="center"/>
              <w:rPr>
                <w:rFonts w:cs="Arial"/>
                <w:snapToGrid/>
                <w:color w:val="auto"/>
                <w:sz w:val="20"/>
              </w:rPr>
            </w:pPr>
          </w:p>
        </w:tc>
      </w:tr>
      <w:tr w:rsidR="0099729C" w:rsidRPr="0099729C" w14:paraId="21DEDC77"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EDFF682" w14:textId="426A0E6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100A0C8" w14:textId="6C31828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0250467" w14:textId="3002883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726C4E6" w14:textId="4E9B1F0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55C9189" w14:textId="6657BA8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B47F069" w14:textId="2E2541BD" w:rsidR="0099729C" w:rsidRPr="0099729C" w:rsidRDefault="0099729C" w:rsidP="0099729C">
            <w:pPr>
              <w:spacing w:before="0"/>
              <w:ind w:right="0"/>
              <w:jc w:val="center"/>
              <w:rPr>
                <w:rFonts w:cs="Arial"/>
                <w:snapToGrid/>
                <w:sz w:val="20"/>
              </w:rPr>
            </w:pPr>
          </w:p>
        </w:tc>
      </w:tr>
      <w:tr w:rsidR="0099729C" w:rsidRPr="0099729C" w14:paraId="374EAB61"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DBC7F6B" w14:textId="7DCACA6B"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7122EF" w14:textId="6E95A43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55F66D" w14:textId="6583064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ADB9801" w14:textId="6059865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5632120" w14:textId="056A76B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FA9C65" w14:textId="79B73B4A" w:rsidR="0099729C" w:rsidRPr="0099729C" w:rsidRDefault="0099729C" w:rsidP="0099729C">
            <w:pPr>
              <w:spacing w:before="0"/>
              <w:ind w:right="0"/>
              <w:jc w:val="center"/>
              <w:rPr>
                <w:rFonts w:cs="Arial"/>
                <w:snapToGrid/>
                <w:sz w:val="20"/>
              </w:rPr>
            </w:pPr>
          </w:p>
        </w:tc>
      </w:tr>
      <w:tr w:rsidR="0099729C" w:rsidRPr="0099729C" w14:paraId="59B9A3A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0117629" w14:textId="507229B4"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8EEFF81" w14:textId="4939FB8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3CCADF7" w14:textId="00D3679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E3A95BF" w14:textId="16ACDE2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88FC95B" w14:textId="72C8A69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F2C8366" w14:textId="67C45A4A" w:rsidR="0099729C" w:rsidRPr="0099729C" w:rsidRDefault="0099729C" w:rsidP="0099729C">
            <w:pPr>
              <w:spacing w:before="0"/>
              <w:ind w:right="0"/>
              <w:jc w:val="center"/>
              <w:rPr>
                <w:rFonts w:cs="Arial"/>
                <w:snapToGrid/>
                <w:sz w:val="20"/>
              </w:rPr>
            </w:pPr>
          </w:p>
        </w:tc>
      </w:tr>
      <w:tr w:rsidR="0099729C" w:rsidRPr="0099729C" w14:paraId="10DA7A08"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1C79E46" w14:textId="1AC7EA3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20FB926" w14:textId="694F1AE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03EB8DA" w14:textId="427A4FA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1465911" w14:textId="642D8CA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2D39ACB" w14:textId="6AEEBF4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AE651BD" w14:textId="46B6B947" w:rsidR="0099729C" w:rsidRPr="0099729C" w:rsidRDefault="0099729C" w:rsidP="0099729C">
            <w:pPr>
              <w:spacing w:before="0"/>
              <w:ind w:right="0"/>
              <w:jc w:val="center"/>
              <w:rPr>
                <w:rFonts w:cs="Arial"/>
                <w:snapToGrid/>
                <w:sz w:val="20"/>
              </w:rPr>
            </w:pPr>
          </w:p>
        </w:tc>
      </w:tr>
      <w:tr w:rsidR="0099729C" w:rsidRPr="0099729C" w14:paraId="4B85913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8884B7E" w14:textId="61FDF98D"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FC4D84C" w14:textId="51CDDF5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DAAA5F1" w14:textId="5D9C574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ACC938" w14:textId="61643D9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DB04BCE" w14:textId="3BC3CB8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F58C4E0" w14:textId="0270C860" w:rsidR="0099729C" w:rsidRPr="0099729C" w:rsidRDefault="0099729C" w:rsidP="0099729C">
            <w:pPr>
              <w:spacing w:before="0"/>
              <w:ind w:right="0"/>
              <w:jc w:val="center"/>
              <w:rPr>
                <w:rFonts w:cs="Arial"/>
                <w:snapToGrid/>
                <w:sz w:val="20"/>
              </w:rPr>
            </w:pPr>
          </w:p>
        </w:tc>
      </w:tr>
      <w:tr w:rsidR="0099729C" w:rsidRPr="0099729C" w14:paraId="5E14E54C"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5E204AD6" w14:textId="33C090C4"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7E3D082" w14:textId="3BFEA9B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9C2B9C2" w14:textId="19CBD6D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E5D1999" w14:textId="2D25AF8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4ABDF6B" w14:textId="3A82208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0A6E7BC" w14:textId="675B741B" w:rsidR="0099729C" w:rsidRPr="0099729C" w:rsidRDefault="0099729C" w:rsidP="0099729C">
            <w:pPr>
              <w:spacing w:before="0"/>
              <w:ind w:right="0"/>
              <w:jc w:val="center"/>
              <w:rPr>
                <w:rFonts w:cs="Arial"/>
                <w:snapToGrid/>
                <w:color w:val="auto"/>
                <w:sz w:val="20"/>
              </w:rPr>
            </w:pPr>
          </w:p>
        </w:tc>
      </w:tr>
      <w:tr w:rsidR="0099729C" w:rsidRPr="0099729C" w14:paraId="60E50880"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2AD71D2" w14:textId="58BDE73E"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2F45DA1" w14:textId="2767EB6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3B8C93F" w14:textId="6D606DF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0D54F9" w14:textId="1E4237B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1819B30" w14:textId="7953C89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2B6C43" w14:textId="7D7E8225" w:rsidR="0099729C" w:rsidRPr="0099729C" w:rsidRDefault="0099729C" w:rsidP="0099729C">
            <w:pPr>
              <w:spacing w:before="0"/>
              <w:ind w:right="0"/>
              <w:jc w:val="center"/>
              <w:rPr>
                <w:rFonts w:cs="Arial"/>
                <w:snapToGrid/>
                <w:sz w:val="20"/>
              </w:rPr>
            </w:pPr>
          </w:p>
        </w:tc>
      </w:tr>
      <w:tr w:rsidR="0099729C" w:rsidRPr="0099729C" w14:paraId="4F508F7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D83FF40" w14:textId="40A388F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BE4118A" w14:textId="2348F31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781CC6C" w14:textId="7077140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98C3DA7" w14:textId="1BD90A9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425F129" w14:textId="7473DC5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EA15BEE" w14:textId="085D0ACC" w:rsidR="0099729C" w:rsidRPr="0099729C" w:rsidRDefault="0099729C" w:rsidP="0099729C">
            <w:pPr>
              <w:spacing w:before="0"/>
              <w:ind w:right="0"/>
              <w:jc w:val="center"/>
              <w:rPr>
                <w:rFonts w:cs="Arial"/>
                <w:snapToGrid/>
                <w:sz w:val="20"/>
              </w:rPr>
            </w:pPr>
          </w:p>
        </w:tc>
      </w:tr>
      <w:tr w:rsidR="0099729C" w:rsidRPr="0099729C" w14:paraId="406192A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09D293D" w14:textId="5E2402BF"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843F4E9" w14:textId="742C2F6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21749C4" w14:textId="6A4F02D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275A3BE" w14:textId="0852C4A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178B10" w14:textId="4EA0C28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03EB2E3" w14:textId="5CCA0EA5" w:rsidR="0099729C" w:rsidRPr="0099729C" w:rsidRDefault="0099729C" w:rsidP="0099729C">
            <w:pPr>
              <w:spacing w:before="0"/>
              <w:ind w:right="0"/>
              <w:jc w:val="center"/>
              <w:rPr>
                <w:rFonts w:cs="Arial"/>
                <w:snapToGrid/>
                <w:sz w:val="20"/>
              </w:rPr>
            </w:pPr>
          </w:p>
        </w:tc>
      </w:tr>
      <w:tr w:rsidR="0099729C" w:rsidRPr="0099729C" w14:paraId="5D14880F"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A439828" w14:textId="350E848B"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E313D08" w14:textId="60EE67B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1FF112F" w14:textId="19EAD4B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142F12C" w14:textId="7DFE255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02AE833" w14:textId="2120AF9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91A9D63" w14:textId="268A425D" w:rsidR="0099729C" w:rsidRPr="0099729C" w:rsidRDefault="0099729C" w:rsidP="0099729C">
            <w:pPr>
              <w:spacing w:before="0"/>
              <w:ind w:right="0"/>
              <w:jc w:val="center"/>
              <w:rPr>
                <w:rFonts w:cs="Arial"/>
                <w:snapToGrid/>
                <w:sz w:val="20"/>
              </w:rPr>
            </w:pPr>
          </w:p>
        </w:tc>
      </w:tr>
      <w:tr w:rsidR="0099729C" w:rsidRPr="0099729C" w14:paraId="3412785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7B49883" w14:textId="4755ECBE"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4BDD76" w14:textId="1F10172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77BEC16" w14:textId="733DA5D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81CB0E7" w14:textId="61E6EDC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FBB6E80" w14:textId="510C5A0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8B0383" w14:textId="08FF9BE5" w:rsidR="0099729C" w:rsidRPr="0099729C" w:rsidRDefault="0099729C" w:rsidP="0099729C">
            <w:pPr>
              <w:spacing w:before="0"/>
              <w:ind w:right="0"/>
              <w:jc w:val="center"/>
              <w:rPr>
                <w:rFonts w:cs="Arial"/>
                <w:snapToGrid/>
                <w:sz w:val="20"/>
              </w:rPr>
            </w:pPr>
          </w:p>
        </w:tc>
      </w:tr>
      <w:tr w:rsidR="0099729C" w:rsidRPr="0099729C" w14:paraId="265CD0EF"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43A004A3" w14:textId="37C91A85"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DEC94A" w14:textId="2ECADE9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9DD0130" w14:textId="364FCF2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E835817" w14:textId="75C58A1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FD75966" w14:textId="22035AF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8D7F63" w14:textId="4668153B" w:rsidR="0099729C" w:rsidRPr="0099729C" w:rsidRDefault="0099729C" w:rsidP="0099729C">
            <w:pPr>
              <w:spacing w:before="0"/>
              <w:ind w:right="0"/>
              <w:jc w:val="center"/>
              <w:rPr>
                <w:rFonts w:cs="Arial"/>
                <w:snapToGrid/>
                <w:sz w:val="20"/>
              </w:rPr>
            </w:pPr>
          </w:p>
        </w:tc>
      </w:tr>
      <w:tr w:rsidR="0099729C" w:rsidRPr="0099729C" w14:paraId="3513273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1C81DBD" w14:textId="6B085D9C"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529CF5A" w14:textId="50C685D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04748E" w14:textId="0660F5E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5F842A7" w14:textId="0D54B99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021DD0F" w14:textId="0010533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E2A3A7F" w14:textId="390B42D9" w:rsidR="0099729C" w:rsidRPr="0099729C" w:rsidRDefault="0099729C" w:rsidP="0099729C">
            <w:pPr>
              <w:spacing w:before="0"/>
              <w:ind w:right="0"/>
              <w:jc w:val="center"/>
              <w:rPr>
                <w:rFonts w:cs="Arial"/>
                <w:snapToGrid/>
                <w:sz w:val="20"/>
              </w:rPr>
            </w:pPr>
          </w:p>
        </w:tc>
      </w:tr>
      <w:tr w:rsidR="0099729C" w:rsidRPr="0099729C" w14:paraId="1DBF1E79"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3AD4B71C" w14:textId="586EADD0"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D817B40" w14:textId="2EA0587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B620411" w14:textId="10B298E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A42D465" w14:textId="3D9ED08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DB06D3" w14:textId="76FC06D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DA1A837" w14:textId="3AFC2AA0" w:rsidR="0099729C" w:rsidRPr="0099729C" w:rsidRDefault="0099729C" w:rsidP="0099729C">
            <w:pPr>
              <w:spacing w:before="0"/>
              <w:ind w:right="0"/>
              <w:jc w:val="center"/>
              <w:rPr>
                <w:rFonts w:cs="Arial"/>
                <w:snapToGrid/>
                <w:sz w:val="20"/>
              </w:rPr>
            </w:pPr>
          </w:p>
        </w:tc>
      </w:tr>
      <w:tr w:rsidR="0099729C" w:rsidRPr="0099729C" w14:paraId="09556F0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4800CF4A" w14:textId="200586E8"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21D20B9" w14:textId="12AD5E4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27D470E" w14:textId="47AEA99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B1BA280" w14:textId="3786C13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E35EE1B" w14:textId="3B3D3E2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5FC40FA" w14:textId="290EE393" w:rsidR="0099729C" w:rsidRPr="0099729C" w:rsidRDefault="0099729C" w:rsidP="0099729C">
            <w:pPr>
              <w:spacing w:before="0"/>
              <w:ind w:right="0"/>
              <w:jc w:val="center"/>
              <w:rPr>
                <w:rFonts w:cs="Arial"/>
                <w:snapToGrid/>
                <w:sz w:val="20"/>
              </w:rPr>
            </w:pPr>
          </w:p>
        </w:tc>
      </w:tr>
      <w:tr w:rsidR="0099729C" w:rsidRPr="0099729C" w14:paraId="449AE7CC"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D90CF23" w14:textId="50925821"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7672DA9" w14:textId="0FD7458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C4F6BDC" w14:textId="035931C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DE9AAFE" w14:textId="27E47B4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851A479" w14:textId="3C83D08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F1F7367" w14:textId="0F153AF7" w:rsidR="0099729C" w:rsidRPr="0099729C" w:rsidRDefault="0099729C" w:rsidP="0099729C">
            <w:pPr>
              <w:spacing w:before="0"/>
              <w:ind w:right="0"/>
              <w:jc w:val="center"/>
              <w:rPr>
                <w:rFonts w:cs="Arial"/>
                <w:snapToGrid/>
                <w:sz w:val="20"/>
              </w:rPr>
            </w:pPr>
          </w:p>
        </w:tc>
      </w:tr>
      <w:tr w:rsidR="0099729C" w:rsidRPr="0099729C" w14:paraId="329C1E58"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05BB4B7D" w14:textId="22CE332E"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D4BADBC" w14:textId="0E1A522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B54EF65" w14:textId="60ADFEF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470D752" w14:textId="4F573C3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80158A1" w14:textId="0AA74D9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B1EB49" w14:textId="194BC3E8" w:rsidR="0099729C" w:rsidRPr="0099729C" w:rsidRDefault="0099729C" w:rsidP="0099729C">
            <w:pPr>
              <w:spacing w:before="0"/>
              <w:ind w:right="0"/>
              <w:jc w:val="center"/>
              <w:rPr>
                <w:rFonts w:cs="Arial"/>
                <w:snapToGrid/>
                <w:sz w:val="20"/>
              </w:rPr>
            </w:pPr>
          </w:p>
        </w:tc>
      </w:tr>
      <w:tr w:rsidR="0099729C" w:rsidRPr="0099729C" w14:paraId="01858A2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2A44F31B" w14:textId="08FF2E50"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22F242F" w14:textId="20AC31C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58BDC97" w14:textId="255A9FA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19A6B90" w14:textId="1CFCB28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C1D63EE" w14:textId="77A556B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E8F7B9A" w14:textId="5B8E281A" w:rsidR="0099729C" w:rsidRPr="0099729C" w:rsidRDefault="0099729C" w:rsidP="0099729C">
            <w:pPr>
              <w:spacing w:before="0"/>
              <w:ind w:right="0"/>
              <w:jc w:val="center"/>
              <w:rPr>
                <w:rFonts w:cs="Arial"/>
                <w:snapToGrid/>
                <w:color w:val="auto"/>
                <w:sz w:val="20"/>
              </w:rPr>
            </w:pPr>
          </w:p>
        </w:tc>
      </w:tr>
      <w:tr w:rsidR="0099729C" w:rsidRPr="0099729C" w14:paraId="454A6DDE"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B10DCE4" w14:textId="5FC1720B"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0F70CEA" w14:textId="5EE7054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B75C94" w14:textId="5B441BB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5675F01" w14:textId="679BB38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9B4568B" w14:textId="6481EE3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6900A4" w14:textId="40A06650" w:rsidR="0099729C" w:rsidRPr="0099729C" w:rsidRDefault="0099729C" w:rsidP="0099729C">
            <w:pPr>
              <w:spacing w:before="0"/>
              <w:ind w:right="0"/>
              <w:jc w:val="center"/>
              <w:rPr>
                <w:rFonts w:cs="Arial"/>
                <w:snapToGrid/>
                <w:sz w:val="20"/>
              </w:rPr>
            </w:pPr>
          </w:p>
        </w:tc>
      </w:tr>
      <w:tr w:rsidR="0099729C" w:rsidRPr="0099729C" w14:paraId="2245DA21"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365B2C4" w14:textId="693B6F3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F87F03A" w14:textId="32184C7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D17D7E9" w14:textId="172CF0A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C2BC6B" w14:textId="7C52FFD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7C3263E" w14:textId="248E25F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49EFC67" w14:textId="1B40EB43" w:rsidR="0099729C" w:rsidRPr="0099729C" w:rsidRDefault="0099729C" w:rsidP="0099729C">
            <w:pPr>
              <w:spacing w:before="0"/>
              <w:ind w:right="0"/>
              <w:jc w:val="center"/>
              <w:rPr>
                <w:rFonts w:cs="Arial"/>
                <w:snapToGrid/>
                <w:sz w:val="20"/>
              </w:rPr>
            </w:pPr>
          </w:p>
        </w:tc>
      </w:tr>
      <w:tr w:rsidR="0099729C" w:rsidRPr="0099729C" w14:paraId="05B6A090"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6CCDEE3D" w14:textId="3CE7973B"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3399A97" w14:textId="5D2DB0E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EC5338" w14:textId="0C10021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C41664E" w14:textId="6216498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3FEABCE" w14:textId="64E28BB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11E622" w14:textId="28266AF9" w:rsidR="0099729C" w:rsidRPr="0099729C" w:rsidRDefault="0099729C" w:rsidP="0099729C">
            <w:pPr>
              <w:spacing w:before="0"/>
              <w:ind w:right="0"/>
              <w:jc w:val="center"/>
              <w:rPr>
                <w:rFonts w:cs="Arial"/>
                <w:snapToGrid/>
                <w:color w:val="auto"/>
                <w:sz w:val="20"/>
              </w:rPr>
            </w:pPr>
          </w:p>
        </w:tc>
      </w:tr>
      <w:tr w:rsidR="0099729C" w:rsidRPr="0099729C" w14:paraId="3A805F83"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A3A71AE" w14:textId="6C07DC5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F27F0FC" w14:textId="24E122F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A54C60A" w14:textId="568AC62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13E6D50" w14:textId="5A10EE1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2F45D51" w14:textId="212D187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3ACE2AA" w14:textId="1BA19711" w:rsidR="0099729C" w:rsidRPr="0099729C" w:rsidRDefault="0099729C" w:rsidP="0099729C">
            <w:pPr>
              <w:spacing w:before="0"/>
              <w:ind w:right="0"/>
              <w:jc w:val="center"/>
              <w:rPr>
                <w:rFonts w:cs="Arial"/>
                <w:snapToGrid/>
                <w:sz w:val="20"/>
              </w:rPr>
            </w:pPr>
          </w:p>
        </w:tc>
      </w:tr>
      <w:tr w:rsidR="0099729C" w:rsidRPr="0099729C" w14:paraId="7648646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9DCF091" w14:textId="12678087"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C05CB8F" w14:textId="6DCAA6A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55F0177" w14:textId="02B4D13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8C82E3E" w14:textId="0F992F3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2A2A53E" w14:textId="0A4B8E2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4A9EF26" w14:textId="049CB154" w:rsidR="0099729C" w:rsidRPr="0099729C" w:rsidRDefault="0099729C" w:rsidP="0099729C">
            <w:pPr>
              <w:spacing w:before="0"/>
              <w:ind w:right="0"/>
              <w:jc w:val="center"/>
              <w:rPr>
                <w:rFonts w:cs="Arial"/>
                <w:snapToGrid/>
                <w:sz w:val="20"/>
              </w:rPr>
            </w:pPr>
          </w:p>
        </w:tc>
      </w:tr>
      <w:tr w:rsidR="0099729C" w:rsidRPr="0099729C" w14:paraId="60FAD453"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52411EA8" w14:textId="4FBE8891"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741FF74" w14:textId="4BA9E4E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9F1D89D" w14:textId="28FB4C4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E0FBFD9" w14:textId="57F339B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D3FC63D" w14:textId="39BB0D1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2A50D45" w14:textId="27BA8633" w:rsidR="0099729C" w:rsidRPr="0099729C" w:rsidRDefault="0099729C" w:rsidP="0099729C">
            <w:pPr>
              <w:spacing w:before="0"/>
              <w:ind w:right="0"/>
              <w:jc w:val="center"/>
              <w:rPr>
                <w:rFonts w:cs="Arial"/>
                <w:snapToGrid/>
                <w:color w:val="auto"/>
                <w:sz w:val="20"/>
              </w:rPr>
            </w:pPr>
          </w:p>
        </w:tc>
      </w:tr>
      <w:tr w:rsidR="0099729C" w:rsidRPr="0099729C" w14:paraId="67116B9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1B06034" w14:textId="64B1BBD4"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675B85" w14:textId="345CBC5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2ED2BC" w14:textId="498CA9D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D5752D5" w14:textId="5173262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A119BBB" w14:textId="5B2FBD0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090336A" w14:textId="5B8A140A" w:rsidR="0099729C" w:rsidRPr="0099729C" w:rsidRDefault="0099729C" w:rsidP="0099729C">
            <w:pPr>
              <w:spacing w:before="0"/>
              <w:ind w:right="0"/>
              <w:jc w:val="center"/>
              <w:rPr>
                <w:rFonts w:cs="Arial"/>
                <w:snapToGrid/>
                <w:sz w:val="20"/>
              </w:rPr>
            </w:pPr>
          </w:p>
        </w:tc>
      </w:tr>
      <w:tr w:rsidR="0099729C" w:rsidRPr="0099729C" w14:paraId="0384E66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259198F" w14:textId="6BEE1C0C"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F36420A" w14:textId="424854E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F905139" w14:textId="6AB1CE6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E88DE83" w14:textId="14B7CFF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3CD0329" w14:textId="6868BA1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AFEFEE1" w14:textId="117FA1A4" w:rsidR="0099729C" w:rsidRPr="0099729C" w:rsidRDefault="0099729C" w:rsidP="0099729C">
            <w:pPr>
              <w:spacing w:before="0"/>
              <w:ind w:right="0"/>
              <w:jc w:val="center"/>
              <w:rPr>
                <w:rFonts w:cs="Arial"/>
                <w:snapToGrid/>
                <w:sz w:val="20"/>
              </w:rPr>
            </w:pPr>
          </w:p>
        </w:tc>
      </w:tr>
      <w:tr w:rsidR="0099729C" w:rsidRPr="0099729C" w14:paraId="2E7C4753"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1C8840D5" w14:textId="34F89822"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22BFA6E" w14:textId="54E3747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C3319A3" w14:textId="1E3AE80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F6B6D97" w14:textId="04E69DA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757F87F" w14:textId="0ED7B92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E4F449" w14:textId="28B6FB69" w:rsidR="0099729C" w:rsidRPr="0099729C" w:rsidRDefault="0099729C" w:rsidP="0099729C">
            <w:pPr>
              <w:spacing w:before="0"/>
              <w:ind w:right="0"/>
              <w:jc w:val="center"/>
              <w:rPr>
                <w:rFonts w:cs="Arial"/>
                <w:snapToGrid/>
                <w:color w:val="auto"/>
                <w:sz w:val="20"/>
              </w:rPr>
            </w:pPr>
          </w:p>
        </w:tc>
      </w:tr>
      <w:tr w:rsidR="0099729C" w:rsidRPr="0099729C" w14:paraId="374CB20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0C8F478" w14:textId="2B0D5B3A"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8579E12" w14:textId="389AF09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45809C2" w14:textId="483872D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07B1C90" w14:textId="2DC0603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E0385EC" w14:textId="1F0F6C7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8357EC1" w14:textId="3FF11716" w:rsidR="0099729C" w:rsidRPr="0099729C" w:rsidRDefault="0099729C" w:rsidP="0099729C">
            <w:pPr>
              <w:spacing w:before="0"/>
              <w:ind w:right="0"/>
              <w:jc w:val="center"/>
              <w:rPr>
                <w:rFonts w:cs="Arial"/>
                <w:snapToGrid/>
                <w:sz w:val="20"/>
              </w:rPr>
            </w:pPr>
          </w:p>
        </w:tc>
      </w:tr>
      <w:tr w:rsidR="0099729C" w:rsidRPr="0099729C" w14:paraId="7E97D98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4561FB1" w14:textId="6C359F6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70A93C8" w14:textId="098C737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BD42842" w14:textId="3DD7595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5196C8E" w14:textId="75CFBEC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B6651BD" w14:textId="31A0830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F5A8471" w14:textId="3A718FA5" w:rsidR="0099729C" w:rsidRPr="0099729C" w:rsidRDefault="0099729C" w:rsidP="0099729C">
            <w:pPr>
              <w:spacing w:before="0"/>
              <w:ind w:right="0"/>
              <w:jc w:val="center"/>
              <w:rPr>
                <w:rFonts w:cs="Arial"/>
                <w:snapToGrid/>
                <w:sz w:val="20"/>
              </w:rPr>
            </w:pPr>
          </w:p>
        </w:tc>
      </w:tr>
      <w:tr w:rsidR="0099729C" w:rsidRPr="0099729C" w14:paraId="4A8C13CC"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2280572D" w14:textId="3FD38CDA"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9D1212" w14:textId="1F9204E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CB0346" w14:textId="1DC8131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B4959E3" w14:textId="3F46E4E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80A41EA" w14:textId="51297A5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C8F8FCB" w14:textId="6030F4BA" w:rsidR="0099729C" w:rsidRPr="0099729C" w:rsidRDefault="0099729C" w:rsidP="0099729C">
            <w:pPr>
              <w:spacing w:before="0"/>
              <w:ind w:right="0"/>
              <w:jc w:val="center"/>
              <w:rPr>
                <w:rFonts w:cs="Arial"/>
                <w:snapToGrid/>
                <w:color w:val="auto"/>
                <w:sz w:val="20"/>
              </w:rPr>
            </w:pPr>
          </w:p>
        </w:tc>
      </w:tr>
      <w:tr w:rsidR="0099729C" w:rsidRPr="0099729C" w14:paraId="2418213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AE043A9" w14:textId="67992DEC"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890A056" w14:textId="637A584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F63B31F" w14:textId="4C72999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EDB88BA" w14:textId="794AFA5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7190097" w14:textId="7D99331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5388376" w14:textId="31CF6D19" w:rsidR="0099729C" w:rsidRPr="0099729C" w:rsidRDefault="0099729C" w:rsidP="0099729C">
            <w:pPr>
              <w:spacing w:before="0"/>
              <w:ind w:right="0"/>
              <w:jc w:val="center"/>
              <w:rPr>
                <w:rFonts w:cs="Arial"/>
                <w:snapToGrid/>
                <w:sz w:val="20"/>
              </w:rPr>
            </w:pPr>
          </w:p>
        </w:tc>
      </w:tr>
      <w:tr w:rsidR="0099729C" w:rsidRPr="0099729C" w14:paraId="766D24B6"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CBEB1D7" w14:textId="120090FF"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AB958CD" w14:textId="68A4B6A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908631" w14:textId="60EC69D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A78D7DA" w14:textId="785145B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8FD75B4" w14:textId="29CEA9B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E993403" w14:textId="7A83B549" w:rsidR="0099729C" w:rsidRPr="0099729C" w:rsidRDefault="0099729C" w:rsidP="0099729C">
            <w:pPr>
              <w:spacing w:before="0"/>
              <w:ind w:right="0"/>
              <w:jc w:val="center"/>
              <w:rPr>
                <w:rFonts w:cs="Arial"/>
                <w:snapToGrid/>
                <w:sz w:val="20"/>
              </w:rPr>
            </w:pPr>
          </w:p>
        </w:tc>
      </w:tr>
      <w:tr w:rsidR="0099729C" w:rsidRPr="0099729C" w14:paraId="5569CB5E"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bottom"/>
          </w:tcPr>
          <w:p w14:paraId="54266136" w14:textId="2D9DF0E8"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F6C41A3" w14:textId="698EFD7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71EEF11" w14:textId="31461B3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8C64BBF" w14:textId="3BF1408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A54BFCB" w14:textId="0772033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4EADAE" w14:textId="3AC73611" w:rsidR="0099729C" w:rsidRPr="0099729C" w:rsidRDefault="0099729C" w:rsidP="0099729C">
            <w:pPr>
              <w:spacing w:before="0"/>
              <w:ind w:right="0"/>
              <w:jc w:val="center"/>
              <w:rPr>
                <w:rFonts w:cs="Arial"/>
                <w:snapToGrid/>
                <w:color w:val="auto"/>
                <w:sz w:val="20"/>
              </w:rPr>
            </w:pPr>
          </w:p>
        </w:tc>
      </w:tr>
      <w:tr w:rsidR="0099729C" w:rsidRPr="0099729C" w14:paraId="6C946503"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56ABC936" w14:textId="3361E969" w:rsidR="0099729C" w:rsidRPr="0099729C"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7530452" w14:textId="0BE6E16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D98040" w14:textId="2588CB2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119F583" w14:textId="11DB4F9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BEC6966" w14:textId="05686AF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7943A7B" w14:textId="1F2FBCBD" w:rsidR="0099729C" w:rsidRPr="0099729C" w:rsidRDefault="0099729C" w:rsidP="0099729C">
            <w:pPr>
              <w:spacing w:before="0"/>
              <w:ind w:right="0"/>
              <w:jc w:val="center"/>
              <w:rPr>
                <w:rFonts w:cs="Arial"/>
                <w:snapToGrid/>
                <w:color w:val="auto"/>
                <w:sz w:val="20"/>
              </w:rPr>
            </w:pPr>
          </w:p>
        </w:tc>
      </w:tr>
      <w:tr w:rsidR="0099729C" w:rsidRPr="0099729C" w14:paraId="606A0B7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13F40640" w14:textId="1390493A" w:rsidR="0099729C" w:rsidRPr="0099729C"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3A076EE" w14:textId="0CC5992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DFF4C59" w14:textId="253C138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620BB8A" w14:textId="369C4CD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0C7625F" w14:textId="29C2F0C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C1583B1" w14:textId="4E443570" w:rsidR="0099729C" w:rsidRPr="0099729C" w:rsidRDefault="0099729C" w:rsidP="0099729C">
            <w:pPr>
              <w:spacing w:before="0"/>
              <w:ind w:right="0"/>
              <w:jc w:val="center"/>
              <w:rPr>
                <w:rFonts w:cs="Arial"/>
                <w:snapToGrid/>
                <w:color w:val="auto"/>
                <w:sz w:val="20"/>
              </w:rPr>
            </w:pPr>
          </w:p>
        </w:tc>
      </w:tr>
      <w:tr w:rsidR="0099729C" w:rsidRPr="0099729C" w14:paraId="4BF9354E"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5F45FA3D" w14:textId="1D7AB630" w:rsidR="0099729C" w:rsidRPr="0099729C"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A9DF098" w14:textId="0F67D59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823C96A" w14:textId="6CBFA69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FF2CB50" w14:textId="337A0FD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6E93CE" w14:textId="7B34CBC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D291437" w14:textId="2155FF6D" w:rsidR="0099729C" w:rsidRPr="0099729C" w:rsidRDefault="0099729C" w:rsidP="0099729C">
            <w:pPr>
              <w:spacing w:before="0"/>
              <w:ind w:right="0"/>
              <w:jc w:val="center"/>
              <w:rPr>
                <w:rFonts w:cs="Arial"/>
                <w:snapToGrid/>
                <w:color w:val="auto"/>
                <w:sz w:val="20"/>
              </w:rPr>
            </w:pPr>
          </w:p>
        </w:tc>
      </w:tr>
      <w:tr w:rsidR="0099729C" w:rsidRPr="0099729C" w14:paraId="5E415128"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327EDB70" w14:textId="0310DF08" w:rsidR="0099729C" w:rsidRPr="0099729C"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7B512F5" w14:textId="56512BF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8A50E7C" w14:textId="378A790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F29577B" w14:textId="1A29255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0DD882" w14:textId="6F909EC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E37D05D" w14:textId="07AC143A" w:rsidR="0099729C" w:rsidRPr="0099729C" w:rsidRDefault="0099729C" w:rsidP="0099729C">
            <w:pPr>
              <w:spacing w:before="0"/>
              <w:ind w:right="0"/>
              <w:jc w:val="center"/>
              <w:rPr>
                <w:rFonts w:cs="Arial"/>
                <w:snapToGrid/>
                <w:color w:val="auto"/>
                <w:sz w:val="20"/>
              </w:rPr>
            </w:pPr>
          </w:p>
        </w:tc>
      </w:tr>
      <w:tr w:rsidR="0099729C" w:rsidRPr="0099729C" w14:paraId="0E0C7318"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0AD34F6A" w14:textId="22864BB6" w:rsidR="0099729C" w:rsidRPr="0099729C"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79A4DDA" w14:textId="67AAE7A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5A994D1" w14:textId="572CAB0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5BEC9A0" w14:textId="38DB7BE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349E5B4" w14:textId="3A17A9D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4FDF77E" w14:textId="3948D4C7" w:rsidR="0099729C" w:rsidRPr="0099729C" w:rsidRDefault="0099729C" w:rsidP="0099729C">
            <w:pPr>
              <w:spacing w:before="0"/>
              <w:ind w:right="0"/>
              <w:jc w:val="center"/>
              <w:rPr>
                <w:rFonts w:cs="Arial"/>
                <w:snapToGrid/>
                <w:color w:val="auto"/>
                <w:sz w:val="20"/>
              </w:rPr>
            </w:pPr>
          </w:p>
        </w:tc>
      </w:tr>
      <w:tr w:rsidR="0099729C" w:rsidRPr="0099729C" w14:paraId="052F9BE7"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0EA81CCA" w14:textId="3277D038" w:rsidR="0099729C" w:rsidRPr="0099729C"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2652648" w14:textId="4C82014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D7A7B23" w14:textId="52B0322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ED2C588" w14:textId="68F9D01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F0C7C0" w14:textId="20BC0AD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E2BE651" w14:textId="15134EA0" w:rsidR="0099729C" w:rsidRPr="0099729C" w:rsidRDefault="0099729C" w:rsidP="0099729C">
            <w:pPr>
              <w:spacing w:before="0"/>
              <w:ind w:right="0"/>
              <w:jc w:val="center"/>
              <w:rPr>
                <w:rFonts w:cs="Arial"/>
                <w:snapToGrid/>
                <w:color w:val="auto"/>
                <w:sz w:val="20"/>
              </w:rPr>
            </w:pPr>
          </w:p>
        </w:tc>
      </w:tr>
      <w:tr w:rsidR="0099729C" w:rsidRPr="0099729C" w14:paraId="10688AE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0E7CA4AB" w14:textId="077600FD" w:rsidR="0099729C" w:rsidRPr="0099729C" w:rsidRDefault="0099729C" w:rsidP="0099729C">
            <w:pPr>
              <w:spacing w:before="0"/>
              <w:ind w:right="0"/>
              <w:jc w:val="left"/>
              <w:rPr>
                <w:rFonts w:cs="Arial"/>
                <w:b/>
                <w:bCs/>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EC5ECFD" w14:textId="77777777" w:rsidR="0099729C" w:rsidRPr="0099729C" w:rsidRDefault="0099729C" w:rsidP="0099729C">
            <w:pPr>
              <w:spacing w:before="0"/>
              <w:ind w:right="0"/>
              <w:jc w:val="center"/>
              <w:rPr>
                <w:rFonts w:cs="Arial"/>
                <w:b/>
                <w:bCs/>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A21A0F1" w14:textId="49100AAA" w:rsidR="0099729C" w:rsidRPr="0099729C" w:rsidRDefault="0099729C" w:rsidP="0099729C">
            <w:pPr>
              <w:spacing w:before="0"/>
              <w:ind w:right="0"/>
              <w:jc w:val="center"/>
              <w:rPr>
                <w:rFonts w:cs="Arial"/>
                <w:b/>
                <w:bCs/>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7282122" w14:textId="76698494" w:rsidR="0099729C" w:rsidRPr="0099729C" w:rsidRDefault="0099729C" w:rsidP="0099729C">
            <w:pPr>
              <w:spacing w:before="0"/>
              <w:ind w:right="0"/>
              <w:jc w:val="center"/>
              <w:rPr>
                <w:rFonts w:cs="Arial"/>
                <w:b/>
                <w:bCs/>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98BD830" w14:textId="5AFB5144" w:rsidR="0099729C" w:rsidRPr="0099729C" w:rsidRDefault="0099729C" w:rsidP="0099729C">
            <w:pPr>
              <w:spacing w:before="0"/>
              <w:ind w:right="0"/>
              <w:jc w:val="center"/>
              <w:rPr>
                <w:rFonts w:cs="Arial"/>
                <w:b/>
                <w:bCs/>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F1842E" w14:textId="397BBC80" w:rsidR="0099729C" w:rsidRPr="0099729C" w:rsidRDefault="0099729C" w:rsidP="0099729C">
            <w:pPr>
              <w:spacing w:before="0"/>
              <w:ind w:right="0"/>
              <w:jc w:val="center"/>
              <w:rPr>
                <w:rFonts w:cs="Arial"/>
                <w:b/>
                <w:bCs/>
                <w:snapToGrid/>
                <w:color w:val="auto"/>
                <w:sz w:val="20"/>
              </w:rPr>
            </w:pPr>
          </w:p>
        </w:tc>
      </w:tr>
      <w:tr w:rsidR="0099729C" w:rsidRPr="0099729C" w14:paraId="41BC01A7"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5A60150" w14:textId="56B36BD0"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C8D066C" w14:textId="29A2696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93C2517" w14:textId="74923FB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67C49D" w14:textId="31C52E6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EEE8C07" w14:textId="7BBA366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07EF64F" w14:textId="5510AC98" w:rsidR="0099729C" w:rsidRPr="0099729C" w:rsidRDefault="0099729C" w:rsidP="0099729C">
            <w:pPr>
              <w:spacing w:before="0"/>
              <w:ind w:right="0"/>
              <w:jc w:val="center"/>
              <w:rPr>
                <w:rFonts w:cs="Arial"/>
                <w:snapToGrid/>
                <w:color w:val="auto"/>
                <w:sz w:val="20"/>
              </w:rPr>
            </w:pPr>
          </w:p>
        </w:tc>
      </w:tr>
      <w:tr w:rsidR="0099729C" w:rsidRPr="0099729C" w14:paraId="3751C5F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4982C0C" w14:textId="776E573E"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CDEB408" w14:textId="6424EB9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AD716B" w14:textId="69BBC94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6E4FFE6" w14:textId="7EF7210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A39CEDB" w14:textId="635996B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C17928" w14:textId="3C3BF603" w:rsidR="0099729C" w:rsidRPr="0099729C" w:rsidRDefault="0099729C" w:rsidP="0099729C">
            <w:pPr>
              <w:spacing w:before="0"/>
              <w:ind w:right="0"/>
              <w:jc w:val="center"/>
              <w:rPr>
                <w:rFonts w:cs="Arial"/>
                <w:snapToGrid/>
                <w:color w:val="auto"/>
                <w:sz w:val="20"/>
              </w:rPr>
            </w:pPr>
          </w:p>
        </w:tc>
      </w:tr>
      <w:tr w:rsidR="0099729C" w:rsidRPr="0099729C" w14:paraId="017677D1"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723F3FC" w14:textId="5282F51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953FC4A" w14:textId="23AD82E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027262" w14:textId="5518637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EAE8B9" w14:textId="1D25FAE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CEEFA37" w14:textId="6385C00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701F73B" w14:textId="5F15D47E" w:rsidR="0099729C" w:rsidRPr="0099729C" w:rsidRDefault="0099729C" w:rsidP="0099729C">
            <w:pPr>
              <w:spacing w:before="0"/>
              <w:ind w:right="0"/>
              <w:jc w:val="center"/>
              <w:rPr>
                <w:rFonts w:cs="Arial"/>
                <w:snapToGrid/>
                <w:color w:val="auto"/>
                <w:sz w:val="20"/>
              </w:rPr>
            </w:pPr>
          </w:p>
        </w:tc>
      </w:tr>
      <w:tr w:rsidR="0099729C" w:rsidRPr="0099729C" w14:paraId="7A9F66C3"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38DF3730" w14:textId="0ECFDF24" w:rsidR="0099729C" w:rsidRPr="0099729C"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654F0FF" w14:textId="6DD7E74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3AE53A8" w14:textId="119720F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1CC38E3" w14:textId="7FE865D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2AF22AD" w14:textId="1A9FCF8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3D201E5" w14:textId="050136CB" w:rsidR="0099729C" w:rsidRPr="0099729C" w:rsidRDefault="0099729C" w:rsidP="0099729C">
            <w:pPr>
              <w:spacing w:before="0"/>
              <w:ind w:right="0"/>
              <w:jc w:val="center"/>
              <w:rPr>
                <w:rFonts w:cs="Arial"/>
                <w:snapToGrid/>
                <w:color w:val="auto"/>
                <w:sz w:val="20"/>
              </w:rPr>
            </w:pPr>
          </w:p>
        </w:tc>
      </w:tr>
      <w:tr w:rsidR="0099729C" w:rsidRPr="0099729C" w14:paraId="2319969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0363D00" w14:textId="57B02DD6" w:rsidR="0099729C" w:rsidRPr="0099729C" w:rsidRDefault="0099729C" w:rsidP="0099729C">
            <w:pPr>
              <w:spacing w:before="0"/>
              <w:ind w:right="0"/>
              <w:jc w:val="left"/>
              <w:rPr>
                <w:rFonts w:cs="Arial"/>
                <w:b/>
                <w:bCs/>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BCF1412"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241E608"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522A58A"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D35506F"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15BA018" w14:textId="77777777" w:rsidR="0099729C" w:rsidRPr="0099729C" w:rsidRDefault="0099729C" w:rsidP="0099729C">
            <w:pPr>
              <w:spacing w:before="0"/>
              <w:ind w:right="0"/>
              <w:jc w:val="center"/>
              <w:rPr>
                <w:rFonts w:cs="Arial"/>
                <w:i/>
                <w:iCs/>
                <w:snapToGrid/>
                <w:sz w:val="20"/>
              </w:rPr>
            </w:pPr>
          </w:p>
        </w:tc>
      </w:tr>
      <w:tr w:rsidR="0099729C" w:rsidRPr="0099729C" w14:paraId="2311CDFC"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7B382A4" w14:textId="1AF63EF4"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CA78840" w14:textId="299D84A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222BB58" w14:textId="6C3E35A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979EC5E" w14:textId="24EB26D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56DC457" w14:textId="2380F2B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F12108C" w14:textId="1CDB48B4" w:rsidR="0099729C" w:rsidRPr="0099729C" w:rsidRDefault="0099729C" w:rsidP="0099729C">
            <w:pPr>
              <w:spacing w:before="0"/>
              <w:ind w:right="0"/>
              <w:jc w:val="center"/>
              <w:rPr>
                <w:rFonts w:cs="Arial"/>
                <w:snapToGrid/>
                <w:color w:val="auto"/>
                <w:sz w:val="20"/>
              </w:rPr>
            </w:pPr>
          </w:p>
        </w:tc>
      </w:tr>
      <w:tr w:rsidR="0099729C" w:rsidRPr="0099729C" w14:paraId="42DE4CC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D181196" w14:textId="37A384D9"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F67ADEA" w14:textId="7B3EE9F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787BEC0" w14:textId="468BC63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DADB64C" w14:textId="3B299D7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3766AF" w14:textId="0681C32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46B490D" w14:textId="73D9D308" w:rsidR="0099729C" w:rsidRPr="0099729C" w:rsidRDefault="0099729C" w:rsidP="0099729C">
            <w:pPr>
              <w:spacing w:before="0"/>
              <w:ind w:right="0"/>
              <w:jc w:val="center"/>
              <w:rPr>
                <w:rFonts w:cs="Arial"/>
                <w:snapToGrid/>
                <w:color w:val="auto"/>
                <w:sz w:val="20"/>
              </w:rPr>
            </w:pPr>
          </w:p>
        </w:tc>
      </w:tr>
      <w:tr w:rsidR="0099729C" w:rsidRPr="0099729C" w14:paraId="73B65CF9"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533DB42" w14:textId="27D642BC"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16F6DF0" w14:textId="6E1E9F6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AD9466F" w14:textId="00162F3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C6FFDA4" w14:textId="1DCA972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F627D61" w14:textId="19E2685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070D55F" w14:textId="172C4F14" w:rsidR="0099729C" w:rsidRPr="0099729C" w:rsidRDefault="0099729C" w:rsidP="0099729C">
            <w:pPr>
              <w:spacing w:before="0"/>
              <w:ind w:right="0"/>
              <w:jc w:val="center"/>
              <w:rPr>
                <w:rFonts w:cs="Arial"/>
                <w:snapToGrid/>
                <w:color w:val="auto"/>
                <w:sz w:val="20"/>
              </w:rPr>
            </w:pPr>
          </w:p>
        </w:tc>
      </w:tr>
      <w:tr w:rsidR="0099729C" w:rsidRPr="0099729C" w14:paraId="18FB7EBF"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3619B6E4" w14:textId="0167A1C5"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38A1B2D" w14:textId="646492F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44158BA" w14:textId="4FE0212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9F5A712" w14:textId="29A8E82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0172CA9" w14:textId="3F36856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4194867" w14:textId="61CAE16A" w:rsidR="0099729C" w:rsidRPr="0099729C" w:rsidRDefault="0099729C" w:rsidP="0099729C">
            <w:pPr>
              <w:spacing w:before="0"/>
              <w:ind w:right="0"/>
              <w:jc w:val="center"/>
              <w:rPr>
                <w:rFonts w:cs="Arial"/>
                <w:snapToGrid/>
                <w:color w:val="auto"/>
                <w:sz w:val="20"/>
              </w:rPr>
            </w:pPr>
          </w:p>
        </w:tc>
      </w:tr>
      <w:tr w:rsidR="0099729C" w:rsidRPr="0099729C" w14:paraId="6D0D9A3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033A2B60" w14:textId="3C7F0E64"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99EA803" w14:textId="51F198C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6A06665" w14:textId="70C85F0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284D901" w14:textId="7B3664D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D85CA90" w14:textId="7A070AC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0B8CFEE" w14:textId="7FB5BC55" w:rsidR="0099729C" w:rsidRPr="0099729C" w:rsidRDefault="0099729C" w:rsidP="0099729C">
            <w:pPr>
              <w:spacing w:before="0"/>
              <w:ind w:right="0"/>
              <w:jc w:val="center"/>
              <w:rPr>
                <w:rFonts w:cs="Arial"/>
                <w:snapToGrid/>
                <w:color w:val="auto"/>
                <w:sz w:val="20"/>
              </w:rPr>
            </w:pPr>
          </w:p>
        </w:tc>
      </w:tr>
      <w:tr w:rsidR="0099729C" w:rsidRPr="0099729C" w14:paraId="502B695F"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3DE288D3" w14:textId="784096F4"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A7D3E8" w14:textId="2F0BF19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F79292C" w14:textId="7153987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2D582C" w14:textId="0B08F2B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49C6BFF" w14:textId="56620FE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FE7F194" w14:textId="7157F515" w:rsidR="0099729C" w:rsidRPr="0099729C" w:rsidRDefault="0099729C" w:rsidP="0099729C">
            <w:pPr>
              <w:spacing w:before="0"/>
              <w:ind w:right="0"/>
              <w:jc w:val="center"/>
              <w:rPr>
                <w:rFonts w:cs="Arial"/>
                <w:snapToGrid/>
                <w:color w:val="auto"/>
                <w:sz w:val="20"/>
              </w:rPr>
            </w:pPr>
          </w:p>
        </w:tc>
      </w:tr>
      <w:tr w:rsidR="0099729C" w:rsidRPr="0099729C" w14:paraId="528A727D"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C763A9A" w14:textId="180B3EB1"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EB2FEA9" w14:textId="65A2225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E075A2" w14:textId="6CC8925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50D9255" w14:textId="0723358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4B38F7C" w14:textId="5B7DE0B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7946243" w14:textId="60EC1210" w:rsidR="0099729C" w:rsidRPr="0099729C" w:rsidRDefault="0099729C" w:rsidP="0099729C">
            <w:pPr>
              <w:spacing w:before="0"/>
              <w:ind w:right="0"/>
              <w:jc w:val="center"/>
              <w:rPr>
                <w:rFonts w:cs="Arial"/>
                <w:snapToGrid/>
                <w:color w:val="auto"/>
                <w:sz w:val="20"/>
              </w:rPr>
            </w:pPr>
          </w:p>
        </w:tc>
      </w:tr>
      <w:tr w:rsidR="0099729C" w:rsidRPr="0099729C" w14:paraId="13AF592E"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457108F" w14:textId="4E0497A8"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B230E0C" w14:textId="48966DF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ADEC2DE" w14:textId="3E1F0F3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EE696B0" w14:textId="0DD84D6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F2FC82F" w14:textId="3BAD992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71FA2A4" w14:textId="0270C7CC" w:rsidR="0099729C" w:rsidRPr="0099729C" w:rsidRDefault="0099729C" w:rsidP="0099729C">
            <w:pPr>
              <w:spacing w:before="0"/>
              <w:ind w:right="0"/>
              <w:jc w:val="center"/>
              <w:rPr>
                <w:rFonts w:cs="Arial"/>
                <w:snapToGrid/>
                <w:color w:val="auto"/>
                <w:sz w:val="20"/>
              </w:rPr>
            </w:pPr>
          </w:p>
        </w:tc>
      </w:tr>
      <w:tr w:rsidR="0099729C" w:rsidRPr="0099729C" w14:paraId="645E24F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8FCE6E4" w14:textId="44AD9AE2"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932A6F9" w14:textId="68594B6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73C78C0" w14:textId="4998073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5F10C82" w14:textId="5F68913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B7997E5" w14:textId="6D4DDEC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2C4D64D" w14:textId="213AF175" w:rsidR="0099729C" w:rsidRPr="0099729C" w:rsidRDefault="0099729C" w:rsidP="0099729C">
            <w:pPr>
              <w:spacing w:before="0"/>
              <w:ind w:right="0"/>
              <w:jc w:val="center"/>
              <w:rPr>
                <w:rFonts w:cs="Arial"/>
                <w:snapToGrid/>
                <w:color w:val="auto"/>
                <w:sz w:val="20"/>
              </w:rPr>
            </w:pPr>
          </w:p>
        </w:tc>
      </w:tr>
      <w:tr w:rsidR="0099729C" w:rsidRPr="0099729C" w14:paraId="18F0EC2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0ABCB4CE" w14:textId="71140D5E"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4710899" w14:textId="0C609A8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F638D2D" w14:textId="3E7AE99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92BEF03" w14:textId="1E0EF28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57CFCB7" w14:textId="6955DD1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6F7BBEA" w14:textId="531BB75A" w:rsidR="0099729C" w:rsidRPr="0099729C" w:rsidRDefault="0099729C" w:rsidP="0099729C">
            <w:pPr>
              <w:spacing w:before="0"/>
              <w:ind w:right="0"/>
              <w:jc w:val="center"/>
              <w:rPr>
                <w:rFonts w:cs="Arial"/>
                <w:snapToGrid/>
                <w:color w:val="auto"/>
                <w:sz w:val="20"/>
              </w:rPr>
            </w:pPr>
          </w:p>
        </w:tc>
      </w:tr>
      <w:tr w:rsidR="0099729C" w:rsidRPr="0099729C" w14:paraId="79B3435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D9F8C05" w14:textId="73F6D1F9"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CCB9A73" w14:textId="4C4AFDC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9F0E05B" w14:textId="2D52607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8DBCDD6" w14:textId="5691AAC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3746F38" w14:textId="421C666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4DBA771" w14:textId="2951CC6E" w:rsidR="0099729C" w:rsidRPr="0099729C" w:rsidRDefault="0099729C" w:rsidP="0099729C">
            <w:pPr>
              <w:spacing w:before="0"/>
              <w:ind w:right="0"/>
              <w:jc w:val="center"/>
              <w:rPr>
                <w:rFonts w:cs="Arial"/>
                <w:snapToGrid/>
                <w:color w:val="auto"/>
                <w:sz w:val="20"/>
              </w:rPr>
            </w:pPr>
          </w:p>
        </w:tc>
      </w:tr>
      <w:tr w:rsidR="0099729C" w:rsidRPr="0099729C" w14:paraId="442BB21F"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D2B174D" w14:textId="5DD064B9"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929D5E4" w14:textId="7839D5E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4FF5B7A" w14:textId="4A9CB0D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3653462" w14:textId="379AD9A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C975E02" w14:textId="243F9DF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5FE345D" w14:textId="5EE22202" w:rsidR="0099729C" w:rsidRPr="0099729C" w:rsidRDefault="0099729C" w:rsidP="0099729C">
            <w:pPr>
              <w:spacing w:before="0"/>
              <w:ind w:right="0"/>
              <w:jc w:val="center"/>
              <w:rPr>
                <w:rFonts w:cs="Arial"/>
                <w:snapToGrid/>
                <w:color w:val="auto"/>
                <w:sz w:val="20"/>
              </w:rPr>
            </w:pPr>
          </w:p>
        </w:tc>
      </w:tr>
      <w:tr w:rsidR="0099729C" w:rsidRPr="0099729C" w14:paraId="73CC12A8"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B5D1D09" w14:textId="4DD7369F"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E2FD0F1" w14:textId="40A3253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B6F6BE5" w14:textId="616A289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8AE876" w14:textId="4B99AC0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804E085" w14:textId="1D9A82D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E260649" w14:textId="1EB4EAA5" w:rsidR="0099729C" w:rsidRPr="0099729C" w:rsidRDefault="0099729C" w:rsidP="0099729C">
            <w:pPr>
              <w:spacing w:before="0"/>
              <w:ind w:right="0"/>
              <w:jc w:val="center"/>
              <w:rPr>
                <w:rFonts w:cs="Arial"/>
                <w:snapToGrid/>
                <w:color w:val="auto"/>
                <w:sz w:val="20"/>
              </w:rPr>
            </w:pPr>
          </w:p>
        </w:tc>
      </w:tr>
      <w:tr w:rsidR="0099729C" w:rsidRPr="0099729C" w14:paraId="6ED5233C"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6F4A5B3" w14:textId="66389B50"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285A8CF" w14:textId="48E7230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CA9CC83" w14:textId="315C9C5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917AA17" w14:textId="3959494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BE4E86E" w14:textId="370441B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7B5A704" w14:textId="54575FD5" w:rsidR="0099729C" w:rsidRPr="0099729C" w:rsidRDefault="0099729C" w:rsidP="0099729C">
            <w:pPr>
              <w:spacing w:before="0"/>
              <w:ind w:right="0"/>
              <w:jc w:val="center"/>
              <w:rPr>
                <w:rFonts w:cs="Arial"/>
                <w:snapToGrid/>
                <w:color w:val="auto"/>
                <w:sz w:val="20"/>
              </w:rPr>
            </w:pPr>
          </w:p>
        </w:tc>
      </w:tr>
      <w:tr w:rsidR="0099729C" w:rsidRPr="0099729C" w14:paraId="2CD391BC"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01B5AC63" w14:textId="14BED246"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1A3018C" w14:textId="22CC5AA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57F1873" w14:textId="4091573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7D9D44A" w14:textId="413F9DB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AB1CC8F" w14:textId="56F6484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2017433" w14:textId="24AB33FD" w:rsidR="0099729C" w:rsidRPr="0099729C" w:rsidRDefault="0099729C" w:rsidP="0099729C">
            <w:pPr>
              <w:spacing w:before="0"/>
              <w:ind w:right="0"/>
              <w:jc w:val="center"/>
              <w:rPr>
                <w:rFonts w:cs="Arial"/>
                <w:snapToGrid/>
                <w:color w:val="auto"/>
                <w:sz w:val="20"/>
              </w:rPr>
            </w:pPr>
          </w:p>
        </w:tc>
      </w:tr>
      <w:tr w:rsidR="0099729C" w:rsidRPr="0099729C" w14:paraId="6A15F61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B8A9E88" w14:textId="65037A20"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FF09AF4" w14:textId="47AD78E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754A6B" w14:textId="06C827D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AB4EB85" w14:textId="703044B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9BC48E0" w14:textId="3EAF8FE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7448103" w14:textId="779588D7" w:rsidR="0099729C" w:rsidRPr="0099729C" w:rsidRDefault="0099729C" w:rsidP="0099729C">
            <w:pPr>
              <w:spacing w:before="0"/>
              <w:ind w:right="0"/>
              <w:jc w:val="center"/>
              <w:rPr>
                <w:rFonts w:cs="Arial"/>
                <w:snapToGrid/>
                <w:color w:val="auto"/>
                <w:sz w:val="20"/>
              </w:rPr>
            </w:pPr>
          </w:p>
        </w:tc>
      </w:tr>
      <w:tr w:rsidR="0099729C" w:rsidRPr="0099729C" w14:paraId="1352A125"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78E3AA0" w14:textId="6B37A7A1"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66BF267" w14:textId="0FD7F75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63F30F0" w14:textId="0F8C2E4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14520A8" w14:textId="562975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02B316" w14:textId="761D1E8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9D159A" w14:textId="5170F969" w:rsidR="0099729C" w:rsidRPr="0099729C" w:rsidRDefault="0099729C" w:rsidP="0099729C">
            <w:pPr>
              <w:spacing w:before="0"/>
              <w:ind w:right="0"/>
              <w:jc w:val="center"/>
              <w:rPr>
                <w:rFonts w:cs="Arial"/>
                <w:snapToGrid/>
                <w:color w:val="auto"/>
                <w:sz w:val="20"/>
              </w:rPr>
            </w:pPr>
          </w:p>
        </w:tc>
      </w:tr>
      <w:tr w:rsidR="0099729C" w:rsidRPr="0099729C" w14:paraId="46D92326"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3FCC701" w14:textId="1950A499"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36B64E6" w14:textId="44CD76B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A0ACF33" w14:textId="5EFA564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BBBDD47" w14:textId="2A1767E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124A91C" w14:textId="554A9A8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678797B" w14:textId="5126B716" w:rsidR="0099729C" w:rsidRPr="0099729C" w:rsidRDefault="0099729C" w:rsidP="0099729C">
            <w:pPr>
              <w:spacing w:before="0"/>
              <w:ind w:right="0"/>
              <w:jc w:val="center"/>
              <w:rPr>
                <w:rFonts w:cs="Arial"/>
                <w:snapToGrid/>
                <w:color w:val="auto"/>
                <w:sz w:val="20"/>
              </w:rPr>
            </w:pPr>
          </w:p>
        </w:tc>
      </w:tr>
      <w:tr w:rsidR="0099729C" w:rsidRPr="0099729C" w14:paraId="3730CE77"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3263CE1" w14:textId="13883CB0"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CFA2F92" w14:textId="54D53CB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4FFD7D7" w14:textId="403F3B5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085136" w14:textId="470C5C5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82052FE" w14:textId="0AA3C01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B1CB3F7" w14:textId="45C7520E" w:rsidR="0099729C" w:rsidRPr="0099729C" w:rsidRDefault="0099729C" w:rsidP="0099729C">
            <w:pPr>
              <w:spacing w:before="0"/>
              <w:ind w:right="0"/>
              <w:jc w:val="center"/>
              <w:rPr>
                <w:rFonts w:cs="Arial"/>
                <w:snapToGrid/>
                <w:color w:val="auto"/>
                <w:sz w:val="20"/>
              </w:rPr>
            </w:pPr>
          </w:p>
        </w:tc>
      </w:tr>
      <w:tr w:rsidR="0099729C" w:rsidRPr="0099729C" w14:paraId="236BB71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66D8CDC" w14:textId="1DDAF345"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3C1C7C4" w14:textId="7D86223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C1956A4" w14:textId="271220E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1D7A0A" w14:textId="7CBE2EB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CDFAEC4" w14:textId="73D991E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C408CF1" w14:textId="6C8CE27C" w:rsidR="0099729C" w:rsidRPr="0099729C" w:rsidRDefault="0099729C" w:rsidP="0099729C">
            <w:pPr>
              <w:spacing w:before="0"/>
              <w:ind w:right="0"/>
              <w:jc w:val="center"/>
              <w:rPr>
                <w:rFonts w:cs="Arial"/>
                <w:snapToGrid/>
                <w:color w:val="auto"/>
                <w:sz w:val="20"/>
              </w:rPr>
            </w:pPr>
          </w:p>
        </w:tc>
      </w:tr>
      <w:tr w:rsidR="0099729C" w:rsidRPr="0099729C" w14:paraId="6F7FE30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65AE5E2" w14:textId="68532717"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831FFB9" w14:textId="16F5A1F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12C0FFB" w14:textId="69F92B0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26DFDBB" w14:textId="1E88322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0ABB7D6" w14:textId="414C132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6B882D5" w14:textId="73B3518A" w:rsidR="0099729C" w:rsidRPr="0099729C" w:rsidRDefault="0099729C" w:rsidP="0099729C">
            <w:pPr>
              <w:spacing w:before="0"/>
              <w:ind w:right="0"/>
              <w:jc w:val="center"/>
              <w:rPr>
                <w:rFonts w:cs="Arial"/>
                <w:snapToGrid/>
                <w:color w:val="auto"/>
                <w:sz w:val="20"/>
              </w:rPr>
            </w:pPr>
          </w:p>
        </w:tc>
      </w:tr>
      <w:tr w:rsidR="0099729C" w:rsidRPr="0099729C" w14:paraId="6B91903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83609A5" w14:textId="2EB7D665"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1CC11A" w14:textId="7FD8797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628EB32" w14:textId="5770076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AD3B49C" w14:textId="231AD52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6C4772C" w14:textId="471C489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A1CBD28" w14:textId="590F9D8E" w:rsidR="0099729C" w:rsidRPr="0099729C" w:rsidRDefault="0099729C" w:rsidP="0099729C">
            <w:pPr>
              <w:spacing w:before="0"/>
              <w:ind w:right="0"/>
              <w:jc w:val="center"/>
              <w:rPr>
                <w:rFonts w:cs="Arial"/>
                <w:snapToGrid/>
                <w:color w:val="auto"/>
                <w:sz w:val="20"/>
              </w:rPr>
            </w:pPr>
          </w:p>
        </w:tc>
      </w:tr>
      <w:tr w:rsidR="0099729C" w:rsidRPr="0099729C" w14:paraId="086BD9F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4A561194" w14:textId="25CFCBD5"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2ED29D0" w14:textId="09C3563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F6A029B" w14:textId="3E48CBE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0F2B951" w14:textId="1211572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ABC3D6E" w14:textId="285CFAE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28D791C" w14:textId="5DA89B5C" w:rsidR="0099729C" w:rsidRPr="0099729C" w:rsidRDefault="0099729C" w:rsidP="0099729C">
            <w:pPr>
              <w:spacing w:before="0"/>
              <w:ind w:right="0"/>
              <w:jc w:val="center"/>
              <w:rPr>
                <w:rFonts w:cs="Arial"/>
                <w:snapToGrid/>
                <w:color w:val="auto"/>
                <w:sz w:val="20"/>
              </w:rPr>
            </w:pPr>
          </w:p>
        </w:tc>
      </w:tr>
      <w:tr w:rsidR="0099729C" w:rsidRPr="0099729C" w14:paraId="231ED184"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C960525" w14:textId="7D96FCC3"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2502531" w14:textId="3536423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7AF7B57" w14:textId="04EDE35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21B9316" w14:textId="6CDD680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6E65FFD" w14:textId="2CDE728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EFD3675" w14:textId="2FCB7F46" w:rsidR="0099729C" w:rsidRPr="0099729C" w:rsidRDefault="0099729C" w:rsidP="0099729C">
            <w:pPr>
              <w:spacing w:before="0"/>
              <w:ind w:right="0"/>
              <w:jc w:val="center"/>
              <w:rPr>
                <w:rFonts w:cs="Arial"/>
                <w:snapToGrid/>
                <w:color w:val="auto"/>
                <w:sz w:val="20"/>
              </w:rPr>
            </w:pPr>
          </w:p>
        </w:tc>
      </w:tr>
      <w:tr w:rsidR="0099729C" w:rsidRPr="0099729C" w14:paraId="4F512FAF"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0587277" w14:textId="350251DF"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C2C444E" w14:textId="0D168BE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9452E98" w14:textId="6BCF5C5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E1930EC" w14:textId="39617B99"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7768DF2" w14:textId="53FD598E"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A30704E" w14:textId="246BBB4E" w:rsidR="0099729C" w:rsidRPr="0099729C" w:rsidRDefault="0099729C" w:rsidP="0099729C">
            <w:pPr>
              <w:spacing w:before="0"/>
              <w:ind w:right="0"/>
              <w:jc w:val="center"/>
              <w:rPr>
                <w:rFonts w:cs="Calibri"/>
                <w:snapToGrid/>
                <w:szCs w:val="22"/>
              </w:rPr>
            </w:pPr>
          </w:p>
        </w:tc>
      </w:tr>
      <w:tr w:rsidR="0099729C" w:rsidRPr="0099729C" w14:paraId="321C1C3C"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89F341F" w14:textId="350BA4E4" w:rsidR="0099729C" w:rsidRPr="0099729C" w:rsidRDefault="0099729C" w:rsidP="0099729C">
            <w:pPr>
              <w:spacing w:before="0"/>
              <w:ind w:right="0"/>
              <w:jc w:val="left"/>
              <w:rPr>
                <w:rFonts w:cs="Arial"/>
                <w:b/>
                <w:bCs/>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E9F8A84"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991AA2B"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43A00A7"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037AFA7"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35A8138" w14:textId="77777777" w:rsidR="0099729C" w:rsidRPr="0099729C" w:rsidRDefault="0099729C" w:rsidP="0099729C">
            <w:pPr>
              <w:spacing w:before="0"/>
              <w:ind w:right="0"/>
              <w:jc w:val="center"/>
              <w:rPr>
                <w:rFonts w:cs="Calibri"/>
                <w:snapToGrid/>
                <w:szCs w:val="22"/>
              </w:rPr>
            </w:pPr>
          </w:p>
        </w:tc>
      </w:tr>
      <w:tr w:rsidR="0099729C" w:rsidRPr="0099729C" w14:paraId="629E358D"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B73E9EF" w14:textId="4BB4ABD0" w:rsidR="0099729C" w:rsidRPr="0099729C" w:rsidRDefault="0099729C" w:rsidP="0099729C">
            <w:pPr>
              <w:spacing w:before="0"/>
              <w:ind w:right="0"/>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8E2623F" w14:textId="5EDC7D0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FDFDE6F" w14:textId="40FDACD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A65101C" w14:textId="1675D1C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227B619" w14:textId="0C6193F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vAlign w:val="center"/>
          </w:tcPr>
          <w:p w14:paraId="3881B234" w14:textId="1AC1803E" w:rsidR="0099729C" w:rsidRPr="0099729C" w:rsidRDefault="0099729C" w:rsidP="0099729C">
            <w:pPr>
              <w:spacing w:before="0"/>
              <w:ind w:right="0"/>
              <w:jc w:val="center"/>
              <w:rPr>
                <w:rFonts w:cs="Arial"/>
                <w:snapToGrid/>
                <w:sz w:val="20"/>
              </w:rPr>
            </w:pPr>
          </w:p>
        </w:tc>
      </w:tr>
      <w:tr w:rsidR="0099729C" w:rsidRPr="0099729C" w14:paraId="17256196"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A79590F" w14:textId="1DDDE1EF" w:rsidR="0099729C" w:rsidRPr="0099729C" w:rsidRDefault="0099729C" w:rsidP="0099729C">
            <w:pPr>
              <w:spacing w:before="0"/>
              <w:ind w:right="0"/>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C5A716F" w14:textId="6DA9959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4BE991F" w14:textId="2A03C502"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F052662" w14:textId="5CC26E0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39E5B8F" w14:textId="6C78438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vAlign w:val="center"/>
          </w:tcPr>
          <w:p w14:paraId="4D2B749C" w14:textId="6D302E97" w:rsidR="0099729C" w:rsidRPr="0099729C" w:rsidRDefault="0099729C" w:rsidP="0099729C">
            <w:pPr>
              <w:spacing w:before="0"/>
              <w:ind w:right="0"/>
              <w:jc w:val="center"/>
              <w:rPr>
                <w:rFonts w:cs="Arial"/>
                <w:snapToGrid/>
                <w:sz w:val="20"/>
              </w:rPr>
            </w:pPr>
          </w:p>
        </w:tc>
      </w:tr>
      <w:tr w:rsidR="0099729C" w:rsidRPr="0099729C" w14:paraId="0A30ECE0"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01D73F6" w14:textId="2FB0FFC9" w:rsidR="0099729C" w:rsidRPr="0099729C" w:rsidRDefault="0099729C" w:rsidP="0099729C">
            <w:pPr>
              <w:spacing w:before="0"/>
              <w:ind w:right="0"/>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4F66E3F" w14:textId="6BC996F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CF0447A" w14:textId="022F4DD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87FAAC6" w14:textId="7707D2C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4C75F72" w14:textId="54630D73"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vAlign w:val="center"/>
          </w:tcPr>
          <w:p w14:paraId="7FA57971" w14:textId="64315A53" w:rsidR="0099729C" w:rsidRPr="0099729C" w:rsidRDefault="0099729C" w:rsidP="0099729C">
            <w:pPr>
              <w:spacing w:before="0"/>
              <w:ind w:right="0"/>
              <w:jc w:val="center"/>
              <w:rPr>
                <w:rFonts w:cs="Arial"/>
                <w:snapToGrid/>
                <w:sz w:val="20"/>
              </w:rPr>
            </w:pPr>
          </w:p>
        </w:tc>
      </w:tr>
      <w:tr w:rsidR="0099729C" w:rsidRPr="0099729C" w14:paraId="7E17245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1FBF491" w14:textId="7E229B79" w:rsidR="0099729C" w:rsidRPr="0099729C" w:rsidRDefault="0099729C" w:rsidP="0099729C">
            <w:pPr>
              <w:spacing w:before="0"/>
              <w:ind w:right="0"/>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9E21215" w14:textId="1B35E86F"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0DC53F8" w14:textId="1761BA5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F8E2E9A" w14:textId="0A0FB36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C9EBE28" w14:textId="3922E09D"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vAlign w:val="center"/>
          </w:tcPr>
          <w:p w14:paraId="20F1FA2C" w14:textId="34519737" w:rsidR="0099729C" w:rsidRPr="0099729C" w:rsidRDefault="0099729C" w:rsidP="0099729C">
            <w:pPr>
              <w:spacing w:before="0"/>
              <w:ind w:right="0"/>
              <w:jc w:val="center"/>
              <w:rPr>
                <w:rFonts w:cs="Arial"/>
                <w:snapToGrid/>
                <w:sz w:val="20"/>
              </w:rPr>
            </w:pPr>
          </w:p>
        </w:tc>
      </w:tr>
      <w:tr w:rsidR="0099729C" w:rsidRPr="0099729C" w14:paraId="7F5BACD2"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58DA7DA4" w14:textId="140993DA" w:rsidR="0099729C" w:rsidRPr="0099729C" w:rsidRDefault="0099729C" w:rsidP="0099729C">
            <w:pPr>
              <w:spacing w:before="0"/>
              <w:ind w:right="0"/>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112DA9D" w14:textId="1C8ACDE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B59914D" w14:textId="0100F384"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6280FC4" w14:textId="1DDEA231"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9F18F0C" w14:textId="4FEEF94B"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vAlign w:val="center"/>
          </w:tcPr>
          <w:p w14:paraId="630985B7" w14:textId="10B37728" w:rsidR="0099729C" w:rsidRPr="0099729C" w:rsidRDefault="0099729C" w:rsidP="0099729C">
            <w:pPr>
              <w:spacing w:before="0"/>
              <w:ind w:right="0"/>
              <w:jc w:val="center"/>
              <w:rPr>
                <w:rFonts w:cs="Arial"/>
                <w:snapToGrid/>
                <w:sz w:val="20"/>
              </w:rPr>
            </w:pPr>
          </w:p>
        </w:tc>
      </w:tr>
      <w:tr w:rsidR="0099729C" w:rsidRPr="0099729C" w14:paraId="50BFDC56"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7B01F157" w14:textId="5FA7B1E7" w:rsidR="0099729C" w:rsidRPr="0099729C" w:rsidRDefault="0099729C" w:rsidP="0099729C">
            <w:pPr>
              <w:spacing w:before="0"/>
              <w:ind w:right="0"/>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4949CF4" w14:textId="1E7A94B5"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4560A58" w14:textId="44C0409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3D7934F" w14:textId="2BF0823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03B0029" w14:textId="2FC822EC"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vAlign w:val="center"/>
          </w:tcPr>
          <w:p w14:paraId="02820329" w14:textId="4E79C003" w:rsidR="0099729C" w:rsidRPr="0099729C" w:rsidRDefault="0099729C" w:rsidP="0099729C">
            <w:pPr>
              <w:spacing w:before="0"/>
              <w:ind w:right="0"/>
              <w:jc w:val="center"/>
              <w:rPr>
                <w:rFonts w:cs="Arial"/>
                <w:snapToGrid/>
                <w:sz w:val="20"/>
              </w:rPr>
            </w:pPr>
          </w:p>
        </w:tc>
      </w:tr>
      <w:tr w:rsidR="0099729C" w:rsidRPr="0099729C" w14:paraId="59F70566"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6B74C208" w14:textId="01011A47" w:rsidR="0099729C" w:rsidRPr="009006F1" w:rsidRDefault="0099729C" w:rsidP="0099729C">
            <w:pPr>
              <w:spacing w:before="0"/>
              <w:ind w:right="0"/>
              <w:jc w:val="left"/>
              <w:rPr>
                <w:rFonts w:cs="Arial"/>
                <w:b/>
                <w:bCs/>
                <w:snapToGrid/>
                <w:sz w:val="20"/>
              </w:rPr>
            </w:pPr>
          </w:p>
        </w:tc>
        <w:tc>
          <w:tcPr>
            <w:tcW w:w="7660" w:type="dxa"/>
            <w:gridSpan w:val="5"/>
            <w:tcBorders>
              <w:top w:val="single" w:sz="4" w:space="0" w:color="auto"/>
              <w:left w:val="nil"/>
              <w:bottom w:val="single" w:sz="4" w:space="0" w:color="auto"/>
              <w:right w:val="single" w:sz="4" w:space="0" w:color="000000"/>
            </w:tcBorders>
            <w:shd w:val="clear" w:color="auto" w:fill="000000" w:themeFill="text1"/>
            <w:noWrap/>
            <w:vAlign w:val="center"/>
          </w:tcPr>
          <w:p w14:paraId="7944A83C" w14:textId="3F60D611" w:rsidR="0099729C" w:rsidRPr="009006F1" w:rsidRDefault="0099729C" w:rsidP="0099729C">
            <w:pPr>
              <w:spacing w:before="0"/>
              <w:ind w:right="0"/>
              <w:jc w:val="center"/>
              <w:rPr>
                <w:rFonts w:cs="Arial"/>
                <w:snapToGrid/>
                <w:color w:val="auto"/>
                <w:sz w:val="20"/>
              </w:rPr>
            </w:pPr>
          </w:p>
        </w:tc>
      </w:tr>
      <w:tr w:rsidR="0099729C" w:rsidRPr="0099729C" w14:paraId="25E6B2EA"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noWrap/>
            <w:vAlign w:val="center"/>
          </w:tcPr>
          <w:p w14:paraId="749700C7" w14:textId="2259CFF1" w:rsidR="0099729C" w:rsidRPr="009006F1" w:rsidRDefault="0099729C" w:rsidP="0099729C">
            <w:pPr>
              <w:spacing w:before="0"/>
              <w:ind w:right="0"/>
              <w:jc w:val="left"/>
              <w:rPr>
                <w:rFonts w:cs="Arial"/>
                <w:snapToGrid/>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6005D39E" w14:textId="77777777" w:rsidR="0099729C" w:rsidRPr="009006F1"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5A944204" w14:textId="77777777" w:rsidR="0099729C" w:rsidRPr="009006F1"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4B589B2" w14:textId="77777777" w:rsidR="0099729C" w:rsidRPr="009006F1"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37016E7" w14:textId="77777777" w:rsidR="0099729C" w:rsidRPr="009006F1"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3E2B8053" w14:textId="77777777" w:rsidR="0099729C" w:rsidRPr="009006F1" w:rsidRDefault="0099729C" w:rsidP="0099729C">
            <w:pPr>
              <w:spacing w:before="0"/>
              <w:ind w:right="0"/>
              <w:jc w:val="center"/>
              <w:rPr>
                <w:rFonts w:cs="Arial"/>
                <w:snapToGrid/>
                <w:color w:val="auto"/>
                <w:sz w:val="20"/>
              </w:rPr>
            </w:pPr>
          </w:p>
        </w:tc>
      </w:tr>
      <w:tr w:rsidR="0099729C" w:rsidRPr="0099729C" w14:paraId="0C582BEF"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1E6A8EC8" w14:textId="6A8B023A" w:rsidR="0099729C" w:rsidRPr="0099729C" w:rsidRDefault="0099729C" w:rsidP="0099729C">
            <w:pPr>
              <w:spacing w:before="0"/>
              <w:ind w:right="0"/>
              <w:jc w:val="left"/>
              <w:rPr>
                <w:rFonts w:cs="Arial"/>
                <w:b/>
                <w:bCs/>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78F444FA"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E071F1C"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2414B6B"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1DF6FDF9" w14:textId="77777777"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2779F27B" w14:textId="77777777" w:rsidR="0099729C" w:rsidRPr="0099729C" w:rsidRDefault="0099729C" w:rsidP="0099729C">
            <w:pPr>
              <w:spacing w:before="0"/>
              <w:ind w:right="0"/>
              <w:jc w:val="center"/>
              <w:rPr>
                <w:rFonts w:cs="Arial"/>
                <w:snapToGrid/>
                <w:color w:val="auto"/>
                <w:sz w:val="20"/>
              </w:rPr>
            </w:pPr>
          </w:p>
        </w:tc>
      </w:tr>
      <w:tr w:rsidR="0099729C" w:rsidRPr="0099729C" w14:paraId="00603B2B" w14:textId="77777777" w:rsidTr="0043346B">
        <w:trPr>
          <w:trHeight w:val="20"/>
          <w:jc w:val="center"/>
        </w:trPr>
        <w:tc>
          <w:tcPr>
            <w:tcW w:w="3118" w:type="dxa"/>
            <w:tcBorders>
              <w:top w:val="nil"/>
              <w:left w:val="single" w:sz="4" w:space="0" w:color="auto"/>
              <w:bottom w:val="single" w:sz="4" w:space="0" w:color="auto"/>
              <w:right w:val="single" w:sz="4" w:space="0" w:color="auto"/>
            </w:tcBorders>
            <w:shd w:val="clear" w:color="auto" w:fill="000000" w:themeFill="text1"/>
            <w:vAlign w:val="center"/>
          </w:tcPr>
          <w:p w14:paraId="2D9A1BBC" w14:textId="7CA7156F" w:rsidR="0099729C" w:rsidRPr="0099729C" w:rsidRDefault="0099729C" w:rsidP="0099729C">
            <w:pPr>
              <w:spacing w:before="0"/>
              <w:ind w:right="0"/>
              <w:jc w:val="left"/>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C26BFB6" w14:textId="08FD68B8"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5955660" w14:textId="1ADC1AD0"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D1F6FA1" w14:textId="7BDE5126"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0A0A234C" w14:textId="6E4C301A" w:rsidR="0099729C" w:rsidRPr="0099729C" w:rsidRDefault="0099729C" w:rsidP="0099729C">
            <w:pPr>
              <w:spacing w:before="0"/>
              <w:ind w:right="0"/>
              <w:jc w:val="center"/>
              <w:rPr>
                <w:rFonts w:cs="Arial"/>
                <w:snapToGrid/>
                <w:color w:val="auto"/>
                <w:sz w:val="20"/>
              </w:rPr>
            </w:pPr>
          </w:p>
        </w:tc>
        <w:tc>
          <w:tcPr>
            <w:tcW w:w="1532" w:type="dxa"/>
            <w:tcBorders>
              <w:top w:val="nil"/>
              <w:left w:val="nil"/>
              <w:bottom w:val="single" w:sz="4" w:space="0" w:color="auto"/>
              <w:right w:val="single" w:sz="4" w:space="0" w:color="auto"/>
            </w:tcBorders>
            <w:shd w:val="clear" w:color="auto" w:fill="000000" w:themeFill="text1"/>
            <w:noWrap/>
            <w:vAlign w:val="center"/>
          </w:tcPr>
          <w:p w14:paraId="41F8C9BD" w14:textId="71E160D1" w:rsidR="0099729C" w:rsidRPr="0099729C" w:rsidRDefault="0099729C" w:rsidP="0099729C">
            <w:pPr>
              <w:spacing w:before="0"/>
              <w:ind w:right="0"/>
              <w:jc w:val="center"/>
              <w:rPr>
                <w:rFonts w:cs="Arial"/>
                <w:snapToGrid/>
                <w:color w:val="auto"/>
                <w:sz w:val="20"/>
              </w:rPr>
            </w:pPr>
          </w:p>
        </w:tc>
      </w:tr>
    </w:tbl>
    <w:p w14:paraId="06CA9C7E" w14:textId="77777777" w:rsidR="0099729C" w:rsidRPr="0099729C" w:rsidRDefault="0099729C" w:rsidP="0099729C">
      <w:pPr>
        <w:rPr>
          <w:lang w:eastAsia="en-US"/>
        </w:rPr>
      </w:pPr>
    </w:p>
    <w:sectPr w:rsidR="0099729C" w:rsidRPr="0099729C" w:rsidSect="00EA51C6">
      <w:headerReference w:type="first" r:id="rId17"/>
      <w:footerReference w:type="first" r:id="rId18"/>
      <w:type w:val="continuous"/>
      <w:pgSz w:w="11906" w:h="16838"/>
      <w:pgMar w:top="1134"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F5730" w14:textId="77777777" w:rsidR="00737EBC" w:rsidRDefault="00737EBC">
      <w:r>
        <w:separator/>
      </w:r>
    </w:p>
  </w:endnote>
  <w:endnote w:type="continuationSeparator" w:id="0">
    <w:p w14:paraId="19C40BF2" w14:textId="77777777" w:rsidR="00737EBC" w:rsidRDefault="0073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Imago">
    <w:charset w:val="EE"/>
    <w:family w:val="auto"/>
    <w:pitch w:val="variable"/>
    <w:sig w:usb0="A00002AF" w:usb1="5000205B" w:usb2="00000000" w:usb3="00000000" w:csb0="0000019F" w:csb1="00000000"/>
    <w:embedRegular r:id="rId1" w:fontKey="{333CCA32-6DA0-44FB-B74E-A390434AE8DD}"/>
    <w:embedBold r:id="rId2" w:fontKey="{CE73006F-25BB-47EE-9E7B-F0BFE27678BC}"/>
    <w:embedItalic r:id="rId3" w:fontKey="{B7CFEF01-D730-44BA-8204-B0516BE2C1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00D0EC6-0BC9-4BF9-8C2A-4872C9A921C6}"/>
  </w:font>
  <w:font w:name="SimSun">
    <w:altName w:val="宋体"/>
    <w:panose1 w:val="02010600030101010101"/>
    <w:charset w:val="86"/>
    <w:family w:val="auto"/>
    <w:pitch w:val="variable"/>
    <w:sig w:usb0="00000003" w:usb1="288F0000" w:usb2="00000016" w:usb3="00000000" w:csb0="00040001" w:csb1="00000000"/>
  </w:font>
  <w:font w:name="Switzerland">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embedRegular r:id="rId5" w:fontKey="{720D1957-598D-4B89-8472-6051B71550C6}"/>
  </w:font>
  <w:font w:name="Batang">
    <w:altName w:val="바탕"/>
    <w:panose1 w:val="02030600000101010101"/>
    <w:charset w:val="81"/>
    <w:family w:val="roman"/>
    <w:pitch w:val="variable"/>
    <w:sig w:usb0="B00002AF" w:usb1="69D77CFB" w:usb2="00000030" w:usb3="00000000" w:csb0="0008009F" w:csb1="00000000"/>
  </w:font>
  <w:font w:name="Minion">
    <w:charset w:val="EE"/>
    <w:family w:val="roman"/>
    <w:pitch w:val="variable"/>
    <w:sig w:usb0="E00002AF" w:usb1="5000E07B" w:usb2="00000000" w:usb3="00000000" w:csb0="0000019F" w:csb1="00000000"/>
    <w:embedRegular r:id="rId6" w:fontKey="{3EDC1461-D727-4B4F-AD9D-B905603DBA17}"/>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7" w:fontKey="{51EF84F4-0214-4B3A-BF10-BEF7C023BEE3}"/>
  </w:font>
  <w:font w:name="Calibri">
    <w:panose1 w:val="020F0502020204030204"/>
    <w:charset w:val="00"/>
    <w:family w:val="swiss"/>
    <w:pitch w:val="variable"/>
    <w:sig w:usb0="E4002EFF" w:usb1="C000247B" w:usb2="00000009" w:usb3="00000000" w:csb0="000001FF" w:csb1="00000000"/>
    <w:embedRegular r:id="rId8" w:fontKey="{82C2CC33-09A3-49A2-95C6-148D624AFB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08180" w14:textId="21CD344C" w:rsidR="004C3E9E" w:rsidRPr="001854DE" w:rsidRDefault="004C3E9E" w:rsidP="00DF18B2">
    <w:pPr>
      <w:pStyle w:val="Footer"/>
      <w:tabs>
        <w:tab w:val="left" w:pos="252"/>
        <w:tab w:val="left" w:pos="9356"/>
      </w:tabs>
      <w:ind w:right="-2"/>
      <w:jc w:val="left"/>
      <w:rPr>
        <w:rFonts w:ascii="Arial" w:hAnsi="Arial"/>
        <w:sz w:val="16"/>
        <w:szCs w:val="16"/>
      </w:rPr>
    </w:pPr>
    <w:r>
      <w:rPr>
        <w:sz w:val="16"/>
        <w:szCs w:val="16"/>
      </w:rPr>
      <w:t xml:space="preserve">CTA_tripartite_ROCHE_YO42137_Fakultní nemocnice Olomouc_ </w:t>
    </w:r>
    <w:r w:rsidR="00543158" w:rsidRPr="00543158">
      <w:rPr>
        <w:b/>
        <w:szCs w:val="22"/>
        <w:highlight w:val="black"/>
      </w:rPr>
      <w:t>xxxxxxxxxxxxxxxxxxxx</w:t>
    </w:r>
    <w:r w:rsidR="00543158">
      <w:rPr>
        <w:sz w:val="16"/>
        <w:szCs w:val="16"/>
      </w:rPr>
      <w:t xml:space="preserve"> </w:t>
    </w:r>
    <w:r>
      <w:rPr>
        <w:sz w:val="16"/>
        <w:szCs w:val="16"/>
      </w:rPr>
      <w:t xml:space="preserve">_v Final </w:t>
    </w:r>
    <w:r w:rsidR="00DA3D95">
      <w:rPr>
        <w:sz w:val="16"/>
        <w:szCs w:val="16"/>
      </w:rPr>
      <w:t xml:space="preserve">Clean </w:t>
    </w:r>
    <w:r>
      <w:rPr>
        <w:sz w:val="16"/>
        <w:szCs w:val="16"/>
      </w:rPr>
      <w:t>05112020</w:t>
    </w:r>
  </w:p>
  <w:p w14:paraId="01A4C9FF" w14:textId="77777777" w:rsidR="004C3E9E" w:rsidRPr="00DF18B2" w:rsidRDefault="004C3E9E" w:rsidP="00ED1B8C">
    <w:pPr>
      <w:pStyle w:val="Footer"/>
      <w:tabs>
        <w:tab w:val="left" w:pos="252"/>
        <w:tab w:val="left" w:pos="9356"/>
      </w:tabs>
      <w:ind w:right="-2"/>
      <w:jc w:val="left"/>
      <w:rPr>
        <w:rStyle w:val="PageNumber"/>
        <w:rFonts w:cs="Arial"/>
        <w:b/>
        <w:sz w:val="15"/>
        <w:szCs w:val="15"/>
      </w:rPr>
    </w:pPr>
    <w:r w:rsidRPr="00291E2C">
      <w:rPr>
        <w:sz w:val="16"/>
        <w:szCs w:val="16"/>
      </w:rPr>
      <w:t>Verze templátu 2/</w:t>
    </w:r>
    <w:r>
      <w:rPr>
        <w:sz w:val="16"/>
        <w:szCs w:val="16"/>
      </w:rPr>
      <w:t>1202</w:t>
    </w:r>
    <w:r w:rsidRPr="00291E2C">
      <w:rPr>
        <w:sz w:val="16"/>
        <w:szCs w:val="16"/>
      </w:rPr>
      <w:t>1</w:t>
    </w:r>
    <w:r>
      <w:rPr>
        <w:sz w:val="16"/>
        <w:szCs w:val="16"/>
      </w:rPr>
      <w:t>9</w:t>
    </w:r>
  </w:p>
  <w:p w14:paraId="29E5F27A" w14:textId="77777777" w:rsidR="004C3E9E" w:rsidRPr="005B3E00" w:rsidRDefault="004C3E9E" w:rsidP="00BC2B66">
    <w:pPr>
      <w:pStyle w:val="Footer"/>
      <w:tabs>
        <w:tab w:val="left" w:pos="252"/>
        <w:tab w:val="left" w:pos="9356"/>
      </w:tabs>
      <w:ind w:right="-2"/>
      <w:jc w:val="right"/>
      <w:rPr>
        <w:rFonts w:ascii="Arial" w:hAnsi="Arial"/>
        <w:sz w:val="16"/>
        <w:szCs w:val="16"/>
      </w:rPr>
    </w:pPr>
    <w:r>
      <w:rPr>
        <w:rStyle w:val="PageNumber"/>
        <w:rFonts w:cs="Arial"/>
        <w:b/>
        <w:sz w:val="15"/>
        <w:szCs w:val="15"/>
      </w:rPr>
      <w:tab/>
    </w:r>
    <w:r>
      <w:rPr>
        <w:rStyle w:val="PageNumber"/>
        <w:rFonts w:cs="Arial"/>
        <w:b/>
        <w:sz w:val="15"/>
        <w:szCs w:val="15"/>
      </w:rPr>
      <w:tab/>
    </w:r>
    <w:r w:rsidR="006B151F" w:rsidRPr="00F95435">
      <w:rPr>
        <w:rStyle w:val="PageNumber"/>
        <w:rFonts w:cs="Arial"/>
        <w:b/>
        <w:sz w:val="15"/>
        <w:szCs w:val="15"/>
      </w:rPr>
      <w:fldChar w:fldCharType="begin"/>
    </w:r>
    <w:r w:rsidRPr="00F95435">
      <w:rPr>
        <w:rStyle w:val="PageNumber"/>
        <w:rFonts w:cs="Arial"/>
        <w:b/>
        <w:sz w:val="15"/>
        <w:szCs w:val="15"/>
      </w:rPr>
      <w:instrText xml:space="preserve"> PAGE </w:instrText>
    </w:r>
    <w:r w:rsidR="006B151F" w:rsidRPr="00F95435">
      <w:rPr>
        <w:rStyle w:val="PageNumber"/>
        <w:rFonts w:cs="Arial"/>
        <w:b/>
        <w:sz w:val="15"/>
        <w:szCs w:val="15"/>
      </w:rPr>
      <w:fldChar w:fldCharType="separate"/>
    </w:r>
    <w:r w:rsidR="009006F1">
      <w:rPr>
        <w:rStyle w:val="PageNumber"/>
        <w:rFonts w:cs="Arial"/>
        <w:b/>
        <w:noProof/>
        <w:sz w:val="15"/>
        <w:szCs w:val="15"/>
      </w:rPr>
      <w:t>1</w:t>
    </w:r>
    <w:r w:rsidR="006B151F" w:rsidRPr="00F95435">
      <w:rPr>
        <w:rStyle w:val="PageNumber"/>
        <w:rFonts w:cs="Arial"/>
        <w:b/>
        <w:sz w:val="15"/>
        <w:szCs w:val="15"/>
      </w:rPr>
      <w:fldChar w:fldCharType="end"/>
    </w:r>
    <w:r w:rsidRPr="00F95435">
      <w:rPr>
        <w:rStyle w:val="PageNumber"/>
        <w:rFonts w:cs="Arial"/>
        <w:b/>
        <w:sz w:val="15"/>
        <w:szCs w:val="15"/>
      </w:rPr>
      <w:t xml:space="preserve"> / </w:t>
    </w:r>
    <w:r w:rsidR="006B151F" w:rsidRPr="00F95435">
      <w:rPr>
        <w:rStyle w:val="PageNumber"/>
        <w:rFonts w:cs="Arial"/>
        <w:b/>
        <w:sz w:val="15"/>
        <w:szCs w:val="15"/>
      </w:rPr>
      <w:fldChar w:fldCharType="begin"/>
    </w:r>
    <w:r w:rsidRPr="00F95435">
      <w:rPr>
        <w:rStyle w:val="PageNumber"/>
        <w:rFonts w:cs="Arial"/>
        <w:b/>
        <w:sz w:val="15"/>
        <w:szCs w:val="15"/>
      </w:rPr>
      <w:instrText xml:space="preserve"> NUMPAGES </w:instrText>
    </w:r>
    <w:r w:rsidR="006B151F" w:rsidRPr="00F95435">
      <w:rPr>
        <w:rStyle w:val="PageNumber"/>
        <w:rFonts w:cs="Arial"/>
        <w:b/>
        <w:sz w:val="15"/>
        <w:szCs w:val="15"/>
      </w:rPr>
      <w:fldChar w:fldCharType="separate"/>
    </w:r>
    <w:r w:rsidR="009006F1">
      <w:rPr>
        <w:rStyle w:val="PageNumber"/>
        <w:rFonts w:cs="Arial"/>
        <w:b/>
        <w:noProof/>
        <w:sz w:val="15"/>
        <w:szCs w:val="15"/>
      </w:rPr>
      <w:t>27</w:t>
    </w:r>
    <w:r w:rsidR="006B151F" w:rsidRPr="00F95435">
      <w:rPr>
        <w:rStyle w:val="PageNumber"/>
        <w:rFonts w:cs="Arial"/>
        <w:b/>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88C50" w14:textId="77777777" w:rsidR="004C3E9E" w:rsidRPr="00A97153" w:rsidRDefault="004C3E9E" w:rsidP="00E9031B">
    <w:pPr>
      <w:pStyle w:val="Footer"/>
      <w:tabs>
        <w:tab w:val="left" w:pos="1664"/>
        <w:tab w:val="center" w:pos="4728"/>
      </w:tabs>
    </w:pPr>
    <w:r>
      <w:rPr>
        <w:rStyle w:val="PageNumber"/>
        <w:rFonts w:cs="Arial"/>
        <w:sz w:val="15"/>
        <w:szCs w:val="15"/>
      </w:rPr>
      <w:t>CTA_trojstranná_04.04.2017</w:t>
    </w:r>
  </w:p>
  <w:p w14:paraId="268BD945" w14:textId="77777777" w:rsidR="004C3E9E" w:rsidRDefault="006B151F" w:rsidP="001B6325">
    <w:pPr>
      <w:pStyle w:val="Footer"/>
      <w:ind w:right="-2"/>
      <w:jc w:val="right"/>
    </w:pPr>
    <w:r w:rsidRPr="00F95435">
      <w:rPr>
        <w:rStyle w:val="PageNumber"/>
        <w:rFonts w:cs="Arial"/>
        <w:b/>
        <w:sz w:val="15"/>
        <w:szCs w:val="15"/>
      </w:rPr>
      <w:fldChar w:fldCharType="begin"/>
    </w:r>
    <w:r w:rsidR="004C3E9E" w:rsidRPr="00F95435">
      <w:rPr>
        <w:rStyle w:val="PageNumber"/>
        <w:rFonts w:cs="Arial"/>
        <w:b/>
        <w:sz w:val="15"/>
        <w:szCs w:val="15"/>
      </w:rPr>
      <w:instrText xml:space="preserve"> PAGE </w:instrText>
    </w:r>
    <w:r w:rsidRPr="00F95435">
      <w:rPr>
        <w:rStyle w:val="PageNumber"/>
        <w:rFonts w:cs="Arial"/>
        <w:b/>
        <w:sz w:val="15"/>
        <w:szCs w:val="15"/>
      </w:rPr>
      <w:fldChar w:fldCharType="separate"/>
    </w:r>
    <w:r w:rsidR="004C3E9E">
      <w:rPr>
        <w:rStyle w:val="PageNumber"/>
        <w:rFonts w:cs="Arial"/>
        <w:b/>
        <w:noProof/>
        <w:sz w:val="15"/>
        <w:szCs w:val="15"/>
      </w:rPr>
      <w:t>17</w:t>
    </w:r>
    <w:r w:rsidRPr="00F95435">
      <w:rPr>
        <w:rStyle w:val="PageNumber"/>
        <w:rFonts w:cs="Arial"/>
        <w:b/>
        <w:sz w:val="15"/>
        <w:szCs w:val="15"/>
      </w:rPr>
      <w:fldChar w:fldCharType="end"/>
    </w:r>
    <w:r w:rsidR="004C3E9E" w:rsidRPr="00F95435">
      <w:rPr>
        <w:rStyle w:val="PageNumber"/>
        <w:rFonts w:cs="Arial"/>
        <w:b/>
        <w:sz w:val="15"/>
        <w:szCs w:val="15"/>
      </w:rPr>
      <w:t xml:space="preserve"> / </w:t>
    </w:r>
    <w:r w:rsidRPr="00F95435">
      <w:rPr>
        <w:rStyle w:val="PageNumber"/>
        <w:rFonts w:cs="Arial"/>
        <w:b/>
        <w:sz w:val="15"/>
        <w:szCs w:val="15"/>
      </w:rPr>
      <w:fldChar w:fldCharType="begin"/>
    </w:r>
    <w:r w:rsidR="004C3E9E" w:rsidRPr="00F95435">
      <w:rPr>
        <w:rStyle w:val="PageNumber"/>
        <w:rFonts w:cs="Arial"/>
        <w:b/>
        <w:sz w:val="15"/>
        <w:szCs w:val="15"/>
      </w:rPr>
      <w:instrText xml:space="preserve"> NUMPAGES </w:instrText>
    </w:r>
    <w:r w:rsidRPr="00F95435">
      <w:rPr>
        <w:rStyle w:val="PageNumber"/>
        <w:rFonts w:cs="Arial"/>
        <w:b/>
        <w:sz w:val="15"/>
        <w:szCs w:val="15"/>
      </w:rPr>
      <w:fldChar w:fldCharType="separate"/>
    </w:r>
    <w:r w:rsidR="004C3E9E">
      <w:rPr>
        <w:rStyle w:val="PageNumber"/>
        <w:rFonts w:cs="Arial"/>
        <w:b/>
        <w:noProof/>
        <w:sz w:val="15"/>
        <w:szCs w:val="15"/>
      </w:rPr>
      <w:t>17</w:t>
    </w:r>
    <w:r w:rsidRPr="00F95435">
      <w:rPr>
        <w:rStyle w:val="PageNumber"/>
        <w:rFonts w:cs="Arial"/>
        <w:b/>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F9AA5" w14:textId="77777777" w:rsidR="004C3E9E" w:rsidRDefault="004C3E9E" w:rsidP="00A97153">
    <w:pPr>
      <w:pStyle w:val="Footer"/>
      <w:jc w:val="left"/>
      <w:rPr>
        <w:rStyle w:val="PageNumber"/>
        <w:rFonts w:cs="Arial"/>
        <w:sz w:val="15"/>
        <w:szCs w:val="15"/>
      </w:rPr>
    </w:pPr>
    <w:r w:rsidRPr="00C148C7">
      <w:rPr>
        <w:rStyle w:val="PageNumber"/>
        <w:rFonts w:cs="Arial"/>
        <w:sz w:val="15"/>
        <w:szCs w:val="15"/>
      </w:rPr>
      <w:t>Sponzor</w:t>
    </w:r>
    <w:r>
      <w:rPr>
        <w:rStyle w:val="PageNumber"/>
        <w:rFonts w:cs="Arial"/>
        <w:sz w:val="15"/>
        <w:szCs w:val="15"/>
      </w:rPr>
      <w:t>ing</w:t>
    </w:r>
    <w:r w:rsidRPr="00C148C7" w:rsidDel="00A97153">
      <w:rPr>
        <w:rStyle w:val="PageNumber"/>
        <w:rFonts w:cs="Arial"/>
        <w:sz w:val="15"/>
        <w:szCs w:val="15"/>
      </w:rPr>
      <w:t xml:space="preserve"> </w:t>
    </w:r>
    <w:r w:rsidRPr="00C148C7">
      <w:rPr>
        <w:rStyle w:val="PageNumber"/>
        <w:rFonts w:cs="Arial"/>
        <w:sz w:val="15"/>
        <w:szCs w:val="15"/>
      </w:rPr>
      <w:t>_poř</w:t>
    </w:r>
    <w:r>
      <w:rPr>
        <w:rStyle w:val="PageNumber"/>
        <w:rFonts w:cs="Arial"/>
        <w:sz w:val="15"/>
        <w:szCs w:val="15"/>
      </w:rPr>
      <w:t>adatel</w:t>
    </w:r>
    <w:r w:rsidR="00DA3D95">
      <w:rPr>
        <w:rStyle w:val="PageNumber"/>
        <w:rFonts w:cs="Arial"/>
        <w:sz w:val="15"/>
        <w:szCs w:val="15"/>
      </w:rPr>
      <w:t xml:space="preserve"> a </w:t>
    </w:r>
    <w:r>
      <w:rPr>
        <w:rStyle w:val="PageNumber"/>
        <w:rFonts w:cs="Arial"/>
        <w:sz w:val="15"/>
        <w:szCs w:val="15"/>
      </w:rPr>
      <w:t xml:space="preserve">organizátor_3str_13. 2. 2017 </w:t>
    </w:r>
  </w:p>
  <w:p w14:paraId="33FC6F27" w14:textId="77777777" w:rsidR="004C3E9E" w:rsidRPr="00745BAD" w:rsidRDefault="006B151F" w:rsidP="00A97153">
    <w:pPr>
      <w:pStyle w:val="Footer"/>
      <w:jc w:val="right"/>
    </w:pPr>
    <w:r w:rsidRPr="00F95435">
      <w:rPr>
        <w:rStyle w:val="PageNumber"/>
        <w:rFonts w:cs="Arial"/>
        <w:b/>
        <w:sz w:val="15"/>
        <w:szCs w:val="15"/>
      </w:rPr>
      <w:fldChar w:fldCharType="begin"/>
    </w:r>
    <w:r w:rsidR="004C3E9E" w:rsidRPr="00F95435">
      <w:rPr>
        <w:rStyle w:val="PageNumber"/>
        <w:rFonts w:cs="Arial"/>
        <w:b/>
        <w:sz w:val="15"/>
        <w:szCs w:val="15"/>
      </w:rPr>
      <w:instrText xml:space="preserve"> PAGE </w:instrText>
    </w:r>
    <w:r w:rsidRPr="00F95435">
      <w:rPr>
        <w:rStyle w:val="PageNumber"/>
        <w:rFonts w:cs="Arial"/>
        <w:b/>
        <w:sz w:val="15"/>
        <w:szCs w:val="15"/>
      </w:rPr>
      <w:fldChar w:fldCharType="separate"/>
    </w:r>
    <w:r w:rsidR="004C3E9E">
      <w:rPr>
        <w:rStyle w:val="PageNumber"/>
        <w:rFonts w:cs="Arial"/>
        <w:b/>
        <w:noProof/>
        <w:sz w:val="15"/>
        <w:szCs w:val="15"/>
      </w:rPr>
      <w:t>17</w:t>
    </w:r>
    <w:r w:rsidRPr="00F95435">
      <w:rPr>
        <w:rStyle w:val="PageNumber"/>
        <w:rFonts w:cs="Arial"/>
        <w:b/>
        <w:sz w:val="15"/>
        <w:szCs w:val="15"/>
      </w:rPr>
      <w:fldChar w:fldCharType="end"/>
    </w:r>
    <w:r w:rsidR="004C3E9E" w:rsidRPr="00F95435">
      <w:rPr>
        <w:rStyle w:val="PageNumber"/>
        <w:rFonts w:cs="Arial"/>
        <w:b/>
        <w:sz w:val="15"/>
        <w:szCs w:val="15"/>
      </w:rPr>
      <w:t xml:space="preserve"> / </w:t>
    </w:r>
    <w:r w:rsidRPr="00F95435">
      <w:rPr>
        <w:rStyle w:val="PageNumber"/>
        <w:rFonts w:cs="Arial"/>
        <w:b/>
        <w:sz w:val="15"/>
        <w:szCs w:val="15"/>
      </w:rPr>
      <w:fldChar w:fldCharType="begin"/>
    </w:r>
    <w:r w:rsidR="004C3E9E" w:rsidRPr="00F95435">
      <w:rPr>
        <w:rStyle w:val="PageNumber"/>
        <w:rFonts w:cs="Arial"/>
        <w:b/>
        <w:sz w:val="15"/>
        <w:szCs w:val="15"/>
      </w:rPr>
      <w:instrText xml:space="preserve"> NUMPAGES </w:instrText>
    </w:r>
    <w:r w:rsidRPr="00F95435">
      <w:rPr>
        <w:rStyle w:val="PageNumber"/>
        <w:rFonts w:cs="Arial"/>
        <w:b/>
        <w:sz w:val="15"/>
        <w:szCs w:val="15"/>
      </w:rPr>
      <w:fldChar w:fldCharType="separate"/>
    </w:r>
    <w:r w:rsidR="004C3E9E">
      <w:rPr>
        <w:rStyle w:val="PageNumber"/>
        <w:rFonts w:cs="Arial"/>
        <w:b/>
        <w:noProof/>
        <w:sz w:val="15"/>
        <w:szCs w:val="15"/>
      </w:rPr>
      <w:t>17</w:t>
    </w:r>
    <w:r w:rsidRPr="00F95435">
      <w:rPr>
        <w:rStyle w:val="PageNumber"/>
        <w:rFonts w:cs="Arial"/>
        <w:b/>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437BE" w14:textId="77777777" w:rsidR="00737EBC" w:rsidRDefault="00737EBC">
      <w:r>
        <w:separator/>
      </w:r>
    </w:p>
  </w:footnote>
  <w:footnote w:type="continuationSeparator" w:id="0">
    <w:p w14:paraId="7DD01FE7" w14:textId="77777777" w:rsidR="00737EBC" w:rsidRDefault="00737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8EFF" w14:textId="77777777" w:rsidR="004C3E9E" w:rsidRDefault="004C3E9E" w:rsidP="00F91A25">
    <w:pPr>
      <w:pStyle w:val="Logo"/>
    </w:pPr>
    <w:r w:rsidRPr="00897534">
      <w:rPr>
        <w:lang w:val="en-US" w:eastAsia="en-US"/>
      </w:rPr>
      <w:drawing>
        <wp:anchor distT="0" distB="0" distL="114300" distR="114300" simplePos="0" relativeHeight="251657216" behindDoc="0" locked="0" layoutInCell="1" allowOverlap="1" wp14:anchorId="62717B58" wp14:editId="3695CD6A">
          <wp:simplePos x="0" y="0"/>
          <wp:positionH relativeFrom="column">
            <wp:posOffset>4872990</wp:posOffset>
          </wp:positionH>
          <wp:positionV relativeFrom="paragraph">
            <wp:posOffset>224155</wp:posOffset>
          </wp:positionV>
          <wp:extent cx="1037590" cy="544830"/>
          <wp:effectExtent l="0" t="0" r="0" b="7620"/>
          <wp:wrapSquare wrapText="bothSides"/>
          <wp:docPr id="1" name="Obrázek 1" descr="http://www.roche.cz/content/dam/internet/corporate/roche/cs_CZ/images/RoLo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roche.cz/content/dam/internet/corporate/roche/cs_CZ/images/RoLo20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590" cy="5448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2E338" w14:textId="77777777" w:rsidR="004C3E9E" w:rsidRDefault="004C3E9E" w:rsidP="00F91A25">
    <w:pPr>
      <w:pStyle w:val="Log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5192F"/>
    <w:multiLevelType w:val="hybridMultilevel"/>
    <w:tmpl w:val="C54802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A9148F"/>
    <w:multiLevelType w:val="hybridMultilevel"/>
    <w:tmpl w:val="F06C1BC4"/>
    <w:lvl w:ilvl="0" w:tplc="AA88A2E4">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27924"/>
    <w:multiLevelType w:val="hybridMultilevel"/>
    <w:tmpl w:val="512202F0"/>
    <w:lvl w:ilvl="0" w:tplc="04050017">
      <w:start w:val="1"/>
      <w:numFmt w:val="lowerLetter"/>
      <w:lvlText w:val="%1)"/>
      <w:lvlJc w:val="left"/>
      <w:pPr>
        <w:ind w:left="502" w:hanging="360"/>
      </w:pPr>
    </w:lvl>
    <w:lvl w:ilvl="1" w:tplc="04050019">
      <w:start w:val="1"/>
      <w:numFmt w:val="lowerLetter"/>
      <w:lvlText w:val="%2."/>
      <w:lvlJc w:val="left"/>
      <w:pPr>
        <w:ind w:left="3065" w:hanging="360"/>
      </w:pPr>
    </w:lvl>
    <w:lvl w:ilvl="2" w:tplc="0405001B">
      <w:start w:val="1"/>
      <w:numFmt w:val="lowerRoman"/>
      <w:lvlText w:val="%3."/>
      <w:lvlJc w:val="right"/>
      <w:pPr>
        <w:ind w:left="3785" w:hanging="180"/>
      </w:pPr>
    </w:lvl>
    <w:lvl w:ilvl="3" w:tplc="0405000F">
      <w:start w:val="1"/>
      <w:numFmt w:val="decimal"/>
      <w:lvlText w:val="%4."/>
      <w:lvlJc w:val="left"/>
      <w:pPr>
        <w:ind w:left="4505" w:hanging="360"/>
      </w:pPr>
    </w:lvl>
    <w:lvl w:ilvl="4" w:tplc="04050019">
      <w:start w:val="1"/>
      <w:numFmt w:val="lowerLetter"/>
      <w:lvlText w:val="%5."/>
      <w:lvlJc w:val="left"/>
      <w:pPr>
        <w:ind w:left="5225" w:hanging="360"/>
      </w:pPr>
    </w:lvl>
    <w:lvl w:ilvl="5" w:tplc="0405001B">
      <w:start w:val="1"/>
      <w:numFmt w:val="lowerRoman"/>
      <w:lvlText w:val="%6."/>
      <w:lvlJc w:val="right"/>
      <w:pPr>
        <w:ind w:left="5945" w:hanging="180"/>
      </w:pPr>
    </w:lvl>
    <w:lvl w:ilvl="6" w:tplc="0405000F">
      <w:start w:val="1"/>
      <w:numFmt w:val="decimal"/>
      <w:lvlText w:val="%7."/>
      <w:lvlJc w:val="left"/>
      <w:pPr>
        <w:ind w:left="6665" w:hanging="360"/>
      </w:pPr>
    </w:lvl>
    <w:lvl w:ilvl="7" w:tplc="04050019">
      <w:start w:val="1"/>
      <w:numFmt w:val="lowerLetter"/>
      <w:lvlText w:val="%8."/>
      <w:lvlJc w:val="left"/>
      <w:pPr>
        <w:ind w:left="7385" w:hanging="360"/>
      </w:pPr>
    </w:lvl>
    <w:lvl w:ilvl="8" w:tplc="0405001B">
      <w:start w:val="1"/>
      <w:numFmt w:val="lowerRoman"/>
      <w:lvlText w:val="%9."/>
      <w:lvlJc w:val="right"/>
      <w:pPr>
        <w:ind w:left="8105" w:hanging="180"/>
      </w:pPr>
    </w:lvl>
  </w:abstractNum>
  <w:abstractNum w:abstractNumId="3" w15:restartNumberingAfterBreak="0">
    <w:nsid w:val="0891627E"/>
    <w:multiLevelType w:val="hybridMultilevel"/>
    <w:tmpl w:val="DFEE622C"/>
    <w:lvl w:ilvl="0" w:tplc="7E503B86">
      <w:numFmt w:val="bullet"/>
      <w:lvlText w:val="-"/>
      <w:lvlJc w:val="left"/>
      <w:pPr>
        <w:ind w:left="720" w:hanging="360"/>
      </w:pPr>
      <w:rPr>
        <w:rFonts w:ascii="Imago" w:eastAsia="Times New Roman" w:hAnsi="Imago"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AB31A6"/>
    <w:multiLevelType w:val="hybridMultilevel"/>
    <w:tmpl w:val="B9BAC9C6"/>
    <w:lvl w:ilvl="0" w:tplc="5C5EF2F2">
      <w:start w:val="1"/>
      <w:numFmt w:val="decimal"/>
      <w:lvlText w:val="(%1)"/>
      <w:lvlJc w:val="left"/>
      <w:pPr>
        <w:tabs>
          <w:tab w:val="num" w:pos="567"/>
        </w:tabs>
        <w:ind w:left="567" w:hanging="567"/>
      </w:pPr>
      <w:rPr>
        <w:rFonts w:ascii="Imago" w:hAnsi="Imago"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9C3475"/>
    <w:multiLevelType w:val="hybridMultilevel"/>
    <w:tmpl w:val="452045D6"/>
    <w:lvl w:ilvl="0" w:tplc="AFDE5892">
      <w:start w:val="1"/>
      <w:numFmt w:val="upperRoman"/>
      <w:lvlText w:val="%1."/>
      <w:lvlJc w:val="left"/>
      <w:pPr>
        <w:ind w:left="1080" w:hanging="72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2DE0046"/>
    <w:multiLevelType w:val="hybridMultilevel"/>
    <w:tmpl w:val="D430E14A"/>
    <w:lvl w:ilvl="0" w:tplc="84F0501E">
      <w:start w:val="1"/>
      <w:numFmt w:val="bullet"/>
      <w:pStyle w:val="Odrazkaproi"/>
      <w:lvlText w:val="-"/>
      <w:lvlJc w:val="left"/>
      <w:pPr>
        <w:ind w:left="1920" w:hanging="360"/>
      </w:pPr>
      <w:rPr>
        <w:rFonts w:ascii="Times New Roman" w:hAnsi="Times New Roman" w:cs="Times New Roman" w:hint="default"/>
        <w:b/>
        <w:i w:val="0"/>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7" w15:restartNumberingAfterBreak="0">
    <w:nsid w:val="20BE3F49"/>
    <w:multiLevelType w:val="hybridMultilevel"/>
    <w:tmpl w:val="3294B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764547C"/>
    <w:multiLevelType w:val="multilevel"/>
    <w:tmpl w:val="9A46F3E2"/>
    <w:lvl w:ilvl="0">
      <w:start w:val="1"/>
      <w:numFmt w:val="decimal"/>
      <w:lvlText w:val="%1."/>
      <w:lvlJc w:val="left"/>
      <w:pPr>
        <w:tabs>
          <w:tab w:val="num" w:pos="1152"/>
        </w:tabs>
        <w:ind w:left="1152" w:hanging="1152"/>
      </w:pPr>
      <w:rPr>
        <w:rFonts w:hint="default"/>
      </w:rPr>
    </w:lvl>
    <w:lvl w:ilvl="1">
      <w:start w:val="7"/>
      <w:numFmt w:val="decimal"/>
      <w:pStyle w:val="Heading2"/>
      <w:lvlText w:val="8.%2."/>
      <w:lvlJc w:val="left"/>
      <w:pPr>
        <w:tabs>
          <w:tab w:val="num" w:pos="1152"/>
        </w:tabs>
        <w:ind w:left="1152" w:hanging="1152"/>
      </w:pPr>
      <w:rPr>
        <w:rFonts w:hint="default"/>
      </w:rPr>
    </w:lvl>
    <w:lvl w:ilvl="2">
      <w:start w:val="1"/>
      <w:numFmt w:val="decimal"/>
      <w:lvlText w:val="3.1.%3."/>
      <w:lvlJc w:val="left"/>
      <w:pPr>
        <w:tabs>
          <w:tab w:val="num" w:pos="1152"/>
        </w:tabs>
        <w:ind w:left="1152" w:hanging="1152"/>
      </w:pPr>
      <w:rPr>
        <w:rFonts w:hint="default"/>
      </w:rPr>
    </w:lvl>
    <w:lvl w:ilvl="3">
      <w:numFmt w:val="decimal"/>
      <w:lvlText w:val="%1.%2.%3.%4."/>
      <w:lvlJc w:val="left"/>
      <w:pPr>
        <w:tabs>
          <w:tab w:val="num" w:pos="1692"/>
        </w:tabs>
        <w:ind w:left="1692" w:hanging="1152"/>
      </w:pPr>
      <w:rPr>
        <w:rFonts w:hint="default"/>
      </w:rPr>
    </w:lvl>
    <w:lvl w:ilvl="4">
      <w:numFmt w:val="decimal"/>
      <w:lvlText w:val="%1.%2.%3.%4.%5."/>
      <w:lvlJc w:val="left"/>
      <w:pPr>
        <w:tabs>
          <w:tab w:val="num" w:pos="1440"/>
        </w:tabs>
        <w:ind w:left="1152" w:hanging="1152"/>
      </w:pPr>
      <w:rPr>
        <w:rFonts w:hint="default"/>
      </w:rPr>
    </w:lvl>
    <w:lvl w:ilvl="5">
      <w:start w:val="808685194"/>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44"/>
      <w:numFmt w:val="decimal"/>
      <w:lvlText w:val="%1.%2.%3.%4.%5.%6.%7.%8"/>
      <w:lvlJc w:val="left"/>
      <w:pPr>
        <w:tabs>
          <w:tab w:val="num" w:pos="1800"/>
        </w:tabs>
        <w:ind w:left="0" w:firstLine="0"/>
      </w:pPr>
      <w:rPr>
        <w:rFonts w:hint="default"/>
      </w:rPr>
    </w:lvl>
    <w:lvl w:ilvl="8">
      <w:start w:val="660886652"/>
      <w:numFmt w:val="decimal"/>
      <w:lvlText w:val="%1.%2.%3.%4.%5.%6.%7.%8.%9"/>
      <w:lvlJc w:val="left"/>
      <w:pPr>
        <w:tabs>
          <w:tab w:val="num" w:pos="2160"/>
        </w:tabs>
        <w:ind w:left="0" w:firstLine="0"/>
      </w:pPr>
      <w:rPr>
        <w:rFonts w:hint="default"/>
      </w:rPr>
    </w:lvl>
  </w:abstractNum>
  <w:abstractNum w:abstractNumId="9" w15:restartNumberingAfterBreak="0">
    <w:nsid w:val="279945FD"/>
    <w:multiLevelType w:val="hybridMultilevel"/>
    <w:tmpl w:val="628E631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29119F"/>
    <w:multiLevelType w:val="hybridMultilevel"/>
    <w:tmpl w:val="F06C1BC4"/>
    <w:lvl w:ilvl="0" w:tplc="AA88A2E4">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C33DA0"/>
    <w:multiLevelType w:val="hybridMultilevel"/>
    <w:tmpl w:val="C54802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DC6CEA"/>
    <w:multiLevelType w:val="hybridMultilevel"/>
    <w:tmpl w:val="43EC0798"/>
    <w:lvl w:ilvl="0" w:tplc="B180F9C8">
      <w:start w:val="1"/>
      <w:numFmt w:val="upp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311F2883"/>
    <w:multiLevelType w:val="hybridMultilevel"/>
    <w:tmpl w:val="0094AC1E"/>
    <w:lvl w:ilvl="0" w:tplc="3820A858">
      <w:start w:val="1"/>
      <w:numFmt w:val="lowerLetter"/>
      <w:pStyle w:val="lneka"/>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62902"/>
    <w:multiLevelType w:val="hybridMultilevel"/>
    <w:tmpl w:val="F886F486"/>
    <w:lvl w:ilvl="0" w:tplc="E4CC0BF8">
      <w:start w:val="1"/>
      <w:numFmt w:val="bullet"/>
      <w:lvlText w:val="­"/>
      <w:lvlJc w:val="left"/>
      <w:pPr>
        <w:ind w:left="1440" w:hanging="360"/>
      </w:pPr>
      <w:rPr>
        <w:rFonts w:ascii="Times New Roman" w:hAnsi="Times New Roman" w:cs="Times New Roman" w:hint="default"/>
      </w:rPr>
    </w:lvl>
    <w:lvl w:ilvl="1" w:tplc="E4CC0BF8">
      <w:start w:val="1"/>
      <w:numFmt w:val="bullet"/>
      <w:lvlText w:val="­"/>
      <w:lvlJc w:val="left"/>
      <w:pPr>
        <w:ind w:left="1440" w:hanging="360"/>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2C6FCD"/>
    <w:multiLevelType w:val="multilevel"/>
    <w:tmpl w:val="A90CCA60"/>
    <w:lvl w:ilvl="0">
      <w:start w:val="1"/>
      <w:numFmt w:val="decimal"/>
      <w:pStyle w:val="RLlneksmlouvy"/>
      <w:lvlText w:val="%1."/>
      <w:lvlJc w:val="left"/>
      <w:pPr>
        <w:tabs>
          <w:tab w:val="num" w:pos="737"/>
        </w:tabs>
        <w:ind w:left="737" w:hanging="737"/>
      </w:pPr>
      <w:rPr>
        <w:b/>
        <w:i w:val="0"/>
        <w:caps/>
        <w:strike w:val="0"/>
        <w:dstrike w:val="0"/>
        <w:vanish w:val="0"/>
        <w:webHidden w:val="0"/>
        <w:color w:val="000000"/>
        <w:sz w:val="22"/>
        <w:szCs w:val="24"/>
        <w:u w:val="none"/>
        <w:effect w:val="none"/>
        <w:vertAlign w:val="baseline"/>
        <w:specVanish w:val="0"/>
      </w:rPr>
    </w:lvl>
    <w:lvl w:ilvl="1">
      <w:start w:val="1"/>
      <w:numFmt w:val="decimal"/>
      <w:pStyle w:val="RLTextlnkuslovan"/>
      <w:lvlText w:val="%1.%2"/>
      <w:lvlJc w:val="left"/>
      <w:pPr>
        <w:tabs>
          <w:tab w:val="num" w:pos="1474"/>
        </w:tabs>
        <w:ind w:left="1474" w:hanging="737"/>
      </w:pPr>
    </w:lvl>
    <w:lvl w:ilvl="2">
      <w:start w:val="1"/>
      <w:numFmt w:val="decimal"/>
      <w:lvlText w:val="%1.%2.%3"/>
      <w:lvlJc w:val="left"/>
      <w:pPr>
        <w:tabs>
          <w:tab w:val="num" w:pos="2211"/>
        </w:tabs>
        <w:ind w:left="2211" w:hanging="737"/>
      </w:pPr>
      <w:rPr>
        <w:rFonts w:ascii="Arial" w:hAnsi="Arial" w:cs="Arial" w:hint="default"/>
        <w:sz w:val="20"/>
        <w:szCs w:val="20"/>
      </w:rPr>
    </w:lvl>
    <w:lvl w:ilvl="3">
      <w:start w:val="1"/>
      <w:numFmt w:val="lowerLetter"/>
      <w:lvlText w:val="%4)"/>
      <w:lvlJc w:val="left"/>
      <w:pPr>
        <w:tabs>
          <w:tab w:val="num" w:pos="2552"/>
        </w:tabs>
        <w:ind w:left="2552" w:hanging="34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38C807F3"/>
    <w:multiLevelType w:val="hybridMultilevel"/>
    <w:tmpl w:val="E65CDE6C"/>
    <w:lvl w:ilvl="0" w:tplc="54A8065A">
      <w:start w:val="1"/>
      <w:numFmt w:val="decimal"/>
      <w:pStyle w:val="Smluvnstrany"/>
      <w:lvlText w:val="(%1)"/>
      <w:lvlJc w:val="left"/>
      <w:pPr>
        <w:ind w:left="982" w:hanging="360"/>
      </w:pPr>
      <w:rPr>
        <w:rFonts w:cs="Times New Roman"/>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1702" w:hanging="360"/>
      </w:pPr>
    </w:lvl>
    <w:lvl w:ilvl="2" w:tplc="0405001B" w:tentative="1">
      <w:start w:val="1"/>
      <w:numFmt w:val="lowerRoman"/>
      <w:lvlText w:val="%3."/>
      <w:lvlJc w:val="right"/>
      <w:pPr>
        <w:ind w:left="2422" w:hanging="180"/>
      </w:pPr>
    </w:lvl>
    <w:lvl w:ilvl="3" w:tplc="0405000F" w:tentative="1">
      <w:start w:val="1"/>
      <w:numFmt w:val="decimal"/>
      <w:lvlText w:val="%4."/>
      <w:lvlJc w:val="left"/>
      <w:pPr>
        <w:ind w:left="3142" w:hanging="360"/>
      </w:pPr>
    </w:lvl>
    <w:lvl w:ilvl="4" w:tplc="04050019" w:tentative="1">
      <w:start w:val="1"/>
      <w:numFmt w:val="lowerLetter"/>
      <w:lvlText w:val="%5."/>
      <w:lvlJc w:val="left"/>
      <w:pPr>
        <w:ind w:left="3862" w:hanging="360"/>
      </w:pPr>
    </w:lvl>
    <w:lvl w:ilvl="5" w:tplc="0405001B" w:tentative="1">
      <w:start w:val="1"/>
      <w:numFmt w:val="lowerRoman"/>
      <w:lvlText w:val="%6."/>
      <w:lvlJc w:val="right"/>
      <w:pPr>
        <w:ind w:left="4582" w:hanging="180"/>
      </w:pPr>
    </w:lvl>
    <w:lvl w:ilvl="6" w:tplc="0405000F" w:tentative="1">
      <w:start w:val="1"/>
      <w:numFmt w:val="decimal"/>
      <w:lvlText w:val="%7."/>
      <w:lvlJc w:val="left"/>
      <w:pPr>
        <w:ind w:left="5302" w:hanging="360"/>
      </w:pPr>
    </w:lvl>
    <w:lvl w:ilvl="7" w:tplc="04050019" w:tentative="1">
      <w:start w:val="1"/>
      <w:numFmt w:val="lowerLetter"/>
      <w:lvlText w:val="%8."/>
      <w:lvlJc w:val="left"/>
      <w:pPr>
        <w:ind w:left="6022" w:hanging="360"/>
      </w:pPr>
    </w:lvl>
    <w:lvl w:ilvl="8" w:tplc="0405001B" w:tentative="1">
      <w:start w:val="1"/>
      <w:numFmt w:val="lowerRoman"/>
      <w:lvlText w:val="%9."/>
      <w:lvlJc w:val="right"/>
      <w:pPr>
        <w:ind w:left="6742" w:hanging="180"/>
      </w:pPr>
    </w:lvl>
  </w:abstractNum>
  <w:abstractNum w:abstractNumId="17" w15:restartNumberingAfterBreak="0">
    <w:nsid w:val="3DFA669E"/>
    <w:multiLevelType w:val="singleLevel"/>
    <w:tmpl w:val="04050011"/>
    <w:lvl w:ilvl="0">
      <w:start w:val="1"/>
      <w:numFmt w:val="decimal"/>
      <w:lvlText w:val="%1)"/>
      <w:lvlJc w:val="left"/>
      <w:pPr>
        <w:tabs>
          <w:tab w:val="num" w:pos="360"/>
        </w:tabs>
        <w:ind w:left="360" w:hanging="360"/>
      </w:pPr>
      <w:rPr>
        <w:rFonts w:hint="default"/>
      </w:rPr>
    </w:lvl>
  </w:abstractNum>
  <w:abstractNum w:abstractNumId="18" w15:restartNumberingAfterBreak="0">
    <w:nsid w:val="3E365A58"/>
    <w:multiLevelType w:val="singleLevel"/>
    <w:tmpl w:val="04050011"/>
    <w:lvl w:ilvl="0">
      <w:start w:val="1"/>
      <w:numFmt w:val="decimal"/>
      <w:lvlText w:val="%1)"/>
      <w:lvlJc w:val="left"/>
      <w:pPr>
        <w:tabs>
          <w:tab w:val="num" w:pos="360"/>
        </w:tabs>
        <w:ind w:left="360" w:hanging="360"/>
      </w:pPr>
      <w:rPr>
        <w:rFonts w:hint="default"/>
      </w:rPr>
    </w:lvl>
  </w:abstractNum>
  <w:abstractNum w:abstractNumId="19" w15:restartNumberingAfterBreak="0">
    <w:nsid w:val="3E5E4C67"/>
    <w:multiLevelType w:val="hybridMultilevel"/>
    <w:tmpl w:val="966E86E6"/>
    <w:lvl w:ilvl="0" w:tplc="E4CC0BF8">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5B90CF2"/>
    <w:multiLevelType w:val="hybridMultilevel"/>
    <w:tmpl w:val="7EC6EF1A"/>
    <w:lvl w:ilvl="0" w:tplc="B180F9C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C74D0E"/>
    <w:multiLevelType w:val="hybridMultilevel"/>
    <w:tmpl w:val="B23E6CE2"/>
    <w:lvl w:ilvl="0" w:tplc="971C90C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B5408BF"/>
    <w:multiLevelType w:val="hybridMultilevel"/>
    <w:tmpl w:val="54604BAC"/>
    <w:lvl w:ilvl="0" w:tplc="709C81EC">
      <w:start w:val="1"/>
      <w:numFmt w:val="lowerLetter"/>
      <w:lvlText w:val="(%1)"/>
      <w:lvlJc w:val="left"/>
      <w:pPr>
        <w:ind w:left="1428" w:hanging="360"/>
      </w:pPr>
      <w:rPr>
        <w:rFonts w:ascii="Times New Roman" w:hAnsi="Times New Roman"/>
        <w:b w:val="0"/>
        <w:i w:val="0"/>
        <w:caps w:val="0"/>
        <w:smallCaps w:val="0"/>
        <w:strike w:val="0"/>
        <w:dstrike w:val="0"/>
        <w:noProof w:val="0"/>
        <w:vanish w:val="0"/>
        <w:color w:val="000000"/>
        <w:spacing w:val="0"/>
        <w:kern w:val="0"/>
        <w:position w:val="0"/>
        <w:u w:val="none"/>
        <w:effect w:val="none"/>
        <w:vertAlign w:val="baseline"/>
        <w:em w:val="none"/>
        <w:specVanish w:val="0"/>
      </w:rPr>
    </w:lvl>
    <w:lvl w:ilvl="1" w:tplc="830CE730">
      <w:start w:val="1"/>
      <w:numFmt w:val="lowerRoman"/>
      <w:pStyle w:val="Style2"/>
      <w:lvlText w:val="(%2)"/>
      <w:lvlJc w:val="left"/>
      <w:pPr>
        <w:ind w:left="2148" w:hanging="360"/>
      </w:pPr>
      <w:rPr>
        <w:rFonts w:hint="default"/>
      </w:r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3" w15:restartNumberingAfterBreak="0">
    <w:nsid w:val="4BCD298B"/>
    <w:multiLevelType w:val="hybridMultilevel"/>
    <w:tmpl w:val="8F064C8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CB62CBF"/>
    <w:multiLevelType w:val="hybridMultilevel"/>
    <w:tmpl w:val="A5B20A5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53175DC9"/>
    <w:multiLevelType w:val="hybridMultilevel"/>
    <w:tmpl w:val="73A63A34"/>
    <w:lvl w:ilvl="0" w:tplc="430A3F56">
      <w:start w:val="1"/>
      <w:numFmt w:val="bullet"/>
      <w:pStyle w:val="Odrazkaproa"/>
      <w:lvlText w:val="-"/>
      <w:lvlJc w:val="left"/>
      <w:pPr>
        <w:ind w:left="1712" w:hanging="360"/>
      </w:pPr>
      <w:rPr>
        <w:rFonts w:ascii="Times New Roman" w:hAnsi="Times New Roman" w:cs="Times New Roman" w:hint="default"/>
        <w:b/>
        <w:i w:val="0"/>
      </w:rPr>
    </w:lvl>
    <w:lvl w:ilvl="1" w:tplc="04050003" w:tentative="1">
      <w:start w:val="1"/>
      <w:numFmt w:val="bullet"/>
      <w:lvlText w:val="o"/>
      <w:lvlJc w:val="left"/>
      <w:pPr>
        <w:ind w:left="2432" w:hanging="360"/>
      </w:pPr>
      <w:rPr>
        <w:rFonts w:ascii="Courier New" w:hAnsi="Courier New" w:cs="Courier New" w:hint="default"/>
      </w:rPr>
    </w:lvl>
    <w:lvl w:ilvl="2" w:tplc="04050005" w:tentative="1">
      <w:start w:val="1"/>
      <w:numFmt w:val="bullet"/>
      <w:lvlText w:val=""/>
      <w:lvlJc w:val="left"/>
      <w:pPr>
        <w:ind w:left="3152" w:hanging="360"/>
      </w:pPr>
      <w:rPr>
        <w:rFonts w:ascii="Wingdings" w:hAnsi="Wingdings" w:hint="default"/>
      </w:rPr>
    </w:lvl>
    <w:lvl w:ilvl="3" w:tplc="04050001" w:tentative="1">
      <w:start w:val="1"/>
      <w:numFmt w:val="bullet"/>
      <w:lvlText w:val=""/>
      <w:lvlJc w:val="left"/>
      <w:pPr>
        <w:ind w:left="3872" w:hanging="360"/>
      </w:pPr>
      <w:rPr>
        <w:rFonts w:ascii="Symbol" w:hAnsi="Symbol" w:hint="default"/>
      </w:rPr>
    </w:lvl>
    <w:lvl w:ilvl="4" w:tplc="04050003" w:tentative="1">
      <w:start w:val="1"/>
      <w:numFmt w:val="bullet"/>
      <w:lvlText w:val="o"/>
      <w:lvlJc w:val="left"/>
      <w:pPr>
        <w:ind w:left="4592" w:hanging="360"/>
      </w:pPr>
      <w:rPr>
        <w:rFonts w:ascii="Courier New" w:hAnsi="Courier New" w:cs="Courier New" w:hint="default"/>
      </w:rPr>
    </w:lvl>
    <w:lvl w:ilvl="5" w:tplc="04050005" w:tentative="1">
      <w:start w:val="1"/>
      <w:numFmt w:val="bullet"/>
      <w:lvlText w:val=""/>
      <w:lvlJc w:val="left"/>
      <w:pPr>
        <w:ind w:left="5312" w:hanging="360"/>
      </w:pPr>
      <w:rPr>
        <w:rFonts w:ascii="Wingdings" w:hAnsi="Wingdings" w:hint="default"/>
      </w:rPr>
    </w:lvl>
    <w:lvl w:ilvl="6" w:tplc="04050001" w:tentative="1">
      <w:start w:val="1"/>
      <w:numFmt w:val="bullet"/>
      <w:lvlText w:val=""/>
      <w:lvlJc w:val="left"/>
      <w:pPr>
        <w:ind w:left="6032" w:hanging="360"/>
      </w:pPr>
      <w:rPr>
        <w:rFonts w:ascii="Symbol" w:hAnsi="Symbol" w:hint="default"/>
      </w:rPr>
    </w:lvl>
    <w:lvl w:ilvl="7" w:tplc="04050003" w:tentative="1">
      <w:start w:val="1"/>
      <w:numFmt w:val="bullet"/>
      <w:lvlText w:val="o"/>
      <w:lvlJc w:val="left"/>
      <w:pPr>
        <w:ind w:left="6752" w:hanging="360"/>
      </w:pPr>
      <w:rPr>
        <w:rFonts w:ascii="Courier New" w:hAnsi="Courier New" w:cs="Courier New" w:hint="default"/>
      </w:rPr>
    </w:lvl>
    <w:lvl w:ilvl="8" w:tplc="04050005" w:tentative="1">
      <w:start w:val="1"/>
      <w:numFmt w:val="bullet"/>
      <w:lvlText w:val=""/>
      <w:lvlJc w:val="left"/>
      <w:pPr>
        <w:ind w:left="7472" w:hanging="360"/>
      </w:pPr>
      <w:rPr>
        <w:rFonts w:ascii="Wingdings" w:hAnsi="Wingdings" w:hint="default"/>
      </w:rPr>
    </w:lvl>
  </w:abstractNum>
  <w:abstractNum w:abstractNumId="26" w15:restartNumberingAfterBreak="0">
    <w:nsid w:val="53790C7D"/>
    <w:multiLevelType w:val="multilevel"/>
    <w:tmpl w:val="6EFC443A"/>
    <w:lvl w:ilvl="0">
      <w:start w:val="1"/>
      <w:numFmt w:val="upperRoman"/>
      <w:lvlText w:val="%1."/>
      <w:lvlJc w:val="center"/>
      <w:pPr>
        <w:ind w:left="360" w:hanging="72"/>
      </w:pPr>
      <w:rPr>
        <w:rFonts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1">
      <w:start w:val="1"/>
      <w:numFmt w:val="decimal"/>
      <w:pStyle w:val="lnek1"/>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4D23A2E"/>
    <w:multiLevelType w:val="hybridMultilevel"/>
    <w:tmpl w:val="29EEFED6"/>
    <w:lvl w:ilvl="0" w:tplc="8ACC18A0">
      <w:numFmt w:val="bullet"/>
      <w:lvlText w:val="-"/>
      <w:lvlJc w:val="left"/>
      <w:pPr>
        <w:ind w:left="720" w:hanging="360"/>
      </w:pPr>
      <w:rPr>
        <w:rFonts w:ascii="Imago" w:eastAsia="Times New Roman" w:hAnsi="Imago"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51A054C"/>
    <w:multiLevelType w:val="hybridMultilevel"/>
    <w:tmpl w:val="B3C2A8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94F7CC9"/>
    <w:multiLevelType w:val="singleLevel"/>
    <w:tmpl w:val="04090017"/>
    <w:lvl w:ilvl="0">
      <w:start w:val="1"/>
      <w:numFmt w:val="lowerLetter"/>
      <w:lvlText w:val="%1)"/>
      <w:lvlJc w:val="left"/>
      <w:pPr>
        <w:ind w:left="360" w:hanging="360"/>
      </w:pPr>
      <w:rPr>
        <w:rFonts w:hint="default"/>
      </w:rPr>
    </w:lvl>
  </w:abstractNum>
  <w:abstractNum w:abstractNumId="30" w15:restartNumberingAfterBreak="0">
    <w:nsid w:val="5D35765E"/>
    <w:multiLevelType w:val="hybridMultilevel"/>
    <w:tmpl w:val="C0004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82544B"/>
    <w:multiLevelType w:val="hybridMultilevel"/>
    <w:tmpl w:val="1E6ED2AA"/>
    <w:lvl w:ilvl="0" w:tplc="55A612CE">
      <w:start w:val="1"/>
      <w:numFmt w:val="bullet"/>
      <w:pStyle w:val="lnek1-odrka"/>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802261"/>
    <w:multiLevelType w:val="hybridMultilevel"/>
    <w:tmpl w:val="18360EC6"/>
    <w:lvl w:ilvl="0" w:tplc="E4CC0BF8">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F4B5D6A"/>
    <w:multiLevelType w:val="multilevel"/>
    <w:tmpl w:val="799AA8C0"/>
    <w:lvl w:ilvl="0">
      <w:start w:val="1"/>
      <w:numFmt w:val="decimal"/>
      <w:lvlText w:val="%1."/>
      <w:lvlJc w:val="left"/>
      <w:pPr>
        <w:tabs>
          <w:tab w:val="num" w:pos="4111"/>
        </w:tabs>
        <w:ind w:left="4111" w:hanging="567"/>
      </w:pPr>
      <w:rPr>
        <w:rFonts w:hint="default"/>
        <w:b/>
        <w:i w:val="0"/>
        <w:sz w:val="22"/>
        <w:szCs w:val="20"/>
      </w:rPr>
    </w:lvl>
    <w:lvl w:ilvl="1">
      <w:start w:val="1"/>
      <w:numFmt w:val="decimal"/>
      <w:pStyle w:val="Clanek11"/>
      <w:lvlText w:val="%1.%2"/>
      <w:lvlJc w:val="left"/>
      <w:pPr>
        <w:tabs>
          <w:tab w:val="num" w:pos="567"/>
        </w:tabs>
        <w:ind w:left="567" w:hanging="567"/>
      </w:pPr>
      <w:rPr>
        <w:rFonts w:ascii="Imago" w:hAnsi="Imago" w:hint="default"/>
        <w:b/>
        <w:i w:val="0"/>
        <w:color w:val="000000" w:themeColor="text1"/>
        <w:sz w:val="20"/>
        <w:szCs w:val="20"/>
      </w:rPr>
    </w:lvl>
    <w:lvl w:ilvl="2">
      <w:start w:val="1"/>
      <w:numFmt w:val="lowerLetter"/>
      <w:pStyle w:val="Claneka"/>
      <w:lvlText w:val="(%3)"/>
      <w:lvlJc w:val="left"/>
      <w:pPr>
        <w:tabs>
          <w:tab w:val="num" w:pos="992"/>
        </w:tabs>
        <w:ind w:left="992"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Roman"/>
      <w:lvlText w:val="(%4)"/>
      <w:lvlJc w:val="left"/>
      <w:pPr>
        <w:tabs>
          <w:tab w:val="num" w:pos="1418"/>
        </w:tabs>
        <w:ind w:left="1418"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34" w15:restartNumberingAfterBreak="0">
    <w:nsid w:val="731D021C"/>
    <w:multiLevelType w:val="hybridMultilevel"/>
    <w:tmpl w:val="24A2D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6A8516A"/>
    <w:multiLevelType w:val="singleLevel"/>
    <w:tmpl w:val="04050011"/>
    <w:lvl w:ilvl="0">
      <w:start w:val="1"/>
      <w:numFmt w:val="decimal"/>
      <w:lvlText w:val="%1)"/>
      <w:lvlJc w:val="left"/>
      <w:pPr>
        <w:tabs>
          <w:tab w:val="num" w:pos="360"/>
        </w:tabs>
        <w:ind w:left="360" w:hanging="360"/>
      </w:pPr>
      <w:rPr>
        <w:rFonts w:hint="default"/>
      </w:rPr>
    </w:lvl>
  </w:abstractNum>
  <w:abstractNum w:abstractNumId="36" w15:restartNumberingAfterBreak="0">
    <w:nsid w:val="7CFC1297"/>
    <w:multiLevelType w:val="hybridMultilevel"/>
    <w:tmpl w:val="A5728D78"/>
    <w:lvl w:ilvl="0" w:tplc="A18040D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6"/>
  </w:num>
  <w:num w:numId="4">
    <w:abstractNumId w:val="3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3"/>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22"/>
  </w:num>
  <w:num w:numId="12">
    <w:abstractNumId w:val="25"/>
  </w:num>
  <w:num w:numId="13">
    <w:abstractNumId w:val="32"/>
  </w:num>
  <w:num w:numId="14">
    <w:abstractNumId w:val="36"/>
  </w:num>
  <w:num w:numId="15">
    <w:abstractNumId w:val="14"/>
  </w:num>
  <w:num w:numId="16">
    <w:abstractNumId w:val="19"/>
  </w:num>
  <w:num w:numId="17">
    <w:abstractNumId w:val="28"/>
  </w:num>
  <w:num w:numId="18">
    <w:abstractNumId w:val="4"/>
  </w:num>
  <w:num w:numId="19">
    <w:abstractNumId w:val="7"/>
  </w:num>
  <w:num w:numId="20">
    <w:abstractNumId w:val="34"/>
  </w:num>
  <w:num w:numId="21">
    <w:abstractNumId w:val="10"/>
  </w:num>
  <w:num w:numId="22">
    <w:abstractNumId w:val="0"/>
  </w:num>
  <w:num w:numId="23">
    <w:abstractNumId w:val="11"/>
  </w:num>
  <w:num w:numId="24">
    <w:abstractNumId w:val="1"/>
  </w:num>
  <w:num w:numId="25">
    <w:abstractNumId w:val="30"/>
  </w:num>
  <w:num w:numId="26">
    <w:abstractNumId w:val="33"/>
  </w:num>
  <w:num w:numId="27">
    <w:abstractNumId w:val="29"/>
  </w:num>
  <w:num w:numId="28">
    <w:abstractNumId w:val="18"/>
  </w:num>
  <w:num w:numId="29">
    <w:abstractNumId w:val="17"/>
  </w:num>
  <w:num w:numId="30">
    <w:abstractNumId w:val="9"/>
  </w:num>
  <w:num w:numId="31">
    <w:abstractNumId w:val="21"/>
  </w:num>
  <w:num w:numId="32">
    <w:abstractNumId w:val="12"/>
  </w:num>
  <w:num w:numId="33">
    <w:abstractNumId w:val="20"/>
  </w:num>
  <w:num w:numId="34">
    <w:abstractNumId w:val="3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3"/>
  </w:num>
  <w:num w:numId="41">
    <w:abstractNumId w:val="27"/>
  </w:num>
  <w:num w:numId="42">
    <w:abstractNumId w:val="33"/>
  </w:num>
  <w:num w:numId="43">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639"/>
    <w:rsid w:val="00000D75"/>
    <w:rsid w:val="000021A3"/>
    <w:rsid w:val="00002F23"/>
    <w:rsid w:val="00003026"/>
    <w:rsid w:val="00003447"/>
    <w:rsid w:val="0000412C"/>
    <w:rsid w:val="0000413E"/>
    <w:rsid w:val="00005E09"/>
    <w:rsid w:val="00010F6F"/>
    <w:rsid w:val="000110D0"/>
    <w:rsid w:val="0001122D"/>
    <w:rsid w:val="000127D8"/>
    <w:rsid w:val="00016E9A"/>
    <w:rsid w:val="000207B5"/>
    <w:rsid w:val="000219F5"/>
    <w:rsid w:val="000223EE"/>
    <w:rsid w:val="00024CEB"/>
    <w:rsid w:val="000251A0"/>
    <w:rsid w:val="000257E5"/>
    <w:rsid w:val="00026163"/>
    <w:rsid w:val="00026292"/>
    <w:rsid w:val="00027BC7"/>
    <w:rsid w:val="00030E40"/>
    <w:rsid w:val="00032AB8"/>
    <w:rsid w:val="000368FA"/>
    <w:rsid w:val="0003714B"/>
    <w:rsid w:val="00037B0D"/>
    <w:rsid w:val="000433C4"/>
    <w:rsid w:val="00043CBA"/>
    <w:rsid w:val="0004450F"/>
    <w:rsid w:val="000449AB"/>
    <w:rsid w:val="000464C2"/>
    <w:rsid w:val="000469CB"/>
    <w:rsid w:val="00051E23"/>
    <w:rsid w:val="0005417B"/>
    <w:rsid w:val="00055283"/>
    <w:rsid w:val="00056D6A"/>
    <w:rsid w:val="00057D7D"/>
    <w:rsid w:val="0006139D"/>
    <w:rsid w:val="0006361F"/>
    <w:rsid w:val="00064D1E"/>
    <w:rsid w:val="00064F9A"/>
    <w:rsid w:val="000651A2"/>
    <w:rsid w:val="00065BB2"/>
    <w:rsid w:val="000661F9"/>
    <w:rsid w:val="000669DF"/>
    <w:rsid w:val="0006763E"/>
    <w:rsid w:val="000712A2"/>
    <w:rsid w:val="000716D3"/>
    <w:rsid w:val="000747D8"/>
    <w:rsid w:val="00074C82"/>
    <w:rsid w:val="00075F35"/>
    <w:rsid w:val="000763BB"/>
    <w:rsid w:val="00076507"/>
    <w:rsid w:val="00076C4A"/>
    <w:rsid w:val="000772B1"/>
    <w:rsid w:val="0008075E"/>
    <w:rsid w:val="00083C3E"/>
    <w:rsid w:val="00084B49"/>
    <w:rsid w:val="00085D99"/>
    <w:rsid w:val="00093505"/>
    <w:rsid w:val="00093615"/>
    <w:rsid w:val="000965C2"/>
    <w:rsid w:val="00097134"/>
    <w:rsid w:val="00097AFD"/>
    <w:rsid w:val="00097B7B"/>
    <w:rsid w:val="000A0BCD"/>
    <w:rsid w:val="000A251B"/>
    <w:rsid w:val="000B1401"/>
    <w:rsid w:val="000B3B57"/>
    <w:rsid w:val="000B5150"/>
    <w:rsid w:val="000B67B8"/>
    <w:rsid w:val="000C0729"/>
    <w:rsid w:val="000C0BDC"/>
    <w:rsid w:val="000C1351"/>
    <w:rsid w:val="000C3183"/>
    <w:rsid w:val="000C3347"/>
    <w:rsid w:val="000C5241"/>
    <w:rsid w:val="000C72F1"/>
    <w:rsid w:val="000D08E3"/>
    <w:rsid w:val="000D1BFF"/>
    <w:rsid w:val="000D5DF4"/>
    <w:rsid w:val="000D643F"/>
    <w:rsid w:val="000D6CDC"/>
    <w:rsid w:val="000E06C1"/>
    <w:rsid w:val="000E1550"/>
    <w:rsid w:val="000E2A48"/>
    <w:rsid w:val="000E5905"/>
    <w:rsid w:val="000E6A91"/>
    <w:rsid w:val="000E7612"/>
    <w:rsid w:val="000E7EE0"/>
    <w:rsid w:val="000F0CEC"/>
    <w:rsid w:val="000F173C"/>
    <w:rsid w:val="000F5F48"/>
    <w:rsid w:val="000F7E6F"/>
    <w:rsid w:val="00100991"/>
    <w:rsid w:val="00100C10"/>
    <w:rsid w:val="001018CF"/>
    <w:rsid w:val="001030FF"/>
    <w:rsid w:val="00106020"/>
    <w:rsid w:val="00106737"/>
    <w:rsid w:val="00106FA7"/>
    <w:rsid w:val="00107615"/>
    <w:rsid w:val="00107ED7"/>
    <w:rsid w:val="00107F4F"/>
    <w:rsid w:val="001108A2"/>
    <w:rsid w:val="00110B3E"/>
    <w:rsid w:val="001131E3"/>
    <w:rsid w:val="0011377F"/>
    <w:rsid w:val="001150F3"/>
    <w:rsid w:val="001159FC"/>
    <w:rsid w:val="00116324"/>
    <w:rsid w:val="00116B02"/>
    <w:rsid w:val="00121879"/>
    <w:rsid w:val="00121BC2"/>
    <w:rsid w:val="00124C16"/>
    <w:rsid w:val="00124E00"/>
    <w:rsid w:val="00126733"/>
    <w:rsid w:val="00126B61"/>
    <w:rsid w:val="0013030D"/>
    <w:rsid w:val="00130540"/>
    <w:rsid w:val="00130AC0"/>
    <w:rsid w:val="00131247"/>
    <w:rsid w:val="00131C6B"/>
    <w:rsid w:val="00132D90"/>
    <w:rsid w:val="00132E3D"/>
    <w:rsid w:val="001356A9"/>
    <w:rsid w:val="0014051A"/>
    <w:rsid w:val="001408B5"/>
    <w:rsid w:val="00140C66"/>
    <w:rsid w:val="00140DB0"/>
    <w:rsid w:val="001410CC"/>
    <w:rsid w:val="00141407"/>
    <w:rsid w:val="00141CE8"/>
    <w:rsid w:val="00145CE4"/>
    <w:rsid w:val="00145F23"/>
    <w:rsid w:val="00147A3D"/>
    <w:rsid w:val="00147B18"/>
    <w:rsid w:val="001508CC"/>
    <w:rsid w:val="001514FF"/>
    <w:rsid w:val="00152A1C"/>
    <w:rsid w:val="00152D10"/>
    <w:rsid w:val="00153017"/>
    <w:rsid w:val="00153C67"/>
    <w:rsid w:val="001556FC"/>
    <w:rsid w:val="00156ECF"/>
    <w:rsid w:val="001579F5"/>
    <w:rsid w:val="00160083"/>
    <w:rsid w:val="00161F2F"/>
    <w:rsid w:val="00161FB1"/>
    <w:rsid w:val="001634C8"/>
    <w:rsid w:val="00164443"/>
    <w:rsid w:val="00164AEC"/>
    <w:rsid w:val="00165240"/>
    <w:rsid w:val="00166C2A"/>
    <w:rsid w:val="00174987"/>
    <w:rsid w:val="00176B6F"/>
    <w:rsid w:val="00177074"/>
    <w:rsid w:val="001777C6"/>
    <w:rsid w:val="00181D88"/>
    <w:rsid w:val="001824D0"/>
    <w:rsid w:val="001825B3"/>
    <w:rsid w:val="00183672"/>
    <w:rsid w:val="00186298"/>
    <w:rsid w:val="00187092"/>
    <w:rsid w:val="0018735B"/>
    <w:rsid w:val="00187981"/>
    <w:rsid w:val="00191334"/>
    <w:rsid w:val="001975F0"/>
    <w:rsid w:val="001A0F86"/>
    <w:rsid w:val="001A23AC"/>
    <w:rsid w:val="001A3A54"/>
    <w:rsid w:val="001A600A"/>
    <w:rsid w:val="001A674F"/>
    <w:rsid w:val="001A69EB"/>
    <w:rsid w:val="001A7F33"/>
    <w:rsid w:val="001B2580"/>
    <w:rsid w:val="001B2D68"/>
    <w:rsid w:val="001B43A5"/>
    <w:rsid w:val="001B6325"/>
    <w:rsid w:val="001C2180"/>
    <w:rsid w:val="001C2CF5"/>
    <w:rsid w:val="001C43A6"/>
    <w:rsid w:val="001C46CA"/>
    <w:rsid w:val="001C6D29"/>
    <w:rsid w:val="001C7183"/>
    <w:rsid w:val="001D02AD"/>
    <w:rsid w:val="001D04DB"/>
    <w:rsid w:val="001D452B"/>
    <w:rsid w:val="001D556A"/>
    <w:rsid w:val="001D687C"/>
    <w:rsid w:val="001E02F0"/>
    <w:rsid w:val="001E57A2"/>
    <w:rsid w:val="001E76A7"/>
    <w:rsid w:val="001F1BFD"/>
    <w:rsid w:val="00200AF1"/>
    <w:rsid w:val="0020272F"/>
    <w:rsid w:val="002114EA"/>
    <w:rsid w:val="002128B0"/>
    <w:rsid w:val="0021324B"/>
    <w:rsid w:val="00213B13"/>
    <w:rsid w:val="00214049"/>
    <w:rsid w:val="00217909"/>
    <w:rsid w:val="00221A5F"/>
    <w:rsid w:val="0022552B"/>
    <w:rsid w:val="00225C6F"/>
    <w:rsid w:val="0022617F"/>
    <w:rsid w:val="002262A7"/>
    <w:rsid w:val="00226493"/>
    <w:rsid w:val="00227547"/>
    <w:rsid w:val="00227F02"/>
    <w:rsid w:val="002327FD"/>
    <w:rsid w:val="00233992"/>
    <w:rsid w:val="0023450A"/>
    <w:rsid w:val="002354D7"/>
    <w:rsid w:val="00235C67"/>
    <w:rsid w:val="002368DC"/>
    <w:rsid w:val="002373A6"/>
    <w:rsid w:val="00240570"/>
    <w:rsid w:val="00240E48"/>
    <w:rsid w:val="002413C9"/>
    <w:rsid w:val="0024229F"/>
    <w:rsid w:val="00244898"/>
    <w:rsid w:val="00244EE5"/>
    <w:rsid w:val="00245051"/>
    <w:rsid w:val="00245386"/>
    <w:rsid w:val="00246CFE"/>
    <w:rsid w:val="00250EF5"/>
    <w:rsid w:val="00251DE1"/>
    <w:rsid w:val="0025638E"/>
    <w:rsid w:val="00257FEC"/>
    <w:rsid w:val="00260E61"/>
    <w:rsid w:val="002610A7"/>
    <w:rsid w:val="00261B60"/>
    <w:rsid w:val="00261B77"/>
    <w:rsid w:val="0026234F"/>
    <w:rsid w:val="002627F5"/>
    <w:rsid w:val="00263EC9"/>
    <w:rsid w:val="002643B5"/>
    <w:rsid w:val="00264FD7"/>
    <w:rsid w:val="00266AC9"/>
    <w:rsid w:val="002721E2"/>
    <w:rsid w:val="00275399"/>
    <w:rsid w:val="002756BF"/>
    <w:rsid w:val="00277555"/>
    <w:rsid w:val="00282A09"/>
    <w:rsid w:val="00283C11"/>
    <w:rsid w:val="0028632F"/>
    <w:rsid w:val="002875C0"/>
    <w:rsid w:val="0028766E"/>
    <w:rsid w:val="00287D8A"/>
    <w:rsid w:val="00290218"/>
    <w:rsid w:val="00290335"/>
    <w:rsid w:val="00290D76"/>
    <w:rsid w:val="002921DF"/>
    <w:rsid w:val="00293091"/>
    <w:rsid w:val="002932D5"/>
    <w:rsid w:val="00293B26"/>
    <w:rsid w:val="00296122"/>
    <w:rsid w:val="0029631F"/>
    <w:rsid w:val="002A003A"/>
    <w:rsid w:val="002A0295"/>
    <w:rsid w:val="002A288D"/>
    <w:rsid w:val="002A2AC6"/>
    <w:rsid w:val="002A360F"/>
    <w:rsid w:val="002A6E71"/>
    <w:rsid w:val="002A71CC"/>
    <w:rsid w:val="002B1189"/>
    <w:rsid w:val="002B1931"/>
    <w:rsid w:val="002B1A1F"/>
    <w:rsid w:val="002B207F"/>
    <w:rsid w:val="002B22C0"/>
    <w:rsid w:val="002B239A"/>
    <w:rsid w:val="002B30FA"/>
    <w:rsid w:val="002B4A7D"/>
    <w:rsid w:val="002B5409"/>
    <w:rsid w:val="002B5E53"/>
    <w:rsid w:val="002D1D50"/>
    <w:rsid w:val="002D2E15"/>
    <w:rsid w:val="002D3BB5"/>
    <w:rsid w:val="002D4A17"/>
    <w:rsid w:val="002D54E6"/>
    <w:rsid w:val="002D7A91"/>
    <w:rsid w:val="002D7D19"/>
    <w:rsid w:val="002E02E5"/>
    <w:rsid w:val="002E2127"/>
    <w:rsid w:val="002E2251"/>
    <w:rsid w:val="002E36E9"/>
    <w:rsid w:val="002E59DC"/>
    <w:rsid w:val="002E5BD7"/>
    <w:rsid w:val="002E5BEB"/>
    <w:rsid w:val="002E68DE"/>
    <w:rsid w:val="002E7900"/>
    <w:rsid w:val="002F17C0"/>
    <w:rsid w:val="002F1FC9"/>
    <w:rsid w:val="002F206A"/>
    <w:rsid w:val="002F3A35"/>
    <w:rsid w:val="002F3E23"/>
    <w:rsid w:val="002F4706"/>
    <w:rsid w:val="002F596D"/>
    <w:rsid w:val="002F6EAF"/>
    <w:rsid w:val="00300257"/>
    <w:rsid w:val="00300839"/>
    <w:rsid w:val="00302F8C"/>
    <w:rsid w:val="00304249"/>
    <w:rsid w:val="003115E2"/>
    <w:rsid w:val="0031162B"/>
    <w:rsid w:val="0031173D"/>
    <w:rsid w:val="00311F38"/>
    <w:rsid w:val="003131B9"/>
    <w:rsid w:val="00313B67"/>
    <w:rsid w:val="00313FB2"/>
    <w:rsid w:val="00320FFA"/>
    <w:rsid w:val="003210FF"/>
    <w:rsid w:val="0032251B"/>
    <w:rsid w:val="0032358A"/>
    <w:rsid w:val="00324145"/>
    <w:rsid w:val="00325548"/>
    <w:rsid w:val="00325CD8"/>
    <w:rsid w:val="00326011"/>
    <w:rsid w:val="00326E60"/>
    <w:rsid w:val="00331230"/>
    <w:rsid w:val="003330A7"/>
    <w:rsid w:val="003337F2"/>
    <w:rsid w:val="003355F3"/>
    <w:rsid w:val="00336B2E"/>
    <w:rsid w:val="00340226"/>
    <w:rsid w:val="00340315"/>
    <w:rsid w:val="003420B4"/>
    <w:rsid w:val="003429E7"/>
    <w:rsid w:val="00345008"/>
    <w:rsid w:val="00345187"/>
    <w:rsid w:val="003460E3"/>
    <w:rsid w:val="00346B68"/>
    <w:rsid w:val="00350DAA"/>
    <w:rsid w:val="00351186"/>
    <w:rsid w:val="003519F6"/>
    <w:rsid w:val="00352327"/>
    <w:rsid w:val="003555B3"/>
    <w:rsid w:val="003563C0"/>
    <w:rsid w:val="00360907"/>
    <w:rsid w:val="00360D2B"/>
    <w:rsid w:val="00362659"/>
    <w:rsid w:val="00365B9D"/>
    <w:rsid w:val="00365E4E"/>
    <w:rsid w:val="003671E1"/>
    <w:rsid w:val="00372936"/>
    <w:rsid w:val="003756F4"/>
    <w:rsid w:val="0037617B"/>
    <w:rsid w:val="00380E06"/>
    <w:rsid w:val="0038114B"/>
    <w:rsid w:val="00381D05"/>
    <w:rsid w:val="00383687"/>
    <w:rsid w:val="0038374A"/>
    <w:rsid w:val="003850A3"/>
    <w:rsid w:val="00386918"/>
    <w:rsid w:val="003870F9"/>
    <w:rsid w:val="00387B42"/>
    <w:rsid w:val="00390918"/>
    <w:rsid w:val="00392D5D"/>
    <w:rsid w:val="0039303D"/>
    <w:rsid w:val="003967A2"/>
    <w:rsid w:val="003A070A"/>
    <w:rsid w:val="003A344B"/>
    <w:rsid w:val="003A383F"/>
    <w:rsid w:val="003A3E63"/>
    <w:rsid w:val="003A6135"/>
    <w:rsid w:val="003A6A34"/>
    <w:rsid w:val="003A6A5E"/>
    <w:rsid w:val="003A7777"/>
    <w:rsid w:val="003B27E8"/>
    <w:rsid w:val="003B2FA2"/>
    <w:rsid w:val="003B3D16"/>
    <w:rsid w:val="003B473E"/>
    <w:rsid w:val="003B52AE"/>
    <w:rsid w:val="003C1FF2"/>
    <w:rsid w:val="003C205D"/>
    <w:rsid w:val="003C4824"/>
    <w:rsid w:val="003C4A24"/>
    <w:rsid w:val="003C5170"/>
    <w:rsid w:val="003C7250"/>
    <w:rsid w:val="003C7E50"/>
    <w:rsid w:val="003D0695"/>
    <w:rsid w:val="003D0847"/>
    <w:rsid w:val="003D0C04"/>
    <w:rsid w:val="003D127D"/>
    <w:rsid w:val="003D162A"/>
    <w:rsid w:val="003D1D10"/>
    <w:rsid w:val="003D23D8"/>
    <w:rsid w:val="003D2E53"/>
    <w:rsid w:val="003D3675"/>
    <w:rsid w:val="003D4FE7"/>
    <w:rsid w:val="003D6BC1"/>
    <w:rsid w:val="003D7176"/>
    <w:rsid w:val="003D77D1"/>
    <w:rsid w:val="003E0C2C"/>
    <w:rsid w:val="003E0F6A"/>
    <w:rsid w:val="003E308B"/>
    <w:rsid w:val="003E6483"/>
    <w:rsid w:val="003F0751"/>
    <w:rsid w:val="003F125B"/>
    <w:rsid w:val="003F45B9"/>
    <w:rsid w:val="003F5C2E"/>
    <w:rsid w:val="003F7DC5"/>
    <w:rsid w:val="00401FA4"/>
    <w:rsid w:val="00403103"/>
    <w:rsid w:val="00403FE6"/>
    <w:rsid w:val="00404A45"/>
    <w:rsid w:val="004060E4"/>
    <w:rsid w:val="00406C15"/>
    <w:rsid w:val="00406F46"/>
    <w:rsid w:val="00407DA1"/>
    <w:rsid w:val="004104B6"/>
    <w:rsid w:val="00410642"/>
    <w:rsid w:val="00410BEE"/>
    <w:rsid w:val="00413B32"/>
    <w:rsid w:val="0041656D"/>
    <w:rsid w:val="0041680C"/>
    <w:rsid w:val="00416C8F"/>
    <w:rsid w:val="00422E05"/>
    <w:rsid w:val="00425995"/>
    <w:rsid w:val="00430CC8"/>
    <w:rsid w:val="00430FAF"/>
    <w:rsid w:val="00431F21"/>
    <w:rsid w:val="00432368"/>
    <w:rsid w:val="004330F8"/>
    <w:rsid w:val="0043346B"/>
    <w:rsid w:val="00435154"/>
    <w:rsid w:val="00435224"/>
    <w:rsid w:val="00435350"/>
    <w:rsid w:val="004358FB"/>
    <w:rsid w:val="004361BB"/>
    <w:rsid w:val="00436286"/>
    <w:rsid w:val="004367D0"/>
    <w:rsid w:val="00436B5E"/>
    <w:rsid w:val="00436F1F"/>
    <w:rsid w:val="0044072F"/>
    <w:rsid w:val="004427AF"/>
    <w:rsid w:val="00442CD8"/>
    <w:rsid w:val="004448E9"/>
    <w:rsid w:val="00444C5D"/>
    <w:rsid w:val="004475E3"/>
    <w:rsid w:val="00447932"/>
    <w:rsid w:val="00450607"/>
    <w:rsid w:val="00450781"/>
    <w:rsid w:val="004533CA"/>
    <w:rsid w:val="00454707"/>
    <w:rsid w:val="0046112A"/>
    <w:rsid w:val="00462A89"/>
    <w:rsid w:val="00462AA7"/>
    <w:rsid w:val="00463CB6"/>
    <w:rsid w:val="00465CF3"/>
    <w:rsid w:val="00467776"/>
    <w:rsid w:val="00471C27"/>
    <w:rsid w:val="00472208"/>
    <w:rsid w:val="0047231F"/>
    <w:rsid w:val="0047473E"/>
    <w:rsid w:val="00475057"/>
    <w:rsid w:val="004752FF"/>
    <w:rsid w:val="00475A19"/>
    <w:rsid w:val="00481CB9"/>
    <w:rsid w:val="00482EA5"/>
    <w:rsid w:val="004849BA"/>
    <w:rsid w:val="00484B4E"/>
    <w:rsid w:val="00486B37"/>
    <w:rsid w:val="00487C54"/>
    <w:rsid w:val="00490164"/>
    <w:rsid w:val="0049219F"/>
    <w:rsid w:val="0049227C"/>
    <w:rsid w:val="004930A0"/>
    <w:rsid w:val="00493E63"/>
    <w:rsid w:val="004952C2"/>
    <w:rsid w:val="00495544"/>
    <w:rsid w:val="00497AE8"/>
    <w:rsid w:val="00497E43"/>
    <w:rsid w:val="004A0350"/>
    <w:rsid w:val="004A131C"/>
    <w:rsid w:val="004A16A4"/>
    <w:rsid w:val="004A18EF"/>
    <w:rsid w:val="004A6206"/>
    <w:rsid w:val="004A6A7C"/>
    <w:rsid w:val="004A6CC3"/>
    <w:rsid w:val="004B20BE"/>
    <w:rsid w:val="004B47C8"/>
    <w:rsid w:val="004B4EF1"/>
    <w:rsid w:val="004B6603"/>
    <w:rsid w:val="004C15A4"/>
    <w:rsid w:val="004C15B0"/>
    <w:rsid w:val="004C2302"/>
    <w:rsid w:val="004C3E9E"/>
    <w:rsid w:val="004C6B51"/>
    <w:rsid w:val="004C7B1F"/>
    <w:rsid w:val="004D1B10"/>
    <w:rsid w:val="004D32E3"/>
    <w:rsid w:val="004D6C59"/>
    <w:rsid w:val="004D75A0"/>
    <w:rsid w:val="004E1674"/>
    <w:rsid w:val="004E30AB"/>
    <w:rsid w:val="004E563E"/>
    <w:rsid w:val="004E5F74"/>
    <w:rsid w:val="004E64FE"/>
    <w:rsid w:val="004F14B5"/>
    <w:rsid w:val="004F36BF"/>
    <w:rsid w:val="004F36F5"/>
    <w:rsid w:val="004F3BB3"/>
    <w:rsid w:val="004F3F16"/>
    <w:rsid w:val="004F54C1"/>
    <w:rsid w:val="00500641"/>
    <w:rsid w:val="0050064C"/>
    <w:rsid w:val="00500A4A"/>
    <w:rsid w:val="00502392"/>
    <w:rsid w:val="0050459E"/>
    <w:rsid w:val="0051082D"/>
    <w:rsid w:val="0051122A"/>
    <w:rsid w:val="0051373F"/>
    <w:rsid w:val="00514A66"/>
    <w:rsid w:val="00514B57"/>
    <w:rsid w:val="0051512F"/>
    <w:rsid w:val="00515914"/>
    <w:rsid w:val="0052092A"/>
    <w:rsid w:val="005209C0"/>
    <w:rsid w:val="0052265D"/>
    <w:rsid w:val="00523291"/>
    <w:rsid w:val="0052459E"/>
    <w:rsid w:val="005253DA"/>
    <w:rsid w:val="00525E3A"/>
    <w:rsid w:val="00526EC1"/>
    <w:rsid w:val="005337C6"/>
    <w:rsid w:val="00533C49"/>
    <w:rsid w:val="005354EA"/>
    <w:rsid w:val="00536941"/>
    <w:rsid w:val="00537526"/>
    <w:rsid w:val="0053786F"/>
    <w:rsid w:val="00540CA6"/>
    <w:rsid w:val="00543089"/>
    <w:rsid w:val="00543158"/>
    <w:rsid w:val="005518B8"/>
    <w:rsid w:val="005550D9"/>
    <w:rsid w:val="00560525"/>
    <w:rsid w:val="00560CC7"/>
    <w:rsid w:val="00560E42"/>
    <w:rsid w:val="0056112E"/>
    <w:rsid w:val="00561802"/>
    <w:rsid w:val="00564176"/>
    <w:rsid w:val="00564E67"/>
    <w:rsid w:val="005650FF"/>
    <w:rsid w:val="00567335"/>
    <w:rsid w:val="0057023A"/>
    <w:rsid w:val="005710B0"/>
    <w:rsid w:val="005725BB"/>
    <w:rsid w:val="00573EAD"/>
    <w:rsid w:val="0057461E"/>
    <w:rsid w:val="00575317"/>
    <w:rsid w:val="0057572B"/>
    <w:rsid w:val="00575A78"/>
    <w:rsid w:val="00577239"/>
    <w:rsid w:val="005777C8"/>
    <w:rsid w:val="005838CB"/>
    <w:rsid w:val="00583E50"/>
    <w:rsid w:val="00584238"/>
    <w:rsid w:val="00590AAF"/>
    <w:rsid w:val="005919F9"/>
    <w:rsid w:val="005927D8"/>
    <w:rsid w:val="0059300D"/>
    <w:rsid w:val="00594085"/>
    <w:rsid w:val="00594879"/>
    <w:rsid w:val="0059534A"/>
    <w:rsid w:val="00595991"/>
    <w:rsid w:val="00596369"/>
    <w:rsid w:val="0059674B"/>
    <w:rsid w:val="005A3D37"/>
    <w:rsid w:val="005A3FAF"/>
    <w:rsid w:val="005A6632"/>
    <w:rsid w:val="005A66E7"/>
    <w:rsid w:val="005B1007"/>
    <w:rsid w:val="005B24DB"/>
    <w:rsid w:val="005B2BE5"/>
    <w:rsid w:val="005B30B9"/>
    <w:rsid w:val="005B3163"/>
    <w:rsid w:val="005B345D"/>
    <w:rsid w:val="005B377C"/>
    <w:rsid w:val="005B3E00"/>
    <w:rsid w:val="005B74E4"/>
    <w:rsid w:val="005C053B"/>
    <w:rsid w:val="005C376F"/>
    <w:rsid w:val="005C401E"/>
    <w:rsid w:val="005C45C1"/>
    <w:rsid w:val="005D05BE"/>
    <w:rsid w:val="005D0EF8"/>
    <w:rsid w:val="005D27B6"/>
    <w:rsid w:val="005D4F6C"/>
    <w:rsid w:val="005D6B7C"/>
    <w:rsid w:val="005E0EE7"/>
    <w:rsid w:val="005E25DE"/>
    <w:rsid w:val="005E2FCD"/>
    <w:rsid w:val="005E440F"/>
    <w:rsid w:val="005E55A3"/>
    <w:rsid w:val="005E5C0A"/>
    <w:rsid w:val="005E7BB9"/>
    <w:rsid w:val="005F1304"/>
    <w:rsid w:val="005F139C"/>
    <w:rsid w:val="005F2722"/>
    <w:rsid w:val="005F4720"/>
    <w:rsid w:val="005F7FC5"/>
    <w:rsid w:val="00600C72"/>
    <w:rsid w:val="00600EDA"/>
    <w:rsid w:val="006013C6"/>
    <w:rsid w:val="006013EF"/>
    <w:rsid w:val="0060240C"/>
    <w:rsid w:val="00602822"/>
    <w:rsid w:val="006032D5"/>
    <w:rsid w:val="0060412F"/>
    <w:rsid w:val="006058C5"/>
    <w:rsid w:val="00606661"/>
    <w:rsid w:val="00607E4A"/>
    <w:rsid w:val="00611E0F"/>
    <w:rsid w:val="0061239C"/>
    <w:rsid w:val="00612796"/>
    <w:rsid w:val="00617B88"/>
    <w:rsid w:val="00622B64"/>
    <w:rsid w:val="00622C67"/>
    <w:rsid w:val="00623DE9"/>
    <w:rsid w:val="0062447D"/>
    <w:rsid w:val="00626F6A"/>
    <w:rsid w:val="00632593"/>
    <w:rsid w:val="00636A1D"/>
    <w:rsid w:val="00636D24"/>
    <w:rsid w:val="00637524"/>
    <w:rsid w:val="006375A3"/>
    <w:rsid w:val="00640211"/>
    <w:rsid w:val="00641C19"/>
    <w:rsid w:val="0064412F"/>
    <w:rsid w:val="0064438D"/>
    <w:rsid w:val="006447A9"/>
    <w:rsid w:val="00645654"/>
    <w:rsid w:val="006456EA"/>
    <w:rsid w:val="00646586"/>
    <w:rsid w:val="00647AAC"/>
    <w:rsid w:val="00650482"/>
    <w:rsid w:val="00655B89"/>
    <w:rsid w:val="00655BE5"/>
    <w:rsid w:val="006561BF"/>
    <w:rsid w:val="00656946"/>
    <w:rsid w:val="0066052C"/>
    <w:rsid w:val="00662C0E"/>
    <w:rsid w:val="00663816"/>
    <w:rsid w:val="006662C9"/>
    <w:rsid w:val="00670F00"/>
    <w:rsid w:val="00671148"/>
    <w:rsid w:val="00671280"/>
    <w:rsid w:val="00671F39"/>
    <w:rsid w:val="006723A6"/>
    <w:rsid w:val="00673797"/>
    <w:rsid w:val="0067737F"/>
    <w:rsid w:val="00684DC6"/>
    <w:rsid w:val="006858BF"/>
    <w:rsid w:val="00686886"/>
    <w:rsid w:val="006907B9"/>
    <w:rsid w:val="00691475"/>
    <w:rsid w:val="00691B27"/>
    <w:rsid w:val="00692F78"/>
    <w:rsid w:val="0069481B"/>
    <w:rsid w:val="00695714"/>
    <w:rsid w:val="00696AF8"/>
    <w:rsid w:val="006A1B1C"/>
    <w:rsid w:val="006A3A6F"/>
    <w:rsid w:val="006A4DEB"/>
    <w:rsid w:val="006A5738"/>
    <w:rsid w:val="006A5742"/>
    <w:rsid w:val="006A6CE6"/>
    <w:rsid w:val="006A75B9"/>
    <w:rsid w:val="006A7CEC"/>
    <w:rsid w:val="006B151F"/>
    <w:rsid w:val="006B2FC1"/>
    <w:rsid w:val="006B4795"/>
    <w:rsid w:val="006B793A"/>
    <w:rsid w:val="006C2E73"/>
    <w:rsid w:val="006C3668"/>
    <w:rsid w:val="006C3FC1"/>
    <w:rsid w:val="006D0143"/>
    <w:rsid w:val="006D0A90"/>
    <w:rsid w:val="006D4313"/>
    <w:rsid w:val="006D79CD"/>
    <w:rsid w:val="006E12E6"/>
    <w:rsid w:val="006E2380"/>
    <w:rsid w:val="006E257D"/>
    <w:rsid w:val="006E3745"/>
    <w:rsid w:val="006E382D"/>
    <w:rsid w:val="006E3CF2"/>
    <w:rsid w:val="006E53B9"/>
    <w:rsid w:val="006E79C2"/>
    <w:rsid w:val="006F36E5"/>
    <w:rsid w:val="006F3D90"/>
    <w:rsid w:val="006F621E"/>
    <w:rsid w:val="006F6855"/>
    <w:rsid w:val="00700DE8"/>
    <w:rsid w:val="00701913"/>
    <w:rsid w:val="00701B05"/>
    <w:rsid w:val="00701F5D"/>
    <w:rsid w:val="00704A44"/>
    <w:rsid w:val="00706722"/>
    <w:rsid w:val="00710870"/>
    <w:rsid w:val="007112D6"/>
    <w:rsid w:val="00711523"/>
    <w:rsid w:val="00711543"/>
    <w:rsid w:val="00711B16"/>
    <w:rsid w:val="007125A5"/>
    <w:rsid w:val="00712ED1"/>
    <w:rsid w:val="0071498E"/>
    <w:rsid w:val="007155A2"/>
    <w:rsid w:val="00715BCF"/>
    <w:rsid w:val="007161ED"/>
    <w:rsid w:val="00716A80"/>
    <w:rsid w:val="00716EB1"/>
    <w:rsid w:val="00717CF1"/>
    <w:rsid w:val="00722BFD"/>
    <w:rsid w:val="00722F0C"/>
    <w:rsid w:val="00722FC3"/>
    <w:rsid w:val="00723B49"/>
    <w:rsid w:val="00723FF5"/>
    <w:rsid w:val="00724A3A"/>
    <w:rsid w:val="00726A7F"/>
    <w:rsid w:val="00727148"/>
    <w:rsid w:val="007271CE"/>
    <w:rsid w:val="00730E1F"/>
    <w:rsid w:val="00732A82"/>
    <w:rsid w:val="0073305A"/>
    <w:rsid w:val="00735199"/>
    <w:rsid w:val="00737EBC"/>
    <w:rsid w:val="007402E0"/>
    <w:rsid w:val="007424C5"/>
    <w:rsid w:val="00744850"/>
    <w:rsid w:val="0074512A"/>
    <w:rsid w:val="00745BAD"/>
    <w:rsid w:val="00745D4C"/>
    <w:rsid w:val="00746416"/>
    <w:rsid w:val="007508A1"/>
    <w:rsid w:val="007519C3"/>
    <w:rsid w:val="00753792"/>
    <w:rsid w:val="00757ECF"/>
    <w:rsid w:val="007668B2"/>
    <w:rsid w:val="0076741B"/>
    <w:rsid w:val="0077069D"/>
    <w:rsid w:val="00773282"/>
    <w:rsid w:val="007744DE"/>
    <w:rsid w:val="00774EBD"/>
    <w:rsid w:val="00775F20"/>
    <w:rsid w:val="0077647A"/>
    <w:rsid w:val="0078008A"/>
    <w:rsid w:val="00781747"/>
    <w:rsid w:val="00781ACC"/>
    <w:rsid w:val="00781D5B"/>
    <w:rsid w:val="00782233"/>
    <w:rsid w:val="0078260E"/>
    <w:rsid w:val="0078483F"/>
    <w:rsid w:val="00791A90"/>
    <w:rsid w:val="00793DC5"/>
    <w:rsid w:val="00796A52"/>
    <w:rsid w:val="00797106"/>
    <w:rsid w:val="007A04DE"/>
    <w:rsid w:val="007A1336"/>
    <w:rsid w:val="007A179E"/>
    <w:rsid w:val="007A1D48"/>
    <w:rsid w:val="007A1FFC"/>
    <w:rsid w:val="007A7B53"/>
    <w:rsid w:val="007B0372"/>
    <w:rsid w:val="007B2E1D"/>
    <w:rsid w:val="007B51FF"/>
    <w:rsid w:val="007B52D0"/>
    <w:rsid w:val="007B5771"/>
    <w:rsid w:val="007B62DB"/>
    <w:rsid w:val="007C0B60"/>
    <w:rsid w:val="007C1392"/>
    <w:rsid w:val="007C1B2B"/>
    <w:rsid w:val="007C533E"/>
    <w:rsid w:val="007C7275"/>
    <w:rsid w:val="007C772E"/>
    <w:rsid w:val="007D01D9"/>
    <w:rsid w:val="007D3524"/>
    <w:rsid w:val="007D3CDB"/>
    <w:rsid w:val="007D4FD5"/>
    <w:rsid w:val="007D6075"/>
    <w:rsid w:val="007E3844"/>
    <w:rsid w:val="007E50CD"/>
    <w:rsid w:val="007E6D94"/>
    <w:rsid w:val="007E73A3"/>
    <w:rsid w:val="007F05F6"/>
    <w:rsid w:val="007F3138"/>
    <w:rsid w:val="007F5DFB"/>
    <w:rsid w:val="008045F4"/>
    <w:rsid w:val="008054A7"/>
    <w:rsid w:val="0080575D"/>
    <w:rsid w:val="0081049E"/>
    <w:rsid w:val="0081121A"/>
    <w:rsid w:val="00812989"/>
    <w:rsid w:val="00813733"/>
    <w:rsid w:val="0081577C"/>
    <w:rsid w:val="008157C4"/>
    <w:rsid w:val="008157E2"/>
    <w:rsid w:val="00816391"/>
    <w:rsid w:val="00816825"/>
    <w:rsid w:val="00816C89"/>
    <w:rsid w:val="008171D5"/>
    <w:rsid w:val="00821AFA"/>
    <w:rsid w:val="00821D79"/>
    <w:rsid w:val="008223CF"/>
    <w:rsid w:val="00823E67"/>
    <w:rsid w:val="00824E7A"/>
    <w:rsid w:val="008261B5"/>
    <w:rsid w:val="00830399"/>
    <w:rsid w:val="00831327"/>
    <w:rsid w:val="00832321"/>
    <w:rsid w:val="00833686"/>
    <w:rsid w:val="00834033"/>
    <w:rsid w:val="008340D2"/>
    <w:rsid w:val="008345F6"/>
    <w:rsid w:val="008364B8"/>
    <w:rsid w:val="00836ACF"/>
    <w:rsid w:val="00837639"/>
    <w:rsid w:val="008405FA"/>
    <w:rsid w:val="008431D6"/>
    <w:rsid w:val="00843310"/>
    <w:rsid w:val="00845A88"/>
    <w:rsid w:val="0084689E"/>
    <w:rsid w:val="00846F0C"/>
    <w:rsid w:val="00850C38"/>
    <w:rsid w:val="008510A9"/>
    <w:rsid w:val="00852CA5"/>
    <w:rsid w:val="00854A35"/>
    <w:rsid w:val="00854C3D"/>
    <w:rsid w:val="00860483"/>
    <w:rsid w:val="008615DF"/>
    <w:rsid w:val="00861869"/>
    <w:rsid w:val="00861EF3"/>
    <w:rsid w:val="00862B55"/>
    <w:rsid w:val="00865B12"/>
    <w:rsid w:val="00867A3A"/>
    <w:rsid w:val="008700B0"/>
    <w:rsid w:val="00870747"/>
    <w:rsid w:val="00871305"/>
    <w:rsid w:val="00873A32"/>
    <w:rsid w:val="00874EFB"/>
    <w:rsid w:val="0088045E"/>
    <w:rsid w:val="00881708"/>
    <w:rsid w:val="00882F9D"/>
    <w:rsid w:val="008847DD"/>
    <w:rsid w:val="00884A68"/>
    <w:rsid w:val="00886C20"/>
    <w:rsid w:val="00890DA0"/>
    <w:rsid w:val="00890F26"/>
    <w:rsid w:val="00895541"/>
    <w:rsid w:val="00896149"/>
    <w:rsid w:val="00896299"/>
    <w:rsid w:val="00897534"/>
    <w:rsid w:val="00897A89"/>
    <w:rsid w:val="008A217C"/>
    <w:rsid w:val="008A37F5"/>
    <w:rsid w:val="008A475F"/>
    <w:rsid w:val="008B321D"/>
    <w:rsid w:val="008B374B"/>
    <w:rsid w:val="008B38C0"/>
    <w:rsid w:val="008B474A"/>
    <w:rsid w:val="008B4CDB"/>
    <w:rsid w:val="008B618F"/>
    <w:rsid w:val="008C12DD"/>
    <w:rsid w:val="008C1845"/>
    <w:rsid w:val="008C1869"/>
    <w:rsid w:val="008C2401"/>
    <w:rsid w:val="008C3D74"/>
    <w:rsid w:val="008D1E5A"/>
    <w:rsid w:val="008D317E"/>
    <w:rsid w:val="008D4BFA"/>
    <w:rsid w:val="008E08A0"/>
    <w:rsid w:val="008E155B"/>
    <w:rsid w:val="008E1D6A"/>
    <w:rsid w:val="008E253F"/>
    <w:rsid w:val="008E3584"/>
    <w:rsid w:val="008E446B"/>
    <w:rsid w:val="008E61E8"/>
    <w:rsid w:val="008F09B3"/>
    <w:rsid w:val="008F0B47"/>
    <w:rsid w:val="008F50FF"/>
    <w:rsid w:val="008F52E9"/>
    <w:rsid w:val="008F58B8"/>
    <w:rsid w:val="008F596E"/>
    <w:rsid w:val="008F7562"/>
    <w:rsid w:val="008F7634"/>
    <w:rsid w:val="009006F1"/>
    <w:rsid w:val="00900770"/>
    <w:rsid w:val="009019C4"/>
    <w:rsid w:val="00901DA5"/>
    <w:rsid w:val="00903F5D"/>
    <w:rsid w:val="00906596"/>
    <w:rsid w:val="00906F67"/>
    <w:rsid w:val="00907AA7"/>
    <w:rsid w:val="00911BD4"/>
    <w:rsid w:val="00911CA2"/>
    <w:rsid w:val="0091207A"/>
    <w:rsid w:val="0091405D"/>
    <w:rsid w:val="009148B6"/>
    <w:rsid w:val="00914F6F"/>
    <w:rsid w:val="00915602"/>
    <w:rsid w:val="00917698"/>
    <w:rsid w:val="00920296"/>
    <w:rsid w:val="00920ED3"/>
    <w:rsid w:val="00921AA9"/>
    <w:rsid w:val="009274B9"/>
    <w:rsid w:val="009275A6"/>
    <w:rsid w:val="009278BC"/>
    <w:rsid w:val="00930F04"/>
    <w:rsid w:val="009322ED"/>
    <w:rsid w:val="00934FD8"/>
    <w:rsid w:val="00934FF1"/>
    <w:rsid w:val="00935DCA"/>
    <w:rsid w:val="00935F46"/>
    <w:rsid w:val="00940680"/>
    <w:rsid w:val="00941211"/>
    <w:rsid w:val="0094361E"/>
    <w:rsid w:val="00943FE2"/>
    <w:rsid w:val="00944677"/>
    <w:rsid w:val="009526D0"/>
    <w:rsid w:val="0095325E"/>
    <w:rsid w:val="00954749"/>
    <w:rsid w:val="0095750E"/>
    <w:rsid w:val="009604ED"/>
    <w:rsid w:val="009617BB"/>
    <w:rsid w:val="009633B8"/>
    <w:rsid w:val="00964096"/>
    <w:rsid w:val="00966466"/>
    <w:rsid w:val="009667FC"/>
    <w:rsid w:val="009673E3"/>
    <w:rsid w:val="00971B45"/>
    <w:rsid w:val="009720AE"/>
    <w:rsid w:val="009727DF"/>
    <w:rsid w:val="00973117"/>
    <w:rsid w:val="00973942"/>
    <w:rsid w:val="00974ED6"/>
    <w:rsid w:val="009750B0"/>
    <w:rsid w:val="00975924"/>
    <w:rsid w:val="00977132"/>
    <w:rsid w:val="0098256C"/>
    <w:rsid w:val="00982C40"/>
    <w:rsid w:val="00982F2E"/>
    <w:rsid w:val="009841B9"/>
    <w:rsid w:val="00984800"/>
    <w:rsid w:val="0098566C"/>
    <w:rsid w:val="00991E4B"/>
    <w:rsid w:val="00994108"/>
    <w:rsid w:val="009961DC"/>
    <w:rsid w:val="00996B6B"/>
    <w:rsid w:val="0099729C"/>
    <w:rsid w:val="00997AA8"/>
    <w:rsid w:val="009A1A64"/>
    <w:rsid w:val="009A2538"/>
    <w:rsid w:val="009A758F"/>
    <w:rsid w:val="009B40F6"/>
    <w:rsid w:val="009B5ED5"/>
    <w:rsid w:val="009B73ED"/>
    <w:rsid w:val="009C0554"/>
    <w:rsid w:val="009C2CF9"/>
    <w:rsid w:val="009C2F5D"/>
    <w:rsid w:val="009C314F"/>
    <w:rsid w:val="009C3654"/>
    <w:rsid w:val="009C48F0"/>
    <w:rsid w:val="009C4E66"/>
    <w:rsid w:val="009C6F09"/>
    <w:rsid w:val="009C7BAD"/>
    <w:rsid w:val="009D02C6"/>
    <w:rsid w:val="009D1342"/>
    <w:rsid w:val="009D17E5"/>
    <w:rsid w:val="009D6C2E"/>
    <w:rsid w:val="009D732E"/>
    <w:rsid w:val="009D7B19"/>
    <w:rsid w:val="009E13C2"/>
    <w:rsid w:val="009E2A3D"/>
    <w:rsid w:val="009E318C"/>
    <w:rsid w:val="009E6FE4"/>
    <w:rsid w:val="009F0B4D"/>
    <w:rsid w:val="009F180A"/>
    <w:rsid w:val="009F2372"/>
    <w:rsid w:val="009F244E"/>
    <w:rsid w:val="009F3D65"/>
    <w:rsid w:val="009F41FA"/>
    <w:rsid w:val="00A00FC6"/>
    <w:rsid w:val="00A01505"/>
    <w:rsid w:val="00A026C5"/>
    <w:rsid w:val="00A03768"/>
    <w:rsid w:val="00A03BE6"/>
    <w:rsid w:val="00A04F24"/>
    <w:rsid w:val="00A0559B"/>
    <w:rsid w:val="00A062DB"/>
    <w:rsid w:val="00A07172"/>
    <w:rsid w:val="00A076CE"/>
    <w:rsid w:val="00A11492"/>
    <w:rsid w:val="00A11AEC"/>
    <w:rsid w:val="00A1309D"/>
    <w:rsid w:val="00A136C5"/>
    <w:rsid w:val="00A14E2E"/>
    <w:rsid w:val="00A16748"/>
    <w:rsid w:val="00A20D29"/>
    <w:rsid w:val="00A21B24"/>
    <w:rsid w:val="00A236B2"/>
    <w:rsid w:val="00A240EE"/>
    <w:rsid w:val="00A25522"/>
    <w:rsid w:val="00A25C9C"/>
    <w:rsid w:val="00A302CC"/>
    <w:rsid w:val="00A307ED"/>
    <w:rsid w:val="00A30C72"/>
    <w:rsid w:val="00A312C6"/>
    <w:rsid w:val="00A32285"/>
    <w:rsid w:val="00A43F99"/>
    <w:rsid w:val="00A44402"/>
    <w:rsid w:val="00A45905"/>
    <w:rsid w:val="00A462C2"/>
    <w:rsid w:val="00A47026"/>
    <w:rsid w:val="00A52A3A"/>
    <w:rsid w:val="00A54C74"/>
    <w:rsid w:val="00A57840"/>
    <w:rsid w:val="00A615EB"/>
    <w:rsid w:val="00A63DC8"/>
    <w:rsid w:val="00A63F3A"/>
    <w:rsid w:val="00A65045"/>
    <w:rsid w:val="00A65694"/>
    <w:rsid w:val="00A660D4"/>
    <w:rsid w:val="00A67084"/>
    <w:rsid w:val="00A677AF"/>
    <w:rsid w:val="00A70B39"/>
    <w:rsid w:val="00A71638"/>
    <w:rsid w:val="00A72249"/>
    <w:rsid w:val="00A751A5"/>
    <w:rsid w:val="00A75857"/>
    <w:rsid w:val="00A76954"/>
    <w:rsid w:val="00A77010"/>
    <w:rsid w:val="00A820F0"/>
    <w:rsid w:val="00A83A6C"/>
    <w:rsid w:val="00A85045"/>
    <w:rsid w:val="00A855FA"/>
    <w:rsid w:val="00A8734D"/>
    <w:rsid w:val="00A90715"/>
    <w:rsid w:val="00A912A4"/>
    <w:rsid w:val="00A9266A"/>
    <w:rsid w:val="00A92C08"/>
    <w:rsid w:val="00A942C9"/>
    <w:rsid w:val="00A946C6"/>
    <w:rsid w:val="00A9603C"/>
    <w:rsid w:val="00A97153"/>
    <w:rsid w:val="00A97A0D"/>
    <w:rsid w:val="00A97A9E"/>
    <w:rsid w:val="00A97CA9"/>
    <w:rsid w:val="00AA110D"/>
    <w:rsid w:val="00AA201F"/>
    <w:rsid w:val="00AA39D7"/>
    <w:rsid w:val="00AA3A40"/>
    <w:rsid w:val="00AA42F7"/>
    <w:rsid w:val="00AA588D"/>
    <w:rsid w:val="00AA5A08"/>
    <w:rsid w:val="00AB00FB"/>
    <w:rsid w:val="00AB055D"/>
    <w:rsid w:val="00AB060E"/>
    <w:rsid w:val="00AB2189"/>
    <w:rsid w:val="00AB247B"/>
    <w:rsid w:val="00AB3139"/>
    <w:rsid w:val="00AB4220"/>
    <w:rsid w:val="00AB5743"/>
    <w:rsid w:val="00AB5DD0"/>
    <w:rsid w:val="00AB7E52"/>
    <w:rsid w:val="00AC0F0A"/>
    <w:rsid w:val="00AC1AE7"/>
    <w:rsid w:val="00AC1AE8"/>
    <w:rsid w:val="00AC2E6A"/>
    <w:rsid w:val="00AC3DA2"/>
    <w:rsid w:val="00AC60B8"/>
    <w:rsid w:val="00AC7A3D"/>
    <w:rsid w:val="00AD02C8"/>
    <w:rsid w:val="00AD102A"/>
    <w:rsid w:val="00AD159C"/>
    <w:rsid w:val="00AD245F"/>
    <w:rsid w:val="00AD259D"/>
    <w:rsid w:val="00AD299C"/>
    <w:rsid w:val="00AD2E1A"/>
    <w:rsid w:val="00AD7DB3"/>
    <w:rsid w:val="00AE1E9F"/>
    <w:rsid w:val="00AE2F9D"/>
    <w:rsid w:val="00AE427B"/>
    <w:rsid w:val="00AE6389"/>
    <w:rsid w:val="00AE6B75"/>
    <w:rsid w:val="00AE7714"/>
    <w:rsid w:val="00AF000E"/>
    <w:rsid w:val="00AF06A8"/>
    <w:rsid w:val="00AF0E95"/>
    <w:rsid w:val="00AF15FD"/>
    <w:rsid w:val="00AF1F39"/>
    <w:rsid w:val="00AF2266"/>
    <w:rsid w:val="00AF24FE"/>
    <w:rsid w:val="00AF3151"/>
    <w:rsid w:val="00AF4066"/>
    <w:rsid w:val="00AF4488"/>
    <w:rsid w:val="00AF733D"/>
    <w:rsid w:val="00AF760F"/>
    <w:rsid w:val="00AF7FC3"/>
    <w:rsid w:val="00B05410"/>
    <w:rsid w:val="00B05B2F"/>
    <w:rsid w:val="00B06ABE"/>
    <w:rsid w:val="00B07287"/>
    <w:rsid w:val="00B076EF"/>
    <w:rsid w:val="00B10375"/>
    <w:rsid w:val="00B11B5A"/>
    <w:rsid w:val="00B12A8B"/>
    <w:rsid w:val="00B142C9"/>
    <w:rsid w:val="00B1788F"/>
    <w:rsid w:val="00B206BF"/>
    <w:rsid w:val="00B209C7"/>
    <w:rsid w:val="00B21689"/>
    <w:rsid w:val="00B21898"/>
    <w:rsid w:val="00B25463"/>
    <w:rsid w:val="00B25A6C"/>
    <w:rsid w:val="00B25BC4"/>
    <w:rsid w:val="00B25C03"/>
    <w:rsid w:val="00B26BC8"/>
    <w:rsid w:val="00B3035F"/>
    <w:rsid w:val="00B3095F"/>
    <w:rsid w:val="00B33493"/>
    <w:rsid w:val="00B349DF"/>
    <w:rsid w:val="00B35D8E"/>
    <w:rsid w:val="00B37AF9"/>
    <w:rsid w:val="00B40B6A"/>
    <w:rsid w:val="00B441ED"/>
    <w:rsid w:val="00B463E9"/>
    <w:rsid w:val="00B467CB"/>
    <w:rsid w:val="00B47387"/>
    <w:rsid w:val="00B520E3"/>
    <w:rsid w:val="00B52214"/>
    <w:rsid w:val="00B52388"/>
    <w:rsid w:val="00B550F0"/>
    <w:rsid w:val="00B5525B"/>
    <w:rsid w:val="00B552AC"/>
    <w:rsid w:val="00B57699"/>
    <w:rsid w:val="00B5783B"/>
    <w:rsid w:val="00B6110F"/>
    <w:rsid w:val="00B61FC6"/>
    <w:rsid w:val="00B6696F"/>
    <w:rsid w:val="00B72802"/>
    <w:rsid w:val="00B739CF"/>
    <w:rsid w:val="00B7458E"/>
    <w:rsid w:val="00B74680"/>
    <w:rsid w:val="00B74FD7"/>
    <w:rsid w:val="00B76405"/>
    <w:rsid w:val="00B7682A"/>
    <w:rsid w:val="00B77613"/>
    <w:rsid w:val="00B84FAD"/>
    <w:rsid w:val="00B862FA"/>
    <w:rsid w:val="00B86AAF"/>
    <w:rsid w:val="00B90220"/>
    <w:rsid w:val="00B9059D"/>
    <w:rsid w:val="00B92FF0"/>
    <w:rsid w:val="00B930FB"/>
    <w:rsid w:val="00B937BA"/>
    <w:rsid w:val="00B93F7F"/>
    <w:rsid w:val="00B94698"/>
    <w:rsid w:val="00B95BF1"/>
    <w:rsid w:val="00B976C7"/>
    <w:rsid w:val="00B9783B"/>
    <w:rsid w:val="00B97B90"/>
    <w:rsid w:val="00BA1240"/>
    <w:rsid w:val="00BA1A3E"/>
    <w:rsid w:val="00BA1CA1"/>
    <w:rsid w:val="00BA306C"/>
    <w:rsid w:val="00BA374C"/>
    <w:rsid w:val="00BA3CA9"/>
    <w:rsid w:val="00BB1155"/>
    <w:rsid w:val="00BB1781"/>
    <w:rsid w:val="00BB17C0"/>
    <w:rsid w:val="00BB2F8D"/>
    <w:rsid w:val="00BB4AF4"/>
    <w:rsid w:val="00BB5D66"/>
    <w:rsid w:val="00BB657F"/>
    <w:rsid w:val="00BB75F5"/>
    <w:rsid w:val="00BC222A"/>
    <w:rsid w:val="00BC2B66"/>
    <w:rsid w:val="00BC30A1"/>
    <w:rsid w:val="00BC33E4"/>
    <w:rsid w:val="00BC39E3"/>
    <w:rsid w:val="00BC4B09"/>
    <w:rsid w:val="00BD1876"/>
    <w:rsid w:val="00BD389C"/>
    <w:rsid w:val="00BD453C"/>
    <w:rsid w:val="00BD58FF"/>
    <w:rsid w:val="00BD685B"/>
    <w:rsid w:val="00BD7289"/>
    <w:rsid w:val="00BE2292"/>
    <w:rsid w:val="00BE3076"/>
    <w:rsid w:val="00BE47B0"/>
    <w:rsid w:val="00BE67B1"/>
    <w:rsid w:val="00BE73EB"/>
    <w:rsid w:val="00BF0A57"/>
    <w:rsid w:val="00BF31A6"/>
    <w:rsid w:val="00BF4B54"/>
    <w:rsid w:val="00BF5AC9"/>
    <w:rsid w:val="00BF5C07"/>
    <w:rsid w:val="00BF674D"/>
    <w:rsid w:val="00C01143"/>
    <w:rsid w:val="00C02025"/>
    <w:rsid w:val="00C026F3"/>
    <w:rsid w:val="00C028D6"/>
    <w:rsid w:val="00C029AC"/>
    <w:rsid w:val="00C047E7"/>
    <w:rsid w:val="00C0491F"/>
    <w:rsid w:val="00C04ECE"/>
    <w:rsid w:val="00C05574"/>
    <w:rsid w:val="00C056E0"/>
    <w:rsid w:val="00C067EE"/>
    <w:rsid w:val="00C10F8E"/>
    <w:rsid w:val="00C11088"/>
    <w:rsid w:val="00C11F8E"/>
    <w:rsid w:val="00C11FC9"/>
    <w:rsid w:val="00C12BA4"/>
    <w:rsid w:val="00C145F0"/>
    <w:rsid w:val="00C148C7"/>
    <w:rsid w:val="00C160D5"/>
    <w:rsid w:val="00C17EFD"/>
    <w:rsid w:val="00C204E5"/>
    <w:rsid w:val="00C234FB"/>
    <w:rsid w:val="00C23E3E"/>
    <w:rsid w:val="00C2542C"/>
    <w:rsid w:val="00C264B6"/>
    <w:rsid w:val="00C27701"/>
    <w:rsid w:val="00C27904"/>
    <w:rsid w:val="00C30BFD"/>
    <w:rsid w:val="00C31175"/>
    <w:rsid w:val="00C320B4"/>
    <w:rsid w:val="00C33EBC"/>
    <w:rsid w:val="00C35B9C"/>
    <w:rsid w:val="00C3669E"/>
    <w:rsid w:val="00C40C45"/>
    <w:rsid w:val="00C464BB"/>
    <w:rsid w:val="00C501D5"/>
    <w:rsid w:val="00C51B70"/>
    <w:rsid w:val="00C51D4E"/>
    <w:rsid w:val="00C537E6"/>
    <w:rsid w:val="00C55245"/>
    <w:rsid w:val="00C55552"/>
    <w:rsid w:val="00C57B87"/>
    <w:rsid w:val="00C605A2"/>
    <w:rsid w:val="00C62858"/>
    <w:rsid w:val="00C63C0A"/>
    <w:rsid w:val="00C652E9"/>
    <w:rsid w:val="00C669B4"/>
    <w:rsid w:val="00C66B2D"/>
    <w:rsid w:val="00C70989"/>
    <w:rsid w:val="00C70B33"/>
    <w:rsid w:val="00C718D1"/>
    <w:rsid w:val="00C721FE"/>
    <w:rsid w:val="00C7282E"/>
    <w:rsid w:val="00C72863"/>
    <w:rsid w:val="00C72986"/>
    <w:rsid w:val="00C73587"/>
    <w:rsid w:val="00C75689"/>
    <w:rsid w:val="00C77368"/>
    <w:rsid w:val="00C77874"/>
    <w:rsid w:val="00C81335"/>
    <w:rsid w:val="00C81B0D"/>
    <w:rsid w:val="00C82E3E"/>
    <w:rsid w:val="00C86280"/>
    <w:rsid w:val="00C86B94"/>
    <w:rsid w:val="00C91C87"/>
    <w:rsid w:val="00C92DBE"/>
    <w:rsid w:val="00C92EA5"/>
    <w:rsid w:val="00C95AAB"/>
    <w:rsid w:val="00C972E2"/>
    <w:rsid w:val="00CA0B64"/>
    <w:rsid w:val="00CA1690"/>
    <w:rsid w:val="00CA23E3"/>
    <w:rsid w:val="00CA2402"/>
    <w:rsid w:val="00CA27C9"/>
    <w:rsid w:val="00CA2BEC"/>
    <w:rsid w:val="00CA3642"/>
    <w:rsid w:val="00CA3FCB"/>
    <w:rsid w:val="00CA6962"/>
    <w:rsid w:val="00CA6BCA"/>
    <w:rsid w:val="00CB046F"/>
    <w:rsid w:val="00CB198E"/>
    <w:rsid w:val="00CB2229"/>
    <w:rsid w:val="00CB2300"/>
    <w:rsid w:val="00CB263F"/>
    <w:rsid w:val="00CC06DE"/>
    <w:rsid w:val="00CC0966"/>
    <w:rsid w:val="00CC1A0F"/>
    <w:rsid w:val="00CC29BF"/>
    <w:rsid w:val="00CC3675"/>
    <w:rsid w:val="00CC42B9"/>
    <w:rsid w:val="00CC5809"/>
    <w:rsid w:val="00CC5ACE"/>
    <w:rsid w:val="00CC69ED"/>
    <w:rsid w:val="00CD3733"/>
    <w:rsid w:val="00CD3BC1"/>
    <w:rsid w:val="00CD3F25"/>
    <w:rsid w:val="00CD4C28"/>
    <w:rsid w:val="00CD4FE2"/>
    <w:rsid w:val="00CD57EC"/>
    <w:rsid w:val="00CE2BEC"/>
    <w:rsid w:val="00CE3CB4"/>
    <w:rsid w:val="00CE5A04"/>
    <w:rsid w:val="00CE65A4"/>
    <w:rsid w:val="00CE78FC"/>
    <w:rsid w:val="00CE7997"/>
    <w:rsid w:val="00CF0C63"/>
    <w:rsid w:val="00CF1FD7"/>
    <w:rsid w:val="00CF263A"/>
    <w:rsid w:val="00CF2A0B"/>
    <w:rsid w:val="00D00269"/>
    <w:rsid w:val="00D0132A"/>
    <w:rsid w:val="00D02917"/>
    <w:rsid w:val="00D05BD2"/>
    <w:rsid w:val="00D06FAB"/>
    <w:rsid w:val="00D072D1"/>
    <w:rsid w:val="00D10699"/>
    <w:rsid w:val="00D1129B"/>
    <w:rsid w:val="00D132FD"/>
    <w:rsid w:val="00D14811"/>
    <w:rsid w:val="00D1594C"/>
    <w:rsid w:val="00D162B0"/>
    <w:rsid w:val="00D16A51"/>
    <w:rsid w:val="00D201A8"/>
    <w:rsid w:val="00D20A3E"/>
    <w:rsid w:val="00D211B6"/>
    <w:rsid w:val="00D22623"/>
    <w:rsid w:val="00D229DD"/>
    <w:rsid w:val="00D2310B"/>
    <w:rsid w:val="00D2466E"/>
    <w:rsid w:val="00D24D1D"/>
    <w:rsid w:val="00D24E3C"/>
    <w:rsid w:val="00D25B9C"/>
    <w:rsid w:val="00D2649B"/>
    <w:rsid w:val="00D30704"/>
    <w:rsid w:val="00D30CF5"/>
    <w:rsid w:val="00D32A0B"/>
    <w:rsid w:val="00D32B7B"/>
    <w:rsid w:val="00D35FEA"/>
    <w:rsid w:val="00D3658B"/>
    <w:rsid w:val="00D400D5"/>
    <w:rsid w:val="00D4051C"/>
    <w:rsid w:val="00D42382"/>
    <w:rsid w:val="00D42B6F"/>
    <w:rsid w:val="00D432A1"/>
    <w:rsid w:val="00D43ABB"/>
    <w:rsid w:val="00D458D9"/>
    <w:rsid w:val="00D46597"/>
    <w:rsid w:val="00D47BF2"/>
    <w:rsid w:val="00D50EB5"/>
    <w:rsid w:val="00D51094"/>
    <w:rsid w:val="00D5142F"/>
    <w:rsid w:val="00D526C5"/>
    <w:rsid w:val="00D53190"/>
    <w:rsid w:val="00D5431D"/>
    <w:rsid w:val="00D54A11"/>
    <w:rsid w:val="00D54F02"/>
    <w:rsid w:val="00D551A0"/>
    <w:rsid w:val="00D561C2"/>
    <w:rsid w:val="00D567BC"/>
    <w:rsid w:val="00D578E1"/>
    <w:rsid w:val="00D603DE"/>
    <w:rsid w:val="00D605C9"/>
    <w:rsid w:val="00D62B8B"/>
    <w:rsid w:val="00D646C8"/>
    <w:rsid w:val="00D67A7F"/>
    <w:rsid w:val="00D70057"/>
    <w:rsid w:val="00D702EE"/>
    <w:rsid w:val="00D725BA"/>
    <w:rsid w:val="00D75707"/>
    <w:rsid w:val="00D771DA"/>
    <w:rsid w:val="00D80ADD"/>
    <w:rsid w:val="00D819F1"/>
    <w:rsid w:val="00D828E7"/>
    <w:rsid w:val="00D830E3"/>
    <w:rsid w:val="00D84CC7"/>
    <w:rsid w:val="00D87DF2"/>
    <w:rsid w:val="00D92493"/>
    <w:rsid w:val="00D926BB"/>
    <w:rsid w:val="00D93A8D"/>
    <w:rsid w:val="00D9482B"/>
    <w:rsid w:val="00D94EBA"/>
    <w:rsid w:val="00DA02A9"/>
    <w:rsid w:val="00DA2557"/>
    <w:rsid w:val="00DA3C7B"/>
    <w:rsid w:val="00DA3D95"/>
    <w:rsid w:val="00DA4473"/>
    <w:rsid w:val="00DA45EA"/>
    <w:rsid w:val="00DB0535"/>
    <w:rsid w:val="00DB1A18"/>
    <w:rsid w:val="00DB2791"/>
    <w:rsid w:val="00DB492B"/>
    <w:rsid w:val="00DB5119"/>
    <w:rsid w:val="00DB5294"/>
    <w:rsid w:val="00DB6FA6"/>
    <w:rsid w:val="00DB7A06"/>
    <w:rsid w:val="00DC011B"/>
    <w:rsid w:val="00DC1DD6"/>
    <w:rsid w:val="00DC292A"/>
    <w:rsid w:val="00DC2AF4"/>
    <w:rsid w:val="00DC3905"/>
    <w:rsid w:val="00DC5432"/>
    <w:rsid w:val="00DC7590"/>
    <w:rsid w:val="00DD122E"/>
    <w:rsid w:val="00DD171A"/>
    <w:rsid w:val="00DD1EDC"/>
    <w:rsid w:val="00DD3AC1"/>
    <w:rsid w:val="00DD54C0"/>
    <w:rsid w:val="00DD6117"/>
    <w:rsid w:val="00DD6C17"/>
    <w:rsid w:val="00DD6D00"/>
    <w:rsid w:val="00DD6E4F"/>
    <w:rsid w:val="00DD75F0"/>
    <w:rsid w:val="00DE16D2"/>
    <w:rsid w:val="00DE4265"/>
    <w:rsid w:val="00DE515D"/>
    <w:rsid w:val="00DE53E1"/>
    <w:rsid w:val="00DE7485"/>
    <w:rsid w:val="00DF18B2"/>
    <w:rsid w:val="00DF31B7"/>
    <w:rsid w:val="00DF56E7"/>
    <w:rsid w:val="00DF5958"/>
    <w:rsid w:val="00E00129"/>
    <w:rsid w:val="00E00175"/>
    <w:rsid w:val="00E00688"/>
    <w:rsid w:val="00E00C6D"/>
    <w:rsid w:val="00E029BD"/>
    <w:rsid w:val="00E055CB"/>
    <w:rsid w:val="00E1085F"/>
    <w:rsid w:val="00E1122A"/>
    <w:rsid w:val="00E124DA"/>
    <w:rsid w:val="00E12C90"/>
    <w:rsid w:val="00E12F7B"/>
    <w:rsid w:val="00E130AE"/>
    <w:rsid w:val="00E1623A"/>
    <w:rsid w:val="00E16E5F"/>
    <w:rsid w:val="00E17B2E"/>
    <w:rsid w:val="00E20BFB"/>
    <w:rsid w:val="00E20E8C"/>
    <w:rsid w:val="00E226A3"/>
    <w:rsid w:val="00E22B3B"/>
    <w:rsid w:val="00E22CCD"/>
    <w:rsid w:val="00E24F66"/>
    <w:rsid w:val="00E25DC9"/>
    <w:rsid w:val="00E275A7"/>
    <w:rsid w:val="00E30044"/>
    <w:rsid w:val="00E31614"/>
    <w:rsid w:val="00E31810"/>
    <w:rsid w:val="00E322A6"/>
    <w:rsid w:val="00E32B37"/>
    <w:rsid w:val="00E35F01"/>
    <w:rsid w:val="00E36AEE"/>
    <w:rsid w:val="00E36F9D"/>
    <w:rsid w:val="00E3713F"/>
    <w:rsid w:val="00E415EB"/>
    <w:rsid w:val="00E424CB"/>
    <w:rsid w:val="00E440AC"/>
    <w:rsid w:val="00E44FDD"/>
    <w:rsid w:val="00E469B4"/>
    <w:rsid w:val="00E47CDA"/>
    <w:rsid w:val="00E47F9B"/>
    <w:rsid w:val="00E5497C"/>
    <w:rsid w:val="00E5541E"/>
    <w:rsid w:val="00E572F9"/>
    <w:rsid w:val="00E63159"/>
    <w:rsid w:val="00E65138"/>
    <w:rsid w:val="00E656B2"/>
    <w:rsid w:val="00E67EF7"/>
    <w:rsid w:val="00E71079"/>
    <w:rsid w:val="00E71FB0"/>
    <w:rsid w:val="00E73AD6"/>
    <w:rsid w:val="00E74575"/>
    <w:rsid w:val="00E75F23"/>
    <w:rsid w:val="00E77AE3"/>
    <w:rsid w:val="00E81BCF"/>
    <w:rsid w:val="00E844B6"/>
    <w:rsid w:val="00E84A70"/>
    <w:rsid w:val="00E858AB"/>
    <w:rsid w:val="00E860FB"/>
    <w:rsid w:val="00E8792A"/>
    <w:rsid w:val="00E9031B"/>
    <w:rsid w:val="00E921F8"/>
    <w:rsid w:val="00E94CC1"/>
    <w:rsid w:val="00E96467"/>
    <w:rsid w:val="00E96D79"/>
    <w:rsid w:val="00EA01F0"/>
    <w:rsid w:val="00EA03FA"/>
    <w:rsid w:val="00EA23C6"/>
    <w:rsid w:val="00EA51C6"/>
    <w:rsid w:val="00EB1DAA"/>
    <w:rsid w:val="00EB4268"/>
    <w:rsid w:val="00EB5790"/>
    <w:rsid w:val="00EB6310"/>
    <w:rsid w:val="00EB70B9"/>
    <w:rsid w:val="00EC096A"/>
    <w:rsid w:val="00EC1682"/>
    <w:rsid w:val="00EC1A76"/>
    <w:rsid w:val="00EC1AF8"/>
    <w:rsid w:val="00EC4112"/>
    <w:rsid w:val="00EC4639"/>
    <w:rsid w:val="00EC4AC8"/>
    <w:rsid w:val="00EC5213"/>
    <w:rsid w:val="00EC60D3"/>
    <w:rsid w:val="00EC6469"/>
    <w:rsid w:val="00ED0508"/>
    <w:rsid w:val="00ED1B8C"/>
    <w:rsid w:val="00ED3FCB"/>
    <w:rsid w:val="00ED426A"/>
    <w:rsid w:val="00ED794F"/>
    <w:rsid w:val="00EE0A59"/>
    <w:rsid w:val="00EE0D67"/>
    <w:rsid w:val="00EE184D"/>
    <w:rsid w:val="00EE23E4"/>
    <w:rsid w:val="00EE2942"/>
    <w:rsid w:val="00EE55BE"/>
    <w:rsid w:val="00EF0BFE"/>
    <w:rsid w:val="00EF0E62"/>
    <w:rsid w:val="00EF10AE"/>
    <w:rsid w:val="00EF180F"/>
    <w:rsid w:val="00EF1C10"/>
    <w:rsid w:val="00EF6BDA"/>
    <w:rsid w:val="00EF7BF7"/>
    <w:rsid w:val="00F00AF6"/>
    <w:rsid w:val="00F02C52"/>
    <w:rsid w:val="00F0348C"/>
    <w:rsid w:val="00F036B0"/>
    <w:rsid w:val="00F04F8E"/>
    <w:rsid w:val="00F05DFE"/>
    <w:rsid w:val="00F06224"/>
    <w:rsid w:val="00F07DF7"/>
    <w:rsid w:val="00F10DCF"/>
    <w:rsid w:val="00F10FE5"/>
    <w:rsid w:val="00F1119C"/>
    <w:rsid w:val="00F131D3"/>
    <w:rsid w:val="00F16352"/>
    <w:rsid w:val="00F16E0E"/>
    <w:rsid w:val="00F20DA1"/>
    <w:rsid w:val="00F2100D"/>
    <w:rsid w:val="00F210FE"/>
    <w:rsid w:val="00F2170D"/>
    <w:rsid w:val="00F252B3"/>
    <w:rsid w:val="00F257C0"/>
    <w:rsid w:val="00F27CC0"/>
    <w:rsid w:val="00F27F74"/>
    <w:rsid w:val="00F30D4F"/>
    <w:rsid w:val="00F30EEA"/>
    <w:rsid w:val="00F3397F"/>
    <w:rsid w:val="00F3522B"/>
    <w:rsid w:val="00F36E7A"/>
    <w:rsid w:val="00F37ED6"/>
    <w:rsid w:val="00F405BE"/>
    <w:rsid w:val="00F41C91"/>
    <w:rsid w:val="00F44492"/>
    <w:rsid w:val="00F45A33"/>
    <w:rsid w:val="00F45E92"/>
    <w:rsid w:val="00F47D91"/>
    <w:rsid w:val="00F51381"/>
    <w:rsid w:val="00F527BF"/>
    <w:rsid w:val="00F52D1D"/>
    <w:rsid w:val="00F53B86"/>
    <w:rsid w:val="00F53E0D"/>
    <w:rsid w:val="00F54656"/>
    <w:rsid w:val="00F5482A"/>
    <w:rsid w:val="00F61A2D"/>
    <w:rsid w:val="00F62AAD"/>
    <w:rsid w:val="00F64980"/>
    <w:rsid w:val="00F66CDF"/>
    <w:rsid w:val="00F6723F"/>
    <w:rsid w:val="00F7056B"/>
    <w:rsid w:val="00F70F36"/>
    <w:rsid w:val="00F73B33"/>
    <w:rsid w:val="00F75D7D"/>
    <w:rsid w:val="00F80A0A"/>
    <w:rsid w:val="00F838D4"/>
    <w:rsid w:val="00F84546"/>
    <w:rsid w:val="00F8566C"/>
    <w:rsid w:val="00F91A25"/>
    <w:rsid w:val="00F92EEA"/>
    <w:rsid w:val="00F94493"/>
    <w:rsid w:val="00F95D0F"/>
    <w:rsid w:val="00FA0046"/>
    <w:rsid w:val="00FA0C39"/>
    <w:rsid w:val="00FA17DC"/>
    <w:rsid w:val="00FA2244"/>
    <w:rsid w:val="00FA25B8"/>
    <w:rsid w:val="00FA3007"/>
    <w:rsid w:val="00FA482F"/>
    <w:rsid w:val="00FA4E88"/>
    <w:rsid w:val="00FA6465"/>
    <w:rsid w:val="00FB08EE"/>
    <w:rsid w:val="00FB0CA4"/>
    <w:rsid w:val="00FB6052"/>
    <w:rsid w:val="00FB7A38"/>
    <w:rsid w:val="00FC007E"/>
    <w:rsid w:val="00FC2789"/>
    <w:rsid w:val="00FC2A92"/>
    <w:rsid w:val="00FC3119"/>
    <w:rsid w:val="00FC3CC1"/>
    <w:rsid w:val="00FC6FC1"/>
    <w:rsid w:val="00FD06F0"/>
    <w:rsid w:val="00FD1152"/>
    <w:rsid w:val="00FD3EA7"/>
    <w:rsid w:val="00FD43AE"/>
    <w:rsid w:val="00FD47A3"/>
    <w:rsid w:val="00FD767D"/>
    <w:rsid w:val="00FD789D"/>
    <w:rsid w:val="00FE1BFF"/>
    <w:rsid w:val="00FE2CBA"/>
    <w:rsid w:val="00FE338C"/>
    <w:rsid w:val="00FE3C13"/>
    <w:rsid w:val="00FE4115"/>
    <w:rsid w:val="00FE5851"/>
    <w:rsid w:val="00FE6CB7"/>
    <w:rsid w:val="00FF109B"/>
    <w:rsid w:val="00FF16C0"/>
    <w:rsid w:val="00FF28B9"/>
    <w:rsid w:val="00FF2919"/>
    <w:rsid w:val="00FF3F02"/>
    <w:rsid w:val="00FF489C"/>
    <w:rsid w:val="00FF4A48"/>
    <w:rsid w:val="00FF4B8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E83A56"/>
  <w15:docId w15:val="{ECFE6EA3-912C-4D75-91EE-192F1E8F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0"/>
    <w:pPr>
      <w:spacing w:before="120"/>
      <w:ind w:right="-386"/>
      <w:jc w:val="both"/>
    </w:pPr>
    <w:rPr>
      <w:rFonts w:ascii="Imago" w:hAnsi="Imago"/>
      <w:snapToGrid w:val="0"/>
      <w:color w:val="000000"/>
      <w:sz w:val="22"/>
    </w:rPr>
  </w:style>
  <w:style w:type="paragraph" w:styleId="Heading1">
    <w:name w:val="heading 1"/>
    <w:aliases w:val="_Nadpis 1,Hoofdstukkop,Section Heading,H1,h1,Základní kapitola,Článek,No numbers,Clause,Kapitola,V_Head1,Záhlaví 1,ASAPHeading 1,1,section,0Überschrift 1,1Überschrift 1,2Überschrift 1,3Überschrift 1,4Überschrift 1,5Überschrift 1,6Überschrift 1"/>
    <w:basedOn w:val="BodyText"/>
    <w:next w:val="Normal"/>
    <w:link w:val="Heading1Char"/>
    <w:qFormat/>
    <w:rsid w:val="00782233"/>
    <w:pPr>
      <w:widowControl/>
      <w:spacing w:before="240"/>
      <w:ind w:right="0"/>
      <w:jc w:val="center"/>
      <w:outlineLvl w:val="0"/>
    </w:pPr>
    <w:rPr>
      <w:rFonts w:ascii="Imago" w:hAnsi="Imago"/>
      <w:b/>
      <w:bCs/>
      <w:caps/>
      <w:snapToGrid/>
      <w:color w:val="auto"/>
      <w:kern w:val="32"/>
      <w:sz w:val="22"/>
      <w:szCs w:val="32"/>
      <w:lang w:eastAsia="en-US"/>
    </w:rPr>
  </w:style>
  <w:style w:type="paragraph" w:styleId="Heading2">
    <w:name w:val="heading 2"/>
    <w:basedOn w:val="Normal"/>
    <w:next w:val="Normal"/>
    <w:qFormat/>
    <w:rsid w:val="00782233"/>
    <w:pPr>
      <w:numPr>
        <w:ilvl w:val="1"/>
        <w:numId w:val="1"/>
      </w:numPr>
      <w:autoSpaceDE w:val="0"/>
      <w:autoSpaceDN w:val="0"/>
      <w:adjustRightInd w:val="0"/>
      <w:spacing w:after="240"/>
      <w:outlineLvl w:val="1"/>
    </w:pPr>
  </w:style>
  <w:style w:type="paragraph" w:styleId="Heading3">
    <w:name w:val="heading 3"/>
    <w:basedOn w:val="Normal"/>
    <w:next w:val="Normal"/>
    <w:link w:val="Heading3Char"/>
    <w:uiPriority w:val="9"/>
    <w:semiHidden/>
    <w:unhideWhenUsed/>
    <w:qFormat/>
    <w:rsid w:val="001556F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3FCB"/>
    <w:pPr>
      <w:widowControl w:val="0"/>
    </w:pPr>
    <w:rPr>
      <w:rFonts w:ascii="Switzerland" w:hAnsi="Switzerland"/>
      <w:sz w:val="24"/>
    </w:rPr>
  </w:style>
  <w:style w:type="paragraph" w:styleId="Header">
    <w:name w:val="header"/>
    <w:basedOn w:val="Normal"/>
    <w:link w:val="HeaderChar"/>
    <w:rsid w:val="00ED3FCB"/>
    <w:pPr>
      <w:widowControl w:val="0"/>
    </w:pPr>
    <w:rPr>
      <w:sz w:val="24"/>
    </w:rPr>
  </w:style>
  <w:style w:type="paragraph" w:styleId="BodyTextIndent">
    <w:name w:val="Body Text Indent"/>
    <w:basedOn w:val="Normal"/>
    <w:rsid w:val="00837639"/>
    <w:pPr>
      <w:spacing w:after="120"/>
      <w:ind w:left="283"/>
    </w:pPr>
  </w:style>
  <w:style w:type="paragraph" w:styleId="BodyTextIndent2">
    <w:name w:val="Body Text Indent 2"/>
    <w:basedOn w:val="Normal"/>
    <w:rsid w:val="00837639"/>
    <w:pPr>
      <w:spacing w:after="120" w:line="480" w:lineRule="auto"/>
      <w:ind w:left="283"/>
    </w:pPr>
  </w:style>
  <w:style w:type="paragraph" w:styleId="Title">
    <w:name w:val="Title"/>
    <w:basedOn w:val="Normal"/>
    <w:link w:val="TitleChar"/>
    <w:qFormat/>
    <w:rsid w:val="00782233"/>
    <w:pPr>
      <w:jc w:val="center"/>
    </w:pPr>
    <w:rPr>
      <w:b/>
      <w:sz w:val="32"/>
    </w:rPr>
  </w:style>
  <w:style w:type="paragraph" w:styleId="Footer">
    <w:name w:val="footer"/>
    <w:basedOn w:val="Normal"/>
    <w:link w:val="FooterChar"/>
    <w:uiPriority w:val="99"/>
    <w:rsid w:val="00ED3FCB"/>
    <w:pPr>
      <w:tabs>
        <w:tab w:val="center" w:pos="4536"/>
        <w:tab w:val="right" w:pos="9072"/>
      </w:tabs>
    </w:pPr>
  </w:style>
  <w:style w:type="paragraph" w:styleId="BalloonText">
    <w:name w:val="Balloon Text"/>
    <w:basedOn w:val="Normal"/>
    <w:link w:val="BalloonTextChar"/>
    <w:rsid w:val="00ED3FCB"/>
    <w:rPr>
      <w:rFonts w:ascii="Tahoma" w:hAnsi="Tahoma" w:cs="Tahoma"/>
      <w:sz w:val="16"/>
      <w:szCs w:val="16"/>
    </w:rPr>
  </w:style>
  <w:style w:type="paragraph" w:styleId="ListParagraph">
    <w:name w:val="List Paragraph"/>
    <w:basedOn w:val="Normal"/>
    <w:uiPriority w:val="34"/>
    <w:qFormat/>
    <w:rsid w:val="00ED3FCB"/>
    <w:pPr>
      <w:ind w:left="720"/>
    </w:pPr>
  </w:style>
  <w:style w:type="character" w:styleId="Hyperlink">
    <w:name w:val="Hyperlink"/>
    <w:uiPriority w:val="99"/>
    <w:unhideWhenUsed/>
    <w:rsid w:val="00ED3FCB"/>
    <w:rPr>
      <w:color w:val="0000FF"/>
      <w:u w:val="single"/>
    </w:rPr>
  </w:style>
  <w:style w:type="character" w:customStyle="1" w:styleId="FooterChar">
    <w:name w:val="Footer Char"/>
    <w:link w:val="Footer"/>
    <w:uiPriority w:val="99"/>
    <w:rsid w:val="00ED3FCB"/>
    <w:rPr>
      <w:rFonts w:ascii="Imago" w:hAnsi="Imago"/>
      <w:snapToGrid w:val="0"/>
      <w:color w:val="000000"/>
      <w:sz w:val="22"/>
    </w:rPr>
  </w:style>
  <w:style w:type="character" w:customStyle="1" w:styleId="platne1">
    <w:name w:val="platne1"/>
    <w:basedOn w:val="DefaultParagraphFont"/>
    <w:rsid w:val="003850A3"/>
  </w:style>
  <w:style w:type="character" w:customStyle="1" w:styleId="Heading1Char">
    <w:name w:val="Heading 1 Char"/>
    <w:aliases w:val="_Nadpis 1 Char,Hoofdstukkop Char,Section Heading Char,H1 Char,h1 Char,Základní kapitola Char,Článek Char,No numbers Char,Clause Char,Kapitola Char,V_Head1 Char,Záhlaví 1 Char,ASAPHeading 1 Char,1 Char,section Char,0Überschrift 1 Char"/>
    <w:link w:val="Heading1"/>
    <w:rsid w:val="00782233"/>
    <w:rPr>
      <w:rFonts w:ascii="Imago" w:hAnsi="Imago"/>
      <w:b/>
      <w:bCs/>
      <w:caps/>
      <w:kern w:val="32"/>
      <w:sz w:val="22"/>
      <w:szCs w:val="32"/>
      <w:lang w:eastAsia="en-US"/>
    </w:rPr>
  </w:style>
  <w:style w:type="paragraph" w:styleId="FootnoteText">
    <w:name w:val="footnote text"/>
    <w:aliases w:val="fn"/>
    <w:basedOn w:val="Normal"/>
    <w:link w:val="FootnoteTextChar"/>
    <w:rsid w:val="00ED3FCB"/>
    <w:pPr>
      <w:spacing w:after="120"/>
    </w:pPr>
    <w:rPr>
      <w:sz w:val="18"/>
      <w:lang w:eastAsia="en-US"/>
    </w:rPr>
  </w:style>
  <w:style w:type="character" w:customStyle="1" w:styleId="FootnoteTextChar">
    <w:name w:val="Footnote Text Char"/>
    <w:aliases w:val="fn Char"/>
    <w:link w:val="FootnoteText"/>
    <w:rsid w:val="00ED3FCB"/>
    <w:rPr>
      <w:rFonts w:ascii="Imago" w:hAnsi="Imago"/>
      <w:snapToGrid w:val="0"/>
      <w:color w:val="000000"/>
      <w:sz w:val="18"/>
      <w:lang w:eastAsia="en-US"/>
    </w:rPr>
  </w:style>
  <w:style w:type="character" w:styleId="FootnoteReference">
    <w:name w:val="footnote reference"/>
    <w:rsid w:val="00ED3FCB"/>
    <w:rPr>
      <w:rFonts w:ascii="Imago" w:hAnsi="Imago"/>
      <w:vertAlign w:val="superscript"/>
    </w:rPr>
  </w:style>
  <w:style w:type="paragraph" w:customStyle="1" w:styleId="bno">
    <w:name w:val="_bno"/>
    <w:basedOn w:val="Normal"/>
    <w:link w:val="bnoChar"/>
    <w:rsid w:val="00881708"/>
    <w:pPr>
      <w:spacing w:after="120" w:line="320" w:lineRule="atLeast"/>
      <w:ind w:left="720"/>
    </w:pPr>
    <w:rPr>
      <w:rFonts w:eastAsia="Batang"/>
    </w:rPr>
  </w:style>
  <w:style w:type="character" w:customStyle="1" w:styleId="bnoChar">
    <w:name w:val="_bno Char"/>
    <w:link w:val="bno"/>
    <w:locked/>
    <w:rsid w:val="00881708"/>
    <w:rPr>
      <w:rFonts w:eastAsia="Batang"/>
      <w:sz w:val="24"/>
    </w:rPr>
  </w:style>
  <w:style w:type="paragraph" w:styleId="NormalWeb">
    <w:name w:val="Normal (Web)"/>
    <w:basedOn w:val="Normal"/>
    <w:uiPriority w:val="99"/>
    <w:unhideWhenUsed/>
    <w:rsid w:val="00ED3FCB"/>
    <w:pPr>
      <w:spacing w:before="100" w:beforeAutospacing="1" w:after="100" w:afterAutospacing="1"/>
    </w:pPr>
    <w:rPr>
      <w:sz w:val="24"/>
      <w:szCs w:val="24"/>
    </w:rPr>
  </w:style>
  <w:style w:type="paragraph" w:customStyle="1" w:styleId="Text11">
    <w:name w:val="Text 1.1"/>
    <w:basedOn w:val="Normal"/>
    <w:link w:val="Text11Char"/>
    <w:uiPriority w:val="99"/>
    <w:rsid w:val="00ED3FCB"/>
    <w:pPr>
      <w:keepNext/>
      <w:spacing w:after="120"/>
      <w:ind w:left="561"/>
    </w:pPr>
    <w:rPr>
      <w:lang w:eastAsia="en-US"/>
    </w:rPr>
  </w:style>
  <w:style w:type="character" w:customStyle="1" w:styleId="Text11Char">
    <w:name w:val="Text 1.1 Char"/>
    <w:link w:val="Text11"/>
    <w:uiPriority w:val="99"/>
    <w:rsid w:val="00ED3FCB"/>
    <w:rPr>
      <w:rFonts w:ascii="Imago" w:hAnsi="Imago"/>
      <w:snapToGrid w:val="0"/>
      <w:color w:val="000000"/>
      <w:sz w:val="22"/>
      <w:lang w:eastAsia="en-US"/>
    </w:rPr>
  </w:style>
  <w:style w:type="character" w:styleId="CommentReference">
    <w:name w:val="annotation reference"/>
    <w:basedOn w:val="DefaultParagraphFont"/>
    <w:unhideWhenUsed/>
    <w:rsid w:val="00390918"/>
    <w:rPr>
      <w:sz w:val="16"/>
      <w:szCs w:val="16"/>
    </w:rPr>
  </w:style>
  <w:style w:type="paragraph" w:styleId="CommentText">
    <w:name w:val="annotation text"/>
    <w:aliases w:val="Style 7,Style 22,Heading 2 level 1"/>
    <w:basedOn w:val="Normal"/>
    <w:link w:val="CommentTextChar"/>
    <w:uiPriority w:val="99"/>
    <w:unhideWhenUsed/>
    <w:qFormat/>
    <w:rsid w:val="00390918"/>
    <w:rPr>
      <w:sz w:val="20"/>
    </w:rPr>
  </w:style>
  <w:style w:type="character" w:customStyle="1" w:styleId="CommentTextChar">
    <w:name w:val="Comment Text Char"/>
    <w:aliases w:val="Style 7 Char,Style 22 Char,Heading 2 level 1 Char"/>
    <w:basedOn w:val="DefaultParagraphFont"/>
    <w:link w:val="CommentText"/>
    <w:uiPriority w:val="99"/>
    <w:rsid w:val="00390918"/>
  </w:style>
  <w:style w:type="paragraph" w:styleId="CommentSubject">
    <w:name w:val="annotation subject"/>
    <w:basedOn w:val="CommentText"/>
    <w:next w:val="CommentText"/>
    <w:link w:val="CommentSubjectChar"/>
    <w:uiPriority w:val="99"/>
    <w:semiHidden/>
    <w:unhideWhenUsed/>
    <w:rsid w:val="00390918"/>
    <w:rPr>
      <w:b/>
      <w:bCs/>
    </w:rPr>
  </w:style>
  <w:style w:type="character" w:customStyle="1" w:styleId="CommentSubjectChar">
    <w:name w:val="Comment Subject Char"/>
    <w:basedOn w:val="CommentTextChar"/>
    <w:link w:val="CommentSubject"/>
    <w:uiPriority w:val="99"/>
    <w:semiHidden/>
    <w:rsid w:val="00390918"/>
    <w:rPr>
      <w:b/>
      <w:bCs/>
    </w:rPr>
  </w:style>
  <w:style w:type="character" w:customStyle="1" w:styleId="BodyTextChar">
    <w:name w:val="Body Text Char"/>
    <w:link w:val="BodyText"/>
    <w:rsid w:val="00ED3FCB"/>
    <w:rPr>
      <w:rFonts w:ascii="Switzerland" w:hAnsi="Switzerland"/>
      <w:snapToGrid w:val="0"/>
      <w:color w:val="000000"/>
      <w:sz w:val="24"/>
    </w:rPr>
  </w:style>
  <w:style w:type="paragraph" w:styleId="NoSpacing">
    <w:name w:val="No Spacing"/>
    <w:uiPriority w:val="1"/>
    <w:qFormat/>
    <w:rsid w:val="00345187"/>
    <w:pPr>
      <w:widowControl w:val="0"/>
    </w:pPr>
    <w:rPr>
      <w:rFonts w:ascii="Minion" w:hAnsi="Minion"/>
      <w:sz w:val="24"/>
      <w:lang w:val="en-US" w:eastAsia="ru-RU"/>
    </w:rPr>
  </w:style>
  <w:style w:type="character" w:styleId="PlaceholderText">
    <w:name w:val="Placeholder Text"/>
    <w:basedOn w:val="DefaultParagraphFont"/>
    <w:uiPriority w:val="99"/>
    <w:semiHidden/>
    <w:rsid w:val="008510A9"/>
    <w:rPr>
      <w:color w:val="808080"/>
    </w:rPr>
  </w:style>
  <w:style w:type="paragraph" w:customStyle="1" w:styleId="dka">
    <w:name w:val="Řádka"/>
    <w:rsid w:val="00ED3FCB"/>
    <w:pPr>
      <w:widowControl w:val="0"/>
    </w:pPr>
    <w:rPr>
      <w:snapToGrid w:val="0"/>
      <w:color w:val="000000"/>
      <w:sz w:val="24"/>
    </w:rPr>
  </w:style>
  <w:style w:type="paragraph" w:customStyle="1" w:styleId="Znaka">
    <w:name w:val="Značka"/>
    <w:rsid w:val="00ED3FCB"/>
    <w:pPr>
      <w:widowControl w:val="0"/>
      <w:ind w:left="288"/>
    </w:pPr>
    <w:rPr>
      <w:snapToGrid w:val="0"/>
      <w:color w:val="000000"/>
      <w:sz w:val="24"/>
    </w:rPr>
  </w:style>
  <w:style w:type="paragraph" w:customStyle="1" w:styleId="Znaka1">
    <w:name w:val="Značka 1"/>
    <w:rsid w:val="00ED3FCB"/>
    <w:pPr>
      <w:widowControl w:val="0"/>
      <w:ind w:left="576"/>
    </w:pPr>
    <w:rPr>
      <w:snapToGrid w:val="0"/>
      <w:color w:val="000000"/>
      <w:sz w:val="24"/>
    </w:rPr>
  </w:style>
  <w:style w:type="paragraph" w:customStyle="1" w:styleId="sloseznamu">
    <w:name w:val="Číslo seznamu"/>
    <w:rsid w:val="00ED3FCB"/>
    <w:pPr>
      <w:widowControl w:val="0"/>
      <w:ind w:left="720"/>
    </w:pPr>
    <w:rPr>
      <w:snapToGrid w:val="0"/>
      <w:color w:val="000000"/>
      <w:sz w:val="24"/>
    </w:rPr>
  </w:style>
  <w:style w:type="paragraph" w:customStyle="1" w:styleId="Podnadpis1">
    <w:name w:val="Podnadpis1"/>
    <w:rsid w:val="00ED3FCB"/>
    <w:pPr>
      <w:widowControl w:val="0"/>
    </w:pPr>
    <w:rPr>
      <w:b/>
      <w:i/>
      <w:snapToGrid w:val="0"/>
      <w:color w:val="000000"/>
      <w:sz w:val="24"/>
    </w:rPr>
  </w:style>
  <w:style w:type="paragraph" w:customStyle="1" w:styleId="Nadpis">
    <w:name w:val="Nadpis"/>
    <w:rsid w:val="00ED3FCB"/>
    <w:pPr>
      <w:widowControl w:val="0"/>
      <w:jc w:val="center"/>
    </w:pPr>
    <w:rPr>
      <w:rFonts w:ascii="Arial" w:hAnsi="Arial"/>
      <w:b/>
      <w:snapToGrid w:val="0"/>
      <w:color w:val="000000"/>
      <w:sz w:val="36"/>
    </w:rPr>
  </w:style>
  <w:style w:type="paragraph" w:customStyle="1" w:styleId="Pata">
    <w:name w:val="Pata"/>
    <w:rsid w:val="00ED3FCB"/>
    <w:pPr>
      <w:widowControl w:val="0"/>
    </w:pPr>
    <w:rPr>
      <w:snapToGrid w:val="0"/>
      <w:color w:val="000000"/>
      <w:sz w:val="24"/>
    </w:rPr>
  </w:style>
  <w:style w:type="character" w:customStyle="1" w:styleId="BalloonTextChar">
    <w:name w:val="Balloon Text Char"/>
    <w:link w:val="BalloonText"/>
    <w:rsid w:val="00ED3FCB"/>
    <w:rPr>
      <w:rFonts w:ascii="Tahoma" w:hAnsi="Tahoma" w:cs="Tahoma"/>
      <w:snapToGrid w:val="0"/>
      <w:color w:val="000000"/>
      <w:sz w:val="16"/>
      <w:szCs w:val="16"/>
    </w:rPr>
  </w:style>
  <w:style w:type="paragraph" w:customStyle="1" w:styleId="Smluvstranya">
    <w:name w:val="Smluv.strany_&quot;a&quot;"/>
    <w:basedOn w:val="Text11"/>
    <w:semiHidden/>
    <w:rsid w:val="00ED3FCB"/>
    <w:pPr>
      <w:spacing w:before="360" w:after="360"/>
      <w:ind w:left="567"/>
      <w:jc w:val="left"/>
    </w:pPr>
  </w:style>
  <w:style w:type="paragraph" w:customStyle="1" w:styleId="Nzevsmlouvy">
    <w:name w:val="Název smlouvy"/>
    <w:basedOn w:val="Heading1"/>
    <w:link w:val="NzevsmlouvyChar"/>
    <w:autoRedefine/>
    <w:qFormat/>
    <w:rsid w:val="00AD7DB3"/>
  </w:style>
  <w:style w:type="paragraph" w:customStyle="1" w:styleId="Logo">
    <w:name w:val="Logo"/>
    <w:basedOn w:val="Header"/>
    <w:link w:val="LogoChar"/>
    <w:qFormat/>
    <w:rsid w:val="00ED3FCB"/>
    <w:pPr>
      <w:jc w:val="right"/>
    </w:pPr>
    <w:rPr>
      <w:noProof/>
      <w:snapToGrid/>
    </w:rPr>
  </w:style>
  <w:style w:type="character" w:customStyle="1" w:styleId="NzevsmlouvyChar">
    <w:name w:val="Název smlouvy Char"/>
    <w:link w:val="Nzevsmlouvy"/>
    <w:rsid w:val="00AD7DB3"/>
    <w:rPr>
      <w:rFonts w:ascii="Imago" w:hAnsi="Imago"/>
      <w:b/>
      <w:bCs/>
      <w:caps/>
      <w:kern w:val="32"/>
      <w:sz w:val="22"/>
      <w:szCs w:val="32"/>
      <w:lang w:eastAsia="en-US"/>
    </w:rPr>
  </w:style>
  <w:style w:type="paragraph" w:customStyle="1" w:styleId="Smluvnstrany">
    <w:name w:val="Smluvní strany"/>
    <w:basedOn w:val="Normal"/>
    <w:link w:val="SmluvnstranyChar"/>
    <w:qFormat/>
    <w:rsid w:val="00ED3FCB"/>
    <w:pPr>
      <w:numPr>
        <w:numId w:val="2"/>
      </w:numPr>
      <w:ind w:left="0" w:firstLine="0"/>
    </w:pPr>
    <w:rPr>
      <w:b/>
    </w:rPr>
  </w:style>
  <w:style w:type="character" w:customStyle="1" w:styleId="HeaderChar">
    <w:name w:val="Header Char"/>
    <w:link w:val="Header"/>
    <w:rsid w:val="00ED3FCB"/>
    <w:rPr>
      <w:rFonts w:ascii="Imago" w:hAnsi="Imago"/>
      <w:snapToGrid w:val="0"/>
      <w:color w:val="000000"/>
      <w:sz w:val="24"/>
    </w:rPr>
  </w:style>
  <w:style w:type="character" w:customStyle="1" w:styleId="LogoChar">
    <w:name w:val="Logo Char"/>
    <w:link w:val="Logo"/>
    <w:rsid w:val="00ED3FCB"/>
    <w:rPr>
      <w:rFonts w:ascii="Imago" w:hAnsi="Imago"/>
      <w:noProof/>
      <w:color w:val="000000"/>
      <w:sz w:val="24"/>
    </w:rPr>
  </w:style>
  <w:style w:type="paragraph" w:customStyle="1" w:styleId="Smluvnstrany-text">
    <w:name w:val="Smluvní strany - text"/>
    <w:basedOn w:val="Normal"/>
    <w:link w:val="Smluvnstrany-textChar"/>
    <w:qFormat/>
    <w:rsid w:val="00ED3FCB"/>
    <w:pPr>
      <w:ind w:left="709"/>
    </w:pPr>
  </w:style>
  <w:style w:type="character" w:customStyle="1" w:styleId="SmluvnstranyChar">
    <w:name w:val="Smluvní strany Char"/>
    <w:link w:val="Smluvnstrany"/>
    <w:rsid w:val="00ED3FCB"/>
    <w:rPr>
      <w:rFonts w:ascii="Imago" w:hAnsi="Imago"/>
      <w:b/>
      <w:snapToGrid w:val="0"/>
      <w:color w:val="000000"/>
      <w:sz w:val="22"/>
    </w:rPr>
  </w:style>
  <w:style w:type="character" w:customStyle="1" w:styleId="Smluvnstrany-textChar">
    <w:name w:val="Smluvní strany - text Char"/>
    <w:link w:val="Smluvnstrany-text"/>
    <w:rsid w:val="00ED3FCB"/>
    <w:rPr>
      <w:rFonts w:ascii="Imago" w:hAnsi="Imago"/>
      <w:snapToGrid w:val="0"/>
      <w:color w:val="000000"/>
      <w:sz w:val="22"/>
    </w:rPr>
  </w:style>
  <w:style w:type="paragraph" w:customStyle="1" w:styleId="lnek1">
    <w:name w:val="Článek 1."/>
    <w:basedOn w:val="BodyText"/>
    <w:link w:val="lnek1Char"/>
    <w:rsid w:val="00ED3FCB"/>
    <w:pPr>
      <w:numPr>
        <w:ilvl w:val="1"/>
        <w:numId w:val="3"/>
      </w:numPr>
      <w:spacing w:after="120"/>
    </w:pPr>
    <w:rPr>
      <w:rFonts w:ascii="Imago" w:hAnsi="Imago"/>
      <w:sz w:val="22"/>
      <w:szCs w:val="22"/>
    </w:rPr>
  </w:style>
  <w:style w:type="paragraph" w:customStyle="1" w:styleId="Podpisy">
    <w:name w:val="Podpisy"/>
    <w:basedOn w:val="Normal"/>
    <w:link w:val="PodpisyChar"/>
    <w:qFormat/>
    <w:rsid w:val="00ED3FCB"/>
    <w:pPr>
      <w:spacing w:before="240"/>
    </w:pPr>
  </w:style>
  <w:style w:type="character" w:customStyle="1" w:styleId="lnek1Char">
    <w:name w:val="Článek 1. Char"/>
    <w:link w:val="lnek1"/>
    <w:rsid w:val="00ED3FCB"/>
    <w:rPr>
      <w:rFonts w:ascii="Imago" w:hAnsi="Imago"/>
      <w:snapToGrid w:val="0"/>
      <w:color w:val="000000"/>
      <w:sz w:val="22"/>
      <w:szCs w:val="22"/>
    </w:rPr>
  </w:style>
  <w:style w:type="paragraph" w:customStyle="1" w:styleId="Styllnek1Tun">
    <w:name w:val="Styl Článek 1. + Tučné"/>
    <w:basedOn w:val="lnek1"/>
    <w:rsid w:val="00ED3FCB"/>
    <w:rPr>
      <w:b/>
      <w:bCs/>
    </w:rPr>
  </w:style>
  <w:style w:type="character" w:customStyle="1" w:styleId="PodpisyChar">
    <w:name w:val="Podpisy Char"/>
    <w:link w:val="Podpisy"/>
    <w:rsid w:val="00ED3FCB"/>
    <w:rPr>
      <w:rFonts w:ascii="Imago" w:hAnsi="Imago"/>
      <w:snapToGrid w:val="0"/>
      <w:color w:val="000000"/>
      <w:sz w:val="22"/>
    </w:rPr>
  </w:style>
  <w:style w:type="paragraph" w:customStyle="1" w:styleId="StylSmluvnstrany-textTun">
    <w:name w:val="Styl Smluvní strany - text + Tučné"/>
    <w:basedOn w:val="Smluvnstrany-text"/>
    <w:rsid w:val="00ED3FCB"/>
    <w:rPr>
      <w:b/>
      <w:bCs/>
    </w:rPr>
  </w:style>
  <w:style w:type="character" w:customStyle="1" w:styleId="StylTun">
    <w:name w:val="Styl Tučné"/>
    <w:rsid w:val="00ED3FCB"/>
    <w:rPr>
      <w:rFonts w:ascii="Imago" w:hAnsi="Imago"/>
      <w:b/>
      <w:bCs/>
    </w:rPr>
  </w:style>
  <w:style w:type="paragraph" w:customStyle="1" w:styleId="Ploha">
    <w:name w:val="Příloha"/>
    <w:basedOn w:val="Normal"/>
    <w:link w:val="PlohaChar"/>
    <w:qFormat/>
    <w:rsid w:val="00ED3FCB"/>
    <w:pPr>
      <w:jc w:val="center"/>
    </w:pPr>
  </w:style>
  <w:style w:type="character" w:customStyle="1" w:styleId="PlohaChar">
    <w:name w:val="Příloha Char"/>
    <w:link w:val="Ploha"/>
    <w:rsid w:val="00ED3FCB"/>
    <w:rPr>
      <w:rFonts w:ascii="Imago" w:hAnsi="Imago"/>
      <w:snapToGrid w:val="0"/>
      <w:color w:val="000000"/>
      <w:sz w:val="22"/>
    </w:rPr>
  </w:style>
  <w:style w:type="paragraph" w:customStyle="1" w:styleId="lneka">
    <w:name w:val="Článek a)"/>
    <w:basedOn w:val="BodyText"/>
    <w:link w:val="lnekaChar"/>
    <w:qFormat/>
    <w:rsid w:val="004D32E3"/>
    <w:pPr>
      <w:widowControl/>
      <w:numPr>
        <w:numId w:val="6"/>
      </w:numPr>
      <w:autoSpaceDE w:val="0"/>
      <w:autoSpaceDN w:val="0"/>
      <w:adjustRightInd w:val="0"/>
      <w:ind w:right="0"/>
    </w:pPr>
    <w:rPr>
      <w:rFonts w:ascii="Imago" w:hAnsi="Imago" w:cs="Arial"/>
      <w:sz w:val="22"/>
      <w:szCs w:val="22"/>
    </w:rPr>
  </w:style>
  <w:style w:type="paragraph" w:customStyle="1" w:styleId="lnek1-text">
    <w:name w:val="Článek 1. - text"/>
    <w:basedOn w:val="BodyText"/>
    <w:link w:val="lnek1-textChar"/>
    <w:qFormat/>
    <w:rsid w:val="00ED3FCB"/>
    <w:pPr>
      <w:widowControl/>
      <w:ind w:left="714"/>
    </w:pPr>
    <w:rPr>
      <w:rFonts w:ascii="Imago" w:hAnsi="Imago"/>
      <w:sz w:val="22"/>
      <w:szCs w:val="22"/>
    </w:rPr>
  </w:style>
  <w:style w:type="character" w:customStyle="1" w:styleId="lnekaChar">
    <w:name w:val="Článek a) Char"/>
    <w:basedOn w:val="lnek1Char"/>
    <w:link w:val="lneka"/>
    <w:rsid w:val="004D32E3"/>
    <w:rPr>
      <w:rFonts w:ascii="Imago" w:hAnsi="Imago" w:cs="Arial"/>
      <w:snapToGrid w:val="0"/>
      <w:color w:val="000000"/>
      <w:sz w:val="22"/>
      <w:szCs w:val="22"/>
    </w:rPr>
  </w:style>
  <w:style w:type="paragraph" w:customStyle="1" w:styleId="Ploha-podnadpis">
    <w:name w:val="Příloha - podnadpis"/>
    <w:basedOn w:val="Ploha"/>
    <w:link w:val="Ploha-podnadpisChar"/>
    <w:qFormat/>
    <w:rsid w:val="00ED3FCB"/>
    <w:rPr>
      <w:b/>
    </w:rPr>
  </w:style>
  <w:style w:type="character" w:customStyle="1" w:styleId="lnek1-textChar">
    <w:name w:val="Článek 1. - text Char"/>
    <w:link w:val="lnek1-text"/>
    <w:rsid w:val="00ED3FCB"/>
    <w:rPr>
      <w:rFonts w:ascii="Imago" w:hAnsi="Imago"/>
      <w:snapToGrid w:val="0"/>
      <w:color w:val="000000"/>
      <w:sz w:val="22"/>
      <w:szCs w:val="22"/>
    </w:rPr>
  </w:style>
  <w:style w:type="character" w:customStyle="1" w:styleId="Ploha-podnadpisChar">
    <w:name w:val="Příloha - podnadpis Char"/>
    <w:link w:val="Ploha-podnadpis"/>
    <w:rsid w:val="00ED3FCB"/>
    <w:rPr>
      <w:rFonts w:ascii="Imago" w:hAnsi="Imago"/>
      <w:b/>
      <w:snapToGrid w:val="0"/>
      <w:color w:val="000000"/>
      <w:sz w:val="22"/>
    </w:rPr>
  </w:style>
  <w:style w:type="paragraph" w:customStyle="1" w:styleId="lnek1-odrka">
    <w:name w:val="Článek 1. - odrážka"/>
    <w:basedOn w:val="lnek1-text"/>
    <w:link w:val="lnek1-odrkaChar"/>
    <w:qFormat/>
    <w:rsid w:val="00B93F7F"/>
    <w:pPr>
      <w:numPr>
        <w:numId w:val="4"/>
      </w:numPr>
      <w:ind w:left="1134"/>
      <w:contextualSpacing/>
    </w:pPr>
  </w:style>
  <w:style w:type="character" w:customStyle="1" w:styleId="lnek1-odrkaChar">
    <w:name w:val="Článek 1. - odrážka Char"/>
    <w:basedOn w:val="lnek1-textChar"/>
    <w:link w:val="lnek1-odrka"/>
    <w:rsid w:val="00B93F7F"/>
    <w:rPr>
      <w:rFonts w:ascii="Imago" w:hAnsi="Imago"/>
      <w:snapToGrid w:val="0"/>
      <w:color w:val="000000"/>
      <w:sz w:val="22"/>
      <w:szCs w:val="22"/>
    </w:rPr>
  </w:style>
  <w:style w:type="character" w:styleId="Emphasis">
    <w:name w:val="Emphasis"/>
    <w:uiPriority w:val="20"/>
    <w:qFormat/>
    <w:rsid w:val="005E440F"/>
    <w:rPr>
      <w:i/>
      <w:iCs/>
    </w:rPr>
  </w:style>
  <w:style w:type="paragraph" w:customStyle="1" w:styleId="Personal">
    <w:name w:val="Personal"/>
    <w:basedOn w:val="Normal"/>
    <w:rsid w:val="008F58B8"/>
    <w:pPr>
      <w:spacing w:before="0" w:line="210" w:lineRule="atLeast"/>
      <w:ind w:left="11" w:right="0"/>
      <w:jc w:val="left"/>
    </w:pPr>
    <w:rPr>
      <w:noProof/>
      <w:snapToGrid/>
      <w:color w:val="auto"/>
      <w:sz w:val="16"/>
      <w:szCs w:val="24"/>
      <w:lang w:val="en-US" w:eastAsia="en-US"/>
    </w:rPr>
  </w:style>
  <w:style w:type="paragraph" w:styleId="BodyText3">
    <w:name w:val="Body Text 3"/>
    <w:basedOn w:val="Normal"/>
    <w:link w:val="BodyText3Char"/>
    <w:uiPriority w:val="99"/>
    <w:semiHidden/>
    <w:unhideWhenUsed/>
    <w:rsid w:val="00647AAC"/>
    <w:pPr>
      <w:spacing w:after="120"/>
    </w:pPr>
    <w:rPr>
      <w:sz w:val="16"/>
      <w:szCs w:val="16"/>
    </w:rPr>
  </w:style>
  <w:style w:type="character" w:customStyle="1" w:styleId="BodyText3Char">
    <w:name w:val="Body Text 3 Char"/>
    <w:basedOn w:val="DefaultParagraphFont"/>
    <w:link w:val="BodyText3"/>
    <w:uiPriority w:val="99"/>
    <w:semiHidden/>
    <w:rsid w:val="00647AAC"/>
    <w:rPr>
      <w:rFonts w:ascii="Imago" w:hAnsi="Imago"/>
      <w:snapToGrid w:val="0"/>
      <w:color w:val="000000"/>
      <w:sz w:val="16"/>
      <w:szCs w:val="16"/>
    </w:rPr>
  </w:style>
  <w:style w:type="character" w:customStyle="1" w:styleId="RLTextlnkuslovanChar">
    <w:name w:val="RL Text článku číslovaný Char"/>
    <w:basedOn w:val="DefaultParagraphFont"/>
    <w:link w:val="RLTextlnkuslovan"/>
    <w:locked/>
    <w:rsid w:val="00655B89"/>
    <w:rPr>
      <w:rFonts w:ascii="Arial" w:hAnsi="Arial" w:cs="Arial"/>
      <w:szCs w:val="24"/>
    </w:rPr>
  </w:style>
  <w:style w:type="paragraph" w:customStyle="1" w:styleId="RLTextlnkuslovan">
    <w:name w:val="RL Text článku číslovaný"/>
    <w:basedOn w:val="Normal"/>
    <w:link w:val="RLTextlnkuslovanChar"/>
    <w:rsid w:val="00655B89"/>
    <w:pPr>
      <w:numPr>
        <w:ilvl w:val="1"/>
        <w:numId w:val="5"/>
      </w:numPr>
      <w:spacing w:before="0" w:after="120" w:line="280" w:lineRule="exact"/>
      <w:ind w:right="0"/>
    </w:pPr>
    <w:rPr>
      <w:rFonts w:ascii="Arial" w:hAnsi="Arial" w:cs="Arial"/>
      <w:snapToGrid/>
      <w:color w:val="auto"/>
      <w:sz w:val="20"/>
      <w:szCs w:val="24"/>
    </w:rPr>
  </w:style>
  <w:style w:type="paragraph" w:customStyle="1" w:styleId="RLlneksmlouvy">
    <w:name w:val="RL Článek smlouvy"/>
    <w:basedOn w:val="Normal"/>
    <w:next w:val="RLTextlnkuslovan"/>
    <w:rsid w:val="00655B89"/>
    <w:pPr>
      <w:keepNext/>
      <w:numPr>
        <w:numId w:val="5"/>
      </w:numPr>
      <w:suppressAutoHyphens/>
      <w:spacing w:before="360" w:after="120" w:line="280" w:lineRule="exact"/>
      <w:ind w:right="0"/>
      <w:outlineLvl w:val="0"/>
    </w:pPr>
    <w:rPr>
      <w:rFonts w:ascii="Arial" w:hAnsi="Arial"/>
      <w:b/>
      <w:snapToGrid/>
      <w:color w:val="auto"/>
      <w:sz w:val="20"/>
      <w:szCs w:val="24"/>
      <w:lang w:eastAsia="en-US"/>
    </w:rPr>
  </w:style>
  <w:style w:type="paragraph" w:styleId="Revision">
    <w:name w:val="Revision"/>
    <w:hidden/>
    <w:uiPriority w:val="99"/>
    <w:semiHidden/>
    <w:rsid w:val="00BB1781"/>
    <w:rPr>
      <w:rFonts w:ascii="Imago" w:hAnsi="Imago"/>
      <w:snapToGrid w:val="0"/>
      <w:color w:val="000000"/>
      <w:sz w:val="22"/>
    </w:rPr>
  </w:style>
  <w:style w:type="paragraph" w:customStyle="1" w:styleId="Nadpis11">
    <w:name w:val="Nadpis 11"/>
    <w:basedOn w:val="Heading1"/>
    <w:next w:val="Clanek11"/>
    <w:unhideWhenUsed/>
    <w:qFormat/>
    <w:rsid w:val="00782233"/>
    <w:rPr>
      <w:rFonts w:cs="Arial"/>
      <w:bCs w:val="0"/>
      <w:caps w:val="0"/>
      <w:snapToGrid w:val="0"/>
    </w:rPr>
  </w:style>
  <w:style w:type="paragraph" w:customStyle="1" w:styleId="Clanek11">
    <w:name w:val="Clanek 1.1"/>
    <w:basedOn w:val="Heading2"/>
    <w:link w:val="Clanek11Char"/>
    <w:qFormat/>
    <w:rsid w:val="00823E67"/>
    <w:pPr>
      <w:widowControl w:val="0"/>
      <w:numPr>
        <w:numId w:val="7"/>
      </w:numPr>
      <w:autoSpaceDE/>
      <w:autoSpaceDN/>
      <w:adjustRightInd/>
      <w:spacing w:before="160" w:after="160"/>
      <w:ind w:right="-35"/>
    </w:pPr>
    <w:rPr>
      <w:rFonts w:cs="Arial"/>
      <w:bCs/>
      <w:iCs/>
      <w:snapToGrid/>
      <w:color w:val="auto"/>
      <w:szCs w:val="22"/>
      <w:lang w:eastAsia="en-US"/>
    </w:rPr>
  </w:style>
  <w:style w:type="paragraph" w:customStyle="1" w:styleId="Claneka">
    <w:name w:val="Clanek (a)"/>
    <w:basedOn w:val="Normal"/>
    <w:qFormat/>
    <w:rsid w:val="00823E67"/>
    <w:pPr>
      <w:numPr>
        <w:ilvl w:val="2"/>
        <w:numId w:val="7"/>
      </w:numPr>
      <w:tabs>
        <w:tab w:val="clear" w:pos="992"/>
      </w:tabs>
      <w:ind w:right="-35"/>
    </w:pPr>
    <w:rPr>
      <w:snapToGrid/>
      <w:color w:val="auto"/>
      <w:szCs w:val="22"/>
      <w:lang w:eastAsia="en-US"/>
    </w:rPr>
  </w:style>
  <w:style w:type="paragraph" w:customStyle="1" w:styleId="Claneki">
    <w:name w:val="Clanek (i)"/>
    <w:basedOn w:val="Normal"/>
    <w:qFormat/>
    <w:rsid w:val="00782233"/>
    <w:pPr>
      <w:keepNext/>
      <w:tabs>
        <w:tab w:val="num" w:pos="1418"/>
      </w:tabs>
      <w:spacing w:after="120"/>
      <w:ind w:left="1418" w:right="0" w:hanging="426"/>
    </w:pPr>
    <w:rPr>
      <w:snapToGrid/>
      <w:szCs w:val="24"/>
      <w:lang w:eastAsia="en-US"/>
    </w:rPr>
  </w:style>
  <w:style w:type="character" w:customStyle="1" w:styleId="Clanek11Char">
    <w:name w:val="Clanek 1.1 Char"/>
    <w:link w:val="Clanek11"/>
    <w:locked/>
    <w:rsid w:val="00823E67"/>
    <w:rPr>
      <w:rFonts w:ascii="Imago" w:hAnsi="Imago" w:cs="Arial"/>
      <w:bCs/>
      <w:iCs/>
      <w:sz w:val="22"/>
      <w:szCs w:val="22"/>
      <w:lang w:eastAsia="en-US"/>
    </w:rPr>
  </w:style>
  <w:style w:type="paragraph" w:customStyle="1" w:styleId="CZClaneka">
    <w:name w:val="CZ_Clanek (a)"/>
    <w:basedOn w:val="Normal"/>
    <w:qFormat/>
    <w:rsid w:val="00782233"/>
    <w:pPr>
      <w:keepLines/>
      <w:widowControl w:val="0"/>
      <w:tabs>
        <w:tab w:val="num" w:pos="992"/>
      </w:tabs>
      <w:spacing w:after="120"/>
      <w:ind w:left="992" w:right="0" w:hanging="425"/>
    </w:pPr>
    <w:rPr>
      <w:snapToGrid/>
      <w:color w:val="auto"/>
      <w:szCs w:val="24"/>
      <w:lang w:eastAsia="en-US"/>
    </w:rPr>
  </w:style>
  <w:style w:type="table" w:styleId="TableGrid">
    <w:name w:val="Table Grid"/>
    <w:basedOn w:val="TableNormal"/>
    <w:uiPriority w:val="59"/>
    <w:rsid w:val="005B3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Title2">
    <w:name w:val="HH Title 2"/>
    <w:basedOn w:val="Title"/>
    <w:rsid w:val="0077069D"/>
    <w:pPr>
      <w:spacing w:before="240" w:after="120"/>
      <w:ind w:right="0"/>
      <w:outlineLvl w:val="0"/>
    </w:pPr>
    <w:rPr>
      <w:rFonts w:ascii="Times New Roman" w:hAnsi="Times New Roman" w:cs="Arial"/>
      <w:bCs/>
      <w:caps/>
      <w:snapToGrid/>
      <w:color w:val="auto"/>
      <w:kern w:val="28"/>
      <w:sz w:val="22"/>
      <w:szCs w:val="32"/>
      <w:lang w:val="en-US" w:eastAsia="en-US"/>
    </w:rPr>
  </w:style>
  <w:style w:type="paragraph" w:customStyle="1" w:styleId="Smluvnistranypreambule">
    <w:name w:val="Smluvni_strany_preambule"/>
    <w:basedOn w:val="Normal"/>
    <w:next w:val="Normal"/>
    <w:semiHidden/>
    <w:rsid w:val="0077069D"/>
    <w:pPr>
      <w:spacing w:before="480" w:after="240"/>
      <w:ind w:right="0"/>
    </w:pPr>
    <w:rPr>
      <w:rFonts w:ascii="Times New Roman" w:hAnsi="Times New Roman"/>
      <w:b/>
      <w:caps/>
      <w:snapToGrid/>
      <w:color w:val="auto"/>
      <w:szCs w:val="24"/>
      <w:lang w:eastAsia="en-US"/>
    </w:rPr>
  </w:style>
  <w:style w:type="paragraph" w:customStyle="1" w:styleId="Odrazkaproi">
    <w:name w:val="Odrazka pro (i)"/>
    <w:basedOn w:val="Normal"/>
    <w:link w:val="OdrazkaproiChar"/>
    <w:qFormat/>
    <w:rsid w:val="0077069D"/>
    <w:pPr>
      <w:keepNext/>
      <w:numPr>
        <w:numId w:val="9"/>
      </w:numPr>
      <w:tabs>
        <w:tab w:val="left" w:pos="1843"/>
      </w:tabs>
      <w:spacing w:after="120"/>
      <w:ind w:left="1843" w:right="0" w:hanging="425"/>
    </w:pPr>
    <w:rPr>
      <w:snapToGrid/>
      <w:color w:val="auto"/>
      <w:lang w:eastAsia="en-US"/>
    </w:rPr>
  </w:style>
  <w:style w:type="character" w:customStyle="1" w:styleId="OdrazkaproiChar">
    <w:name w:val="Odrazka pro (i) Char"/>
    <w:basedOn w:val="DefaultParagraphFont"/>
    <w:link w:val="Odrazkaproi"/>
    <w:rsid w:val="0077069D"/>
    <w:rPr>
      <w:rFonts w:ascii="Imago" w:hAnsi="Imago"/>
      <w:sz w:val="22"/>
      <w:lang w:eastAsia="en-US"/>
    </w:rPr>
  </w:style>
  <w:style w:type="paragraph" w:customStyle="1" w:styleId="Style2">
    <w:name w:val="Style2"/>
    <w:basedOn w:val="Normal"/>
    <w:qFormat/>
    <w:rsid w:val="00BC30A1"/>
    <w:pPr>
      <w:numPr>
        <w:ilvl w:val="1"/>
        <w:numId w:val="11"/>
      </w:numPr>
      <w:autoSpaceDE w:val="0"/>
      <w:autoSpaceDN w:val="0"/>
      <w:adjustRightInd w:val="0"/>
      <w:ind w:left="1560" w:right="0" w:hanging="426"/>
      <w:jc w:val="left"/>
    </w:pPr>
    <w:rPr>
      <w:snapToGrid/>
      <w:color w:val="auto"/>
      <w:szCs w:val="24"/>
      <w:lang w:val="en-US" w:eastAsia="en-US"/>
    </w:rPr>
  </w:style>
  <w:style w:type="character" w:styleId="PageNumber">
    <w:name w:val="page number"/>
    <w:basedOn w:val="DefaultParagraphFont"/>
    <w:semiHidden/>
    <w:rsid w:val="00C86280"/>
  </w:style>
  <w:style w:type="paragraph" w:customStyle="1" w:styleId="Odrazkaproa">
    <w:name w:val="Odrazka pro (a)"/>
    <w:basedOn w:val="Normal"/>
    <w:link w:val="OdrazkaproaChar"/>
    <w:qFormat/>
    <w:rsid w:val="00132E3D"/>
    <w:pPr>
      <w:keepNext/>
      <w:numPr>
        <w:numId w:val="12"/>
      </w:numPr>
      <w:tabs>
        <w:tab w:val="left" w:pos="1418"/>
      </w:tabs>
      <w:spacing w:after="120"/>
      <w:ind w:left="1418" w:right="0" w:hanging="425"/>
    </w:pPr>
    <w:rPr>
      <w:snapToGrid/>
      <w:color w:val="auto"/>
      <w:lang w:eastAsia="en-US"/>
    </w:rPr>
  </w:style>
  <w:style w:type="character" w:customStyle="1" w:styleId="OdrazkaproaChar">
    <w:name w:val="Odrazka pro (a) Char"/>
    <w:basedOn w:val="DefaultParagraphFont"/>
    <w:link w:val="Odrazkaproa"/>
    <w:rsid w:val="00132E3D"/>
    <w:rPr>
      <w:rFonts w:ascii="Imago" w:hAnsi="Imago"/>
      <w:sz w:val="22"/>
      <w:lang w:eastAsia="en-US"/>
    </w:rPr>
  </w:style>
  <w:style w:type="character" w:customStyle="1" w:styleId="TitleChar">
    <w:name w:val="Title Char"/>
    <w:basedOn w:val="DefaultParagraphFont"/>
    <w:link w:val="Title"/>
    <w:rsid w:val="00782233"/>
    <w:rPr>
      <w:rFonts w:ascii="Imago" w:hAnsi="Imago"/>
      <w:b/>
      <w:snapToGrid w:val="0"/>
      <w:color w:val="000000"/>
      <w:sz w:val="32"/>
    </w:rPr>
  </w:style>
  <w:style w:type="paragraph" w:customStyle="1" w:styleId="Normal2">
    <w:name w:val="Normal 2"/>
    <w:basedOn w:val="Normal"/>
    <w:rsid w:val="005C053B"/>
    <w:pPr>
      <w:spacing w:after="120"/>
      <w:ind w:left="709" w:right="0"/>
    </w:pPr>
    <w:rPr>
      <w:rFonts w:ascii="Times New Roman" w:hAnsi="Times New Roman"/>
      <w:snapToGrid/>
      <w:color w:val="auto"/>
      <w:lang w:eastAsia="en-US"/>
    </w:rPr>
  </w:style>
  <w:style w:type="character" w:customStyle="1" w:styleId="apple-converted-space">
    <w:name w:val="apple-converted-space"/>
    <w:rsid w:val="008B474A"/>
  </w:style>
  <w:style w:type="paragraph" w:customStyle="1" w:styleId="Style0">
    <w:name w:val="Style0"/>
    <w:rsid w:val="00A855FA"/>
    <w:rPr>
      <w:rFonts w:ascii="Arial" w:hAnsi="Arial"/>
      <w:sz w:val="24"/>
      <w:lang w:val="en-US"/>
    </w:rPr>
  </w:style>
  <w:style w:type="paragraph" w:styleId="BodyText2">
    <w:name w:val="Body Text 2"/>
    <w:basedOn w:val="Normal"/>
    <w:link w:val="BodyText2Char"/>
    <w:uiPriority w:val="99"/>
    <w:semiHidden/>
    <w:unhideWhenUsed/>
    <w:rsid w:val="00B76405"/>
    <w:pPr>
      <w:spacing w:before="0" w:after="120" w:line="480" w:lineRule="auto"/>
      <w:ind w:right="0"/>
      <w:jc w:val="left"/>
    </w:pPr>
    <w:rPr>
      <w:snapToGrid/>
      <w:color w:val="auto"/>
      <w:szCs w:val="24"/>
      <w:lang w:val="en-US" w:eastAsia="en-US"/>
    </w:rPr>
  </w:style>
  <w:style w:type="character" w:customStyle="1" w:styleId="BodyText2Char">
    <w:name w:val="Body Text 2 Char"/>
    <w:basedOn w:val="DefaultParagraphFont"/>
    <w:link w:val="BodyText2"/>
    <w:uiPriority w:val="99"/>
    <w:semiHidden/>
    <w:rsid w:val="00B76405"/>
    <w:rPr>
      <w:rFonts w:ascii="Imago" w:hAnsi="Imago"/>
      <w:sz w:val="22"/>
      <w:szCs w:val="24"/>
      <w:lang w:val="en-US" w:eastAsia="en-US"/>
    </w:rPr>
  </w:style>
  <w:style w:type="character" w:customStyle="1" w:styleId="nowrap">
    <w:name w:val="nowrap"/>
    <w:basedOn w:val="DefaultParagraphFont"/>
    <w:rsid w:val="00F52D1D"/>
  </w:style>
  <w:style w:type="character" w:customStyle="1" w:styleId="Heading3Char">
    <w:name w:val="Heading 3 Char"/>
    <w:basedOn w:val="DefaultParagraphFont"/>
    <w:link w:val="Heading3"/>
    <w:uiPriority w:val="9"/>
    <w:semiHidden/>
    <w:rsid w:val="001556FC"/>
    <w:rPr>
      <w:rFonts w:asciiTheme="majorHAnsi" w:eastAsiaTheme="majorEastAsia" w:hAnsiTheme="majorHAnsi" w:cstheme="majorBidi"/>
      <w:snapToGrid w:val="0"/>
      <w:color w:val="243F60" w:themeColor="accent1" w:themeShade="7F"/>
      <w:sz w:val="24"/>
      <w:szCs w:val="24"/>
    </w:rPr>
  </w:style>
  <w:style w:type="character" w:customStyle="1" w:styleId="Nevyeenzmnka1">
    <w:name w:val="Nevyřešená zmínka1"/>
    <w:basedOn w:val="DefaultParagraphFont"/>
    <w:uiPriority w:val="99"/>
    <w:semiHidden/>
    <w:unhideWhenUsed/>
    <w:rsid w:val="00E96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2633">
      <w:bodyDiv w:val="1"/>
      <w:marLeft w:val="0"/>
      <w:marRight w:val="0"/>
      <w:marTop w:val="0"/>
      <w:marBottom w:val="0"/>
      <w:divBdr>
        <w:top w:val="none" w:sz="0" w:space="0" w:color="auto"/>
        <w:left w:val="none" w:sz="0" w:space="0" w:color="auto"/>
        <w:bottom w:val="none" w:sz="0" w:space="0" w:color="auto"/>
        <w:right w:val="none" w:sz="0" w:space="0" w:color="auto"/>
      </w:divBdr>
    </w:div>
    <w:div w:id="51976019">
      <w:bodyDiv w:val="1"/>
      <w:marLeft w:val="0"/>
      <w:marRight w:val="0"/>
      <w:marTop w:val="0"/>
      <w:marBottom w:val="0"/>
      <w:divBdr>
        <w:top w:val="none" w:sz="0" w:space="0" w:color="auto"/>
        <w:left w:val="none" w:sz="0" w:space="0" w:color="auto"/>
        <w:bottom w:val="none" w:sz="0" w:space="0" w:color="auto"/>
        <w:right w:val="none" w:sz="0" w:space="0" w:color="auto"/>
      </w:divBdr>
    </w:div>
    <w:div w:id="57172133">
      <w:bodyDiv w:val="1"/>
      <w:marLeft w:val="0"/>
      <w:marRight w:val="0"/>
      <w:marTop w:val="0"/>
      <w:marBottom w:val="0"/>
      <w:divBdr>
        <w:top w:val="none" w:sz="0" w:space="0" w:color="auto"/>
        <w:left w:val="none" w:sz="0" w:space="0" w:color="auto"/>
        <w:bottom w:val="none" w:sz="0" w:space="0" w:color="auto"/>
        <w:right w:val="none" w:sz="0" w:space="0" w:color="auto"/>
      </w:divBdr>
    </w:div>
    <w:div w:id="85539263">
      <w:bodyDiv w:val="1"/>
      <w:marLeft w:val="0"/>
      <w:marRight w:val="0"/>
      <w:marTop w:val="0"/>
      <w:marBottom w:val="0"/>
      <w:divBdr>
        <w:top w:val="none" w:sz="0" w:space="0" w:color="auto"/>
        <w:left w:val="none" w:sz="0" w:space="0" w:color="auto"/>
        <w:bottom w:val="none" w:sz="0" w:space="0" w:color="auto"/>
        <w:right w:val="none" w:sz="0" w:space="0" w:color="auto"/>
      </w:divBdr>
    </w:div>
    <w:div w:id="104160892">
      <w:bodyDiv w:val="1"/>
      <w:marLeft w:val="0"/>
      <w:marRight w:val="0"/>
      <w:marTop w:val="0"/>
      <w:marBottom w:val="0"/>
      <w:divBdr>
        <w:top w:val="none" w:sz="0" w:space="0" w:color="auto"/>
        <w:left w:val="none" w:sz="0" w:space="0" w:color="auto"/>
        <w:bottom w:val="none" w:sz="0" w:space="0" w:color="auto"/>
        <w:right w:val="none" w:sz="0" w:space="0" w:color="auto"/>
      </w:divBdr>
    </w:div>
    <w:div w:id="121509076">
      <w:bodyDiv w:val="1"/>
      <w:marLeft w:val="0"/>
      <w:marRight w:val="0"/>
      <w:marTop w:val="0"/>
      <w:marBottom w:val="0"/>
      <w:divBdr>
        <w:top w:val="none" w:sz="0" w:space="0" w:color="auto"/>
        <w:left w:val="none" w:sz="0" w:space="0" w:color="auto"/>
        <w:bottom w:val="none" w:sz="0" w:space="0" w:color="auto"/>
        <w:right w:val="none" w:sz="0" w:space="0" w:color="auto"/>
      </w:divBdr>
    </w:div>
    <w:div w:id="141964664">
      <w:bodyDiv w:val="1"/>
      <w:marLeft w:val="0"/>
      <w:marRight w:val="0"/>
      <w:marTop w:val="0"/>
      <w:marBottom w:val="0"/>
      <w:divBdr>
        <w:top w:val="none" w:sz="0" w:space="0" w:color="auto"/>
        <w:left w:val="none" w:sz="0" w:space="0" w:color="auto"/>
        <w:bottom w:val="none" w:sz="0" w:space="0" w:color="auto"/>
        <w:right w:val="none" w:sz="0" w:space="0" w:color="auto"/>
      </w:divBdr>
    </w:div>
    <w:div w:id="233324134">
      <w:bodyDiv w:val="1"/>
      <w:marLeft w:val="0"/>
      <w:marRight w:val="0"/>
      <w:marTop w:val="0"/>
      <w:marBottom w:val="0"/>
      <w:divBdr>
        <w:top w:val="none" w:sz="0" w:space="0" w:color="auto"/>
        <w:left w:val="none" w:sz="0" w:space="0" w:color="auto"/>
        <w:bottom w:val="none" w:sz="0" w:space="0" w:color="auto"/>
        <w:right w:val="none" w:sz="0" w:space="0" w:color="auto"/>
      </w:divBdr>
    </w:div>
    <w:div w:id="340813749">
      <w:bodyDiv w:val="1"/>
      <w:marLeft w:val="0"/>
      <w:marRight w:val="0"/>
      <w:marTop w:val="0"/>
      <w:marBottom w:val="0"/>
      <w:divBdr>
        <w:top w:val="none" w:sz="0" w:space="0" w:color="auto"/>
        <w:left w:val="none" w:sz="0" w:space="0" w:color="auto"/>
        <w:bottom w:val="none" w:sz="0" w:space="0" w:color="auto"/>
        <w:right w:val="none" w:sz="0" w:space="0" w:color="auto"/>
      </w:divBdr>
    </w:div>
    <w:div w:id="374474136">
      <w:bodyDiv w:val="1"/>
      <w:marLeft w:val="0"/>
      <w:marRight w:val="0"/>
      <w:marTop w:val="0"/>
      <w:marBottom w:val="0"/>
      <w:divBdr>
        <w:top w:val="none" w:sz="0" w:space="0" w:color="auto"/>
        <w:left w:val="none" w:sz="0" w:space="0" w:color="auto"/>
        <w:bottom w:val="none" w:sz="0" w:space="0" w:color="auto"/>
        <w:right w:val="none" w:sz="0" w:space="0" w:color="auto"/>
      </w:divBdr>
    </w:div>
    <w:div w:id="424426045">
      <w:bodyDiv w:val="1"/>
      <w:marLeft w:val="0"/>
      <w:marRight w:val="0"/>
      <w:marTop w:val="0"/>
      <w:marBottom w:val="0"/>
      <w:divBdr>
        <w:top w:val="none" w:sz="0" w:space="0" w:color="auto"/>
        <w:left w:val="none" w:sz="0" w:space="0" w:color="auto"/>
        <w:bottom w:val="none" w:sz="0" w:space="0" w:color="auto"/>
        <w:right w:val="none" w:sz="0" w:space="0" w:color="auto"/>
      </w:divBdr>
    </w:div>
    <w:div w:id="430705212">
      <w:bodyDiv w:val="1"/>
      <w:marLeft w:val="0"/>
      <w:marRight w:val="0"/>
      <w:marTop w:val="0"/>
      <w:marBottom w:val="0"/>
      <w:divBdr>
        <w:top w:val="none" w:sz="0" w:space="0" w:color="auto"/>
        <w:left w:val="none" w:sz="0" w:space="0" w:color="auto"/>
        <w:bottom w:val="none" w:sz="0" w:space="0" w:color="auto"/>
        <w:right w:val="none" w:sz="0" w:space="0" w:color="auto"/>
      </w:divBdr>
    </w:div>
    <w:div w:id="433987600">
      <w:bodyDiv w:val="1"/>
      <w:marLeft w:val="0"/>
      <w:marRight w:val="0"/>
      <w:marTop w:val="0"/>
      <w:marBottom w:val="0"/>
      <w:divBdr>
        <w:top w:val="none" w:sz="0" w:space="0" w:color="auto"/>
        <w:left w:val="none" w:sz="0" w:space="0" w:color="auto"/>
        <w:bottom w:val="none" w:sz="0" w:space="0" w:color="auto"/>
        <w:right w:val="none" w:sz="0" w:space="0" w:color="auto"/>
      </w:divBdr>
      <w:divsChild>
        <w:div w:id="1730305697">
          <w:marLeft w:val="0"/>
          <w:marRight w:val="0"/>
          <w:marTop w:val="0"/>
          <w:marBottom w:val="0"/>
          <w:divBdr>
            <w:top w:val="none" w:sz="0" w:space="0" w:color="auto"/>
            <w:left w:val="none" w:sz="0" w:space="0" w:color="auto"/>
            <w:bottom w:val="none" w:sz="0" w:space="0" w:color="auto"/>
            <w:right w:val="none" w:sz="0" w:space="0" w:color="auto"/>
          </w:divBdr>
        </w:div>
      </w:divsChild>
    </w:div>
    <w:div w:id="467169403">
      <w:bodyDiv w:val="1"/>
      <w:marLeft w:val="0"/>
      <w:marRight w:val="0"/>
      <w:marTop w:val="0"/>
      <w:marBottom w:val="0"/>
      <w:divBdr>
        <w:top w:val="none" w:sz="0" w:space="0" w:color="auto"/>
        <w:left w:val="none" w:sz="0" w:space="0" w:color="auto"/>
        <w:bottom w:val="none" w:sz="0" w:space="0" w:color="auto"/>
        <w:right w:val="none" w:sz="0" w:space="0" w:color="auto"/>
      </w:divBdr>
    </w:div>
    <w:div w:id="488331598">
      <w:bodyDiv w:val="1"/>
      <w:marLeft w:val="0"/>
      <w:marRight w:val="0"/>
      <w:marTop w:val="0"/>
      <w:marBottom w:val="0"/>
      <w:divBdr>
        <w:top w:val="none" w:sz="0" w:space="0" w:color="auto"/>
        <w:left w:val="none" w:sz="0" w:space="0" w:color="auto"/>
        <w:bottom w:val="none" w:sz="0" w:space="0" w:color="auto"/>
        <w:right w:val="none" w:sz="0" w:space="0" w:color="auto"/>
      </w:divBdr>
    </w:div>
    <w:div w:id="494304521">
      <w:bodyDiv w:val="1"/>
      <w:marLeft w:val="0"/>
      <w:marRight w:val="0"/>
      <w:marTop w:val="0"/>
      <w:marBottom w:val="0"/>
      <w:divBdr>
        <w:top w:val="none" w:sz="0" w:space="0" w:color="auto"/>
        <w:left w:val="none" w:sz="0" w:space="0" w:color="auto"/>
        <w:bottom w:val="none" w:sz="0" w:space="0" w:color="auto"/>
        <w:right w:val="none" w:sz="0" w:space="0" w:color="auto"/>
      </w:divBdr>
    </w:div>
    <w:div w:id="544948925">
      <w:bodyDiv w:val="1"/>
      <w:marLeft w:val="0"/>
      <w:marRight w:val="0"/>
      <w:marTop w:val="0"/>
      <w:marBottom w:val="0"/>
      <w:divBdr>
        <w:top w:val="none" w:sz="0" w:space="0" w:color="auto"/>
        <w:left w:val="none" w:sz="0" w:space="0" w:color="auto"/>
        <w:bottom w:val="none" w:sz="0" w:space="0" w:color="auto"/>
        <w:right w:val="none" w:sz="0" w:space="0" w:color="auto"/>
      </w:divBdr>
    </w:div>
    <w:div w:id="548497501">
      <w:bodyDiv w:val="1"/>
      <w:marLeft w:val="0"/>
      <w:marRight w:val="0"/>
      <w:marTop w:val="0"/>
      <w:marBottom w:val="0"/>
      <w:divBdr>
        <w:top w:val="none" w:sz="0" w:space="0" w:color="auto"/>
        <w:left w:val="none" w:sz="0" w:space="0" w:color="auto"/>
        <w:bottom w:val="none" w:sz="0" w:space="0" w:color="auto"/>
        <w:right w:val="none" w:sz="0" w:space="0" w:color="auto"/>
      </w:divBdr>
    </w:div>
    <w:div w:id="566771147">
      <w:bodyDiv w:val="1"/>
      <w:marLeft w:val="0"/>
      <w:marRight w:val="0"/>
      <w:marTop w:val="0"/>
      <w:marBottom w:val="0"/>
      <w:divBdr>
        <w:top w:val="none" w:sz="0" w:space="0" w:color="auto"/>
        <w:left w:val="none" w:sz="0" w:space="0" w:color="auto"/>
        <w:bottom w:val="none" w:sz="0" w:space="0" w:color="auto"/>
        <w:right w:val="none" w:sz="0" w:space="0" w:color="auto"/>
      </w:divBdr>
    </w:div>
    <w:div w:id="605430756">
      <w:bodyDiv w:val="1"/>
      <w:marLeft w:val="0"/>
      <w:marRight w:val="0"/>
      <w:marTop w:val="0"/>
      <w:marBottom w:val="0"/>
      <w:divBdr>
        <w:top w:val="none" w:sz="0" w:space="0" w:color="auto"/>
        <w:left w:val="none" w:sz="0" w:space="0" w:color="auto"/>
        <w:bottom w:val="none" w:sz="0" w:space="0" w:color="auto"/>
        <w:right w:val="none" w:sz="0" w:space="0" w:color="auto"/>
      </w:divBdr>
    </w:div>
    <w:div w:id="653607103">
      <w:bodyDiv w:val="1"/>
      <w:marLeft w:val="0"/>
      <w:marRight w:val="0"/>
      <w:marTop w:val="0"/>
      <w:marBottom w:val="0"/>
      <w:divBdr>
        <w:top w:val="none" w:sz="0" w:space="0" w:color="auto"/>
        <w:left w:val="none" w:sz="0" w:space="0" w:color="auto"/>
        <w:bottom w:val="none" w:sz="0" w:space="0" w:color="auto"/>
        <w:right w:val="none" w:sz="0" w:space="0" w:color="auto"/>
      </w:divBdr>
    </w:div>
    <w:div w:id="659234329">
      <w:bodyDiv w:val="1"/>
      <w:marLeft w:val="0"/>
      <w:marRight w:val="0"/>
      <w:marTop w:val="0"/>
      <w:marBottom w:val="0"/>
      <w:divBdr>
        <w:top w:val="none" w:sz="0" w:space="0" w:color="auto"/>
        <w:left w:val="none" w:sz="0" w:space="0" w:color="auto"/>
        <w:bottom w:val="none" w:sz="0" w:space="0" w:color="auto"/>
        <w:right w:val="none" w:sz="0" w:space="0" w:color="auto"/>
      </w:divBdr>
    </w:div>
    <w:div w:id="669403871">
      <w:bodyDiv w:val="1"/>
      <w:marLeft w:val="0"/>
      <w:marRight w:val="0"/>
      <w:marTop w:val="0"/>
      <w:marBottom w:val="0"/>
      <w:divBdr>
        <w:top w:val="none" w:sz="0" w:space="0" w:color="auto"/>
        <w:left w:val="none" w:sz="0" w:space="0" w:color="auto"/>
        <w:bottom w:val="none" w:sz="0" w:space="0" w:color="auto"/>
        <w:right w:val="none" w:sz="0" w:space="0" w:color="auto"/>
      </w:divBdr>
    </w:div>
    <w:div w:id="676663473">
      <w:bodyDiv w:val="1"/>
      <w:marLeft w:val="0"/>
      <w:marRight w:val="0"/>
      <w:marTop w:val="0"/>
      <w:marBottom w:val="0"/>
      <w:divBdr>
        <w:top w:val="none" w:sz="0" w:space="0" w:color="auto"/>
        <w:left w:val="none" w:sz="0" w:space="0" w:color="auto"/>
        <w:bottom w:val="none" w:sz="0" w:space="0" w:color="auto"/>
        <w:right w:val="none" w:sz="0" w:space="0" w:color="auto"/>
      </w:divBdr>
    </w:div>
    <w:div w:id="700865301">
      <w:bodyDiv w:val="1"/>
      <w:marLeft w:val="0"/>
      <w:marRight w:val="0"/>
      <w:marTop w:val="0"/>
      <w:marBottom w:val="0"/>
      <w:divBdr>
        <w:top w:val="none" w:sz="0" w:space="0" w:color="auto"/>
        <w:left w:val="none" w:sz="0" w:space="0" w:color="auto"/>
        <w:bottom w:val="none" w:sz="0" w:space="0" w:color="auto"/>
        <w:right w:val="none" w:sz="0" w:space="0" w:color="auto"/>
      </w:divBdr>
    </w:div>
    <w:div w:id="716589853">
      <w:bodyDiv w:val="1"/>
      <w:marLeft w:val="0"/>
      <w:marRight w:val="0"/>
      <w:marTop w:val="0"/>
      <w:marBottom w:val="0"/>
      <w:divBdr>
        <w:top w:val="none" w:sz="0" w:space="0" w:color="auto"/>
        <w:left w:val="none" w:sz="0" w:space="0" w:color="auto"/>
        <w:bottom w:val="none" w:sz="0" w:space="0" w:color="auto"/>
        <w:right w:val="none" w:sz="0" w:space="0" w:color="auto"/>
      </w:divBdr>
    </w:div>
    <w:div w:id="741373278">
      <w:bodyDiv w:val="1"/>
      <w:marLeft w:val="0"/>
      <w:marRight w:val="0"/>
      <w:marTop w:val="0"/>
      <w:marBottom w:val="0"/>
      <w:divBdr>
        <w:top w:val="none" w:sz="0" w:space="0" w:color="auto"/>
        <w:left w:val="none" w:sz="0" w:space="0" w:color="auto"/>
        <w:bottom w:val="none" w:sz="0" w:space="0" w:color="auto"/>
        <w:right w:val="none" w:sz="0" w:space="0" w:color="auto"/>
      </w:divBdr>
    </w:div>
    <w:div w:id="793406164">
      <w:bodyDiv w:val="1"/>
      <w:marLeft w:val="0"/>
      <w:marRight w:val="0"/>
      <w:marTop w:val="0"/>
      <w:marBottom w:val="0"/>
      <w:divBdr>
        <w:top w:val="none" w:sz="0" w:space="0" w:color="auto"/>
        <w:left w:val="none" w:sz="0" w:space="0" w:color="auto"/>
        <w:bottom w:val="none" w:sz="0" w:space="0" w:color="auto"/>
        <w:right w:val="none" w:sz="0" w:space="0" w:color="auto"/>
      </w:divBdr>
    </w:div>
    <w:div w:id="821041850">
      <w:bodyDiv w:val="1"/>
      <w:marLeft w:val="0"/>
      <w:marRight w:val="0"/>
      <w:marTop w:val="0"/>
      <w:marBottom w:val="0"/>
      <w:divBdr>
        <w:top w:val="none" w:sz="0" w:space="0" w:color="auto"/>
        <w:left w:val="none" w:sz="0" w:space="0" w:color="auto"/>
        <w:bottom w:val="none" w:sz="0" w:space="0" w:color="auto"/>
        <w:right w:val="none" w:sz="0" w:space="0" w:color="auto"/>
      </w:divBdr>
    </w:div>
    <w:div w:id="843326876">
      <w:bodyDiv w:val="1"/>
      <w:marLeft w:val="0"/>
      <w:marRight w:val="0"/>
      <w:marTop w:val="0"/>
      <w:marBottom w:val="0"/>
      <w:divBdr>
        <w:top w:val="none" w:sz="0" w:space="0" w:color="auto"/>
        <w:left w:val="none" w:sz="0" w:space="0" w:color="auto"/>
        <w:bottom w:val="none" w:sz="0" w:space="0" w:color="auto"/>
        <w:right w:val="none" w:sz="0" w:space="0" w:color="auto"/>
      </w:divBdr>
    </w:div>
    <w:div w:id="900023661">
      <w:bodyDiv w:val="1"/>
      <w:marLeft w:val="0"/>
      <w:marRight w:val="0"/>
      <w:marTop w:val="0"/>
      <w:marBottom w:val="0"/>
      <w:divBdr>
        <w:top w:val="none" w:sz="0" w:space="0" w:color="auto"/>
        <w:left w:val="none" w:sz="0" w:space="0" w:color="auto"/>
        <w:bottom w:val="none" w:sz="0" w:space="0" w:color="auto"/>
        <w:right w:val="none" w:sz="0" w:space="0" w:color="auto"/>
      </w:divBdr>
    </w:div>
    <w:div w:id="921067962">
      <w:bodyDiv w:val="1"/>
      <w:marLeft w:val="0"/>
      <w:marRight w:val="0"/>
      <w:marTop w:val="0"/>
      <w:marBottom w:val="0"/>
      <w:divBdr>
        <w:top w:val="none" w:sz="0" w:space="0" w:color="auto"/>
        <w:left w:val="none" w:sz="0" w:space="0" w:color="auto"/>
        <w:bottom w:val="none" w:sz="0" w:space="0" w:color="auto"/>
        <w:right w:val="none" w:sz="0" w:space="0" w:color="auto"/>
      </w:divBdr>
    </w:div>
    <w:div w:id="938560455">
      <w:bodyDiv w:val="1"/>
      <w:marLeft w:val="0"/>
      <w:marRight w:val="0"/>
      <w:marTop w:val="0"/>
      <w:marBottom w:val="0"/>
      <w:divBdr>
        <w:top w:val="none" w:sz="0" w:space="0" w:color="auto"/>
        <w:left w:val="none" w:sz="0" w:space="0" w:color="auto"/>
        <w:bottom w:val="none" w:sz="0" w:space="0" w:color="auto"/>
        <w:right w:val="none" w:sz="0" w:space="0" w:color="auto"/>
      </w:divBdr>
    </w:div>
    <w:div w:id="955990272">
      <w:bodyDiv w:val="1"/>
      <w:marLeft w:val="0"/>
      <w:marRight w:val="0"/>
      <w:marTop w:val="0"/>
      <w:marBottom w:val="0"/>
      <w:divBdr>
        <w:top w:val="none" w:sz="0" w:space="0" w:color="auto"/>
        <w:left w:val="none" w:sz="0" w:space="0" w:color="auto"/>
        <w:bottom w:val="none" w:sz="0" w:space="0" w:color="auto"/>
        <w:right w:val="none" w:sz="0" w:space="0" w:color="auto"/>
      </w:divBdr>
    </w:div>
    <w:div w:id="957835233">
      <w:bodyDiv w:val="1"/>
      <w:marLeft w:val="0"/>
      <w:marRight w:val="0"/>
      <w:marTop w:val="0"/>
      <w:marBottom w:val="0"/>
      <w:divBdr>
        <w:top w:val="none" w:sz="0" w:space="0" w:color="auto"/>
        <w:left w:val="none" w:sz="0" w:space="0" w:color="auto"/>
        <w:bottom w:val="none" w:sz="0" w:space="0" w:color="auto"/>
        <w:right w:val="none" w:sz="0" w:space="0" w:color="auto"/>
      </w:divBdr>
    </w:div>
    <w:div w:id="962344405">
      <w:bodyDiv w:val="1"/>
      <w:marLeft w:val="0"/>
      <w:marRight w:val="0"/>
      <w:marTop w:val="0"/>
      <w:marBottom w:val="0"/>
      <w:divBdr>
        <w:top w:val="none" w:sz="0" w:space="0" w:color="auto"/>
        <w:left w:val="none" w:sz="0" w:space="0" w:color="auto"/>
        <w:bottom w:val="none" w:sz="0" w:space="0" w:color="auto"/>
        <w:right w:val="none" w:sz="0" w:space="0" w:color="auto"/>
      </w:divBdr>
    </w:div>
    <w:div w:id="967124916">
      <w:bodyDiv w:val="1"/>
      <w:marLeft w:val="0"/>
      <w:marRight w:val="0"/>
      <w:marTop w:val="0"/>
      <w:marBottom w:val="0"/>
      <w:divBdr>
        <w:top w:val="none" w:sz="0" w:space="0" w:color="auto"/>
        <w:left w:val="none" w:sz="0" w:space="0" w:color="auto"/>
        <w:bottom w:val="none" w:sz="0" w:space="0" w:color="auto"/>
        <w:right w:val="none" w:sz="0" w:space="0" w:color="auto"/>
      </w:divBdr>
      <w:divsChild>
        <w:div w:id="1577546524">
          <w:marLeft w:val="0"/>
          <w:marRight w:val="0"/>
          <w:marTop w:val="0"/>
          <w:marBottom w:val="200"/>
          <w:divBdr>
            <w:top w:val="none" w:sz="0" w:space="0" w:color="auto"/>
            <w:left w:val="none" w:sz="0" w:space="0" w:color="auto"/>
            <w:bottom w:val="none" w:sz="0" w:space="0" w:color="auto"/>
            <w:right w:val="none" w:sz="0" w:space="0" w:color="auto"/>
          </w:divBdr>
          <w:divsChild>
            <w:div w:id="1859392853">
              <w:marLeft w:val="0"/>
              <w:marRight w:val="0"/>
              <w:marTop w:val="0"/>
              <w:marBottom w:val="0"/>
              <w:divBdr>
                <w:top w:val="none" w:sz="0" w:space="0" w:color="auto"/>
                <w:left w:val="none" w:sz="0" w:space="0" w:color="auto"/>
                <w:bottom w:val="none" w:sz="0" w:space="0" w:color="auto"/>
                <w:right w:val="none" w:sz="0" w:space="0" w:color="auto"/>
              </w:divBdr>
            </w:div>
          </w:divsChild>
        </w:div>
        <w:div w:id="257518107">
          <w:marLeft w:val="0"/>
          <w:marRight w:val="0"/>
          <w:marTop w:val="0"/>
          <w:marBottom w:val="200"/>
          <w:divBdr>
            <w:top w:val="none" w:sz="0" w:space="0" w:color="auto"/>
            <w:left w:val="none" w:sz="0" w:space="0" w:color="auto"/>
            <w:bottom w:val="none" w:sz="0" w:space="0" w:color="auto"/>
            <w:right w:val="none" w:sz="0" w:space="0" w:color="auto"/>
          </w:divBdr>
          <w:divsChild>
            <w:div w:id="5675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01349">
      <w:bodyDiv w:val="1"/>
      <w:marLeft w:val="0"/>
      <w:marRight w:val="0"/>
      <w:marTop w:val="0"/>
      <w:marBottom w:val="0"/>
      <w:divBdr>
        <w:top w:val="none" w:sz="0" w:space="0" w:color="auto"/>
        <w:left w:val="none" w:sz="0" w:space="0" w:color="auto"/>
        <w:bottom w:val="none" w:sz="0" w:space="0" w:color="auto"/>
        <w:right w:val="none" w:sz="0" w:space="0" w:color="auto"/>
      </w:divBdr>
    </w:div>
    <w:div w:id="1039235851">
      <w:bodyDiv w:val="1"/>
      <w:marLeft w:val="0"/>
      <w:marRight w:val="0"/>
      <w:marTop w:val="0"/>
      <w:marBottom w:val="0"/>
      <w:divBdr>
        <w:top w:val="none" w:sz="0" w:space="0" w:color="auto"/>
        <w:left w:val="none" w:sz="0" w:space="0" w:color="auto"/>
        <w:bottom w:val="none" w:sz="0" w:space="0" w:color="auto"/>
        <w:right w:val="none" w:sz="0" w:space="0" w:color="auto"/>
      </w:divBdr>
    </w:div>
    <w:div w:id="1110125391">
      <w:bodyDiv w:val="1"/>
      <w:marLeft w:val="0"/>
      <w:marRight w:val="0"/>
      <w:marTop w:val="0"/>
      <w:marBottom w:val="0"/>
      <w:divBdr>
        <w:top w:val="none" w:sz="0" w:space="0" w:color="auto"/>
        <w:left w:val="none" w:sz="0" w:space="0" w:color="auto"/>
        <w:bottom w:val="none" w:sz="0" w:space="0" w:color="auto"/>
        <w:right w:val="none" w:sz="0" w:space="0" w:color="auto"/>
      </w:divBdr>
    </w:div>
    <w:div w:id="1125582386">
      <w:bodyDiv w:val="1"/>
      <w:marLeft w:val="0"/>
      <w:marRight w:val="0"/>
      <w:marTop w:val="0"/>
      <w:marBottom w:val="0"/>
      <w:divBdr>
        <w:top w:val="none" w:sz="0" w:space="0" w:color="auto"/>
        <w:left w:val="none" w:sz="0" w:space="0" w:color="auto"/>
        <w:bottom w:val="none" w:sz="0" w:space="0" w:color="auto"/>
        <w:right w:val="none" w:sz="0" w:space="0" w:color="auto"/>
      </w:divBdr>
    </w:div>
    <w:div w:id="1169952829">
      <w:bodyDiv w:val="1"/>
      <w:marLeft w:val="0"/>
      <w:marRight w:val="0"/>
      <w:marTop w:val="0"/>
      <w:marBottom w:val="0"/>
      <w:divBdr>
        <w:top w:val="none" w:sz="0" w:space="0" w:color="auto"/>
        <w:left w:val="none" w:sz="0" w:space="0" w:color="auto"/>
        <w:bottom w:val="none" w:sz="0" w:space="0" w:color="auto"/>
        <w:right w:val="none" w:sz="0" w:space="0" w:color="auto"/>
      </w:divBdr>
    </w:div>
    <w:div w:id="1199782497">
      <w:bodyDiv w:val="1"/>
      <w:marLeft w:val="0"/>
      <w:marRight w:val="0"/>
      <w:marTop w:val="0"/>
      <w:marBottom w:val="0"/>
      <w:divBdr>
        <w:top w:val="none" w:sz="0" w:space="0" w:color="auto"/>
        <w:left w:val="none" w:sz="0" w:space="0" w:color="auto"/>
        <w:bottom w:val="none" w:sz="0" w:space="0" w:color="auto"/>
        <w:right w:val="none" w:sz="0" w:space="0" w:color="auto"/>
      </w:divBdr>
    </w:div>
    <w:div w:id="1200320575">
      <w:bodyDiv w:val="1"/>
      <w:marLeft w:val="0"/>
      <w:marRight w:val="0"/>
      <w:marTop w:val="0"/>
      <w:marBottom w:val="0"/>
      <w:divBdr>
        <w:top w:val="none" w:sz="0" w:space="0" w:color="auto"/>
        <w:left w:val="none" w:sz="0" w:space="0" w:color="auto"/>
        <w:bottom w:val="none" w:sz="0" w:space="0" w:color="auto"/>
        <w:right w:val="none" w:sz="0" w:space="0" w:color="auto"/>
      </w:divBdr>
    </w:div>
    <w:div w:id="1248149796">
      <w:bodyDiv w:val="1"/>
      <w:marLeft w:val="0"/>
      <w:marRight w:val="0"/>
      <w:marTop w:val="0"/>
      <w:marBottom w:val="0"/>
      <w:divBdr>
        <w:top w:val="none" w:sz="0" w:space="0" w:color="auto"/>
        <w:left w:val="none" w:sz="0" w:space="0" w:color="auto"/>
        <w:bottom w:val="none" w:sz="0" w:space="0" w:color="auto"/>
        <w:right w:val="none" w:sz="0" w:space="0" w:color="auto"/>
      </w:divBdr>
    </w:div>
    <w:div w:id="1260528335">
      <w:bodyDiv w:val="1"/>
      <w:marLeft w:val="0"/>
      <w:marRight w:val="0"/>
      <w:marTop w:val="0"/>
      <w:marBottom w:val="0"/>
      <w:divBdr>
        <w:top w:val="none" w:sz="0" w:space="0" w:color="auto"/>
        <w:left w:val="none" w:sz="0" w:space="0" w:color="auto"/>
        <w:bottom w:val="none" w:sz="0" w:space="0" w:color="auto"/>
        <w:right w:val="none" w:sz="0" w:space="0" w:color="auto"/>
      </w:divBdr>
    </w:div>
    <w:div w:id="1366172996">
      <w:bodyDiv w:val="1"/>
      <w:marLeft w:val="0"/>
      <w:marRight w:val="0"/>
      <w:marTop w:val="0"/>
      <w:marBottom w:val="0"/>
      <w:divBdr>
        <w:top w:val="none" w:sz="0" w:space="0" w:color="auto"/>
        <w:left w:val="none" w:sz="0" w:space="0" w:color="auto"/>
        <w:bottom w:val="none" w:sz="0" w:space="0" w:color="auto"/>
        <w:right w:val="none" w:sz="0" w:space="0" w:color="auto"/>
      </w:divBdr>
    </w:div>
    <w:div w:id="1418791902">
      <w:bodyDiv w:val="1"/>
      <w:marLeft w:val="0"/>
      <w:marRight w:val="0"/>
      <w:marTop w:val="0"/>
      <w:marBottom w:val="0"/>
      <w:divBdr>
        <w:top w:val="none" w:sz="0" w:space="0" w:color="auto"/>
        <w:left w:val="none" w:sz="0" w:space="0" w:color="auto"/>
        <w:bottom w:val="none" w:sz="0" w:space="0" w:color="auto"/>
        <w:right w:val="none" w:sz="0" w:space="0" w:color="auto"/>
      </w:divBdr>
    </w:div>
    <w:div w:id="1444686719">
      <w:bodyDiv w:val="1"/>
      <w:marLeft w:val="0"/>
      <w:marRight w:val="0"/>
      <w:marTop w:val="0"/>
      <w:marBottom w:val="0"/>
      <w:divBdr>
        <w:top w:val="none" w:sz="0" w:space="0" w:color="auto"/>
        <w:left w:val="none" w:sz="0" w:space="0" w:color="auto"/>
        <w:bottom w:val="none" w:sz="0" w:space="0" w:color="auto"/>
        <w:right w:val="none" w:sz="0" w:space="0" w:color="auto"/>
      </w:divBdr>
      <w:divsChild>
        <w:div w:id="93596078">
          <w:marLeft w:val="0"/>
          <w:marRight w:val="0"/>
          <w:marTop w:val="0"/>
          <w:marBottom w:val="300"/>
          <w:divBdr>
            <w:top w:val="none" w:sz="0" w:space="0" w:color="auto"/>
            <w:left w:val="none" w:sz="0" w:space="0" w:color="auto"/>
            <w:bottom w:val="none" w:sz="0" w:space="0" w:color="auto"/>
            <w:right w:val="none" w:sz="0" w:space="0" w:color="auto"/>
          </w:divBdr>
          <w:divsChild>
            <w:div w:id="714964784">
              <w:marLeft w:val="0"/>
              <w:marRight w:val="0"/>
              <w:marTop w:val="0"/>
              <w:marBottom w:val="0"/>
              <w:divBdr>
                <w:top w:val="none" w:sz="0" w:space="0" w:color="auto"/>
                <w:left w:val="none" w:sz="0" w:space="0" w:color="auto"/>
                <w:bottom w:val="none" w:sz="0" w:space="0" w:color="auto"/>
                <w:right w:val="none" w:sz="0" w:space="0" w:color="auto"/>
              </w:divBdr>
            </w:div>
          </w:divsChild>
        </w:div>
        <w:div w:id="357896408">
          <w:marLeft w:val="0"/>
          <w:marRight w:val="0"/>
          <w:marTop w:val="0"/>
          <w:marBottom w:val="80"/>
          <w:divBdr>
            <w:top w:val="none" w:sz="0" w:space="0" w:color="auto"/>
            <w:left w:val="none" w:sz="0" w:space="0" w:color="auto"/>
            <w:bottom w:val="none" w:sz="0" w:space="0" w:color="auto"/>
            <w:right w:val="none" w:sz="0" w:space="0" w:color="auto"/>
          </w:divBdr>
          <w:divsChild>
            <w:div w:id="175577998">
              <w:marLeft w:val="0"/>
              <w:marRight w:val="0"/>
              <w:marTop w:val="0"/>
              <w:marBottom w:val="0"/>
              <w:divBdr>
                <w:top w:val="none" w:sz="0" w:space="0" w:color="auto"/>
                <w:left w:val="none" w:sz="0" w:space="0" w:color="auto"/>
                <w:bottom w:val="none" w:sz="0" w:space="0" w:color="auto"/>
                <w:right w:val="none" w:sz="0" w:space="0" w:color="auto"/>
              </w:divBdr>
            </w:div>
          </w:divsChild>
        </w:div>
        <w:div w:id="208733171">
          <w:marLeft w:val="0"/>
          <w:marRight w:val="0"/>
          <w:marTop w:val="0"/>
          <w:marBottom w:val="80"/>
          <w:divBdr>
            <w:top w:val="none" w:sz="0" w:space="0" w:color="auto"/>
            <w:left w:val="none" w:sz="0" w:space="0" w:color="auto"/>
            <w:bottom w:val="none" w:sz="0" w:space="0" w:color="auto"/>
            <w:right w:val="none" w:sz="0" w:space="0" w:color="auto"/>
          </w:divBdr>
          <w:divsChild>
            <w:div w:id="1216699422">
              <w:marLeft w:val="0"/>
              <w:marRight w:val="0"/>
              <w:marTop w:val="0"/>
              <w:marBottom w:val="0"/>
              <w:divBdr>
                <w:top w:val="none" w:sz="0" w:space="0" w:color="auto"/>
                <w:left w:val="none" w:sz="0" w:space="0" w:color="auto"/>
                <w:bottom w:val="none" w:sz="0" w:space="0" w:color="auto"/>
                <w:right w:val="none" w:sz="0" w:space="0" w:color="auto"/>
              </w:divBdr>
            </w:div>
          </w:divsChild>
        </w:div>
        <w:div w:id="1776168970">
          <w:marLeft w:val="0"/>
          <w:marRight w:val="0"/>
          <w:marTop w:val="0"/>
          <w:marBottom w:val="200"/>
          <w:divBdr>
            <w:top w:val="none" w:sz="0" w:space="0" w:color="auto"/>
            <w:left w:val="none" w:sz="0" w:space="0" w:color="auto"/>
            <w:bottom w:val="none" w:sz="0" w:space="0" w:color="auto"/>
            <w:right w:val="none" w:sz="0" w:space="0" w:color="auto"/>
          </w:divBdr>
          <w:divsChild>
            <w:div w:id="2005429919">
              <w:marLeft w:val="0"/>
              <w:marRight w:val="0"/>
              <w:marTop w:val="0"/>
              <w:marBottom w:val="0"/>
              <w:divBdr>
                <w:top w:val="none" w:sz="0" w:space="0" w:color="auto"/>
                <w:left w:val="none" w:sz="0" w:space="0" w:color="auto"/>
                <w:bottom w:val="none" w:sz="0" w:space="0" w:color="auto"/>
                <w:right w:val="none" w:sz="0" w:space="0" w:color="auto"/>
              </w:divBdr>
            </w:div>
          </w:divsChild>
        </w:div>
        <w:div w:id="2110732991">
          <w:marLeft w:val="0"/>
          <w:marRight w:val="0"/>
          <w:marTop w:val="0"/>
          <w:marBottom w:val="200"/>
          <w:divBdr>
            <w:top w:val="none" w:sz="0" w:space="0" w:color="auto"/>
            <w:left w:val="none" w:sz="0" w:space="0" w:color="auto"/>
            <w:bottom w:val="none" w:sz="0" w:space="0" w:color="auto"/>
            <w:right w:val="none" w:sz="0" w:space="0" w:color="auto"/>
          </w:divBdr>
          <w:divsChild>
            <w:div w:id="1633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8958">
      <w:bodyDiv w:val="1"/>
      <w:marLeft w:val="0"/>
      <w:marRight w:val="0"/>
      <w:marTop w:val="0"/>
      <w:marBottom w:val="0"/>
      <w:divBdr>
        <w:top w:val="none" w:sz="0" w:space="0" w:color="auto"/>
        <w:left w:val="none" w:sz="0" w:space="0" w:color="auto"/>
        <w:bottom w:val="none" w:sz="0" w:space="0" w:color="auto"/>
        <w:right w:val="none" w:sz="0" w:space="0" w:color="auto"/>
      </w:divBdr>
    </w:div>
    <w:div w:id="1500999522">
      <w:bodyDiv w:val="1"/>
      <w:marLeft w:val="0"/>
      <w:marRight w:val="0"/>
      <w:marTop w:val="0"/>
      <w:marBottom w:val="0"/>
      <w:divBdr>
        <w:top w:val="none" w:sz="0" w:space="0" w:color="auto"/>
        <w:left w:val="none" w:sz="0" w:space="0" w:color="auto"/>
        <w:bottom w:val="none" w:sz="0" w:space="0" w:color="auto"/>
        <w:right w:val="none" w:sz="0" w:space="0" w:color="auto"/>
      </w:divBdr>
    </w:div>
    <w:div w:id="1514997646">
      <w:bodyDiv w:val="1"/>
      <w:marLeft w:val="0"/>
      <w:marRight w:val="0"/>
      <w:marTop w:val="0"/>
      <w:marBottom w:val="0"/>
      <w:divBdr>
        <w:top w:val="none" w:sz="0" w:space="0" w:color="auto"/>
        <w:left w:val="none" w:sz="0" w:space="0" w:color="auto"/>
        <w:bottom w:val="none" w:sz="0" w:space="0" w:color="auto"/>
        <w:right w:val="none" w:sz="0" w:space="0" w:color="auto"/>
      </w:divBdr>
    </w:div>
    <w:div w:id="1519544679">
      <w:bodyDiv w:val="1"/>
      <w:marLeft w:val="0"/>
      <w:marRight w:val="0"/>
      <w:marTop w:val="0"/>
      <w:marBottom w:val="0"/>
      <w:divBdr>
        <w:top w:val="none" w:sz="0" w:space="0" w:color="auto"/>
        <w:left w:val="none" w:sz="0" w:space="0" w:color="auto"/>
        <w:bottom w:val="none" w:sz="0" w:space="0" w:color="auto"/>
        <w:right w:val="none" w:sz="0" w:space="0" w:color="auto"/>
      </w:divBdr>
    </w:div>
    <w:div w:id="1549410548">
      <w:bodyDiv w:val="1"/>
      <w:marLeft w:val="0"/>
      <w:marRight w:val="0"/>
      <w:marTop w:val="0"/>
      <w:marBottom w:val="0"/>
      <w:divBdr>
        <w:top w:val="none" w:sz="0" w:space="0" w:color="auto"/>
        <w:left w:val="none" w:sz="0" w:space="0" w:color="auto"/>
        <w:bottom w:val="none" w:sz="0" w:space="0" w:color="auto"/>
        <w:right w:val="none" w:sz="0" w:space="0" w:color="auto"/>
      </w:divBdr>
    </w:div>
    <w:div w:id="1553155224">
      <w:bodyDiv w:val="1"/>
      <w:marLeft w:val="0"/>
      <w:marRight w:val="0"/>
      <w:marTop w:val="0"/>
      <w:marBottom w:val="0"/>
      <w:divBdr>
        <w:top w:val="none" w:sz="0" w:space="0" w:color="auto"/>
        <w:left w:val="none" w:sz="0" w:space="0" w:color="auto"/>
        <w:bottom w:val="none" w:sz="0" w:space="0" w:color="auto"/>
        <w:right w:val="none" w:sz="0" w:space="0" w:color="auto"/>
      </w:divBdr>
    </w:div>
    <w:div w:id="1557813001">
      <w:bodyDiv w:val="1"/>
      <w:marLeft w:val="0"/>
      <w:marRight w:val="0"/>
      <w:marTop w:val="0"/>
      <w:marBottom w:val="0"/>
      <w:divBdr>
        <w:top w:val="none" w:sz="0" w:space="0" w:color="auto"/>
        <w:left w:val="none" w:sz="0" w:space="0" w:color="auto"/>
        <w:bottom w:val="none" w:sz="0" w:space="0" w:color="auto"/>
        <w:right w:val="none" w:sz="0" w:space="0" w:color="auto"/>
      </w:divBdr>
    </w:div>
    <w:div w:id="1559894782">
      <w:bodyDiv w:val="1"/>
      <w:marLeft w:val="0"/>
      <w:marRight w:val="0"/>
      <w:marTop w:val="0"/>
      <w:marBottom w:val="0"/>
      <w:divBdr>
        <w:top w:val="none" w:sz="0" w:space="0" w:color="auto"/>
        <w:left w:val="none" w:sz="0" w:space="0" w:color="auto"/>
        <w:bottom w:val="none" w:sz="0" w:space="0" w:color="auto"/>
        <w:right w:val="none" w:sz="0" w:space="0" w:color="auto"/>
      </w:divBdr>
    </w:div>
    <w:div w:id="1562251747">
      <w:bodyDiv w:val="1"/>
      <w:marLeft w:val="0"/>
      <w:marRight w:val="0"/>
      <w:marTop w:val="0"/>
      <w:marBottom w:val="0"/>
      <w:divBdr>
        <w:top w:val="none" w:sz="0" w:space="0" w:color="auto"/>
        <w:left w:val="none" w:sz="0" w:space="0" w:color="auto"/>
        <w:bottom w:val="none" w:sz="0" w:space="0" w:color="auto"/>
        <w:right w:val="none" w:sz="0" w:space="0" w:color="auto"/>
      </w:divBdr>
    </w:div>
    <w:div w:id="1601598558">
      <w:bodyDiv w:val="1"/>
      <w:marLeft w:val="0"/>
      <w:marRight w:val="0"/>
      <w:marTop w:val="0"/>
      <w:marBottom w:val="0"/>
      <w:divBdr>
        <w:top w:val="none" w:sz="0" w:space="0" w:color="auto"/>
        <w:left w:val="none" w:sz="0" w:space="0" w:color="auto"/>
        <w:bottom w:val="none" w:sz="0" w:space="0" w:color="auto"/>
        <w:right w:val="none" w:sz="0" w:space="0" w:color="auto"/>
      </w:divBdr>
    </w:div>
    <w:div w:id="1604000241">
      <w:bodyDiv w:val="1"/>
      <w:marLeft w:val="0"/>
      <w:marRight w:val="0"/>
      <w:marTop w:val="0"/>
      <w:marBottom w:val="0"/>
      <w:divBdr>
        <w:top w:val="none" w:sz="0" w:space="0" w:color="auto"/>
        <w:left w:val="none" w:sz="0" w:space="0" w:color="auto"/>
        <w:bottom w:val="none" w:sz="0" w:space="0" w:color="auto"/>
        <w:right w:val="none" w:sz="0" w:space="0" w:color="auto"/>
      </w:divBdr>
    </w:div>
    <w:div w:id="1628194466">
      <w:bodyDiv w:val="1"/>
      <w:marLeft w:val="0"/>
      <w:marRight w:val="0"/>
      <w:marTop w:val="0"/>
      <w:marBottom w:val="0"/>
      <w:divBdr>
        <w:top w:val="none" w:sz="0" w:space="0" w:color="auto"/>
        <w:left w:val="none" w:sz="0" w:space="0" w:color="auto"/>
        <w:bottom w:val="none" w:sz="0" w:space="0" w:color="auto"/>
        <w:right w:val="none" w:sz="0" w:space="0" w:color="auto"/>
      </w:divBdr>
    </w:div>
    <w:div w:id="1681656842">
      <w:bodyDiv w:val="1"/>
      <w:marLeft w:val="0"/>
      <w:marRight w:val="0"/>
      <w:marTop w:val="0"/>
      <w:marBottom w:val="0"/>
      <w:divBdr>
        <w:top w:val="none" w:sz="0" w:space="0" w:color="auto"/>
        <w:left w:val="none" w:sz="0" w:space="0" w:color="auto"/>
        <w:bottom w:val="none" w:sz="0" w:space="0" w:color="auto"/>
        <w:right w:val="none" w:sz="0" w:space="0" w:color="auto"/>
      </w:divBdr>
    </w:div>
    <w:div w:id="1698039027">
      <w:bodyDiv w:val="1"/>
      <w:marLeft w:val="0"/>
      <w:marRight w:val="0"/>
      <w:marTop w:val="0"/>
      <w:marBottom w:val="0"/>
      <w:divBdr>
        <w:top w:val="none" w:sz="0" w:space="0" w:color="auto"/>
        <w:left w:val="none" w:sz="0" w:space="0" w:color="auto"/>
        <w:bottom w:val="none" w:sz="0" w:space="0" w:color="auto"/>
        <w:right w:val="none" w:sz="0" w:space="0" w:color="auto"/>
      </w:divBdr>
    </w:div>
    <w:div w:id="1715617783">
      <w:bodyDiv w:val="1"/>
      <w:marLeft w:val="0"/>
      <w:marRight w:val="0"/>
      <w:marTop w:val="0"/>
      <w:marBottom w:val="0"/>
      <w:divBdr>
        <w:top w:val="none" w:sz="0" w:space="0" w:color="auto"/>
        <w:left w:val="none" w:sz="0" w:space="0" w:color="auto"/>
        <w:bottom w:val="none" w:sz="0" w:space="0" w:color="auto"/>
        <w:right w:val="none" w:sz="0" w:space="0" w:color="auto"/>
      </w:divBdr>
    </w:div>
    <w:div w:id="1716419692">
      <w:bodyDiv w:val="1"/>
      <w:marLeft w:val="0"/>
      <w:marRight w:val="0"/>
      <w:marTop w:val="0"/>
      <w:marBottom w:val="0"/>
      <w:divBdr>
        <w:top w:val="none" w:sz="0" w:space="0" w:color="auto"/>
        <w:left w:val="none" w:sz="0" w:space="0" w:color="auto"/>
        <w:bottom w:val="none" w:sz="0" w:space="0" w:color="auto"/>
        <w:right w:val="none" w:sz="0" w:space="0" w:color="auto"/>
      </w:divBdr>
    </w:div>
    <w:div w:id="1718162861">
      <w:bodyDiv w:val="1"/>
      <w:marLeft w:val="0"/>
      <w:marRight w:val="0"/>
      <w:marTop w:val="0"/>
      <w:marBottom w:val="0"/>
      <w:divBdr>
        <w:top w:val="none" w:sz="0" w:space="0" w:color="auto"/>
        <w:left w:val="none" w:sz="0" w:space="0" w:color="auto"/>
        <w:bottom w:val="none" w:sz="0" w:space="0" w:color="auto"/>
        <w:right w:val="none" w:sz="0" w:space="0" w:color="auto"/>
      </w:divBdr>
    </w:div>
    <w:div w:id="1753769787">
      <w:bodyDiv w:val="1"/>
      <w:marLeft w:val="0"/>
      <w:marRight w:val="0"/>
      <w:marTop w:val="0"/>
      <w:marBottom w:val="0"/>
      <w:divBdr>
        <w:top w:val="none" w:sz="0" w:space="0" w:color="auto"/>
        <w:left w:val="none" w:sz="0" w:space="0" w:color="auto"/>
        <w:bottom w:val="none" w:sz="0" w:space="0" w:color="auto"/>
        <w:right w:val="none" w:sz="0" w:space="0" w:color="auto"/>
      </w:divBdr>
    </w:div>
    <w:div w:id="1754619284">
      <w:bodyDiv w:val="1"/>
      <w:marLeft w:val="0"/>
      <w:marRight w:val="0"/>
      <w:marTop w:val="0"/>
      <w:marBottom w:val="0"/>
      <w:divBdr>
        <w:top w:val="none" w:sz="0" w:space="0" w:color="auto"/>
        <w:left w:val="none" w:sz="0" w:space="0" w:color="auto"/>
        <w:bottom w:val="none" w:sz="0" w:space="0" w:color="auto"/>
        <w:right w:val="none" w:sz="0" w:space="0" w:color="auto"/>
      </w:divBdr>
    </w:div>
    <w:div w:id="1762726224">
      <w:bodyDiv w:val="1"/>
      <w:marLeft w:val="0"/>
      <w:marRight w:val="0"/>
      <w:marTop w:val="0"/>
      <w:marBottom w:val="0"/>
      <w:divBdr>
        <w:top w:val="none" w:sz="0" w:space="0" w:color="auto"/>
        <w:left w:val="none" w:sz="0" w:space="0" w:color="auto"/>
        <w:bottom w:val="none" w:sz="0" w:space="0" w:color="auto"/>
        <w:right w:val="none" w:sz="0" w:space="0" w:color="auto"/>
      </w:divBdr>
    </w:div>
    <w:div w:id="1768228581">
      <w:bodyDiv w:val="1"/>
      <w:marLeft w:val="0"/>
      <w:marRight w:val="0"/>
      <w:marTop w:val="0"/>
      <w:marBottom w:val="0"/>
      <w:divBdr>
        <w:top w:val="none" w:sz="0" w:space="0" w:color="auto"/>
        <w:left w:val="none" w:sz="0" w:space="0" w:color="auto"/>
        <w:bottom w:val="none" w:sz="0" w:space="0" w:color="auto"/>
        <w:right w:val="none" w:sz="0" w:space="0" w:color="auto"/>
      </w:divBdr>
    </w:div>
    <w:div w:id="1792898795">
      <w:bodyDiv w:val="1"/>
      <w:marLeft w:val="0"/>
      <w:marRight w:val="0"/>
      <w:marTop w:val="0"/>
      <w:marBottom w:val="0"/>
      <w:divBdr>
        <w:top w:val="none" w:sz="0" w:space="0" w:color="auto"/>
        <w:left w:val="none" w:sz="0" w:space="0" w:color="auto"/>
        <w:bottom w:val="none" w:sz="0" w:space="0" w:color="auto"/>
        <w:right w:val="none" w:sz="0" w:space="0" w:color="auto"/>
      </w:divBdr>
    </w:div>
    <w:div w:id="1829442184">
      <w:bodyDiv w:val="1"/>
      <w:marLeft w:val="0"/>
      <w:marRight w:val="0"/>
      <w:marTop w:val="0"/>
      <w:marBottom w:val="0"/>
      <w:divBdr>
        <w:top w:val="none" w:sz="0" w:space="0" w:color="auto"/>
        <w:left w:val="none" w:sz="0" w:space="0" w:color="auto"/>
        <w:bottom w:val="none" w:sz="0" w:space="0" w:color="auto"/>
        <w:right w:val="none" w:sz="0" w:space="0" w:color="auto"/>
      </w:divBdr>
    </w:div>
    <w:div w:id="1842617624">
      <w:bodyDiv w:val="1"/>
      <w:marLeft w:val="0"/>
      <w:marRight w:val="0"/>
      <w:marTop w:val="0"/>
      <w:marBottom w:val="0"/>
      <w:divBdr>
        <w:top w:val="none" w:sz="0" w:space="0" w:color="auto"/>
        <w:left w:val="none" w:sz="0" w:space="0" w:color="auto"/>
        <w:bottom w:val="none" w:sz="0" w:space="0" w:color="auto"/>
        <w:right w:val="none" w:sz="0" w:space="0" w:color="auto"/>
      </w:divBdr>
    </w:div>
    <w:div w:id="1859195365">
      <w:bodyDiv w:val="1"/>
      <w:marLeft w:val="0"/>
      <w:marRight w:val="0"/>
      <w:marTop w:val="0"/>
      <w:marBottom w:val="0"/>
      <w:divBdr>
        <w:top w:val="none" w:sz="0" w:space="0" w:color="auto"/>
        <w:left w:val="none" w:sz="0" w:space="0" w:color="auto"/>
        <w:bottom w:val="none" w:sz="0" w:space="0" w:color="auto"/>
        <w:right w:val="none" w:sz="0" w:space="0" w:color="auto"/>
      </w:divBdr>
    </w:div>
    <w:div w:id="1933119558">
      <w:bodyDiv w:val="1"/>
      <w:marLeft w:val="0"/>
      <w:marRight w:val="0"/>
      <w:marTop w:val="0"/>
      <w:marBottom w:val="0"/>
      <w:divBdr>
        <w:top w:val="none" w:sz="0" w:space="0" w:color="auto"/>
        <w:left w:val="none" w:sz="0" w:space="0" w:color="auto"/>
        <w:bottom w:val="none" w:sz="0" w:space="0" w:color="auto"/>
        <w:right w:val="none" w:sz="0" w:space="0" w:color="auto"/>
      </w:divBdr>
    </w:div>
    <w:div w:id="1963026756">
      <w:bodyDiv w:val="1"/>
      <w:marLeft w:val="0"/>
      <w:marRight w:val="0"/>
      <w:marTop w:val="0"/>
      <w:marBottom w:val="0"/>
      <w:divBdr>
        <w:top w:val="none" w:sz="0" w:space="0" w:color="auto"/>
        <w:left w:val="none" w:sz="0" w:space="0" w:color="auto"/>
        <w:bottom w:val="none" w:sz="0" w:space="0" w:color="auto"/>
        <w:right w:val="none" w:sz="0" w:space="0" w:color="auto"/>
      </w:divBdr>
    </w:div>
    <w:div w:id="2030400681">
      <w:bodyDiv w:val="1"/>
      <w:marLeft w:val="0"/>
      <w:marRight w:val="0"/>
      <w:marTop w:val="0"/>
      <w:marBottom w:val="0"/>
      <w:divBdr>
        <w:top w:val="none" w:sz="0" w:space="0" w:color="auto"/>
        <w:left w:val="none" w:sz="0" w:space="0" w:color="auto"/>
        <w:bottom w:val="none" w:sz="0" w:space="0" w:color="auto"/>
        <w:right w:val="none" w:sz="0" w:space="0" w:color="auto"/>
      </w:divBdr>
    </w:div>
    <w:div w:id="2032950867">
      <w:bodyDiv w:val="1"/>
      <w:marLeft w:val="0"/>
      <w:marRight w:val="0"/>
      <w:marTop w:val="0"/>
      <w:marBottom w:val="0"/>
      <w:divBdr>
        <w:top w:val="none" w:sz="0" w:space="0" w:color="auto"/>
        <w:left w:val="none" w:sz="0" w:space="0" w:color="auto"/>
        <w:bottom w:val="none" w:sz="0" w:space="0" w:color="auto"/>
        <w:right w:val="none" w:sz="0" w:space="0" w:color="auto"/>
      </w:divBdr>
    </w:div>
    <w:div w:id="2058158345">
      <w:bodyDiv w:val="1"/>
      <w:marLeft w:val="0"/>
      <w:marRight w:val="0"/>
      <w:marTop w:val="0"/>
      <w:marBottom w:val="0"/>
      <w:divBdr>
        <w:top w:val="none" w:sz="0" w:space="0" w:color="auto"/>
        <w:left w:val="none" w:sz="0" w:space="0" w:color="auto"/>
        <w:bottom w:val="none" w:sz="0" w:space="0" w:color="auto"/>
        <w:right w:val="none" w:sz="0" w:space="0" w:color="auto"/>
      </w:divBdr>
    </w:div>
    <w:div w:id="2061855008">
      <w:bodyDiv w:val="1"/>
      <w:marLeft w:val="0"/>
      <w:marRight w:val="0"/>
      <w:marTop w:val="0"/>
      <w:marBottom w:val="0"/>
      <w:divBdr>
        <w:top w:val="none" w:sz="0" w:space="0" w:color="auto"/>
        <w:left w:val="none" w:sz="0" w:space="0" w:color="auto"/>
        <w:bottom w:val="none" w:sz="0" w:space="0" w:color="auto"/>
        <w:right w:val="none" w:sz="0" w:space="0" w:color="auto"/>
      </w:divBdr>
    </w:div>
    <w:div w:id="2072534707">
      <w:bodyDiv w:val="1"/>
      <w:marLeft w:val="0"/>
      <w:marRight w:val="0"/>
      <w:marTop w:val="0"/>
      <w:marBottom w:val="0"/>
      <w:divBdr>
        <w:top w:val="none" w:sz="0" w:space="0" w:color="auto"/>
        <w:left w:val="none" w:sz="0" w:space="0" w:color="auto"/>
        <w:bottom w:val="none" w:sz="0" w:space="0" w:color="auto"/>
        <w:right w:val="none" w:sz="0" w:space="0" w:color="auto"/>
      </w:divBdr>
    </w:div>
    <w:div w:id="2072732339">
      <w:bodyDiv w:val="1"/>
      <w:marLeft w:val="0"/>
      <w:marRight w:val="0"/>
      <w:marTop w:val="0"/>
      <w:marBottom w:val="0"/>
      <w:divBdr>
        <w:top w:val="none" w:sz="0" w:space="0" w:color="auto"/>
        <w:left w:val="none" w:sz="0" w:space="0" w:color="auto"/>
        <w:bottom w:val="none" w:sz="0" w:space="0" w:color="auto"/>
        <w:right w:val="none" w:sz="0" w:space="0" w:color="auto"/>
      </w:divBdr>
    </w:div>
    <w:div w:id="2074042541">
      <w:bodyDiv w:val="1"/>
      <w:marLeft w:val="0"/>
      <w:marRight w:val="0"/>
      <w:marTop w:val="0"/>
      <w:marBottom w:val="0"/>
      <w:divBdr>
        <w:top w:val="none" w:sz="0" w:space="0" w:color="auto"/>
        <w:left w:val="none" w:sz="0" w:space="0" w:color="auto"/>
        <w:bottom w:val="none" w:sz="0" w:space="0" w:color="auto"/>
        <w:right w:val="none" w:sz="0" w:space="0" w:color="auto"/>
      </w:divBdr>
    </w:div>
    <w:div w:id="2124887028">
      <w:bodyDiv w:val="1"/>
      <w:marLeft w:val="0"/>
      <w:marRight w:val="0"/>
      <w:marTop w:val="0"/>
      <w:marBottom w:val="0"/>
      <w:divBdr>
        <w:top w:val="none" w:sz="0" w:space="0" w:color="auto"/>
        <w:left w:val="none" w:sz="0" w:space="0" w:color="auto"/>
        <w:bottom w:val="none" w:sz="0" w:space="0" w:color="auto"/>
        <w:right w:val="none" w:sz="0" w:space="0" w:color="auto"/>
      </w:divBdr>
    </w:div>
    <w:div w:id="21417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zech.privacyprotection@roch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routilova@fnol.cz" TargetMode="External"/><Relationship Id="rId5" Type="http://schemas.openxmlformats.org/officeDocument/2006/relationships/numbering" Target="numbering.xml"/><Relationship Id="rId15" Type="http://schemas.openxmlformats.org/officeDocument/2006/relationships/hyperlink" Target="mailto:zuzana.tomcikova@fnol.c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e.prochazkova\Documents\FIV\Form&#225;t%20Roche\&#353;ablona_smlouva%20Roche_2.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1EF66AD5CFF44CA058006B5C024A35" ma:contentTypeVersion="9" ma:contentTypeDescription="Create a new document." ma:contentTypeScope="" ma:versionID="8367dade44838a2e322086ebc0679246">
  <xsd:schema xmlns:xsd="http://www.w3.org/2001/XMLSchema" xmlns:xs="http://www.w3.org/2001/XMLSchema" xmlns:p="http://schemas.microsoft.com/office/2006/metadata/properties" xmlns:ns1="http://schemas.microsoft.com/sharepoint/v3" xmlns:ns2="41789e54-1e48-4da2-b647-502a73ee716c" xmlns:ns3="f191ad30-9ade-4f0c-b78e-cf30469879ae" xmlns:ns4="http://schemas.microsoft.com/sharepoint/v4" targetNamespace="http://schemas.microsoft.com/office/2006/metadata/properties" ma:root="true" ma:fieldsID="94acdbdc73a619f9822e9441712e7930" ns1:_="" ns2:_="" ns3:_="" ns4:_="">
    <xsd:import namespace="http://schemas.microsoft.com/sharepoint/v3"/>
    <xsd:import namespace="41789e54-1e48-4da2-b647-502a73ee716c"/>
    <xsd:import namespace="f191ad30-9ade-4f0c-b78e-cf30469879ae"/>
    <xsd:import namespace="http://schemas.microsoft.com/sharepoint/v4"/>
    <xsd:element name="properties">
      <xsd:complexType>
        <xsd:sequence>
          <xsd:element name="documentManagement">
            <xsd:complexType>
              <xsd:all>
                <xsd:element ref="ns2:TaxKeywordTaxHTField" minOccurs="0"/>
                <xsd:element ref="ns3:TaxCatchAll" minOccurs="0"/>
                <xsd:element ref="ns1:_dlc_ExpireDateSaved" minOccurs="0"/>
                <xsd:element ref="ns1:_dlc_ExpireDate" minOccurs="0"/>
                <xsd:element ref="ns1:_dlc_Exempt" minOccurs="0"/>
                <xsd:element ref="ns1:_vti_ItemDeclaredRecord" minOccurs="0"/>
                <xsd:element ref="ns1:_vti_ItemHoldRecord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1" nillable="true" ma:displayName="Original Expiration Date" ma:description="" ma:hidden="true" ma:internalName="_dlc_ExpireDateSaved" ma:readOnly="true">
      <xsd:simpleType>
        <xsd:restriction base="dms:DateTime"/>
      </xsd:simpleType>
    </xsd:element>
    <xsd:element name="_dlc_ExpireDate" ma:index="12" nillable="true" ma:displayName="Expiration Date" ma:description="" ma:hidden="true" ma:indexed="true" ma:internalName="_dlc_ExpireDate" ma:readOnly="true">
      <xsd:simpleType>
        <xsd:restriction base="dms:DateTime"/>
      </xsd:simpleType>
    </xsd:element>
    <xsd:element name="_dlc_Exempt" ma:index="13" nillable="true" ma:displayName="Exempt from Policy" ma:hidden="true" ma:internalName="_dlc_Exempt" ma:readOnly="true">
      <xsd:simpleType>
        <xsd:restriction base="dms:Unknown"/>
      </xsd:simpleType>
    </xsd:element>
    <xsd:element name="_vti_ItemDeclaredRecord" ma:index="14" nillable="true" ma:displayName="Declared Record" ma:hidden="true" ma:internalName="_vti_ItemDeclaredRecord" ma:readOnly="true">
      <xsd:simpleType>
        <xsd:restriction base="dms:DateTime"/>
      </xsd:simpleType>
    </xsd:element>
    <xsd:element name="_vti_ItemHoldRecordStatus" ma:index="1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789e54-1e48-4da2-b647-502a73ee716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f08ea499-9254-4e26-be71-9eb4bdafb991}" ma:internalName="TaxCatchAll" ma:showField="CatchAllData" ma:web="41789e54-1e48-4da2-b647-502a73ee71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2030-11-30T23:00:00+00:00</_dlc_ExpireDate>
    <_dlc_ExpireDateSaved xmlns="http://schemas.microsoft.com/sharepoint/v3" xsi:nil="true"/>
    <TaxCatchAll xmlns="f191ad30-9ade-4f0c-b78e-cf30469879ae"/>
    <TaxKeywordTaxHTField xmlns="41789e54-1e48-4da2-b647-502a73ee716c">
      <Terms xmlns="http://schemas.microsoft.com/office/infopath/2007/PartnerControls"/>
    </TaxKeywordTaxHTField>
    <IconOverlay xmlns="http://schemas.microsoft.com/sharepoint/v4" xsi:nil="true"/>
  </documentManagement>
</p:properties>
</file>

<file path=customXml/itemProps1.xml><?xml version="1.0" encoding="utf-8"?>
<ds:datastoreItem xmlns:ds="http://schemas.openxmlformats.org/officeDocument/2006/customXml" ds:itemID="{D0325226-14CA-4387-A79C-E9FA46379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789e54-1e48-4da2-b647-502a73ee716c"/>
    <ds:schemaRef ds:uri="f191ad30-9ade-4f0c-b78e-cf30469879a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7B7D8-2B24-46F4-AFAA-20676111B4E9}">
  <ds:schemaRefs>
    <ds:schemaRef ds:uri="http://schemas.openxmlformats.org/officeDocument/2006/bibliography"/>
  </ds:schemaRefs>
</ds:datastoreItem>
</file>

<file path=customXml/itemProps3.xml><?xml version="1.0" encoding="utf-8"?>
<ds:datastoreItem xmlns:ds="http://schemas.openxmlformats.org/officeDocument/2006/customXml" ds:itemID="{F27E7E55-8BEB-4806-95C5-0FF4075AFF79}">
  <ds:schemaRefs>
    <ds:schemaRef ds:uri="http://schemas.microsoft.com/sharepoint/v3/contenttype/forms"/>
  </ds:schemaRefs>
</ds:datastoreItem>
</file>

<file path=customXml/itemProps4.xml><?xml version="1.0" encoding="utf-8"?>
<ds:datastoreItem xmlns:ds="http://schemas.openxmlformats.org/officeDocument/2006/customXml" ds:itemID="{E984977A-0DD6-4B17-9E17-F37AA233D467}">
  <ds:schemaRefs>
    <ds:schemaRef ds:uri="http://schemas.microsoft.com/office/2006/metadata/properties"/>
    <ds:schemaRef ds:uri="http://schemas.microsoft.com/office/infopath/2007/PartnerControls"/>
    <ds:schemaRef ds:uri="http://schemas.microsoft.com/sharepoint/v3"/>
    <ds:schemaRef ds:uri="f191ad30-9ade-4f0c-b78e-cf30469879ae"/>
    <ds:schemaRef ds:uri="41789e54-1e48-4da2-b647-502a73ee716c"/>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šablona_smlouva Roche_2</Template>
  <TotalTime>12</TotalTime>
  <Pages>24</Pages>
  <Words>8594</Words>
  <Characters>48991</Characters>
  <Application>Microsoft Office Word</Application>
  <DocSecurity>0</DocSecurity>
  <Lines>408</Lines>
  <Paragraphs>114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klinickém hodnocení uzavíraná s poskytovatelem a hlavním zkoušejícím</vt:lpstr>
      <vt:lpstr>Smlouva o klinickém hodnocení uzavíraná s poskytovatelem a hlavním zkoušejícím</vt:lpstr>
    </vt:vector>
  </TitlesOfParts>
  <Company>GlaxoSmithKline</Company>
  <LinksUpToDate>false</LinksUpToDate>
  <CharactersWithSpaces>57471</CharactersWithSpaces>
  <SharedDoc>false</SharedDoc>
  <HLinks>
    <vt:vector size="6" baseType="variant">
      <vt:variant>
        <vt:i4>5242915</vt:i4>
      </vt:variant>
      <vt:variant>
        <vt:i4>0</vt:i4>
      </vt:variant>
      <vt:variant>
        <vt:i4>0</vt:i4>
      </vt:variant>
      <vt:variant>
        <vt:i4>5</vt:i4>
      </vt:variant>
      <vt:variant>
        <vt:lpwstr>mailto:cz.safety@gsk.com_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klinickém hodnocení uzavíraná s poskytovatelem a hlavním zkoušejícím</dc:title>
  <dc:creator>Kabyl, Petr {MCPC~Prague}</dc:creator>
  <cp:lastModifiedBy>autor</cp:lastModifiedBy>
  <cp:revision>10</cp:revision>
  <cp:lastPrinted>2017-04-11T08:14:00Z</cp:lastPrinted>
  <dcterms:created xsi:type="dcterms:W3CDTF">2020-12-14T16:58:00Z</dcterms:created>
  <dcterms:modified xsi:type="dcterms:W3CDTF">2020-12-14T17:09:00Z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/team/20123911/Documents  PDMA</vt:lpwstr>
  </property>
  <property fmtid="{D5CDD505-2E9C-101B-9397-08002B2CF9AE}" pid="3" name="ContentTypeId">
    <vt:lpwstr>0x0101006E1EF66AD5CFF44CA058006B5C024A35</vt:lpwstr>
  </property>
  <property fmtid="{D5CDD505-2E9C-101B-9397-08002B2CF9AE}" pid="4" name="ItemRetentionFormula">
    <vt:lpwstr>&lt;formula id="Roche.Common.Coremap.ExpirationFormula" /&gt;</vt:lpwstr>
  </property>
  <property fmtid="{D5CDD505-2E9C-101B-9397-08002B2CF9AE}" pid="5" name="Approver General Manager">
    <vt:lpwstr>67;#Hamacher, Christiane {MWMA~Prague}</vt:lpwstr>
  </property>
  <property fmtid="{D5CDD505-2E9C-101B-9397-08002B2CF9AE}" pid="6" name="Approver Medical Director">
    <vt:lpwstr>66;#Regep, Loredana {MWMA~Prague}</vt:lpwstr>
  </property>
  <property fmtid="{D5CDD505-2E9C-101B-9397-08002B2CF9AE}" pid="7" name="WorkFlow Status">
    <vt:lpwstr>Not started</vt:lpwstr>
  </property>
  <property fmtid="{D5CDD505-2E9C-101B-9397-08002B2CF9AE}" pid="8" name="Contract Status">
    <vt:lpwstr>Created</vt:lpwstr>
  </property>
  <property fmtid="{D5CDD505-2E9C-101B-9397-08002B2CF9AE}" pid="9" name="Approver Finance Director">
    <vt:lpwstr>32;#Koeth, Sigrid {MWMA~Prague}</vt:lpwstr>
  </property>
  <property fmtid="{D5CDD505-2E9C-101B-9397-08002B2CF9AE}" pid="10" name="Initiator">
    <vt:lpwstr/>
  </property>
  <property fmtid="{D5CDD505-2E9C-101B-9397-08002B2CF9AE}" pid="11" name="Approver Marketing Director">
    <vt:lpwstr>35;#Mazac, Paul {MWMA~Prague}</vt:lpwstr>
  </property>
  <property fmtid="{D5CDD505-2E9C-101B-9397-08002B2CF9AE}" pid="12" name="Approvar Line Manager">
    <vt:lpwstr/>
  </property>
  <property fmtid="{D5CDD505-2E9C-101B-9397-08002B2CF9AE}" pid="13" name="TaxKeyword">
    <vt:lpwstr/>
  </property>
</Properties>
</file>