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3859427</wp:posOffset>
            </wp:positionH>
            <wp:positionV relativeFrom="page">
              <wp:posOffset>8482204</wp:posOffset>
            </wp:positionV>
            <wp:extent cx="579841" cy="1094855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9841" cy="1094855"/>
                    </a:xfrm>
                    <a:custGeom>
                      <a:rect l="l" t="t" r="r" b="b"/>
                      <a:pathLst>
                        <a:path w="617942" h="1132955">
                          <a:moveTo>
                            <a:pt x="0" y="1132955"/>
                          </a:moveTo>
                          <a:lnTo>
                            <a:pt x="617942" y="1132955"/>
                          </a:lnTo>
                          <a:lnTo>
                            <a:pt x="617942" y="0"/>
                          </a:lnTo>
                          <a:lnTo>
                            <a:pt x="0" y="0"/>
                          </a:lnTo>
                          <a:lnTo>
                            <a:pt x="0" y="11329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1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3724904</wp:posOffset>
            </wp:positionH>
            <wp:positionV relativeFrom="page">
              <wp:posOffset>781100</wp:posOffset>
            </wp:positionV>
            <wp:extent cx="612313" cy="296909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2313" cy="296909"/>
                    </a:xfrm>
                    <a:custGeom>
                      <a:rect l="l" t="t" r="r" b="b"/>
                      <a:pathLst>
                        <a:path w="650413" h="335010">
                          <a:moveTo>
                            <a:pt x="0" y="335010"/>
                          </a:moveTo>
                          <a:lnTo>
                            <a:pt x="650413" y="335010"/>
                          </a:lnTo>
                          <a:lnTo>
                            <a:pt x="650413" y="0"/>
                          </a:lnTo>
                          <a:lnTo>
                            <a:pt x="0" y="0"/>
                          </a:lnTo>
                          <a:lnTo>
                            <a:pt x="0" y="33501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25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3864066</wp:posOffset>
            </wp:positionH>
            <wp:positionV relativeFrom="page">
              <wp:posOffset>1249661</wp:posOffset>
            </wp:positionV>
            <wp:extent cx="607674" cy="338663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7674" cy="338663"/>
                    </a:xfrm>
                    <a:custGeom>
                      <a:rect l="l" t="t" r="r" b="b"/>
                      <a:pathLst>
                        <a:path w="645775" h="376763">
                          <a:moveTo>
                            <a:pt x="0" y="376763"/>
                          </a:moveTo>
                          <a:lnTo>
                            <a:pt x="645775" y="376763"/>
                          </a:lnTo>
                          <a:lnTo>
                            <a:pt x="645775" y="0"/>
                          </a:lnTo>
                          <a:lnTo>
                            <a:pt x="0" y="0"/>
                          </a:lnTo>
                          <a:lnTo>
                            <a:pt x="0" y="37676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41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3891898</wp:posOffset>
            </wp:positionH>
            <wp:positionV relativeFrom="page">
              <wp:posOffset>2942976</wp:posOffset>
            </wp:positionV>
            <wp:extent cx="579842" cy="779388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9842" cy="779388"/>
                    </a:xfrm>
                    <a:custGeom>
                      <a:rect l="l" t="t" r="r" b="b"/>
                      <a:pathLst>
                        <a:path w="617943" h="817489">
                          <a:moveTo>
                            <a:pt x="0" y="817489"/>
                          </a:moveTo>
                          <a:lnTo>
                            <a:pt x="617943" y="817489"/>
                          </a:lnTo>
                          <a:lnTo>
                            <a:pt x="617943" y="0"/>
                          </a:lnTo>
                          <a:lnTo>
                            <a:pt x="0" y="0"/>
                          </a:lnTo>
                          <a:lnTo>
                            <a:pt x="0" y="81748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1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3817679</wp:posOffset>
            </wp:positionH>
            <wp:positionV relativeFrom="page">
              <wp:posOffset>4872891</wp:posOffset>
            </wp:positionV>
            <wp:extent cx="969495" cy="162372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9495" cy="162372"/>
                    </a:xfrm>
                    <a:custGeom>
                      <a:rect l="l" t="t" r="r" b="b"/>
                      <a:pathLst>
                        <a:path w="1007595" h="200473">
                          <a:moveTo>
                            <a:pt x="0" y="200473"/>
                          </a:moveTo>
                          <a:lnTo>
                            <a:pt x="1007595" y="200473"/>
                          </a:lnTo>
                          <a:lnTo>
                            <a:pt x="1007595" y="0"/>
                          </a:lnTo>
                          <a:lnTo>
                            <a:pt x="0" y="0"/>
                          </a:lnTo>
                          <a:lnTo>
                            <a:pt x="0" y="20047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1716332</wp:posOffset>
            </wp:positionH>
            <wp:positionV relativeFrom="page">
              <wp:posOffset>5183719</wp:posOffset>
            </wp:positionV>
            <wp:extent cx="431402" cy="134537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1402" cy="134537"/>
                    </a:xfrm>
                    <a:custGeom>
                      <a:rect l="l" t="t" r="r" b="b"/>
                      <a:pathLst>
                        <a:path w="469502" h="172637">
                          <a:moveTo>
                            <a:pt x="0" y="172637"/>
                          </a:moveTo>
                          <a:lnTo>
                            <a:pt x="469502" y="172637"/>
                          </a:lnTo>
                          <a:lnTo>
                            <a:pt x="469502" y="0"/>
                          </a:lnTo>
                          <a:lnTo>
                            <a:pt x="0" y="0"/>
                          </a:lnTo>
                          <a:lnTo>
                            <a:pt x="0" y="17263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1688499</wp:posOffset>
            </wp:positionH>
            <wp:positionV relativeFrom="page">
              <wp:posOffset>5318256</wp:posOffset>
            </wp:positionV>
            <wp:extent cx="723642" cy="148454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3642" cy="148454"/>
                    </a:xfrm>
                    <a:custGeom>
                      <a:rect l="l" t="t" r="r" b="b"/>
                      <a:pathLst>
                        <a:path w="761743" h="186555">
                          <a:moveTo>
                            <a:pt x="0" y="186555"/>
                          </a:moveTo>
                          <a:lnTo>
                            <a:pt x="761743" y="186555"/>
                          </a:lnTo>
                          <a:lnTo>
                            <a:pt x="761743" y="0"/>
                          </a:lnTo>
                          <a:lnTo>
                            <a:pt x="0" y="0"/>
                          </a:lnTo>
                          <a:lnTo>
                            <a:pt x="0" y="1865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1720970</wp:posOffset>
            </wp:positionH>
            <wp:positionV relativeFrom="page">
              <wp:posOffset>5471350</wp:posOffset>
            </wp:positionV>
            <wp:extent cx="1340594" cy="153094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40594" cy="153094"/>
                    </a:xfrm>
                    <a:custGeom>
                      <a:rect l="l" t="t" r="r" b="b"/>
                      <a:pathLst>
                        <a:path w="1378695" h="191195">
                          <a:moveTo>
                            <a:pt x="0" y="191195"/>
                          </a:moveTo>
                          <a:lnTo>
                            <a:pt x="1378695" y="191195"/>
                          </a:lnTo>
                          <a:lnTo>
                            <a:pt x="1378695" y="0"/>
                          </a:lnTo>
                          <a:lnTo>
                            <a:pt x="0" y="0"/>
                          </a:lnTo>
                          <a:lnTo>
                            <a:pt x="0" y="1911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6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1656028</wp:posOffset>
            </wp:positionH>
            <wp:positionV relativeFrom="page">
              <wp:posOffset>5605888</wp:posOffset>
            </wp:positionV>
            <wp:extent cx="333988" cy="148455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3988" cy="148455"/>
                    </a:xfrm>
                    <a:custGeom>
                      <a:rect l="l" t="t" r="r" b="b"/>
                      <a:pathLst>
                        <a:path w="372089" h="186555">
                          <a:moveTo>
                            <a:pt x="0" y="186555"/>
                          </a:moveTo>
                          <a:lnTo>
                            <a:pt x="372089" y="186555"/>
                          </a:lnTo>
                          <a:lnTo>
                            <a:pt x="372089" y="0"/>
                          </a:lnTo>
                          <a:lnTo>
                            <a:pt x="0" y="0"/>
                          </a:lnTo>
                          <a:lnTo>
                            <a:pt x="0" y="1865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4054254</wp:posOffset>
            </wp:positionH>
            <wp:positionV relativeFrom="page">
              <wp:posOffset>5698672</wp:posOffset>
            </wp:positionV>
            <wp:extent cx="2843544" cy="1080938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43544" cy="1080938"/>
                    </a:xfrm>
                    <a:custGeom>
                      <a:rect l="l" t="t" r="r" b="b"/>
                      <a:pathLst>
                        <a:path w="2881645" h="1119038">
                          <a:moveTo>
                            <a:pt x="0" y="1119038"/>
                          </a:moveTo>
                          <a:lnTo>
                            <a:pt x="2881645" y="1119038"/>
                          </a:lnTo>
                          <a:lnTo>
                            <a:pt x="2881645" y="0"/>
                          </a:lnTo>
                          <a:lnTo>
                            <a:pt x="0" y="0"/>
                          </a:lnTo>
                          <a:lnTo>
                            <a:pt x="0" y="111903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6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802501</wp:posOffset>
            </wp:positionH>
            <wp:positionV relativeFrom="page">
              <wp:posOffset>6153316</wp:posOffset>
            </wp:positionV>
            <wp:extent cx="2616246" cy="65413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16246" cy="654130"/>
                    </a:xfrm>
                    <a:custGeom>
                      <a:rect l="l" t="t" r="r" b="b"/>
                      <a:pathLst>
                        <a:path w="2654346" h="692230">
                          <a:moveTo>
                            <a:pt x="0" y="692230"/>
                          </a:moveTo>
                          <a:lnTo>
                            <a:pt x="2654346" y="692230"/>
                          </a:lnTo>
                          <a:lnTo>
                            <a:pt x="2654346" y="0"/>
                          </a:lnTo>
                          <a:lnTo>
                            <a:pt x="0" y="0"/>
                          </a:lnTo>
                          <a:lnTo>
                            <a:pt x="0" y="69223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3775930</wp:posOffset>
            </wp:positionH>
            <wp:positionV relativeFrom="page">
              <wp:posOffset>6867756</wp:posOffset>
            </wp:positionV>
            <wp:extent cx="3288863" cy="663408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88863" cy="663408"/>
                    </a:xfrm>
                    <a:custGeom>
                      <a:rect l="l" t="t" r="r" b="b"/>
                      <a:pathLst>
                        <a:path w="3326964" h="701508">
                          <a:moveTo>
                            <a:pt x="0" y="701508"/>
                          </a:moveTo>
                          <a:lnTo>
                            <a:pt x="3326964" y="701508"/>
                          </a:lnTo>
                          <a:lnTo>
                            <a:pt x="3326964" y="0"/>
                          </a:lnTo>
                          <a:lnTo>
                            <a:pt x="0" y="0"/>
                          </a:lnTo>
                          <a:lnTo>
                            <a:pt x="0" y="7015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1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3859427</wp:posOffset>
            </wp:positionH>
            <wp:positionV relativeFrom="page">
              <wp:posOffset>3977522</wp:posOffset>
            </wp:positionV>
            <wp:extent cx="663338" cy="14381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3338" cy="143816"/>
                    </a:xfrm>
                    <a:custGeom>
                      <a:rect l="l" t="t" r="r" b="b"/>
                      <a:pathLst>
                        <a:path w="701439" h="181916">
                          <a:moveTo>
                            <a:pt x="0" y="181916"/>
                          </a:moveTo>
                          <a:lnTo>
                            <a:pt x="701439" y="181916"/>
                          </a:lnTo>
                          <a:lnTo>
                            <a:pt x="701439" y="0"/>
                          </a:lnTo>
                          <a:lnTo>
                            <a:pt x="0" y="0"/>
                          </a:lnTo>
                          <a:lnTo>
                            <a:pt x="0" y="18191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0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746836</wp:posOffset>
            </wp:positionH>
            <wp:positionV relativeFrom="page">
              <wp:posOffset>8653855</wp:posOffset>
            </wp:positionV>
            <wp:extent cx="2565220" cy="663408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65220" cy="663408"/>
                    </a:xfrm>
                    <a:custGeom>
                      <a:rect l="l" t="t" r="r" b="b"/>
                      <a:pathLst>
                        <a:path w="2603321" h="701508">
                          <a:moveTo>
                            <a:pt x="0" y="701508"/>
                          </a:moveTo>
                          <a:lnTo>
                            <a:pt x="2603321" y="701508"/>
                          </a:lnTo>
                          <a:lnTo>
                            <a:pt x="2603321" y="0"/>
                          </a:lnTo>
                          <a:lnTo>
                            <a:pt x="0" y="0"/>
                          </a:lnTo>
                          <a:lnTo>
                            <a:pt x="0" y="7015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1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16" Type="http://schemas.openxmlformats.org/officeDocument/2006/relationships/image" Target="media/image116.png"/><Relationship Id="rId119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2021-01-14T07:52:45Z</dcterms:created>
  <dcterms:modified xsi:type="dcterms:W3CDTF">2021-01-14T07:52:45Z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