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3488328</wp:posOffset>
            </wp:positionH>
            <wp:positionV relativeFrom="page">
              <wp:posOffset>5067738</wp:posOffset>
            </wp:positionV>
            <wp:extent cx="2365755" cy="2004142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65755" cy="2004142"/>
                    </a:xfrm>
                    <a:custGeom>
                      <a:rect l="l" t="t" r="r" b="b"/>
                      <a:pathLst>
                        <a:path w="2403856" h="2042243">
                          <a:moveTo>
                            <a:pt x="0" y="2042243"/>
                          </a:moveTo>
                          <a:lnTo>
                            <a:pt x="2403856" y="2042243"/>
                          </a:lnTo>
                          <a:lnTo>
                            <a:pt x="2403856" y="0"/>
                          </a:lnTo>
                          <a:lnTo>
                            <a:pt x="0" y="0"/>
                          </a:lnTo>
                          <a:lnTo>
                            <a:pt x="0" y="204224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46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1614279</wp:posOffset>
            </wp:positionH>
            <wp:positionV relativeFrom="page">
              <wp:posOffset>5568774</wp:posOffset>
            </wp:positionV>
            <wp:extent cx="1489034" cy="728357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89034" cy="728357"/>
                    </a:xfrm>
                    <a:custGeom>
                      <a:rect l="l" t="t" r="r" b="b"/>
                      <a:pathLst>
                        <a:path w="1527135" h="766458">
                          <a:moveTo>
                            <a:pt x="0" y="766458"/>
                          </a:moveTo>
                          <a:lnTo>
                            <a:pt x="1527135" y="766458"/>
                          </a:lnTo>
                          <a:lnTo>
                            <a:pt x="1527135" y="0"/>
                          </a:lnTo>
                          <a:lnTo>
                            <a:pt x="0" y="0"/>
                          </a:lnTo>
                          <a:lnTo>
                            <a:pt x="0" y="76645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6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2166289</wp:posOffset>
            </wp:positionH>
            <wp:positionV relativeFrom="page">
              <wp:posOffset>7804878</wp:posOffset>
            </wp:positionV>
            <wp:extent cx="1122574" cy="825780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2574" cy="825780"/>
                    </a:xfrm>
                    <a:custGeom>
                      <a:rect l="l" t="t" r="r" b="b"/>
                      <a:pathLst>
                        <a:path w="1160674" h="863881">
                          <a:moveTo>
                            <a:pt x="0" y="863881"/>
                          </a:moveTo>
                          <a:lnTo>
                            <a:pt x="1160674" y="863881"/>
                          </a:lnTo>
                          <a:lnTo>
                            <a:pt x="1160674" y="0"/>
                          </a:lnTo>
                          <a:lnTo>
                            <a:pt x="0" y="0"/>
                          </a:lnTo>
                          <a:lnTo>
                            <a:pt x="0" y="86388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3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4722232</wp:posOffset>
            </wp:positionH>
            <wp:positionV relativeFrom="page">
              <wp:posOffset>8078592</wp:posOffset>
            </wp:positionV>
            <wp:extent cx="1377704" cy="538149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77704" cy="538149"/>
                    </a:xfrm>
                    <a:custGeom>
                      <a:rect l="l" t="t" r="r" b="b"/>
                      <a:pathLst>
                        <a:path w="1415804" h="576249">
                          <a:moveTo>
                            <a:pt x="0" y="576249"/>
                          </a:moveTo>
                          <a:lnTo>
                            <a:pt x="1415804" y="576249"/>
                          </a:lnTo>
                          <a:lnTo>
                            <a:pt x="1415804" y="0"/>
                          </a:lnTo>
                          <a:lnTo>
                            <a:pt x="0" y="0"/>
                          </a:lnTo>
                          <a:lnTo>
                            <a:pt x="0" y="57624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86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2787880</wp:posOffset>
            </wp:positionH>
            <wp:positionV relativeFrom="page">
              <wp:posOffset>9256953</wp:posOffset>
            </wp:positionV>
            <wp:extent cx="1906520" cy="695882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06520" cy="695882"/>
                    </a:xfrm>
                    <a:custGeom>
                      <a:rect l="l" t="t" r="r" b="b"/>
                      <a:pathLst>
                        <a:path w="1944620" h="733983">
                          <a:moveTo>
                            <a:pt x="0" y="733983"/>
                          </a:moveTo>
                          <a:lnTo>
                            <a:pt x="1944620" y="733983"/>
                          </a:lnTo>
                          <a:lnTo>
                            <a:pt x="1944620" y="0"/>
                          </a:lnTo>
                          <a:lnTo>
                            <a:pt x="0" y="0"/>
                          </a:lnTo>
                          <a:lnTo>
                            <a:pt x="0" y="73398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4852117</wp:posOffset>
            </wp:positionH>
            <wp:positionV relativeFrom="page">
              <wp:posOffset>9456440</wp:posOffset>
            </wp:positionV>
            <wp:extent cx="997327" cy="227321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7327" cy="227321"/>
                    </a:xfrm>
                    <a:custGeom>
                      <a:rect l="l" t="t" r="r" b="b"/>
                      <a:pathLst>
                        <a:path w="1035428" h="265422">
                          <a:moveTo>
                            <a:pt x="0" y="265422"/>
                          </a:moveTo>
                          <a:lnTo>
                            <a:pt x="1035428" y="265422"/>
                          </a:lnTo>
                          <a:lnTo>
                            <a:pt x="1035428" y="0"/>
                          </a:lnTo>
                          <a:lnTo>
                            <a:pt x="0" y="0"/>
                          </a:lnTo>
                          <a:lnTo>
                            <a:pt x="0" y="26542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87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2020-12-10T10:51:28Z</dcterms:created>
  <dcterms:modified xsi:type="dcterms:W3CDTF">2020-12-10T10:51:28Z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