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641" w:rsidRPr="008558D2" w:rsidRDefault="00C30C0B" w:rsidP="009A0641">
      <w:pPr>
        <w:pStyle w:val="text"/>
        <w:rPr>
          <w:rFonts w:ascii="Roctus T OT Light" w:hAnsi="Roctus T OT Light"/>
          <w:b/>
        </w:rPr>
      </w:pPr>
      <w:r>
        <w:rPr>
          <w:rFonts w:ascii="Roctus T OT Light" w:hAnsi="Roctus T OT Light"/>
          <w:b/>
        </w:rPr>
        <w:t>Objednávka</w:t>
      </w:r>
      <w:r w:rsidR="00302C46">
        <w:rPr>
          <w:rFonts w:ascii="Roctus T OT Light" w:hAnsi="Roctus T OT Light"/>
          <w:b/>
        </w:rPr>
        <w:t xml:space="preserve"> č. 102</w:t>
      </w:r>
      <w:r w:rsidR="000031F0">
        <w:rPr>
          <w:rFonts w:ascii="Roctus T OT Light" w:hAnsi="Roctus T OT Light"/>
          <w:b/>
        </w:rPr>
        <w:t>/2020</w:t>
      </w:r>
    </w:p>
    <w:p w:rsidR="009A0641" w:rsidRPr="008558D2" w:rsidRDefault="009A0641" w:rsidP="009A0641">
      <w:pPr>
        <w:pStyle w:val="text"/>
        <w:rPr>
          <w:rFonts w:ascii="Roctus T OT Light" w:hAnsi="Roctus T OT Light"/>
        </w:rPr>
      </w:pPr>
    </w:p>
    <w:p w:rsidR="009A0641" w:rsidRPr="008558D2" w:rsidRDefault="00A03579" w:rsidP="009A0641">
      <w:pPr>
        <w:pStyle w:val="text"/>
        <w:rPr>
          <w:rFonts w:ascii="Roctus T OT Light" w:hAnsi="Roctus T OT Light"/>
        </w:rPr>
      </w:pPr>
      <w:r>
        <w:rPr>
          <w:rFonts w:ascii="Roctus T OT Light" w:hAnsi="Roctus T OT Light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3899535</wp:posOffset>
                </wp:positionH>
                <wp:positionV relativeFrom="page">
                  <wp:posOffset>3168650</wp:posOffset>
                </wp:positionV>
                <wp:extent cx="609600" cy="30480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41" w:rsidRPr="00B846D6" w:rsidRDefault="009A0641" w:rsidP="009A0641">
                            <w:pPr>
                              <w:pStyle w:val="Horni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05pt;margin-top:249.5pt;width:48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" filled="f" stroked="f">
                <v:textbox inset=",7.2pt,,7.2pt">
                  <w:txbxContent>
                    <w:p w:rsidR="009A0641" w:rsidRPr="00B846D6" w:rsidRDefault="009A0641" w:rsidP="009A0641">
                      <w:pPr>
                        <w:pStyle w:val="Horni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Roctus T OT Light" w:hAnsi="Roctus T OT Light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4853305</wp:posOffset>
                </wp:positionH>
                <wp:positionV relativeFrom="page">
                  <wp:posOffset>3168650</wp:posOffset>
                </wp:positionV>
                <wp:extent cx="1371600" cy="30480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41" w:rsidRPr="0051708D" w:rsidRDefault="009A0641" w:rsidP="009A0641">
                            <w:pPr>
                              <w:pStyle w:val="Horni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82.15pt;margin-top:249.5pt;width:10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" filled="f" stroked="f">
                <v:textbox inset=",7.2pt,,7.2pt">
                  <w:txbxContent>
                    <w:p w:rsidR="009A0641" w:rsidRPr="0051708D" w:rsidRDefault="009A0641" w:rsidP="009A0641">
                      <w:pPr>
                        <w:pStyle w:val="Horni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Roctus T OT Light" w:hAnsi="Roctus T OT Light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1602105</wp:posOffset>
                </wp:positionV>
                <wp:extent cx="2514600" cy="1151890"/>
                <wp:effectExtent l="0" t="0" r="0" b="10160"/>
                <wp:wrapTight wrapText="bothSides">
                  <wp:wrapPolygon edited="0">
                    <wp:start x="0" y="0"/>
                    <wp:lineTo x="0" y="21433"/>
                    <wp:lineTo x="21436" y="21433"/>
                    <wp:lineTo x="21436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641" w:rsidRDefault="009A0641" w:rsidP="009A0641">
                            <w:pPr>
                              <w:pStyle w:val="Bezmezer"/>
                              <w:rPr>
                                <w:rFonts w:ascii="Roctus T OT Light" w:hAnsi="Roctus T OT Light"/>
                                <w:sz w:val="20"/>
                                <w:szCs w:val="20"/>
                              </w:rPr>
                            </w:pPr>
                          </w:p>
                          <w:p w:rsidR="00C30C0B" w:rsidRPr="00530649" w:rsidRDefault="00302C46" w:rsidP="009A0641">
                            <w:pPr>
                              <w:pStyle w:val="Bezmezer"/>
                              <w:rPr>
                                <w:rFonts w:ascii="Roctus T OT" w:hAnsi="Roctus T OT"/>
                              </w:rPr>
                            </w:pPr>
                            <w:r>
                              <w:rPr>
                                <w:rFonts w:ascii="Roctus T OT" w:hAnsi="Roctus T OT"/>
                              </w:rPr>
                              <w:t>Malířství Šipoš s.r.o.</w:t>
                            </w:r>
                          </w:p>
                          <w:p w:rsidR="00C30C0B" w:rsidRPr="00530649" w:rsidRDefault="00302C46" w:rsidP="00C30C0B">
                            <w:pPr>
                              <w:pStyle w:val="Adresa"/>
                              <w:jc w:val="left"/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</w:pPr>
                            <w:r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Hranická 157/23</w:t>
                            </w:r>
                          </w:p>
                          <w:p w:rsidR="009A0641" w:rsidRDefault="00302C46" w:rsidP="00C30C0B">
                            <w:pPr>
                              <w:pStyle w:val="Adresa"/>
                              <w:jc w:val="left"/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</w:pPr>
                            <w:r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751 24</w:t>
                            </w:r>
                            <w:r w:rsidR="00C30C0B" w:rsidRPr="00530649"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 xml:space="preserve"> Přerov</w:t>
                            </w:r>
                            <w:r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 xml:space="preserve"> - Předmostí</w:t>
                            </w:r>
                          </w:p>
                          <w:p w:rsidR="000031F0" w:rsidRPr="00530649" w:rsidRDefault="000031F0" w:rsidP="00C30C0B">
                            <w:pPr>
                              <w:pStyle w:val="Adresa"/>
                              <w:jc w:val="left"/>
                              <w:rPr>
                                <w:rFonts w:ascii="Roctus T OT" w:hAnsi="Roctus T OT"/>
                                <w:sz w:val="24"/>
                              </w:rPr>
                            </w:pPr>
                            <w:r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IČ 2</w:t>
                            </w:r>
                            <w:r w:rsidR="00302C46">
                              <w:rPr>
                                <w:rFonts w:ascii="Roctus T OT" w:hAnsi="Roctus T OT"/>
                                <w:color w:val="333333"/>
                                <w:sz w:val="24"/>
                              </w:rPr>
                              <w:t>5343530</w:t>
                            </w:r>
                          </w:p>
                          <w:p w:rsidR="009A0641" w:rsidRDefault="009A0641" w:rsidP="009A0641">
                            <w:pPr>
                              <w:pStyle w:val="Adresa"/>
                            </w:pPr>
                          </w:p>
                          <w:p w:rsidR="009A0641" w:rsidRDefault="009A0641" w:rsidP="009A0641">
                            <w:pPr>
                              <w:pStyle w:val="Adresa"/>
                            </w:pPr>
                          </w:p>
                          <w:p w:rsidR="009A0641" w:rsidRDefault="009A0641" w:rsidP="009A0641">
                            <w:pPr>
                              <w:pStyle w:val="Adresa"/>
                            </w:pPr>
                          </w:p>
                          <w:p w:rsidR="009A0641" w:rsidRPr="004C2F95" w:rsidRDefault="009A0641" w:rsidP="009A0641">
                            <w:pPr>
                              <w:pStyle w:val="Adres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28pt;margin-top:126.15pt;width:198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/MsAIAALE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" filled="f" stroked="f">
                <v:textbox inset="0,0,0,0">
                  <w:txbxContent>
                    <w:p w:rsidR="009A0641" w:rsidRDefault="009A0641" w:rsidP="009A0641">
                      <w:pPr>
                        <w:pStyle w:val="Bezmezer"/>
                        <w:rPr>
                          <w:rFonts w:ascii="Roctus T OT Light" w:hAnsi="Roctus T OT Light"/>
                          <w:sz w:val="20"/>
                          <w:szCs w:val="20"/>
                        </w:rPr>
                      </w:pPr>
                    </w:p>
                    <w:p w:rsidR="00C30C0B" w:rsidRPr="00530649" w:rsidRDefault="00302C46" w:rsidP="009A0641">
                      <w:pPr>
                        <w:pStyle w:val="Bezmezer"/>
                        <w:rPr>
                          <w:rFonts w:ascii="Roctus T OT" w:hAnsi="Roctus T OT"/>
                        </w:rPr>
                      </w:pPr>
                      <w:r>
                        <w:rPr>
                          <w:rFonts w:ascii="Roctus T OT" w:hAnsi="Roctus T OT"/>
                        </w:rPr>
                        <w:t>Malířství Šipoš s.r.o.</w:t>
                      </w:r>
                    </w:p>
                    <w:p w:rsidR="00C30C0B" w:rsidRPr="00530649" w:rsidRDefault="00302C46" w:rsidP="00C30C0B">
                      <w:pPr>
                        <w:pStyle w:val="Adresa"/>
                        <w:jc w:val="left"/>
                        <w:rPr>
                          <w:rFonts w:ascii="Roctus T OT" w:hAnsi="Roctus T OT"/>
                          <w:color w:val="333333"/>
                          <w:sz w:val="24"/>
                        </w:rPr>
                      </w:pPr>
                      <w:r>
                        <w:rPr>
                          <w:rFonts w:ascii="Roctus T OT" w:hAnsi="Roctus T OT"/>
                          <w:color w:val="333333"/>
                          <w:sz w:val="24"/>
                        </w:rPr>
                        <w:t>Hranická 157/23</w:t>
                      </w:r>
                    </w:p>
                    <w:p w:rsidR="009A0641" w:rsidRDefault="00302C46" w:rsidP="00C30C0B">
                      <w:pPr>
                        <w:pStyle w:val="Adresa"/>
                        <w:jc w:val="left"/>
                        <w:rPr>
                          <w:rFonts w:ascii="Roctus T OT" w:hAnsi="Roctus T OT"/>
                          <w:color w:val="333333"/>
                          <w:sz w:val="24"/>
                        </w:rPr>
                      </w:pPr>
                      <w:r>
                        <w:rPr>
                          <w:rFonts w:ascii="Roctus T OT" w:hAnsi="Roctus T OT"/>
                          <w:color w:val="333333"/>
                          <w:sz w:val="24"/>
                        </w:rPr>
                        <w:t>751 24</w:t>
                      </w:r>
                      <w:r w:rsidR="00C30C0B" w:rsidRPr="00530649">
                        <w:rPr>
                          <w:rFonts w:ascii="Roctus T OT" w:hAnsi="Roctus T OT"/>
                          <w:color w:val="333333"/>
                          <w:sz w:val="24"/>
                        </w:rPr>
                        <w:t xml:space="preserve"> Přerov</w:t>
                      </w:r>
                      <w:r>
                        <w:rPr>
                          <w:rFonts w:ascii="Roctus T OT" w:hAnsi="Roctus T OT"/>
                          <w:color w:val="333333"/>
                          <w:sz w:val="24"/>
                        </w:rPr>
                        <w:t xml:space="preserve"> - Předmostí</w:t>
                      </w:r>
                    </w:p>
                    <w:p w:rsidR="000031F0" w:rsidRPr="00530649" w:rsidRDefault="000031F0" w:rsidP="00C30C0B">
                      <w:pPr>
                        <w:pStyle w:val="Adresa"/>
                        <w:jc w:val="left"/>
                        <w:rPr>
                          <w:rFonts w:ascii="Roctus T OT" w:hAnsi="Roctus T OT"/>
                          <w:sz w:val="24"/>
                        </w:rPr>
                      </w:pPr>
                      <w:r>
                        <w:rPr>
                          <w:rFonts w:ascii="Roctus T OT" w:hAnsi="Roctus T OT"/>
                          <w:color w:val="333333"/>
                          <w:sz w:val="24"/>
                        </w:rPr>
                        <w:t>IČ 2</w:t>
                      </w:r>
                      <w:r w:rsidR="00302C46">
                        <w:rPr>
                          <w:rFonts w:ascii="Roctus T OT" w:hAnsi="Roctus T OT"/>
                          <w:color w:val="333333"/>
                          <w:sz w:val="24"/>
                        </w:rPr>
                        <w:t>5343530</w:t>
                      </w:r>
                    </w:p>
                    <w:p w:rsidR="009A0641" w:rsidRDefault="009A0641" w:rsidP="009A0641">
                      <w:pPr>
                        <w:pStyle w:val="Adresa"/>
                      </w:pPr>
                    </w:p>
                    <w:p w:rsidR="009A0641" w:rsidRDefault="009A0641" w:rsidP="009A0641">
                      <w:pPr>
                        <w:pStyle w:val="Adresa"/>
                      </w:pPr>
                    </w:p>
                    <w:p w:rsidR="009A0641" w:rsidRDefault="009A0641" w:rsidP="009A0641">
                      <w:pPr>
                        <w:pStyle w:val="Adresa"/>
                      </w:pPr>
                    </w:p>
                    <w:p w:rsidR="009A0641" w:rsidRPr="004C2F95" w:rsidRDefault="009A0641" w:rsidP="009A0641">
                      <w:pPr>
                        <w:pStyle w:val="Adresa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9A0641" w:rsidRDefault="008558D2" w:rsidP="009A0641">
      <w:pPr>
        <w:spacing w:line="360" w:lineRule="auto"/>
        <w:rPr>
          <w:rFonts w:ascii="Roctus T OT Light" w:hAnsi="Roctus T OT Light"/>
        </w:rPr>
      </w:pPr>
      <w:r w:rsidRPr="008558D2">
        <w:rPr>
          <w:rFonts w:ascii="Roctus T OT Light" w:hAnsi="Roctus T OT Light"/>
        </w:rPr>
        <w:tab/>
      </w:r>
      <w:r w:rsidR="000031F0">
        <w:rPr>
          <w:rFonts w:ascii="Roctus T OT Light" w:hAnsi="Roctus T OT Light"/>
        </w:rPr>
        <w:t xml:space="preserve">Objednáváme </w:t>
      </w:r>
      <w:r w:rsidR="00466BC1">
        <w:rPr>
          <w:rFonts w:ascii="Roctus T OT Light" w:hAnsi="Roctus T OT Light"/>
        </w:rPr>
        <w:t>vymalovní chodeb</w:t>
      </w:r>
      <w:r w:rsidR="003E1C18">
        <w:rPr>
          <w:rFonts w:ascii="Roctus T OT Light" w:hAnsi="Roctus T OT Light"/>
        </w:rPr>
        <w:t xml:space="preserve"> m. č. 1.18, 2.08,</w:t>
      </w:r>
      <w:r w:rsidR="00466BC1">
        <w:rPr>
          <w:rFonts w:ascii="Roctus T OT Light" w:hAnsi="Roctus T OT Light"/>
        </w:rPr>
        <w:t xml:space="preserve"> schodiště </w:t>
      </w:r>
      <w:r w:rsidR="003E1C18">
        <w:rPr>
          <w:rFonts w:ascii="Roctus T OT Light" w:hAnsi="Roctus T OT Light"/>
        </w:rPr>
        <w:t xml:space="preserve">m. č. 1.17, 2.13, 2.10 </w:t>
      </w:r>
      <w:r w:rsidR="003E1C18">
        <w:rPr>
          <w:rFonts w:ascii="Roctus T OT Light" w:hAnsi="Roctus T OT Light"/>
        </w:rPr>
        <w:br/>
        <w:t xml:space="preserve">a 2.14 a ostění dveří v m. č. 2.19 </w:t>
      </w:r>
      <w:r w:rsidR="00466BC1">
        <w:rPr>
          <w:rFonts w:ascii="Roctus T OT Light" w:hAnsi="Roctus T OT Light"/>
        </w:rPr>
        <w:t>na zámku v Přerově</w:t>
      </w:r>
      <w:r w:rsidR="00C554C4">
        <w:rPr>
          <w:rFonts w:ascii="Roctus T OT Light" w:hAnsi="Roctus T OT Light"/>
        </w:rPr>
        <w:t>.</w:t>
      </w:r>
      <w:r w:rsidR="000031F0">
        <w:rPr>
          <w:rFonts w:ascii="Roctus T OT Light" w:hAnsi="Roctus T OT Light"/>
        </w:rPr>
        <w:t xml:space="preserve"> </w:t>
      </w:r>
    </w:p>
    <w:p w:rsidR="003E1C18" w:rsidRDefault="003E1C18" w:rsidP="009A0641">
      <w:pPr>
        <w:spacing w:line="360" w:lineRule="auto"/>
        <w:rPr>
          <w:rFonts w:ascii="Roctus T OT Light" w:hAnsi="Roctus T OT Light"/>
        </w:rPr>
      </w:pPr>
    </w:p>
    <w:p w:rsidR="00302C46" w:rsidRPr="00466BC1" w:rsidRDefault="00302C46" w:rsidP="00302C46">
      <w:pPr>
        <w:rPr>
          <w:rFonts w:ascii="Roctus T OT Light" w:hAnsi="Roctus T OT Light"/>
          <w:vertAlign w:val="superscript"/>
        </w:rPr>
      </w:pPr>
      <w:r>
        <w:rPr>
          <w:rFonts w:ascii="Roctus T OT Light" w:hAnsi="Roctus T OT Light"/>
        </w:rPr>
        <w:t>chodba suterén</w:t>
      </w:r>
      <w:r w:rsidR="003E1C18">
        <w:rPr>
          <w:rFonts w:ascii="Roctus T OT Light" w:hAnsi="Roctus T OT Light"/>
        </w:rPr>
        <w:t xml:space="preserve"> část </w:t>
      </w:r>
      <w:r w:rsidR="003E1C18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  <w:t>68 m</w:t>
      </w:r>
      <w:r w:rsidR="00466BC1">
        <w:rPr>
          <w:rFonts w:ascii="Roctus T OT Light" w:hAnsi="Roctus T OT Light"/>
          <w:vertAlign w:val="superscript"/>
        </w:rPr>
        <w:t>2</w:t>
      </w:r>
    </w:p>
    <w:p w:rsidR="00302C46" w:rsidRPr="00466BC1" w:rsidRDefault="003E1C18" w:rsidP="00302C46">
      <w:pPr>
        <w:rPr>
          <w:rFonts w:ascii="Roctus T OT Light" w:hAnsi="Roctus T OT Light"/>
          <w:vertAlign w:val="superscript"/>
        </w:rPr>
      </w:pPr>
      <w:r>
        <w:rPr>
          <w:rFonts w:ascii="Roctus T OT Light" w:hAnsi="Roctus T OT Light"/>
        </w:rPr>
        <w:t>c</w:t>
      </w:r>
      <w:r w:rsidR="00466BC1">
        <w:rPr>
          <w:rFonts w:ascii="Roctus T OT Light" w:hAnsi="Roctus T OT Light"/>
        </w:rPr>
        <w:t xml:space="preserve">hodby,schodiště části </w:t>
      </w:r>
      <w:r w:rsidR="00466BC1">
        <w:rPr>
          <w:rFonts w:ascii="Roctus T OT Light" w:hAnsi="Roctus T OT Light"/>
        </w:rPr>
        <w:tab/>
        <w:t xml:space="preserve">          469,5 m</w:t>
      </w:r>
      <w:r w:rsidR="00466BC1">
        <w:rPr>
          <w:rFonts w:ascii="Roctus T OT Light" w:hAnsi="Roctus T OT Light"/>
          <w:vertAlign w:val="superscript"/>
        </w:rPr>
        <w:t>2</w:t>
      </w:r>
    </w:p>
    <w:p w:rsidR="00302C46" w:rsidRPr="00466BC1" w:rsidRDefault="003E1C18" w:rsidP="00302C46">
      <w:pPr>
        <w:rPr>
          <w:rFonts w:ascii="Roctus T OT Light" w:hAnsi="Roctus T OT Light"/>
          <w:vertAlign w:val="superscript"/>
        </w:rPr>
      </w:pPr>
      <w:r>
        <w:rPr>
          <w:rFonts w:ascii="Roctus T OT Light" w:hAnsi="Roctus T OT Light"/>
        </w:rPr>
        <w:t>c</w:t>
      </w:r>
      <w:r w:rsidR="00466BC1">
        <w:rPr>
          <w:rFonts w:ascii="Roctus T OT Light" w:hAnsi="Roctus T OT Light"/>
        </w:rPr>
        <w:t xml:space="preserve">hodba k historickému sálu </w:t>
      </w:r>
      <w:r w:rsidR="00466BC1">
        <w:rPr>
          <w:rFonts w:ascii="Roctus T OT Light" w:hAnsi="Roctus T OT Light"/>
        </w:rPr>
        <w:tab/>
        <w:t>84 m</w:t>
      </w:r>
      <w:r w:rsidR="00466BC1">
        <w:rPr>
          <w:rFonts w:ascii="Roctus T OT Light" w:hAnsi="Roctus T OT Light"/>
          <w:vertAlign w:val="superscript"/>
        </w:rPr>
        <w:t>2</w:t>
      </w:r>
    </w:p>
    <w:p w:rsidR="00302C46" w:rsidRPr="00466BC1" w:rsidRDefault="003E1C18" w:rsidP="00302C46">
      <w:pPr>
        <w:rPr>
          <w:rFonts w:ascii="Roctus T OT Light" w:hAnsi="Roctus T OT Light"/>
          <w:u w:val="single"/>
          <w:vertAlign w:val="superscript"/>
        </w:rPr>
      </w:pPr>
      <w:r>
        <w:rPr>
          <w:rFonts w:ascii="Roctus T OT Light" w:hAnsi="Roctus T OT Light"/>
          <w:u w:val="single"/>
        </w:rPr>
        <w:t>ostění dveří</w:t>
      </w:r>
      <w:r>
        <w:rPr>
          <w:rFonts w:ascii="Roctus T OT Light" w:hAnsi="Roctus T OT Light"/>
          <w:u w:val="single"/>
        </w:rPr>
        <w:tab/>
      </w:r>
      <w:r w:rsidR="00466BC1">
        <w:rPr>
          <w:rFonts w:ascii="Roctus T OT Light" w:hAnsi="Roctus T OT Light"/>
          <w:u w:val="single"/>
        </w:rPr>
        <w:tab/>
      </w:r>
      <w:r w:rsidR="00466BC1">
        <w:rPr>
          <w:rFonts w:ascii="Roctus T OT Light" w:hAnsi="Roctus T OT Light"/>
          <w:u w:val="single"/>
        </w:rPr>
        <w:tab/>
      </w:r>
      <w:r w:rsidR="00466BC1">
        <w:rPr>
          <w:rFonts w:ascii="Roctus T OT Light" w:hAnsi="Roctus T OT Light"/>
          <w:u w:val="single"/>
        </w:rPr>
        <w:tab/>
        <w:t xml:space="preserve">  </w:t>
      </w:r>
      <w:r w:rsidR="00466BC1" w:rsidRPr="00466BC1">
        <w:rPr>
          <w:rFonts w:ascii="Roctus T OT Light" w:hAnsi="Roctus T OT Light"/>
          <w:u w:val="single"/>
        </w:rPr>
        <w:t>6,1m</w:t>
      </w:r>
      <w:r w:rsidR="00466BC1" w:rsidRPr="00466BC1">
        <w:rPr>
          <w:rFonts w:ascii="Roctus T OT Light" w:hAnsi="Roctus T OT Light"/>
          <w:u w:val="single"/>
          <w:vertAlign w:val="superscript"/>
        </w:rPr>
        <w:t>2</w:t>
      </w:r>
    </w:p>
    <w:p w:rsidR="00466BC1" w:rsidRDefault="00466BC1" w:rsidP="00302C46">
      <w:pPr>
        <w:rPr>
          <w:rFonts w:ascii="Roctus T OT Light" w:hAnsi="Roctus T OT Light"/>
        </w:rPr>
      </w:pPr>
    </w:p>
    <w:p w:rsidR="00302C46" w:rsidRPr="00466BC1" w:rsidRDefault="00466BC1" w:rsidP="00302C46">
      <w:pPr>
        <w:rPr>
          <w:rFonts w:ascii="Roctus T OT Light" w:hAnsi="Roctus T OT Light"/>
          <w:vertAlign w:val="superscript"/>
        </w:rPr>
      </w:pPr>
      <w:r>
        <w:rPr>
          <w:rFonts w:ascii="Roctus T OT Light" w:hAnsi="Roctus T OT Light"/>
        </w:rPr>
        <w:t xml:space="preserve">Celkem </w:t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</w:r>
      <w:r>
        <w:rPr>
          <w:rFonts w:ascii="Roctus T OT Light" w:hAnsi="Roctus T OT Light"/>
        </w:rPr>
        <w:tab/>
        <w:t xml:space="preserve">          627,6m</w:t>
      </w:r>
      <w:r>
        <w:rPr>
          <w:rFonts w:ascii="Roctus T OT Light" w:hAnsi="Roctus T OT Light"/>
          <w:vertAlign w:val="superscript"/>
        </w:rPr>
        <w:t>2</w:t>
      </w:r>
    </w:p>
    <w:p w:rsidR="00466BC1" w:rsidRDefault="00466BC1" w:rsidP="00302C46">
      <w:pPr>
        <w:rPr>
          <w:rFonts w:ascii="Roctus T OT Light" w:hAnsi="Roctus T OT Light"/>
        </w:rPr>
      </w:pPr>
    </w:p>
    <w:p w:rsidR="00302C46" w:rsidRPr="00302C46" w:rsidRDefault="00240463" w:rsidP="00302C46">
      <w:pPr>
        <w:rPr>
          <w:rFonts w:ascii="Roctus T OT Light" w:hAnsi="Roctus T OT Light"/>
        </w:rPr>
      </w:pPr>
      <w:r>
        <w:rPr>
          <w:rFonts w:ascii="Roctus T OT Light" w:hAnsi="Roctus T OT Light"/>
        </w:rPr>
        <w:t>n</w:t>
      </w:r>
      <w:r w:rsidR="00466BC1">
        <w:rPr>
          <w:rFonts w:ascii="Roctus T OT Light" w:hAnsi="Roctus T OT Light"/>
        </w:rPr>
        <w:t>átěr ocelového nosníku</w:t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</w:r>
      <w:r w:rsidR="00302C46" w:rsidRPr="00302C46">
        <w:rPr>
          <w:rFonts w:ascii="Roctus T OT Light" w:hAnsi="Roctus T OT Light"/>
        </w:rPr>
        <w:t>800,-Kč</w:t>
      </w:r>
    </w:p>
    <w:p w:rsidR="00302C46" w:rsidRPr="00302C46" w:rsidRDefault="00302C46" w:rsidP="00302C46">
      <w:pPr>
        <w:rPr>
          <w:rFonts w:ascii="Roctus T OT Light" w:hAnsi="Roctus T OT Light"/>
          <w:vanish/>
          <w:specVanish/>
        </w:rPr>
      </w:pPr>
    </w:p>
    <w:p w:rsidR="00302C46" w:rsidRPr="00302C46" w:rsidRDefault="00240463" w:rsidP="00302C46">
      <w:pPr>
        <w:rPr>
          <w:rFonts w:ascii="Roctus T OT Light" w:hAnsi="Roctus T OT Light"/>
        </w:rPr>
      </w:pPr>
      <w:r>
        <w:rPr>
          <w:rFonts w:ascii="Roctus T OT Light" w:hAnsi="Roctus T OT Light"/>
        </w:rPr>
        <w:t>p</w:t>
      </w:r>
      <w:r w:rsidR="00466BC1">
        <w:rPr>
          <w:rFonts w:ascii="Roctus T OT Light" w:hAnsi="Roctus T OT Light"/>
        </w:rPr>
        <w:t xml:space="preserve">řípravné práce, zakrytí </w:t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  <w:t xml:space="preserve">         </w:t>
      </w:r>
      <w:r w:rsidR="00302C46" w:rsidRPr="00302C46">
        <w:rPr>
          <w:rFonts w:ascii="Roctus T OT Light" w:hAnsi="Roctus T OT Light"/>
        </w:rPr>
        <w:t>2.500,-Kč</w:t>
      </w:r>
    </w:p>
    <w:p w:rsidR="00302C46" w:rsidRPr="00302C46" w:rsidRDefault="00240463" w:rsidP="00302C46">
      <w:pPr>
        <w:rPr>
          <w:rFonts w:ascii="Roctus T OT Light" w:hAnsi="Roctus T OT Light"/>
        </w:rPr>
      </w:pPr>
      <w:r>
        <w:rPr>
          <w:rFonts w:ascii="Roctus T OT Light" w:hAnsi="Roctus T OT Light"/>
        </w:rPr>
        <w:t>š</w:t>
      </w:r>
      <w:r w:rsidR="00466BC1">
        <w:rPr>
          <w:rFonts w:ascii="Roctus T OT Light" w:hAnsi="Roctus T OT Light"/>
        </w:rPr>
        <w:t xml:space="preserve">krabání, tmelení </w:t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  <w:t xml:space="preserve">         </w:t>
      </w:r>
      <w:r w:rsidR="00302C46" w:rsidRPr="00302C46">
        <w:rPr>
          <w:rFonts w:ascii="Roctus T OT Light" w:hAnsi="Roctus T OT Light"/>
        </w:rPr>
        <w:t>3.000,-Kč</w:t>
      </w:r>
    </w:p>
    <w:p w:rsidR="00302C46" w:rsidRPr="00302C46" w:rsidRDefault="00240463" w:rsidP="00302C46">
      <w:pPr>
        <w:rPr>
          <w:rFonts w:ascii="Roctus T OT Light" w:hAnsi="Roctus T OT Light"/>
        </w:rPr>
      </w:pPr>
      <w:r>
        <w:rPr>
          <w:rFonts w:ascii="Roctus T OT Light" w:hAnsi="Roctus T OT Light"/>
        </w:rPr>
        <w:t>p</w:t>
      </w:r>
      <w:r w:rsidR="00302C46" w:rsidRPr="00302C46">
        <w:rPr>
          <w:rFonts w:ascii="Roctus T OT Light" w:hAnsi="Roctus T OT Light"/>
        </w:rPr>
        <w:t>e</w:t>
      </w:r>
      <w:r w:rsidR="00466BC1">
        <w:rPr>
          <w:rFonts w:ascii="Roctus T OT Light" w:hAnsi="Roctus T OT Light"/>
        </w:rPr>
        <w:t xml:space="preserve">netrace </w:t>
      </w:r>
      <w:r w:rsidR="00466BC1">
        <w:rPr>
          <w:rFonts w:ascii="Roctus T OT Light" w:hAnsi="Roctus T OT Light"/>
        </w:rPr>
        <w:tab/>
        <w:t>627,6 m</w:t>
      </w:r>
      <w:r w:rsidR="00466BC1">
        <w:rPr>
          <w:rFonts w:ascii="Roctus T OT Light" w:hAnsi="Roctus T OT Light"/>
          <w:vertAlign w:val="superscript"/>
        </w:rPr>
        <w:t>2</w:t>
      </w:r>
      <w:r w:rsidR="00466BC1">
        <w:rPr>
          <w:rFonts w:ascii="Roctus T OT Light" w:hAnsi="Roctus T OT Light"/>
        </w:rPr>
        <w:t xml:space="preserve"> x 12,-Kč/m</w:t>
      </w:r>
      <w:r w:rsidR="00466BC1">
        <w:rPr>
          <w:rFonts w:ascii="Roctus T OT Light" w:hAnsi="Roctus T OT Light"/>
          <w:vertAlign w:val="superscript"/>
        </w:rPr>
        <w:t>2</w:t>
      </w:r>
      <w:r w:rsidR="00466BC1">
        <w:rPr>
          <w:rFonts w:ascii="Roctus T OT Light" w:hAnsi="Roctus T OT Light"/>
        </w:rPr>
        <w:tab/>
      </w:r>
      <w:r w:rsidR="00466BC1">
        <w:rPr>
          <w:rFonts w:ascii="Roctus T OT Light" w:hAnsi="Roctus T OT Light"/>
        </w:rPr>
        <w:tab/>
        <w:t xml:space="preserve">    </w:t>
      </w:r>
      <w:r w:rsidR="00302C46" w:rsidRPr="00302C46">
        <w:rPr>
          <w:rFonts w:ascii="Roctus T OT Light" w:hAnsi="Roctus T OT Light"/>
        </w:rPr>
        <w:t>7.531,20,-Kč</w:t>
      </w:r>
    </w:p>
    <w:p w:rsidR="00302C46" w:rsidRPr="00951AAD" w:rsidRDefault="00240463" w:rsidP="00302C46">
      <w:pPr>
        <w:rPr>
          <w:rFonts w:ascii="Roctus T OT Light" w:hAnsi="Roctus T OT Light"/>
          <w:u w:val="single"/>
        </w:rPr>
      </w:pPr>
      <w:r>
        <w:rPr>
          <w:rFonts w:ascii="Roctus T OT Light" w:hAnsi="Roctus T OT Light"/>
          <w:u w:val="single"/>
        </w:rPr>
        <w:t>v</w:t>
      </w:r>
      <w:r w:rsidR="00466BC1" w:rsidRPr="00951AAD">
        <w:rPr>
          <w:rFonts w:ascii="Roctus T OT Light" w:hAnsi="Roctus T OT Light"/>
          <w:u w:val="single"/>
        </w:rPr>
        <w:t xml:space="preserve">ýmalba </w:t>
      </w:r>
      <w:r w:rsidR="00466BC1" w:rsidRPr="00951AAD">
        <w:rPr>
          <w:rFonts w:ascii="Roctus T OT Light" w:hAnsi="Roctus T OT Light"/>
          <w:u w:val="single"/>
        </w:rPr>
        <w:tab/>
        <w:t>627,6 m</w:t>
      </w:r>
      <w:r w:rsidR="00466BC1" w:rsidRPr="00951AAD">
        <w:rPr>
          <w:rFonts w:ascii="Roctus T OT Light" w:hAnsi="Roctus T OT Light"/>
          <w:u w:val="single"/>
          <w:vertAlign w:val="superscript"/>
        </w:rPr>
        <w:t>2</w:t>
      </w:r>
      <w:r w:rsidR="00466BC1" w:rsidRPr="00951AAD">
        <w:rPr>
          <w:rFonts w:ascii="Roctus T OT Light" w:hAnsi="Roctus T OT Light"/>
          <w:u w:val="single"/>
        </w:rPr>
        <w:t xml:space="preserve"> x 85,-Kč/m</w:t>
      </w:r>
      <w:r w:rsidR="00466BC1" w:rsidRPr="00951AAD">
        <w:rPr>
          <w:rFonts w:ascii="Roctus T OT Light" w:hAnsi="Roctus T OT Light"/>
          <w:u w:val="single"/>
          <w:vertAlign w:val="superscript"/>
        </w:rPr>
        <w:t>2</w:t>
      </w:r>
      <w:r w:rsidR="00466BC1" w:rsidRPr="00951AAD">
        <w:rPr>
          <w:rFonts w:ascii="Roctus T OT Light" w:hAnsi="Roctus T OT Light"/>
          <w:u w:val="single"/>
        </w:rPr>
        <w:t xml:space="preserve"> </w:t>
      </w:r>
      <w:r w:rsidR="00466BC1" w:rsidRPr="00951AAD">
        <w:rPr>
          <w:rFonts w:ascii="Roctus T OT Light" w:hAnsi="Roctus T OT Light"/>
          <w:u w:val="single"/>
        </w:rPr>
        <w:tab/>
      </w:r>
      <w:r w:rsidR="00466BC1" w:rsidRPr="00951AAD">
        <w:rPr>
          <w:rFonts w:ascii="Roctus T OT Light" w:hAnsi="Roctus T OT Light"/>
          <w:u w:val="single"/>
        </w:rPr>
        <w:tab/>
        <w:t xml:space="preserve">      </w:t>
      </w:r>
      <w:r w:rsidR="00302C46" w:rsidRPr="00951AAD">
        <w:rPr>
          <w:rFonts w:ascii="Roctus T OT Light" w:hAnsi="Roctus T OT Light"/>
          <w:u w:val="single"/>
        </w:rPr>
        <w:t xml:space="preserve"> 53.346,-Kč</w:t>
      </w:r>
    </w:p>
    <w:p w:rsidR="00951AAD" w:rsidRDefault="00951AAD" w:rsidP="00302C46">
      <w:pPr>
        <w:rPr>
          <w:rFonts w:ascii="Roctus T OT Light" w:hAnsi="Roctus T OT Light"/>
        </w:rPr>
      </w:pPr>
    </w:p>
    <w:p w:rsidR="00302C46" w:rsidRPr="00302C46" w:rsidRDefault="00302C46" w:rsidP="00302C46">
      <w:pPr>
        <w:rPr>
          <w:rFonts w:ascii="Roctus T OT Light" w:hAnsi="Roctus T OT Light"/>
        </w:rPr>
      </w:pPr>
      <w:r w:rsidRPr="00302C46">
        <w:rPr>
          <w:rFonts w:ascii="Roctus T OT Light" w:hAnsi="Roctus T OT Light"/>
        </w:rPr>
        <w:t>Celková částka bez DPH 21%</w:t>
      </w:r>
      <w:r w:rsidR="00951AAD">
        <w:rPr>
          <w:rFonts w:ascii="Roctus T OT Light" w:hAnsi="Roctus T OT Light"/>
        </w:rPr>
        <w:tab/>
      </w:r>
      <w:r w:rsidR="00951AAD">
        <w:rPr>
          <w:rFonts w:ascii="Roctus T OT Light" w:hAnsi="Roctus T OT Light"/>
        </w:rPr>
        <w:tab/>
        <w:t xml:space="preserve">       </w:t>
      </w:r>
      <w:r w:rsidRPr="00302C46">
        <w:rPr>
          <w:rFonts w:ascii="Roctus T OT Light" w:hAnsi="Roctus T OT Light"/>
        </w:rPr>
        <w:t>67.177,20,-Kč</w:t>
      </w:r>
    </w:p>
    <w:p w:rsidR="00302C46" w:rsidRDefault="00302C46" w:rsidP="009A0641">
      <w:pPr>
        <w:spacing w:line="360" w:lineRule="auto"/>
        <w:rPr>
          <w:rFonts w:ascii="Roctus T OT Light" w:hAnsi="Roctus T OT Light"/>
        </w:rPr>
      </w:pPr>
    </w:p>
    <w:p w:rsidR="00C554C4" w:rsidRDefault="00466BC1" w:rsidP="009A0641">
      <w:pPr>
        <w:spacing w:line="360" w:lineRule="auto"/>
        <w:rPr>
          <w:rFonts w:ascii="Roctus T OT Light" w:hAnsi="Roctus T OT Light"/>
        </w:rPr>
      </w:pPr>
      <w:r>
        <w:rPr>
          <w:rFonts w:ascii="Roctus T OT Light" w:hAnsi="Roctus T OT Light"/>
        </w:rPr>
        <w:t>Termín realizace je do 30</w:t>
      </w:r>
      <w:r w:rsidR="00C554C4">
        <w:rPr>
          <w:rFonts w:ascii="Roctus T OT Light" w:hAnsi="Roctus T OT Light"/>
        </w:rPr>
        <w:t xml:space="preserve"> 12. 2020.</w:t>
      </w:r>
    </w:p>
    <w:p w:rsidR="00C554C4" w:rsidRDefault="00C554C4" w:rsidP="009A0641">
      <w:pPr>
        <w:spacing w:line="360" w:lineRule="auto"/>
        <w:rPr>
          <w:rFonts w:ascii="Roctus T OT Light" w:hAnsi="Roctus T OT Light"/>
        </w:rPr>
      </w:pPr>
    </w:p>
    <w:p w:rsidR="00F63E5A" w:rsidRDefault="00F63E5A" w:rsidP="003F22D3">
      <w:pPr>
        <w:rPr>
          <w:rFonts w:ascii="Roctus T OT Light" w:hAnsi="Roctus T OT Light"/>
        </w:rPr>
      </w:pPr>
    </w:p>
    <w:p w:rsidR="003F22D3" w:rsidRDefault="003F22D3" w:rsidP="003F22D3">
      <w:pPr>
        <w:rPr>
          <w:rFonts w:ascii="Roctus T OT Light" w:hAnsi="Roctus T OT Light"/>
        </w:rPr>
      </w:pPr>
      <w:bookmarkStart w:id="0" w:name="_GoBack"/>
      <w:bookmarkEnd w:id="0"/>
    </w:p>
    <w:p w:rsidR="00F63E5A" w:rsidRDefault="00F63E5A" w:rsidP="009A0641">
      <w:pPr>
        <w:ind w:left="3540" w:firstLine="708"/>
        <w:rPr>
          <w:rFonts w:ascii="Roctus T OT Light" w:hAnsi="Roctus T OT Light"/>
        </w:rPr>
      </w:pPr>
    </w:p>
    <w:p w:rsidR="009A0641" w:rsidRDefault="009A0641" w:rsidP="00EF5F5F">
      <w:pPr>
        <w:ind w:left="3540" w:firstLine="708"/>
        <w:rPr>
          <w:rFonts w:ascii="Roctus T OT Light" w:hAnsi="Roctus T OT Light"/>
        </w:rPr>
      </w:pPr>
      <w:r w:rsidRPr="008558D2">
        <w:rPr>
          <w:rFonts w:ascii="Roctus T OT Light" w:hAnsi="Roctus T OT Light"/>
        </w:rPr>
        <w:tab/>
      </w:r>
      <w:r w:rsidR="003240D0">
        <w:rPr>
          <w:rFonts w:ascii="Roctus T OT Light" w:hAnsi="Roctus T OT Light"/>
        </w:rPr>
        <w:t>Mgr. Radim Himmler</w:t>
      </w:r>
    </w:p>
    <w:p w:rsidR="00FD6C78" w:rsidRPr="003F22D3" w:rsidRDefault="003240D0" w:rsidP="003F22D3">
      <w:pPr>
        <w:ind w:left="3540" w:firstLine="708"/>
        <w:rPr>
          <w:rFonts w:ascii="Roctus T OT Light" w:hAnsi="Roctus T OT Light"/>
        </w:rPr>
      </w:pPr>
      <w:r>
        <w:rPr>
          <w:rFonts w:ascii="Roctus T OT Light" w:hAnsi="Roctus T OT Light"/>
        </w:rPr>
        <w:t>ředitel Muzea Komenského v Přerově</w:t>
      </w:r>
      <w:r w:rsidR="00A03579">
        <w:rPr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65019E" wp14:editId="56FBF53F">
                <wp:simplePos x="0" y="0"/>
                <wp:positionH relativeFrom="page">
                  <wp:posOffset>4025900</wp:posOffset>
                </wp:positionH>
                <wp:positionV relativeFrom="page">
                  <wp:posOffset>1602105</wp:posOffset>
                </wp:positionV>
                <wp:extent cx="3125470" cy="1151890"/>
                <wp:effectExtent l="0" t="0" r="17780" b="10160"/>
                <wp:wrapTight wrapText="bothSides">
                  <wp:wrapPolygon edited="0">
                    <wp:start x="0" y="0"/>
                    <wp:lineTo x="0" y="21433"/>
                    <wp:lineTo x="21591" y="21433"/>
                    <wp:lineTo x="21591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370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70"/>
                            </w:tblGrid>
                            <w:tr w:rsidR="009A0641" w:rsidTr="009A064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000" w:type="dxa"/>
                                  <w:hideMark/>
                                </w:tcPr>
                                <w:p w:rsidR="009A0641" w:rsidRDefault="009A0641">
                                  <w:pPr>
                                    <w:rPr>
                                      <w:rFonts w:ascii="Arial" w:eastAsiaTheme="minorHAnsi" w:hAnsi="Arial" w:cs="Arial"/>
                                      <w:color w:val="000000"/>
                                      <w:sz w:val="22"/>
                                      <w:szCs w:val="22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  <w:tr w:rsidR="009A0641" w:rsidTr="009A064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000" w:type="dxa"/>
                                  <w:hideMark/>
                                </w:tcPr>
                                <w:p w:rsidR="009A0641" w:rsidRDefault="009A0641">
                                  <w:pPr>
                                    <w:rPr>
                                      <w:rFonts w:ascii="Arial" w:eastAsiaTheme="minorHAnsi" w:hAnsi="Arial" w:cs="Arial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  <w:tr w:rsidR="009A0641" w:rsidTr="009A064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000" w:type="dxa"/>
                                  <w:hideMark/>
                                </w:tcPr>
                                <w:p w:rsidR="009A0641" w:rsidRDefault="009A0641">
                                  <w:pPr>
                                    <w:rPr>
                                      <w:rFonts w:ascii="Arial" w:eastAsiaTheme="minorHAnsi" w:hAnsi="Arial" w:cs="Arial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D6C78" w:rsidRPr="009A0641" w:rsidRDefault="00FD6C78" w:rsidP="009A06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019E" id="_x0000_s1029" type="#_x0000_t202" style="position:absolute;left:0;text-align:left;margin-left:317pt;margin-top:126.15pt;width:246.1pt;height:90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uB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8370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70"/>
                      </w:tblGrid>
                      <w:tr w:rsidR="009A0641" w:rsidTr="009A0641">
                        <w:trPr>
                          <w:tblCellSpacing w:w="0" w:type="dxa"/>
                        </w:trPr>
                        <w:tc>
                          <w:tcPr>
                            <w:tcW w:w="6000" w:type="dxa"/>
                            <w:hideMark/>
                          </w:tcPr>
                          <w:p w:rsidR="009A0641" w:rsidRDefault="009A0641">
                            <w:pPr>
                              <w:rPr>
                                <w:rFonts w:ascii="Arial" w:eastAsiaTheme="minorHAnsi" w:hAnsi="Arial" w:cs="Arial"/>
                                <w:color w:val="000000"/>
                                <w:sz w:val="22"/>
                                <w:szCs w:val="22"/>
                                <w:lang w:eastAsia="cs-CZ"/>
                              </w:rPr>
                            </w:pPr>
                          </w:p>
                        </w:tc>
                      </w:tr>
                      <w:tr w:rsidR="009A0641" w:rsidTr="009A0641">
                        <w:trPr>
                          <w:tblCellSpacing w:w="0" w:type="dxa"/>
                        </w:trPr>
                        <w:tc>
                          <w:tcPr>
                            <w:tcW w:w="6000" w:type="dxa"/>
                            <w:hideMark/>
                          </w:tcPr>
                          <w:p w:rsidR="009A0641" w:rsidRDefault="009A0641">
                            <w:pPr>
                              <w:rPr>
                                <w:rFonts w:ascii="Arial" w:eastAsiaTheme="minorHAnsi" w:hAnsi="Arial" w:cs="Arial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  <w:tr w:rsidR="009A0641" w:rsidTr="009A0641">
                        <w:trPr>
                          <w:tblCellSpacing w:w="0" w:type="dxa"/>
                        </w:trPr>
                        <w:tc>
                          <w:tcPr>
                            <w:tcW w:w="6000" w:type="dxa"/>
                            <w:hideMark/>
                          </w:tcPr>
                          <w:p w:rsidR="009A0641" w:rsidRDefault="009A0641">
                            <w:pPr>
                              <w:rPr>
                                <w:rFonts w:ascii="Arial" w:eastAsiaTheme="minorHAnsi" w:hAnsi="Arial" w:cs="Arial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:rsidR="00FD6C78" w:rsidRPr="009A0641" w:rsidRDefault="00FD6C78" w:rsidP="009A0641"/>
                  </w:txbxContent>
                </v:textbox>
                <w10:wrap type="tight" anchorx="page" anchory="page"/>
              </v:shape>
            </w:pict>
          </mc:Fallback>
        </mc:AlternateContent>
      </w:r>
      <w:r w:rsidR="00A03579">
        <w:rPr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FC4CA1" wp14:editId="5C146EB0">
                <wp:simplePos x="0" y="0"/>
                <wp:positionH relativeFrom="page">
                  <wp:posOffset>3899535</wp:posOffset>
                </wp:positionH>
                <wp:positionV relativeFrom="page">
                  <wp:posOffset>3168650</wp:posOffset>
                </wp:positionV>
                <wp:extent cx="609600" cy="3048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C78" w:rsidRPr="009A0641" w:rsidRDefault="00FD6C78" w:rsidP="00FD6C78">
                            <w:pPr>
                              <w:pStyle w:val="Hornitext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C4CA1" id="_x0000_s1030" type="#_x0000_t202" style="position:absolute;left:0;text-align:left;margin-left:307.05pt;margin-top:249.5pt;width:48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" filled="f" stroked="f">
                <v:textbox inset=",7.2pt,,7.2pt">
                  <w:txbxContent>
                    <w:p w:rsidR="00FD6C78" w:rsidRPr="009A0641" w:rsidRDefault="00FD6C78" w:rsidP="00FD6C78">
                      <w:pPr>
                        <w:pStyle w:val="Hornitext"/>
                        <w:rPr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3579">
        <w:rPr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74A9B" wp14:editId="4225C8AB">
                <wp:simplePos x="0" y="0"/>
                <wp:positionH relativeFrom="page">
                  <wp:posOffset>6567170</wp:posOffset>
                </wp:positionH>
                <wp:positionV relativeFrom="page">
                  <wp:posOffset>3168650</wp:posOffset>
                </wp:positionV>
                <wp:extent cx="864235" cy="3238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C78" w:rsidRPr="00CC7DA5" w:rsidRDefault="00302C46" w:rsidP="00FD6C78">
                            <w:pPr>
                              <w:pStyle w:val="Hornitext"/>
                            </w:pPr>
                            <w:r>
                              <w:t>7</w:t>
                            </w:r>
                            <w:r w:rsidR="00530649">
                              <w:t>. 1</w:t>
                            </w:r>
                            <w:r>
                              <w:t>2</w:t>
                            </w:r>
                            <w:r w:rsidR="00530649">
                              <w:t>. 2020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74A9B" id="Text Box 5" o:spid="_x0000_s1031" type="#_x0000_t202" style="position:absolute;left:0;text-align:left;margin-left:517.1pt;margin-top:249.5pt;width:68.0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" filled="f" stroked="f">
                <v:textbox inset=",7.2pt,,7.2pt">
                  <w:txbxContent>
                    <w:p w:rsidR="00FD6C78" w:rsidRPr="00CC7DA5" w:rsidRDefault="00302C46" w:rsidP="00FD6C78">
                      <w:pPr>
                        <w:pStyle w:val="Hornitext"/>
                      </w:pPr>
                      <w:r>
                        <w:t>7</w:t>
                      </w:r>
                      <w:r w:rsidR="00530649">
                        <w:t>. 1</w:t>
                      </w:r>
                      <w:r>
                        <w:t>2</w:t>
                      </w:r>
                      <w:r w:rsidR="00530649">
                        <w:t>.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3579">
        <w:rPr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900FFA" wp14:editId="37C1CB14">
                <wp:simplePos x="0" y="0"/>
                <wp:positionH relativeFrom="page">
                  <wp:posOffset>4853305</wp:posOffset>
                </wp:positionH>
                <wp:positionV relativeFrom="page">
                  <wp:posOffset>3168650</wp:posOffset>
                </wp:positionV>
                <wp:extent cx="1371600" cy="3048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C78" w:rsidRPr="0051708D" w:rsidRDefault="00FD6C78" w:rsidP="00FD6C78">
                            <w:pPr>
                              <w:pStyle w:val="Horni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00FFA" id="_x0000_s1032" type="#_x0000_t202" style="position:absolute;left:0;text-align:left;margin-left:382.15pt;margin-top:249.5pt;width:108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" filled="f" stroked="f">
                <v:textbox inset=",7.2pt,,7.2pt">
                  <w:txbxContent>
                    <w:p w:rsidR="00FD6C78" w:rsidRPr="0051708D" w:rsidRDefault="00FD6C78" w:rsidP="00FD6C78">
                      <w:pPr>
                        <w:pStyle w:val="Horni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D6C78" w:rsidRPr="003F22D3" w:rsidSect="00FD6C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6237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7BC" w:rsidRDefault="009817BC" w:rsidP="00362B31">
      <w:r>
        <w:separator/>
      </w:r>
    </w:p>
  </w:endnote>
  <w:endnote w:type="continuationSeparator" w:id="0">
    <w:p w:rsidR="009817BC" w:rsidRDefault="009817BC" w:rsidP="0036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tus T OT Light">
    <w:altName w:val="Times New Roman"/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Roctus T OT"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FD6C7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FD6C7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FD6C7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7BC" w:rsidRDefault="009817BC" w:rsidP="00362B31">
      <w:r>
        <w:separator/>
      </w:r>
    </w:p>
  </w:footnote>
  <w:footnote w:type="continuationSeparator" w:id="0">
    <w:p w:rsidR="009817BC" w:rsidRDefault="009817BC" w:rsidP="00362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CF03B2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8" name="obrázek 18" descr="MKP-dopisní papír nov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KP-dopisní papír nov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5" name="obrázek 15" descr="MKP-dopisni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KP-dopisní papí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8AC">
      <w:rPr>
        <w:lang w:eastAsia="cs-CZ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19050" t="0" r="635" b="0"/>
          <wp:wrapNone/>
          <wp:docPr id="11" name="obrázek 11" descr="HRAD-dopisni papir 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RAD-dopisni papir podkl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17B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2848;mso-wrap-edited:f;mso-position-horizontal:center;mso-position-horizontal-relative:margin;mso-position-vertical:center;mso-position-vertical-relative:margin" wrapcoords="-27 0 -27 21561 21600 21561 21600 0 -27 0">
          <v:imagedata r:id="rId4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Pr="004D6C9A" w:rsidRDefault="0066355A">
    <w:pPr>
      <w:pStyle w:val="Zhlav"/>
      <w:rPr>
        <w:rFonts w:ascii="Times New Roman" w:hAnsi="Times New Roman"/>
      </w:rPr>
    </w:pPr>
    <w:r>
      <w:rPr>
        <w:rFonts w:ascii="Times New Roman" w:hAnsi="Times New Roman"/>
        <w:lang w:eastAsia="cs-CZ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502285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1C84">
      <w:rPr>
        <w:rFonts w:ascii="Times New Roman" w:hAnsi="Times New Roman"/>
        <w:lang w:eastAsia="cs-CZ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2446655</wp:posOffset>
          </wp:positionH>
          <wp:positionV relativeFrom="paragraph">
            <wp:posOffset>3295015</wp:posOffset>
          </wp:positionV>
          <wp:extent cx="3169920" cy="78740"/>
          <wp:effectExtent l="0" t="0" r="0" b="0"/>
          <wp:wrapTight wrapText="bothSides">
            <wp:wrapPolygon edited="0">
              <wp:start x="0" y="0"/>
              <wp:lineTo x="0" y="15677"/>
              <wp:lineTo x="21418" y="15677"/>
              <wp:lineTo x="21418" y="0"/>
              <wp:lineTo x="0" y="0"/>
            </wp:wrapPolygon>
          </wp:wrapTight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ní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78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C78" w:rsidRDefault="00CF03B2">
    <w:pPr>
      <w:pStyle w:val="Zhlav"/>
    </w:pPr>
    <w:r>
      <w:rPr>
        <w:lang w:eastAsia="cs-CZ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9" name="obrázek 19" descr="MKP-dopisní papír nov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KP-dopisní papír nov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16" name="obrázek 16" descr="MKP-dopisni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KP-dopisní papí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E08AC">
      <w:rPr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19050" t="0" r="635" b="0"/>
          <wp:wrapNone/>
          <wp:docPr id="12" name="obrázek 12" descr="HRAD-dopisni papir podk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AD-dopisni papir podkl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17B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61824;mso-wrap-edited:f;mso-position-horizontal:center;mso-position-horizontal-relative:margin;mso-position-vertical:center;mso-position-vertical-relative:margin" wrapcoords="-27 0 -27 21561 21600 21561 21600 0 -27 0">
          <v:imagedata r:id="rId4" o:title="HRAD-dopisni papir podkl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24422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20C1F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8B4F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968D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0AC03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92A5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1D24C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EE04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8652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1CAF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DE6F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B2"/>
    <w:rsid w:val="000031F0"/>
    <w:rsid w:val="00046662"/>
    <w:rsid w:val="000B265F"/>
    <w:rsid w:val="0015309D"/>
    <w:rsid w:val="00196359"/>
    <w:rsid w:val="001F1164"/>
    <w:rsid w:val="0022422E"/>
    <w:rsid w:val="00240463"/>
    <w:rsid w:val="00284C2C"/>
    <w:rsid w:val="00302C46"/>
    <w:rsid w:val="003240D0"/>
    <w:rsid w:val="00365D11"/>
    <w:rsid w:val="00386AF6"/>
    <w:rsid w:val="00394DE9"/>
    <w:rsid w:val="003C417C"/>
    <w:rsid w:val="003E1C18"/>
    <w:rsid w:val="003F22D3"/>
    <w:rsid w:val="00466BC1"/>
    <w:rsid w:val="004B1C84"/>
    <w:rsid w:val="00530649"/>
    <w:rsid w:val="00553336"/>
    <w:rsid w:val="00566FEF"/>
    <w:rsid w:val="005E08AC"/>
    <w:rsid w:val="00602A84"/>
    <w:rsid w:val="0066355A"/>
    <w:rsid w:val="006B29EA"/>
    <w:rsid w:val="007D1325"/>
    <w:rsid w:val="007D22DA"/>
    <w:rsid w:val="0081059F"/>
    <w:rsid w:val="0082450E"/>
    <w:rsid w:val="008558D2"/>
    <w:rsid w:val="008C1446"/>
    <w:rsid w:val="0094143E"/>
    <w:rsid w:val="00951AAD"/>
    <w:rsid w:val="009556E5"/>
    <w:rsid w:val="009817BC"/>
    <w:rsid w:val="009A0641"/>
    <w:rsid w:val="00A03579"/>
    <w:rsid w:val="00B36E2B"/>
    <w:rsid w:val="00B548EA"/>
    <w:rsid w:val="00BE56F8"/>
    <w:rsid w:val="00C30C0B"/>
    <w:rsid w:val="00C47931"/>
    <w:rsid w:val="00C554C4"/>
    <w:rsid w:val="00C91EEC"/>
    <w:rsid w:val="00CD3439"/>
    <w:rsid w:val="00CF03B2"/>
    <w:rsid w:val="00D75408"/>
    <w:rsid w:val="00D84B9F"/>
    <w:rsid w:val="00ED2F51"/>
    <w:rsid w:val="00EF5F5F"/>
    <w:rsid w:val="00F63E5A"/>
    <w:rsid w:val="00FC3AE0"/>
    <w:rsid w:val="00FD6C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07C8EC2"/>
  <w15:docId w15:val="{858C41CB-E675-4FF3-83C1-4BA812A8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semiHidden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autoRedefine/>
    <w:uiPriority w:val="99"/>
    <w:rsid w:val="00000E63"/>
    <w:rPr>
      <w:rFonts w:ascii="Times New Roman" w:eastAsia="Times New Roman" w:hAnsi="Times New Roman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autoRedefine/>
    <w:qFormat/>
    <w:rsid w:val="00000E63"/>
    <w:rPr>
      <w:rFonts w:ascii="Times New Roman" w:hAnsi="Times New Roman"/>
      <w:b/>
      <w:sz w:val="20"/>
    </w:rPr>
  </w:style>
  <w:style w:type="paragraph" w:customStyle="1" w:styleId="Textkurziva">
    <w:name w:val="Text kurziva"/>
    <w:basedOn w:val="Normln"/>
    <w:autoRedefine/>
    <w:qFormat/>
    <w:rsid w:val="00000E63"/>
    <w:rPr>
      <w:rFonts w:ascii="Times New Roman" w:hAnsi="Times New Roman"/>
      <w:i/>
      <w:sz w:val="20"/>
    </w:rPr>
  </w:style>
  <w:style w:type="paragraph" w:customStyle="1" w:styleId="text">
    <w:name w:val="text"/>
    <w:basedOn w:val="Normln"/>
    <w:autoRedefine/>
    <w:qFormat/>
    <w:rsid w:val="00000E63"/>
    <w:rPr>
      <w:rFonts w:ascii="Times New Roman" w:hAnsi="Times New Roman"/>
      <w:sz w:val="20"/>
    </w:rPr>
  </w:style>
  <w:style w:type="paragraph" w:customStyle="1" w:styleId="Jmeno">
    <w:name w:val="Jmeno"/>
    <w:basedOn w:val="text"/>
    <w:autoRedefine/>
    <w:qFormat/>
    <w:rsid w:val="00CC7DA5"/>
    <w:pPr>
      <w:jc w:val="right"/>
    </w:pPr>
    <w:rPr>
      <w:b/>
      <w:sz w:val="24"/>
      <w:lang w:val="en-US"/>
    </w:rPr>
  </w:style>
  <w:style w:type="paragraph" w:customStyle="1" w:styleId="Adresa">
    <w:name w:val="Adresa"/>
    <w:basedOn w:val="text"/>
    <w:autoRedefine/>
    <w:qFormat/>
    <w:rsid w:val="00CC7DA5"/>
    <w:pPr>
      <w:jc w:val="right"/>
    </w:pPr>
    <w:rPr>
      <w:lang w:val="en-US"/>
    </w:rPr>
  </w:style>
  <w:style w:type="paragraph" w:styleId="Textbubliny">
    <w:name w:val="Balloon Text"/>
    <w:basedOn w:val="Normln"/>
    <w:link w:val="TextbublinyChar"/>
    <w:rsid w:val="00CF03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F03B2"/>
    <w:rPr>
      <w:rFonts w:ascii="Tahoma" w:hAnsi="Tahoma" w:cs="Tahoma"/>
      <w:noProof/>
      <w:sz w:val="16"/>
      <w:szCs w:val="16"/>
      <w:lang w:eastAsia="en-US"/>
    </w:rPr>
  </w:style>
  <w:style w:type="paragraph" w:styleId="Bezmezer">
    <w:name w:val="No Spacing"/>
    <w:qFormat/>
    <w:rsid w:val="009A0641"/>
    <w:rPr>
      <w:noProof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3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Y\VPO\DESIGN%20MANU&#193;L\DOPISN&#205;%20PAP&#205;RY\MKP-dopisn&#237;%20pap&#237;r%20novy_datu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MKP-dopisní papír novy_datum.dotx</Template>
  <TotalTime>43</TotalTime>
  <Pages>1</Pages>
  <Words>101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699</CharactersWithSpaces>
  <SharedDoc>false</SharedDoc>
  <HLinks>
    <vt:vector size="30" baseType="variant">
      <vt:variant>
        <vt:i4>3014729</vt:i4>
      </vt:variant>
      <vt:variant>
        <vt:i4>-1</vt:i4>
      </vt:variant>
      <vt:variant>
        <vt:i4>1039</vt:i4>
      </vt:variant>
      <vt:variant>
        <vt:i4>1</vt:i4>
      </vt:variant>
      <vt:variant>
        <vt:lpwstr>MKP-dopisní papír</vt:lpwstr>
      </vt:variant>
      <vt:variant>
        <vt:lpwstr/>
      </vt:variant>
      <vt:variant>
        <vt:i4>3014729</vt:i4>
      </vt:variant>
      <vt:variant>
        <vt:i4>-1</vt:i4>
      </vt:variant>
      <vt:variant>
        <vt:i4>1040</vt:i4>
      </vt:variant>
      <vt:variant>
        <vt:i4>1</vt:i4>
      </vt:variant>
      <vt:variant>
        <vt:lpwstr>MKP-dopisní papír</vt:lpwstr>
      </vt:variant>
      <vt:variant>
        <vt:lpwstr/>
      </vt:variant>
      <vt:variant>
        <vt:i4>2621517</vt:i4>
      </vt:variant>
      <vt:variant>
        <vt:i4>-1</vt:i4>
      </vt:variant>
      <vt:variant>
        <vt:i4>1041</vt:i4>
      </vt:variant>
      <vt:variant>
        <vt:i4>1</vt:i4>
      </vt:variant>
      <vt:variant>
        <vt:lpwstr>MKP-dopisní papír novy-01</vt:lpwstr>
      </vt:variant>
      <vt:variant>
        <vt:lpwstr/>
      </vt:variant>
      <vt:variant>
        <vt:i4>2621517</vt:i4>
      </vt:variant>
      <vt:variant>
        <vt:i4>-1</vt:i4>
      </vt:variant>
      <vt:variant>
        <vt:i4>1042</vt:i4>
      </vt:variant>
      <vt:variant>
        <vt:i4>1</vt:i4>
      </vt:variant>
      <vt:variant>
        <vt:lpwstr>MKP-dopisní papír novy-01</vt:lpwstr>
      </vt:variant>
      <vt:variant>
        <vt:lpwstr/>
      </vt:variant>
      <vt:variant>
        <vt:i4>2621517</vt:i4>
      </vt:variant>
      <vt:variant>
        <vt:i4>-1</vt:i4>
      </vt:variant>
      <vt:variant>
        <vt:i4>1043</vt:i4>
      </vt:variant>
      <vt:variant>
        <vt:i4>1</vt:i4>
      </vt:variant>
      <vt:variant>
        <vt:lpwstr>MKP-dopisní papír novy-01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Holcová Petra</cp:lastModifiedBy>
  <cp:revision>7</cp:revision>
  <cp:lastPrinted>2020-12-07T12:58:00Z</cp:lastPrinted>
  <dcterms:created xsi:type="dcterms:W3CDTF">2020-12-07T12:18:00Z</dcterms:created>
  <dcterms:modified xsi:type="dcterms:W3CDTF">2020-12-08T10:31:00Z</dcterms:modified>
</cp:coreProperties>
</file>