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4031060</wp:posOffset>
            </wp:positionH>
            <wp:positionV relativeFrom="page">
              <wp:posOffset>4826499</wp:posOffset>
            </wp:positionV>
            <wp:extent cx="2866738" cy="162372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66738" cy="162372"/>
                    </a:xfrm>
                    <a:custGeom>
                      <a:rect l="l" t="t" r="r" b="b"/>
                      <a:pathLst>
                        <a:path w="2904839" h="200473">
                          <a:moveTo>
                            <a:pt x="0" y="200473"/>
                          </a:moveTo>
                          <a:lnTo>
                            <a:pt x="2904839" y="200473"/>
                          </a:lnTo>
                          <a:lnTo>
                            <a:pt x="2904839" y="0"/>
                          </a:lnTo>
                          <a:lnTo>
                            <a:pt x="0" y="0"/>
                          </a:lnTo>
                          <a:lnTo>
                            <a:pt x="0" y="20047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286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4648012</wp:posOffset>
            </wp:positionH>
            <wp:positionV relativeFrom="page">
              <wp:posOffset>5095574</wp:posOffset>
            </wp:positionV>
            <wp:extent cx="2231231" cy="194847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31231" cy="194847"/>
                    </a:xfrm>
                    <a:custGeom>
                      <a:rect l="l" t="t" r="r" b="b"/>
                      <a:pathLst>
                        <a:path w="2269332" h="232947">
                          <a:moveTo>
                            <a:pt x="0" y="232947"/>
                          </a:moveTo>
                          <a:lnTo>
                            <a:pt x="2269332" y="232947"/>
                          </a:lnTo>
                          <a:lnTo>
                            <a:pt x="2269332" y="0"/>
                          </a:lnTo>
                          <a:lnTo>
                            <a:pt x="0" y="0"/>
                          </a:lnTo>
                          <a:lnTo>
                            <a:pt x="0" y="23294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622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4105280</wp:posOffset>
            </wp:positionH>
            <wp:positionV relativeFrom="page">
              <wp:posOffset>5452794</wp:posOffset>
            </wp:positionV>
            <wp:extent cx="2783241" cy="167011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783241" cy="167011"/>
                    </a:xfrm>
                    <a:custGeom>
                      <a:rect l="l" t="t" r="r" b="b"/>
                      <a:pathLst>
                        <a:path w="2821342" h="205112">
                          <a:moveTo>
                            <a:pt x="0" y="205112"/>
                          </a:moveTo>
                          <a:lnTo>
                            <a:pt x="2821342" y="205112"/>
                          </a:lnTo>
                          <a:lnTo>
                            <a:pt x="2821342" y="0"/>
                          </a:lnTo>
                          <a:lnTo>
                            <a:pt x="0" y="0"/>
                          </a:lnTo>
                          <a:lnTo>
                            <a:pt x="0" y="20511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34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4666567</wp:posOffset>
            </wp:positionH>
            <wp:positionV relativeFrom="page">
              <wp:posOffset>5721868</wp:posOffset>
            </wp:positionV>
            <wp:extent cx="2249786" cy="157733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49786" cy="157733"/>
                    </a:xfrm>
                    <a:custGeom>
                      <a:rect l="l" t="t" r="r" b="b"/>
                      <a:pathLst>
                        <a:path w="2287887" h="195834">
                          <a:moveTo>
                            <a:pt x="0" y="195834"/>
                          </a:moveTo>
                          <a:lnTo>
                            <a:pt x="2287887" y="195834"/>
                          </a:lnTo>
                          <a:lnTo>
                            <a:pt x="2287887" y="0"/>
                          </a:lnTo>
                          <a:lnTo>
                            <a:pt x="0" y="0"/>
                          </a:lnTo>
                          <a:lnTo>
                            <a:pt x="0" y="19583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229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5158273</wp:posOffset>
            </wp:positionH>
            <wp:positionV relativeFrom="page">
              <wp:posOffset>6278575</wp:posOffset>
            </wp:positionV>
            <wp:extent cx="1716332" cy="352580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16332" cy="352580"/>
                    </a:xfrm>
                    <a:custGeom>
                      <a:rect l="l" t="t" r="r" b="b"/>
                      <a:pathLst>
                        <a:path w="1754432" h="390680">
                          <a:moveTo>
                            <a:pt x="0" y="390680"/>
                          </a:moveTo>
                          <a:lnTo>
                            <a:pt x="1754432" y="390680"/>
                          </a:lnTo>
                          <a:lnTo>
                            <a:pt x="1754432" y="0"/>
                          </a:lnTo>
                          <a:lnTo>
                            <a:pt x="0" y="0"/>
                          </a:lnTo>
                          <a:lnTo>
                            <a:pt x="0" y="39068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4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4114558</wp:posOffset>
            </wp:positionH>
            <wp:positionV relativeFrom="page">
              <wp:posOffset>6297132</wp:posOffset>
            </wp:positionV>
            <wp:extent cx="422125" cy="180929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22125" cy="180929"/>
                    </a:xfrm>
                    <a:custGeom>
                      <a:rect l="l" t="t" r="r" b="b"/>
                      <a:pathLst>
                        <a:path w="460225" h="219029">
                          <a:moveTo>
                            <a:pt x="0" y="219029"/>
                          </a:moveTo>
                          <a:lnTo>
                            <a:pt x="460225" y="219029"/>
                          </a:lnTo>
                          <a:lnTo>
                            <a:pt x="460225" y="0"/>
                          </a:lnTo>
                          <a:lnTo>
                            <a:pt x="0" y="0"/>
                          </a:lnTo>
                          <a:lnTo>
                            <a:pt x="0" y="21902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49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974134</wp:posOffset>
            </wp:positionH>
            <wp:positionV relativeFrom="page">
              <wp:posOffset>9590977</wp:posOffset>
            </wp:positionV>
            <wp:extent cx="1233903" cy="269074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33903" cy="269074"/>
                    </a:xfrm>
                    <a:custGeom>
                      <a:rect l="l" t="t" r="r" b="b"/>
                      <a:pathLst>
                        <a:path w="1272004" h="307175">
                          <a:moveTo>
                            <a:pt x="0" y="307175"/>
                          </a:moveTo>
                          <a:lnTo>
                            <a:pt x="1272004" y="307175"/>
                          </a:lnTo>
                          <a:lnTo>
                            <a:pt x="1272004" y="0"/>
                          </a:lnTo>
                          <a:lnTo>
                            <a:pt x="0" y="0"/>
                          </a:lnTo>
                          <a:lnTo>
                            <a:pt x="0" y="30717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12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1502950</wp:posOffset>
            </wp:positionH>
            <wp:positionV relativeFrom="page">
              <wp:posOffset>7178584</wp:posOffset>
            </wp:positionV>
            <wp:extent cx="1776635" cy="1159804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76635" cy="1159804"/>
                    </a:xfrm>
                    <a:custGeom>
                      <a:rect l="l" t="t" r="r" b="b"/>
                      <a:pathLst>
                        <a:path w="1814735" h="1197904">
                          <a:moveTo>
                            <a:pt x="0" y="1197904"/>
                          </a:moveTo>
                          <a:lnTo>
                            <a:pt x="1814735" y="1197904"/>
                          </a:lnTo>
                          <a:lnTo>
                            <a:pt x="1814735" y="0"/>
                          </a:lnTo>
                          <a:lnTo>
                            <a:pt x="0" y="0"/>
                          </a:lnTo>
                          <a:lnTo>
                            <a:pt x="0" y="119790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296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635506</wp:posOffset>
            </wp:positionH>
            <wp:positionV relativeFrom="page">
              <wp:posOffset>7777042</wp:posOffset>
            </wp:positionV>
            <wp:extent cx="895275" cy="329384"/>
            <wp:effectExtent l="0" t="0" r="0" b="0"/>
            <wp:wrapNone/>
            <wp:docPr id="110" name="Freeform 1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95275" cy="329384"/>
                    </a:xfrm>
                    <a:custGeom>
                      <a:rect l="l" t="t" r="r" b="b"/>
                      <a:pathLst>
                        <a:path w="933376" h="367485">
                          <a:moveTo>
                            <a:pt x="0" y="367485"/>
                          </a:moveTo>
                          <a:lnTo>
                            <a:pt x="933376" y="367485"/>
                          </a:lnTo>
                          <a:lnTo>
                            <a:pt x="933376" y="0"/>
                          </a:lnTo>
                          <a:lnTo>
                            <a:pt x="0" y="0"/>
                          </a:lnTo>
                          <a:lnTo>
                            <a:pt x="0" y="36748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38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4467102</wp:posOffset>
            </wp:positionH>
            <wp:positionV relativeFrom="page">
              <wp:posOffset>8551792</wp:posOffset>
            </wp:positionV>
            <wp:extent cx="2180206" cy="1363930"/>
            <wp:effectExtent l="0" t="0" r="0" b="0"/>
            <wp:wrapNone/>
            <wp:docPr id="111" name="Freeform 1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80206" cy="1363930"/>
                    </a:xfrm>
                    <a:custGeom>
                      <a:rect l="l" t="t" r="r" b="b"/>
                      <a:pathLst>
                        <a:path w="2218306" h="1402031">
                          <a:moveTo>
                            <a:pt x="0" y="1402031"/>
                          </a:moveTo>
                          <a:lnTo>
                            <a:pt x="2218306" y="1402031"/>
                          </a:lnTo>
                          <a:lnTo>
                            <a:pt x="2218306" y="0"/>
                          </a:lnTo>
                          <a:lnTo>
                            <a:pt x="0" y="0"/>
                          </a:lnTo>
                          <a:lnTo>
                            <a:pt x="0" y="140203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35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0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932385</wp:posOffset>
            </wp:positionH>
            <wp:positionV relativeFrom="page">
              <wp:posOffset>9646648</wp:posOffset>
            </wp:positionV>
            <wp:extent cx="1150406" cy="180929"/>
            <wp:effectExtent l="0" t="0" r="0" b="0"/>
            <wp:wrapNone/>
            <wp:docPr id="113" name="Freeform 1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50406" cy="180929"/>
                    </a:xfrm>
                    <a:custGeom>
                      <a:rect l="l" t="t" r="r" b="b"/>
                      <a:pathLst>
                        <a:path w="1188507" h="219029">
                          <a:moveTo>
                            <a:pt x="0" y="219029"/>
                          </a:moveTo>
                          <a:lnTo>
                            <a:pt x="1188507" y="219029"/>
                          </a:lnTo>
                          <a:lnTo>
                            <a:pt x="1188507" y="0"/>
                          </a:lnTo>
                          <a:lnTo>
                            <a:pt x="0" y="0"/>
                          </a:lnTo>
                          <a:lnTo>
                            <a:pt x="0" y="21902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49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sectPr>
      <w:type w:val="continuous"/>
      <w:pgSz w:w="11910" w:h="16850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8" Type="http://schemas.openxmlformats.org/officeDocument/2006/relationships/image" Target="media/image108.png"/><Relationship Id="rId112" Type="http://schemas.openxmlformats.org/officeDocument/2006/relationships/image" Target="media/image1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2020-11-13T13:32:39Z</dcterms:created>
  <dcterms:modified xsi:type="dcterms:W3CDTF">2020-11-13T13:32:39Z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