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4485652</wp:posOffset>
            </wp:positionH>
            <wp:positionV relativeFrom="page">
              <wp:posOffset>8885810</wp:posOffset>
            </wp:positionV>
            <wp:extent cx="1117930" cy="36186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7930" cy="361860"/>
                    </a:xfrm>
                    <a:custGeom>
                      <a:rect l="l" t="t" r="r" b="b"/>
                      <a:pathLst>
                        <a:path w="1156030" h="399961">
                          <a:moveTo>
                            <a:pt x="0" y="399961"/>
                          </a:moveTo>
                          <a:lnTo>
                            <a:pt x="1156030" y="399961"/>
                          </a:lnTo>
                          <a:lnTo>
                            <a:pt x="1156030" y="0"/>
                          </a:lnTo>
                          <a:lnTo>
                            <a:pt x="0" y="0"/>
                          </a:lnTo>
                          <a:lnTo>
                            <a:pt x="0" y="39996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6178791</wp:posOffset>
            </wp:positionH>
            <wp:positionV relativeFrom="page">
              <wp:posOffset>8904376</wp:posOffset>
            </wp:positionV>
            <wp:extent cx="491705" cy="31546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1705" cy="315467"/>
                    </a:xfrm>
                    <a:custGeom>
                      <a:rect l="l" t="t" r="r" b="b"/>
                      <a:pathLst>
                        <a:path w="529806" h="353568">
                          <a:moveTo>
                            <a:pt x="0" y="353568"/>
                          </a:moveTo>
                          <a:lnTo>
                            <a:pt x="529806" y="353568"/>
                          </a:lnTo>
                          <a:lnTo>
                            <a:pt x="529806" y="0"/>
                          </a:lnTo>
                          <a:lnTo>
                            <a:pt x="0" y="0"/>
                          </a:lnTo>
                          <a:lnTo>
                            <a:pt x="0" y="3535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3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6930274</wp:posOffset>
            </wp:positionH>
            <wp:positionV relativeFrom="page">
              <wp:posOffset>10082734</wp:posOffset>
            </wp:positionV>
            <wp:extent cx="338632" cy="33865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8632" cy="338658"/>
                    </a:xfrm>
                    <a:custGeom>
                      <a:rect l="l" t="t" r="r" b="b"/>
                      <a:pathLst>
                        <a:path w="376733" h="376758">
                          <a:moveTo>
                            <a:pt x="0" y="376758"/>
                          </a:moveTo>
                          <a:lnTo>
                            <a:pt x="376733" y="376758"/>
                          </a:lnTo>
                          <a:lnTo>
                            <a:pt x="376733" y="0"/>
                          </a:lnTo>
                          <a:lnTo>
                            <a:pt x="0" y="0"/>
                          </a:lnTo>
                          <a:lnTo>
                            <a:pt x="0" y="3767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1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4416081</wp:posOffset>
            </wp:positionH>
            <wp:positionV relativeFrom="page">
              <wp:posOffset>2279562</wp:posOffset>
            </wp:positionV>
            <wp:extent cx="1150405" cy="32938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405" cy="329386"/>
                    </a:xfrm>
                    <a:custGeom>
                      <a:rect l="l" t="t" r="r" b="b"/>
                      <a:pathLst>
                        <a:path w="1188505" h="367487">
                          <a:moveTo>
                            <a:pt x="0" y="367487"/>
                          </a:moveTo>
                          <a:lnTo>
                            <a:pt x="1188505" y="367487"/>
                          </a:lnTo>
                          <a:lnTo>
                            <a:pt x="1188505" y="0"/>
                          </a:lnTo>
                          <a:lnTo>
                            <a:pt x="0" y="0"/>
                          </a:lnTo>
                          <a:lnTo>
                            <a:pt x="0" y="36748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8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6132410</wp:posOffset>
            </wp:positionH>
            <wp:positionV relativeFrom="page">
              <wp:posOffset>2288845</wp:posOffset>
            </wp:positionV>
            <wp:extent cx="533451" cy="32938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3451" cy="329386"/>
                    </a:xfrm>
                    <a:custGeom>
                      <a:rect l="l" t="t" r="r" b="b"/>
                      <a:pathLst>
                        <a:path w="571551" h="367487">
                          <a:moveTo>
                            <a:pt x="0" y="367487"/>
                          </a:moveTo>
                          <a:lnTo>
                            <a:pt x="571551" y="367487"/>
                          </a:lnTo>
                          <a:lnTo>
                            <a:pt x="571551" y="0"/>
                          </a:lnTo>
                          <a:lnTo>
                            <a:pt x="0" y="0"/>
                          </a:lnTo>
                          <a:lnTo>
                            <a:pt x="0" y="36748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8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4411437</wp:posOffset>
            </wp:positionH>
            <wp:positionV relativeFrom="page">
              <wp:posOffset>4061028</wp:posOffset>
            </wp:positionV>
            <wp:extent cx="1219987" cy="320106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987" cy="320106"/>
                    </a:xfrm>
                    <a:custGeom>
                      <a:rect l="l" t="t" r="r" b="b"/>
                      <a:pathLst>
                        <a:path w="1258087" h="358206">
                          <a:moveTo>
                            <a:pt x="0" y="358206"/>
                          </a:moveTo>
                          <a:lnTo>
                            <a:pt x="1258087" y="358206"/>
                          </a:lnTo>
                          <a:lnTo>
                            <a:pt x="1258087" y="0"/>
                          </a:lnTo>
                          <a:lnTo>
                            <a:pt x="0" y="0"/>
                          </a:lnTo>
                          <a:lnTo>
                            <a:pt x="0" y="35820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4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6090659</wp:posOffset>
            </wp:positionH>
            <wp:positionV relativeFrom="page">
              <wp:posOffset>4065667</wp:posOffset>
            </wp:positionV>
            <wp:extent cx="584480" cy="301549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4480" cy="301549"/>
                    </a:xfrm>
                    <a:custGeom>
                      <a:rect l="l" t="t" r="r" b="b"/>
                      <a:pathLst>
                        <a:path w="622581" h="339649">
                          <a:moveTo>
                            <a:pt x="0" y="339649"/>
                          </a:moveTo>
                          <a:lnTo>
                            <a:pt x="622581" y="339649"/>
                          </a:lnTo>
                          <a:lnTo>
                            <a:pt x="622581" y="0"/>
                          </a:lnTo>
                          <a:lnTo>
                            <a:pt x="0" y="0"/>
                          </a:lnTo>
                          <a:lnTo>
                            <a:pt x="0" y="33964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7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4457827</wp:posOffset>
            </wp:positionH>
            <wp:positionV relativeFrom="page">
              <wp:posOffset>7851280</wp:posOffset>
            </wp:positionV>
            <wp:extent cx="2208034" cy="797941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08034" cy="797941"/>
                    </a:xfrm>
                    <a:custGeom>
                      <a:rect l="l" t="t" r="r" b="b"/>
                      <a:pathLst>
                        <a:path w="2246134" h="836041">
                          <a:moveTo>
                            <a:pt x="0" y="836041"/>
                          </a:moveTo>
                          <a:lnTo>
                            <a:pt x="2246134" y="836041"/>
                          </a:lnTo>
                          <a:lnTo>
                            <a:pt x="2246134" y="0"/>
                          </a:lnTo>
                          <a:lnTo>
                            <a:pt x="0" y="0"/>
                          </a:lnTo>
                          <a:lnTo>
                            <a:pt x="0" y="83604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2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858164</wp:posOffset>
            </wp:positionH>
            <wp:positionV relativeFrom="page">
              <wp:posOffset>7879106</wp:posOffset>
            </wp:positionV>
            <wp:extent cx="2370391" cy="802588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70391" cy="802588"/>
                    </a:xfrm>
                    <a:custGeom>
                      <a:rect l="l" t="t" r="r" b="b"/>
                      <a:pathLst>
                        <a:path w="2408491" h="840689">
                          <a:moveTo>
                            <a:pt x="0" y="840689"/>
                          </a:moveTo>
                          <a:lnTo>
                            <a:pt x="2408491" y="840689"/>
                          </a:lnTo>
                          <a:lnTo>
                            <a:pt x="2408491" y="0"/>
                          </a:lnTo>
                          <a:lnTo>
                            <a:pt x="0" y="0"/>
                          </a:lnTo>
                          <a:lnTo>
                            <a:pt x="0" y="84068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2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927747</wp:posOffset>
            </wp:positionH>
            <wp:positionV relativeFrom="page">
              <wp:posOffset>8788388</wp:posOffset>
            </wp:positionV>
            <wp:extent cx="2356472" cy="695883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56472" cy="695883"/>
                    </a:xfrm>
                    <a:custGeom>
                      <a:rect l="l" t="t" r="r" b="b"/>
                      <a:pathLst>
                        <a:path w="2394572" h="733984">
                          <a:moveTo>
                            <a:pt x="0" y="733984"/>
                          </a:moveTo>
                          <a:lnTo>
                            <a:pt x="2394572" y="733984"/>
                          </a:lnTo>
                          <a:lnTo>
                            <a:pt x="2394572" y="0"/>
                          </a:lnTo>
                          <a:lnTo>
                            <a:pt x="0" y="0"/>
                          </a:lnTo>
                          <a:lnTo>
                            <a:pt x="0" y="7339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4666564</wp:posOffset>
            </wp:positionH>
            <wp:positionV relativeFrom="page">
              <wp:posOffset>8839417</wp:posOffset>
            </wp:positionV>
            <wp:extent cx="2300808" cy="816508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0808" cy="816508"/>
                    </a:xfrm>
                    <a:custGeom>
                      <a:rect l="l" t="t" r="r" b="b"/>
                      <a:pathLst>
                        <a:path w="2338908" h="854609">
                          <a:moveTo>
                            <a:pt x="0" y="854609"/>
                          </a:moveTo>
                          <a:lnTo>
                            <a:pt x="2338908" y="854609"/>
                          </a:lnTo>
                          <a:lnTo>
                            <a:pt x="2338908" y="0"/>
                          </a:lnTo>
                          <a:lnTo>
                            <a:pt x="0" y="0"/>
                          </a:lnTo>
                          <a:lnTo>
                            <a:pt x="0" y="8546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3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6967384</wp:posOffset>
            </wp:positionH>
            <wp:positionV relativeFrom="page">
              <wp:posOffset>10087370</wp:posOffset>
            </wp:positionV>
            <wp:extent cx="282968" cy="269074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968" cy="269074"/>
                    </a:xfrm>
                    <a:custGeom>
                      <a:rect l="l" t="t" r="r" b="b"/>
                      <a:pathLst>
                        <a:path w="321069" h="307175">
                          <a:moveTo>
                            <a:pt x="0" y="307175"/>
                          </a:moveTo>
                          <a:lnTo>
                            <a:pt x="321069" y="307175"/>
                          </a:lnTo>
                          <a:lnTo>
                            <a:pt x="321069" y="0"/>
                          </a:lnTo>
                          <a:lnTo>
                            <a:pt x="0" y="0"/>
                          </a:lnTo>
                          <a:lnTo>
                            <a:pt x="0" y="30717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12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4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2020-08-10T09:04:01Z</dcterms:created>
  <dcterms:modified xsi:type="dcterms:W3CDTF">2020-08-10T09:04:01Z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