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176275</wp:posOffset>
            </wp:positionH>
            <wp:positionV relativeFrom="page">
              <wp:posOffset>391402</wp:posOffset>
            </wp:positionV>
            <wp:extent cx="760754" cy="194847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60754" cy="1948471"/>
                    </a:xfrm>
                    <a:custGeom>
                      <a:rect l="l" t="t" r="r" b="b"/>
                      <a:pathLst>
                        <a:path w="798855" h="1986572">
                          <a:moveTo>
                            <a:pt x="0" y="1986572"/>
                          </a:moveTo>
                          <a:lnTo>
                            <a:pt x="798855" y="1986572"/>
                          </a:lnTo>
                          <a:lnTo>
                            <a:pt x="798855" y="0"/>
                          </a:lnTo>
                          <a:lnTo>
                            <a:pt x="0" y="0"/>
                          </a:lnTo>
                          <a:lnTo>
                            <a:pt x="0" y="19865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9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1651393</wp:posOffset>
            </wp:positionH>
            <wp:positionV relativeFrom="page">
              <wp:posOffset>2618232</wp:posOffset>
            </wp:positionV>
            <wp:extent cx="1224623" cy="589178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4623" cy="589178"/>
                    </a:xfrm>
                    <a:custGeom>
                      <a:rect l="l" t="t" r="r" b="b"/>
                      <a:pathLst>
                        <a:path w="1262723" h="627278">
                          <a:moveTo>
                            <a:pt x="0" y="627278"/>
                          </a:moveTo>
                          <a:lnTo>
                            <a:pt x="1262723" y="627278"/>
                          </a:lnTo>
                          <a:lnTo>
                            <a:pt x="1262723" y="0"/>
                          </a:lnTo>
                          <a:lnTo>
                            <a:pt x="0" y="0"/>
                          </a:lnTo>
                          <a:lnTo>
                            <a:pt x="0" y="62727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2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5033022</wp:posOffset>
            </wp:positionH>
            <wp:positionV relativeFrom="page">
              <wp:posOffset>2683180</wp:posOffset>
            </wp:positionV>
            <wp:extent cx="700455" cy="668045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0455" cy="668045"/>
                    </a:xfrm>
                    <a:custGeom>
                      <a:rect l="l" t="t" r="r" b="b"/>
                      <a:pathLst>
                        <a:path w="738556" h="706145">
                          <a:moveTo>
                            <a:pt x="0" y="706145"/>
                          </a:moveTo>
                          <a:lnTo>
                            <a:pt x="738556" y="706145"/>
                          </a:lnTo>
                          <a:lnTo>
                            <a:pt x="738556" y="0"/>
                          </a:lnTo>
                          <a:lnTo>
                            <a:pt x="0" y="0"/>
                          </a:lnTo>
                          <a:lnTo>
                            <a:pt x="0" y="70614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01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1006602</wp:posOffset>
            </wp:positionH>
            <wp:positionV relativeFrom="page">
              <wp:posOffset>3778035</wp:posOffset>
            </wp:positionV>
            <wp:extent cx="2115261" cy="86753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15261" cy="867536"/>
                    </a:xfrm>
                    <a:custGeom>
                      <a:rect l="l" t="t" r="r" b="b"/>
                      <a:pathLst>
                        <a:path w="2153361" h="905637">
                          <a:moveTo>
                            <a:pt x="0" y="905637"/>
                          </a:moveTo>
                          <a:lnTo>
                            <a:pt x="2153361" y="905637"/>
                          </a:lnTo>
                          <a:lnTo>
                            <a:pt x="2153361" y="0"/>
                          </a:lnTo>
                          <a:lnTo>
                            <a:pt x="0" y="0"/>
                          </a:lnTo>
                          <a:lnTo>
                            <a:pt x="0" y="90563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6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2068876</wp:posOffset>
            </wp:positionH>
            <wp:positionV relativeFrom="page">
              <wp:posOffset>3829065</wp:posOffset>
            </wp:positionV>
            <wp:extent cx="9276" cy="2783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276" cy="27836"/>
                    </a:xfrm>
                    <a:custGeom>
                      <a:rect l="l" t="t" r="r" b="b"/>
                      <a:pathLst>
                        <a:path w="47371" h="65939">
                          <a:moveTo>
                            <a:pt x="0" y="65939"/>
                          </a:moveTo>
                          <a:lnTo>
                            <a:pt x="47371" y="65939"/>
                          </a:lnTo>
                          <a:lnTo>
                            <a:pt x="47371" y="0"/>
                          </a:lnTo>
                          <a:lnTo>
                            <a:pt x="0" y="0"/>
                          </a:lnTo>
                          <a:lnTo>
                            <a:pt x="0" y="6593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248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4680483</wp:posOffset>
            </wp:positionH>
            <wp:positionV relativeFrom="page">
              <wp:posOffset>4098138</wp:posOffset>
            </wp:positionV>
            <wp:extent cx="1470481" cy="50567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70481" cy="505675"/>
                    </a:xfrm>
                    <a:custGeom>
                      <a:rect l="l" t="t" r="r" b="b"/>
                      <a:pathLst>
                        <a:path w="1508582" h="543776">
                          <a:moveTo>
                            <a:pt x="0" y="543776"/>
                          </a:moveTo>
                          <a:lnTo>
                            <a:pt x="1508582" y="543776"/>
                          </a:lnTo>
                          <a:lnTo>
                            <a:pt x="1508582" y="0"/>
                          </a:lnTo>
                          <a:lnTo>
                            <a:pt x="0" y="0"/>
                          </a:lnTo>
                          <a:lnTo>
                            <a:pt x="0" y="54377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81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1322044</wp:posOffset>
            </wp:positionH>
            <wp:positionV relativeFrom="page">
              <wp:posOffset>5016716</wp:posOffset>
            </wp:positionV>
            <wp:extent cx="1424089" cy="62165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24089" cy="621653"/>
                    </a:xfrm>
                    <a:custGeom>
                      <a:rect l="l" t="t" r="r" b="b"/>
                      <a:pathLst>
                        <a:path w="1462189" h="659753">
                          <a:moveTo>
                            <a:pt x="0" y="659753"/>
                          </a:moveTo>
                          <a:lnTo>
                            <a:pt x="1462189" y="659753"/>
                          </a:lnTo>
                          <a:lnTo>
                            <a:pt x="1462189" y="0"/>
                          </a:lnTo>
                          <a:lnTo>
                            <a:pt x="0" y="0"/>
                          </a:lnTo>
                          <a:lnTo>
                            <a:pt x="0" y="65975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96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4420717</wp:posOffset>
            </wp:positionH>
            <wp:positionV relativeFrom="page">
              <wp:posOffset>5383200</wp:posOffset>
            </wp:positionV>
            <wp:extent cx="1860131" cy="816508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860131" cy="816508"/>
                    </a:xfrm>
                    <a:custGeom>
                      <a:rect l="l" t="t" r="r" b="b"/>
                      <a:pathLst>
                        <a:path w="1898231" h="854609">
                          <a:moveTo>
                            <a:pt x="0" y="854609"/>
                          </a:moveTo>
                          <a:lnTo>
                            <a:pt x="1898231" y="854609"/>
                          </a:lnTo>
                          <a:lnTo>
                            <a:pt x="1898231" y="0"/>
                          </a:lnTo>
                          <a:lnTo>
                            <a:pt x="0" y="0"/>
                          </a:lnTo>
                          <a:lnTo>
                            <a:pt x="0" y="8546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3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2020-11-11T13:51:03Z</dcterms:created>
  <dcterms:modified xsi:type="dcterms:W3CDTF">2020-11-11T13:51:03Z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