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237110</wp:posOffset>
            </wp:positionV>
            <wp:extent cx="98551" cy="86359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304291</wp:posOffset>
            </wp:positionH>
            <wp:positionV relativeFrom="page">
              <wp:posOffset>322453</wp:posOffset>
            </wp:positionV>
            <wp:extent cx="98552" cy="98552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602870</wp:posOffset>
            </wp:positionV>
            <wp:extent cx="196088" cy="171704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688213</wp:posOffset>
            </wp:positionV>
            <wp:extent cx="6145784" cy="9242552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5784" cy="924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932053</wp:posOffset>
            </wp:positionV>
            <wp:extent cx="1976120" cy="18389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6120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2041525</wp:posOffset>
            </wp:positionV>
            <wp:extent cx="5975095" cy="74168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509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2492629</wp:posOffset>
            </wp:positionV>
            <wp:extent cx="74167" cy="135128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4662805</wp:posOffset>
            </wp:positionV>
            <wp:extent cx="74167" cy="135128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237110</wp:posOffset>
            </wp:positionV>
            <wp:extent cx="98552" cy="98552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499363</wp:posOffset>
            </wp:positionH>
            <wp:positionV relativeFrom="page">
              <wp:posOffset>298069</wp:posOffset>
            </wp:positionV>
            <wp:extent cx="903224" cy="244856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4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279908</wp:posOffset>
            </wp:positionH>
            <wp:positionV relativeFrom="page">
              <wp:posOffset>334646</wp:posOffset>
            </wp:positionV>
            <wp:extent cx="98552" cy="98552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359029</wp:posOffset>
            </wp:positionV>
            <wp:extent cx="6926071" cy="9449816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6071" cy="94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2943733</wp:posOffset>
            </wp:positionV>
            <wp:extent cx="830072" cy="171704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3175382</wp:posOffset>
            </wp:positionV>
            <wp:extent cx="122935" cy="171704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3528950</wp:posOffset>
            </wp:positionV>
            <wp:extent cx="122935" cy="220471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3577717</wp:posOffset>
            </wp:positionV>
            <wp:extent cx="98551" cy="135128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3894710</wp:posOffset>
            </wp:positionV>
            <wp:extent cx="415544" cy="48869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3931286</wp:posOffset>
            </wp:positionV>
            <wp:extent cx="122935" cy="183895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1035811</wp:posOffset>
            </wp:positionH>
            <wp:positionV relativeFrom="page">
              <wp:posOffset>4553077</wp:posOffset>
            </wp:positionV>
            <wp:extent cx="220472" cy="110744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1035811</wp:posOffset>
            </wp:positionH>
            <wp:positionV relativeFrom="page">
              <wp:posOffset>4565269</wp:posOffset>
            </wp:positionV>
            <wp:extent cx="98552" cy="98552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4205732</wp:posOffset>
            </wp:positionH>
            <wp:positionV relativeFrom="page">
              <wp:posOffset>6711061</wp:posOffset>
            </wp:positionV>
            <wp:extent cx="98552" cy="14732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7210934</wp:posOffset>
            </wp:positionV>
            <wp:extent cx="1293368" cy="1732279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3368" cy="173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7369429</wp:posOffset>
            </wp:positionV>
            <wp:extent cx="147319" cy="244855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2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7905878</wp:posOffset>
            </wp:positionV>
            <wp:extent cx="269239" cy="257048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25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8466709</wp:posOffset>
            </wp:positionV>
            <wp:extent cx="147319" cy="232664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8905622</wp:posOffset>
            </wp:positionV>
            <wp:extent cx="171704" cy="110744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8905622</wp:posOffset>
            </wp:positionV>
            <wp:extent cx="683767" cy="257047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767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9661525</wp:posOffset>
            </wp:positionV>
            <wp:extent cx="98551" cy="147319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304291</wp:posOffset>
            </wp:positionH>
            <wp:positionV relativeFrom="page">
              <wp:posOffset>310261</wp:posOffset>
            </wp:positionV>
            <wp:extent cx="1098296" cy="244856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8296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371222</wp:posOffset>
            </wp:positionV>
            <wp:extent cx="5389879" cy="196088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9879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456565</wp:posOffset>
            </wp:positionV>
            <wp:extent cx="98552" cy="74168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858901</wp:posOffset>
            </wp:positionV>
            <wp:extent cx="830071" cy="61976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919862</wp:posOffset>
            </wp:positionV>
            <wp:extent cx="3561079" cy="3463543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1079" cy="346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3041270</wp:posOffset>
            </wp:positionV>
            <wp:extent cx="220471" cy="122935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4614038</wp:posOffset>
            </wp:positionV>
            <wp:extent cx="1073912" cy="171703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391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4662805</wp:posOffset>
            </wp:positionV>
            <wp:extent cx="464311" cy="159511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5162677</wp:posOffset>
            </wp:positionV>
            <wp:extent cx="4512055" cy="183896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1205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5662550</wp:posOffset>
            </wp:positionV>
            <wp:extent cx="2195576" cy="171703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55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5857622</wp:posOffset>
            </wp:positionV>
            <wp:extent cx="1610359" cy="305815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3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6601333</wp:posOffset>
            </wp:positionV>
            <wp:extent cx="4341367" cy="183896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1367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7101205</wp:posOffset>
            </wp:positionV>
            <wp:extent cx="2293112" cy="171703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311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7296278</wp:posOffset>
            </wp:positionV>
            <wp:extent cx="1610359" cy="305815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3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9661525</wp:posOffset>
            </wp:positionV>
            <wp:extent cx="1488440" cy="147319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844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694436</wp:posOffset>
            </wp:positionH>
            <wp:positionV relativeFrom="page">
              <wp:posOffset>249302</wp:posOffset>
            </wp:positionV>
            <wp:extent cx="98552" cy="86359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499363</wp:posOffset>
            </wp:positionH>
            <wp:positionV relativeFrom="page">
              <wp:posOffset>298069</wp:posOffset>
            </wp:positionV>
            <wp:extent cx="903224" cy="244856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4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279908</wp:posOffset>
            </wp:positionH>
            <wp:positionV relativeFrom="page">
              <wp:posOffset>346837</wp:posOffset>
            </wp:positionV>
            <wp:extent cx="98552" cy="98552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359029</wp:posOffset>
            </wp:positionV>
            <wp:extent cx="5365495" cy="208280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54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883286</wp:posOffset>
            </wp:positionV>
            <wp:extent cx="4804663" cy="196088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04663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1383158</wp:posOffset>
            </wp:positionV>
            <wp:extent cx="2634488" cy="183895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448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1590422</wp:posOffset>
            </wp:positionV>
            <wp:extent cx="1610359" cy="293623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2334134</wp:posOffset>
            </wp:positionV>
            <wp:extent cx="5365495" cy="354583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5495" cy="35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2894965</wp:posOffset>
            </wp:positionV>
            <wp:extent cx="1610359" cy="293623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3638677</wp:posOffset>
            </wp:positionV>
            <wp:extent cx="5341111" cy="366776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41111" cy="3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4199510</wp:posOffset>
            </wp:positionV>
            <wp:extent cx="1610359" cy="293623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4943221</wp:posOffset>
            </wp:positionV>
            <wp:extent cx="5170423" cy="196088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0423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5504053</wp:posOffset>
            </wp:positionV>
            <wp:extent cx="1610359" cy="293623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6247765</wp:posOffset>
            </wp:positionV>
            <wp:extent cx="3731767" cy="196088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31767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6247765</wp:posOffset>
            </wp:positionV>
            <wp:extent cx="98552" cy="61976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6808597</wp:posOffset>
            </wp:positionV>
            <wp:extent cx="1610359" cy="293623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9661525</wp:posOffset>
            </wp:positionV>
            <wp:extent cx="1488440" cy="147319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844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9685909</wp:posOffset>
            </wp:positionV>
            <wp:extent cx="98551" cy="122936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298069</wp:posOffset>
            </wp:positionV>
            <wp:extent cx="927608" cy="244856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8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377443</wp:posOffset>
            </wp:positionH>
            <wp:positionV relativeFrom="page">
              <wp:posOffset>346838</wp:posOffset>
            </wp:positionV>
            <wp:extent cx="74167" cy="110743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255524</wp:posOffset>
            </wp:positionH>
            <wp:positionV relativeFrom="page">
              <wp:posOffset>359029</wp:posOffset>
            </wp:positionV>
            <wp:extent cx="98552" cy="86359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353059</wp:posOffset>
            </wp:positionH>
            <wp:positionV relativeFrom="page">
              <wp:posOffset>359029</wp:posOffset>
            </wp:positionV>
            <wp:extent cx="6901687" cy="9449816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01687" cy="94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456565</wp:posOffset>
            </wp:positionV>
            <wp:extent cx="98552" cy="74168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846710</wp:posOffset>
            </wp:positionV>
            <wp:extent cx="171703" cy="61976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3431413</wp:posOffset>
            </wp:positionV>
            <wp:extent cx="830071" cy="98552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9161653</wp:posOffset>
            </wp:positionV>
            <wp:extent cx="98551" cy="305816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3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694436</wp:posOffset>
            </wp:positionH>
            <wp:positionV relativeFrom="page">
              <wp:posOffset>249302</wp:posOffset>
            </wp:positionV>
            <wp:extent cx="74168" cy="86359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499363</wp:posOffset>
            </wp:positionH>
            <wp:positionV relativeFrom="page">
              <wp:posOffset>298069</wp:posOffset>
            </wp:positionV>
            <wp:extent cx="903224" cy="244856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4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279908</wp:posOffset>
            </wp:positionH>
            <wp:positionV relativeFrom="page">
              <wp:posOffset>346838</wp:posOffset>
            </wp:positionV>
            <wp:extent cx="74168" cy="86359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359029</wp:posOffset>
            </wp:positionV>
            <wp:extent cx="6730999" cy="9449816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30999" cy="94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4809109</wp:posOffset>
            </wp:positionV>
            <wp:extent cx="98551" cy="135128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9661525</wp:posOffset>
            </wp:positionV>
            <wp:extent cx="74167" cy="135127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9661525</wp:posOffset>
            </wp:positionV>
            <wp:extent cx="122935" cy="135127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566294</wp:posOffset>
            </wp:positionV>
            <wp:extent cx="830071" cy="269240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1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157987</wp:posOffset>
            </wp:positionH>
            <wp:positionV relativeFrom="page">
              <wp:posOffset>700405</wp:posOffset>
            </wp:positionV>
            <wp:extent cx="6487159" cy="7925816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87159" cy="792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712598</wp:posOffset>
            </wp:positionV>
            <wp:extent cx="610615" cy="159511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749174</wp:posOffset>
            </wp:positionV>
            <wp:extent cx="439927" cy="159511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6619747</wp:posOffset>
            </wp:positionH>
            <wp:positionV relativeFrom="page">
              <wp:posOffset>749174</wp:posOffset>
            </wp:positionV>
            <wp:extent cx="537464" cy="196088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4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761365</wp:posOffset>
            </wp:positionV>
            <wp:extent cx="488696" cy="159511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6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157987</wp:posOffset>
            </wp:positionH>
            <wp:positionV relativeFrom="page">
              <wp:posOffset>1200277</wp:posOffset>
            </wp:positionV>
            <wp:extent cx="98552" cy="903223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0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6320917</wp:posOffset>
            </wp:positionV>
            <wp:extent cx="391159" cy="110744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6442838</wp:posOffset>
            </wp:positionV>
            <wp:extent cx="318007" cy="74167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6564757</wp:posOffset>
            </wp:positionV>
            <wp:extent cx="171703" cy="183896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6589141</wp:posOffset>
            </wp:positionV>
            <wp:extent cx="464312" cy="147320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6893941</wp:posOffset>
            </wp:positionV>
            <wp:extent cx="98551" cy="74167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9186038</wp:posOffset>
            </wp:positionV>
            <wp:extent cx="854455" cy="135127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4455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310261</wp:posOffset>
            </wp:positionV>
            <wp:extent cx="927608" cy="232664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8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371222</wp:posOffset>
            </wp:positionV>
            <wp:extent cx="5365495" cy="196088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5495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858901</wp:posOffset>
            </wp:positionV>
            <wp:extent cx="3756151" cy="891032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6151" cy="8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9661525</wp:posOffset>
            </wp:positionV>
            <wp:extent cx="1488440" cy="147319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844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9685909</wp:posOffset>
            </wp:positionV>
            <wp:extent cx="74167" cy="122936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10898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2532694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5054490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2020-11-11T09:10:17Z</dcterms:created>
  <dcterms:modified xsi:type="dcterms:W3CDTF">2020-11-11T09:10:17Z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