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2036404</wp:posOffset>
            </wp:positionH>
            <wp:positionV relativeFrom="page">
              <wp:posOffset>2803800</wp:posOffset>
            </wp:positionV>
            <wp:extent cx="839611" cy="180929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39611" cy="180929"/>
                    </a:xfrm>
                    <a:custGeom>
                      <a:rect l="l" t="t" r="r" b="b"/>
                      <a:pathLst>
                        <a:path w="877712" h="219029">
                          <a:moveTo>
                            <a:pt x="0" y="219029"/>
                          </a:moveTo>
                          <a:lnTo>
                            <a:pt x="877712" y="219029"/>
                          </a:lnTo>
                          <a:lnTo>
                            <a:pt x="877712" y="0"/>
                          </a:lnTo>
                          <a:lnTo>
                            <a:pt x="0" y="0"/>
                          </a:lnTo>
                          <a:lnTo>
                            <a:pt x="0" y="21902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49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4133113</wp:posOffset>
            </wp:positionH>
            <wp:positionV relativeFrom="page">
              <wp:posOffset>7368791</wp:posOffset>
            </wp:positionV>
            <wp:extent cx="1354510" cy="900008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54510" cy="900008"/>
                    </a:xfrm>
                    <a:custGeom>
                      <a:rect l="l" t="t" r="r" b="b"/>
                      <a:pathLst>
                        <a:path w="1392610" h="938109">
                          <a:moveTo>
                            <a:pt x="0" y="938109"/>
                          </a:moveTo>
                          <a:lnTo>
                            <a:pt x="1392610" y="938109"/>
                          </a:lnTo>
                          <a:lnTo>
                            <a:pt x="1392610" y="0"/>
                          </a:lnTo>
                          <a:lnTo>
                            <a:pt x="0" y="0"/>
                          </a:lnTo>
                          <a:lnTo>
                            <a:pt x="0" y="93810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18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482428</wp:posOffset>
            </wp:positionH>
            <wp:positionV relativeFrom="page">
              <wp:posOffset>7447658</wp:posOffset>
            </wp:positionV>
            <wp:extent cx="2272980" cy="2004142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72980" cy="2004142"/>
                    </a:xfrm>
                    <a:custGeom>
                      <a:rect l="l" t="t" r="r" b="b"/>
                      <a:pathLst>
                        <a:path w="2311080" h="2042243">
                          <a:moveTo>
                            <a:pt x="0" y="2042243"/>
                          </a:moveTo>
                          <a:lnTo>
                            <a:pt x="2311080" y="2042243"/>
                          </a:lnTo>
                          <a:lnTo>
                            <a:pt x="2311080" y="0"/>
                          </a:lnTo>
                          <a:lnTo>
                            <a:pt x="0" y="0"/>
                          </a:lnTo>
                          <a:lnTo>
                            <a:pt x="0" y="204224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463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3358444</wp:posOffset>
            </wp:positionH>
            <wp:positionV relativeFrom="page">
              <wp:posOffset>8793031</wp:posOffset>
            </wp:positionV>
            <wp:extent cx="1702415" cy="371137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702415" cy="371137"/>
                    </a:xfrm>
                    <a:custGeom>
                      <a:rect l="l" t="t" r="r" b="b"/>
                      <a:pathLst>
                        <a:path w="1740516" h="409238">
                          <a:moveTo>
                            <a:pt x="0" y="409238"/>
                          </a:moveTo>
                          <a:lnTo>
                            <a:pt x="1740516" y="409238"/>
                          </a:lnTo>
                          <a:lnTo>
                            <a:pt x="1740516" y="0"/>
                          </a:lnTo>
                          <a:lnTo>
                            <a:pt x="0" y="0"/>
                          </a:lnTo>
                          <a:lnTo>
                            <a:pt x="0" y="40923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51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1465840</wp:posOffset>
            </wp:positionH>
            <wp:positionV relativeFrom="page">
              <wp:posOffset>2451219</wp:posOffset>
            </wp:positionV>
            <wp:extent cx="3344528" cy="403611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344528" cy="403611"/>
                    </a:xfrm>
                    <a:custGeom>
                      <a:rect l="l" t="t" r="r" b="b"/>
                      <a:pathLst>
                        <a:path w="3382628" h="441712">
                          <a:moveTo>
                            <a:pt x="0" y="441712"/>
                          </a:moveTo>
                          <a:lnTo>
                            <a:pt x="3382628" y="441712"/>
                          </a:lnTo>
                          <a:lnTo>
                            <a:pt x="3382628" y="0"/>
                          </a:lnTo>
                          <a:lnTo>
                            <a:pt x="0" y="0"/>
                          </a:lnTo>
                          <a:lnTo>
                            <a:pt x="0" y="44171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160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3056926</wp:posOffset>
            </wp:positionH>
            <wp:positionV relativeFrom="page">
              <wp:posOffset>4891448</wp:posOffset>
            </wp:positionV>
            <wp:extent cx="2824989" cy="983514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24989" cy="983514"/>
                    </a:xfrm>
                    <a:custGeom>
                      <a:rect l="l" t="t" r="r" b="b"/>
                      <a:pathLst>
                        <a:path w="2863090" h="1021615">
                          <a:moveTo>
                            <a:pt x="0" y="1021615"/>
                          </a:moveTo>
                          <a:lnTo>
                            <a:pt x="2863090" y="1021615"/>
                          </a:lnTo>
                          <a:lnTo>
                            <a:pt x="2863090" y="0"/>
                          </a:lnTo>
                          <a:lnTo>
                            <a:pt x="0" y="0"/>
                          </a:lnTo>
                          <a:lnTo>
                            <a:pt x="0" y="102161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22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32471</wp:posOffset>
            </wp:positionH>
            <wp:positionV relativeFrom="page">
              <wp:posOffset>6144038</wp:posOffset>
            </wp:positionV>
            <wp:extent cx="6856051" cy="3479414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856051" cy="3479414"/>
                    </a:xfrm>
                    <a:custGeom>
                      <a:rect l="l" t="t" r="r" b="b"/>
                      <a:pathLst>
                        <a:path w="6894151" h="3517514">
                          <a:moveTo>
                            <a:pt x="0" y="3517514"/>
                          </a:moveTo>
                          <a:lnTo>
                            <a:pt x="6894151" y="3517514"/>
                          </a:lnTo>
                          <a:lnTo>
                            <a:pt x="6894151" y="0"/>
                          </a:lnTo>
                          <a:lnTo>
                            <a:pt x="0" y="0"/>
                          </a:lnTo>
                          <a:lnTo>
                            <a:pt x="0" y="351751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56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158750</wp:posOffset>
            </wp:positionV>
            <wp:extent cx="7556500" cy="103886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38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236575</wp:posOffset>
            </wp:positionH>
            <wp:positionV relativeFrom="page">
              <wp:posOffset>405323</wp:posOffset>
            </wp:positionV>
            <wp:extent cx="4796452" cy="1934554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796452" cy="1934554"/>
                    </a:xfrm>
                    <a:custGeom>
                      <a:rect l="l" t="t" r="r" b="b"/>
                      <a:pathLst>
                        <a:path w="4834553" h="1972655">
                          <a:moveTo>
                            <a:pt x="0" y="1972655"/>
                          </a:moveTo>
                          <a:lnTo>
                            <a:pt x="4834553" y="1972655"/>
                          </a:lnTo>
                          <a:lnTo>
                            <a:pt x="4834553" y="0"/>
                          </a:lnTo>
                          <a:lnTo>
                            <a:pt x="0" y="0"/>
                          </a:lnTo>
                          <a:lnTo>
                            <a:pt x="0" y="197265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45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324711</wp:posOffset>
            </wp:positionH>
            <wp:positionV relativeFrom="page">
              <wp:posOffset>2516168</wp:posOffset>
            </wp:positionV>
            <wp:extent cx="4555238" cy="2212907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55238" cy="2212907"/>
                    </a:xfrm>
                    <a:custGeom>
                      <a:rect l="l" t="t" r="r" b="b"/>
                      <a:pathLst>
                        <a:path w="4593338" h="2251007">
                          <a:moveTo>
                            <a:pt x="0" y="2251007"/>
                          </a:moveTo>
                          <a:lnTo>
                            <a:pt x="4593338" y="2251007"/>
                          </a:lnTo>
                          <a:lnTo>
                            <a:pt x="4593338" y="0"/>
                          </a:lnTo>
                          <a:lnTo>
                            <a:pt x="0" y="0"/>
                          </a:lnTo>
                          <a:lnTo>
                            <a:pt x="0" y="225100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485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417486</wp:posOffset>
            </wp:positionH>
            <wp:positionV relativeFrom="page">
              <wp:posOffset>4798664</wp:posOffset>
            </wp:positionV>
            <wp:extent cx="4861394" cy="2013421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61394" cy="2013421"/>
                    </a:xfrm>
                    <a:custGeom>
                      <a:rect l="l" t="t" r="r" b="b"/>
                      <a:pathLst>
                        <a:path w="4899494" h="2051521">
                          <a:moveTo>
                            <a:pt x="0" y="2051521"/>
                          </a:moveTo>
                          <a:lnTo>
                            <a:pt x="4899494" y="2051521"/>
                          </a:lnTo>
                          <a:lnTo>
                            <a:pt x="4899494" y="0"/>
                          </a:lnTo>
                          <a:lnTo>
                            <a:pt x="0" y="0"/>
                          </a:lnTo>
                          <a:lnTo>
                            <a:pt x="0" y="205152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46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sectPr>
      <w:type w:val="continuous"/>
      <w:pgSz w:w="1191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7" Type="http://schemas.openxmlformats.org/officeDocument/2006/relationships/image" Target="media/image107.png"/><Relationship Id="rId11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2020-10-27T16:19:52Z</dcterms:created>
  <dcterms:modified xsi:type="dcterms:W3CDTF">2020-10-27T16:19:52Z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