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1136490</wp:posOffset>
            </wp:positionH>
            <wp:positionV relativeFrom="page">
              <wp:posOffset>2209980</wp:posOffset>
            </wp:positionV>
            <wp:extent cx="1219987" cy="422168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987" cy="422168"/>
                    </a:xfrm>
                    <a:custGeom>
                      <a:rect l="l" t="t" r="r" b="b"/>
                      <a:pathLst>
                        <a:path w="1258087" h="460268">
                          <a:moveTo>
                            <a:pt x="0" y="460268"/>
                          </a:moveTo>
                          <a:lnTo>
                            <a:pt x="1258087" y="460268"/>
                          </a:lnTo>
                          <a:lnTo>
                            <a:pt x="1258087" y="0"/>
                          </a:lnTo>
                          <a:lnTo>
                            <a:pt x="0" y="0"/>
                          </a:lnTo>
                          <a:lnTo>
                            <a:pt x="0" y="46026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64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1039076</wp:posOffset>
            </wp:positionH>
            <wp:positionV relativeFrom="page">
              <wp:posOffset>2743490</wp:posOffset>
            </wp:positionV>
            <wp:extent cx="1215348" cy="17629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5348" cy="176290"/>
                    </a:xfrm>
                    <a:custGeom>
                      <a:rect l="l" t="t" r="r" b="b"/>
                      <a:pathLst>
                        <a:path w="1253449" h="214390">
                          <a:moveTo>
                            <a:pt x="0" y="214390"/>
                          </a:moveTo>
                          <a:lnTo>
                            <a:pt x="1253449" y="214390"/>
                          </a:lnTo>
                          <a:lnTo>
                            <a:pt x="1253449" y="0"/>
                          </a:lnTo>
                          <a:lnTo>
                            <a:pt x="0" y="0"/>
                          </a:lnTo>
                          <a:lnTo>
                            <a:pt x="0" y="2143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4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1451924</wp:posOffset>
            </wp:positionH>
            <wp:positionV relativeFrom="page">
              <wp:posOffset>3611023</wp:posOffset>
            </wp:positionV>
            <wp:extent cx="867443" cy="61237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7443" cy="612376"/>
                    </a:xfrm>
                    <a:custGeom>
                      <a:rect l="l" t="t" r="r" b="b"/>
                      <a:pathLst>
                        <a:path w="905543" h="650477">
                          <a:moveTo>
                            <a:pt x="0" y="650477"/>
                          </a:moveTo>
                          <a:lnTo>
                            <a:pt x="905543" y="650477"/>
                          </a:lnTo>
                          <a:lnTo>
                            <a:pt x="905543" y="0"/>
                          </a:lnTo>
                          <a:lnTo>
                            <a:pt x="0" y="0"/>
                          </a:lnTo>
                          <a:lnTo>
                            <a:pt x="0" y="65047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5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3868705</wp:posOffset>
            </wp:positionH>
            <wp:positionV relativeFrom="page">
              <wp:posOffset>3689891</wp:posOffset>
            </wp:positionV>
            <wp:extent cx="1187516" cy="37577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87516" cy="375776"/>
                    </a:xfrm>
                    <a:custGeom>
                      <a:rect l="l" t="t" r="r" b="b"/>
                      <a:pathLst>
                        <a:path w="1225616" h="413876">
                          <a:moveTo>
                            <a:pt x="0" y="413876"/>
                          </a:moveTo>
                          <a:lnTo>
                            <a:pt x="1225616" y="413876"/>
                          </a:lnTo>
                          <a:lnTo>
                            <a:pt x="1225616" y="0"/>
                          </a:lnTo>
                          <a:lnTo>
                            <a:pt x="0" y="0"/>
                          </a:lnTo>
                          <a:lnTo>
                            <a:pt x="0" y="41387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53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2020-09-25T06:29:25Z</dcterms:created>
  <dcterms:modified xsi:type="dcterms:W3CDTF">2020-09-25T06:29:25Z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