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6888518</wp:posOffset>
            </wp:positionH>
            <wp:positionV relativeFrom="page">
              <wp:posOffset>10003867</wp:posOffset>
            </wp:positionV>
            <wp:extent cx="343267" cy="347941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3267" cy="347941"/>
                    </a:xfrm>
                    <a:custGeom>
                      <a:rect l="l" t="t" r="r" b="b"/>
                      <a:pathLst>
                        <a:path w="381368" h="386042">
                          <a:moveTo>
                            <a:pt x="0" y="386042"/>
                          </a:moveTo>
                          <a:lnTo>
                            <a:pt x="381368" y="386042"/>
                          </a:lnTo>
                          <a:lnTo>
                            <a:pt x="381368" y="0"/>
                          </a:lnTo>
                          <a:lnTo>
                            <a:pt x="0" y="0"/>
                          </a:lnTo>
                          <a:lnTo>
                            <a:pt x="0" y="38604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43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6948829</wp:posOffset>
            </wp:positionH>
            <wp:positionV relativeFrom="page">
              <wp:posOffset>10115208</wp:posOffset>
            </wp:positionV>
            <wp:extent cx="301522" cy="273710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1522" cy="273710"/>
                    </a:xfrm>
                    <a:custGeom>
                      <a:rect l="l" t="t" r="r" b="b"/>
                      <a:pathLst>
                        <a:path w="339623" h="311810">
                          <a:moveTo>
                            <a:pt x="0" y="311810"/>
                          </a:moveTo>
                          <a:lnTo>
                            <a:pt x="339623" y="311810"/>
                          </a:lnTo>
                          <a:lnTo>
                            <a:pt x="339623" y="0"/>
                          </a:lnTo>
                          <a:lnTo>
                            <a:pt x="0" y="0"/>
                          </a:lnTo>
                          <a:lnTo>
                            <a:pt x="0" y="31181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148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6902437</wp:posOffset>
            </wp:positionH>
            <wp:positionV relativeFrom="page">
              <wp:posOffset>10064179</wp:posOffset>
            </wp:positionV>
            <wp:extent cx="422123" cy="310832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2123" cy="310832"/>
                    </a:xfrm>
                    <a:custGeom>
                      <a:rect l="l" t="t" r="r" b="b"/>
                      <a:pathLst>
                        <a:path w="460223" h="348933">
                          <a:moveTo>
                            <a:pt x="0" y="348933"/>
                          </a:moveTo>
                          <a:lnTo>
                            <a:pt x="460223" y="348933"/>
                          </a:lnTo>
                          <a:lnTo>
                            <a:pt x="460223" y="0"/>
                          </a:lnTo>
                          <a:lnTo>
                            <a:pt x="0" y="0"/>
                          </a:lnTo>
                          <a:lnTo>
                            <a:pt x="0" y="34893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31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6962737</wp:posOffset>
            </wp:positionH>
            <wp:positionV relativeFrom="page">
              <wp:posOffset>10138410</wp:posOffset>
            </wp:positionV>
            <wp:extent cx="245858" cy="241237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5858" cy="241237"/>
                    </a:xfrm>
                    <a:custGeom>
                      <a:rect l="l" t="t" r="r" b="b"/>
                      <a:pathLst>
                        <a:path w="283959" h="279337">
                          <a:moveTo>
                            <a:pt x="0" y="279337"/>
                          </a:moveTo>
                          <a:lnTo>
                            <a:pt x="283959" y="279337"/>
                          </a:lnTo>
                          <a:lnTo>
                            <a:pt x="283959" y="0"/>
                          </a:lnTo>
                          <a:lnTo>
                            <a:pt x="0" y="0"/>
                          </a:lnTo>
                          <a:lnTo>
                            <a:pt x="0" y="27933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96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6911720</wp:posOffset>
            </wp:positionH>
            <wp:positionV relativeFrom="page">
              <wp:posOffset>9920364</wp:posOffset>
            </wp:positionV>
            <wp:extent cx="296875" cy="371132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6875" cy="371132"/>
                    </a:xfrm>
                    <a:custGeom>
                      <a:rect l="l" t="t" r="r" b="b"/>
                      <a:pathLst>
                        <a:path w="334975" h="409232">
                          <a:moveTo>
                            <a:pt x="0" y="409232"/>
                          </a:moveTo>
                          <a:lnTo>
                            <a:pt x="334975" y="409232"/>
                          </a:lnTo>
                          <a:lnTo>
                            <a:pt x="334975" y="0"/>
                          </a:lnTo>
                          <a:lnTo>
                            <a:pt x="0" y="0"/>
                          </a:lnTo>
                          <a:lnTo>
                            <a:pt x="0" y="40923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25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4587709</wp:posOffset>
            </wp:positionH>
            <wp:positionV relativeFrom="page">
              <wp:posOffset>7568278</wp:posOffset>
            </wp:positionV>
            <wp:extent cx="2036404" cy="788667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36404" cy="788667"/>
                    </a:xfrm>
                    <a:custGeom>
                      <a:rect l="l" t="t" r="r" b="b"/>
                      <a:pathLst>
                        <a:path w="2074505" h="826767">
                          <a:moveTo>
                            <a:pt x="0" y="826767"/>
                          </a:moveTo>
                          <a:lnTo>
                            <a:pt x="2074505" y="826767"/>
                          </a:lnTo>
                          <a:lnTo>
                            <a:pt x="2074505" y="0"/>
                          </a:lnTo>
                          <a:lnTo>
                            <a:pt x="0" y="0"/>
                          </a:lnTo>
                          <a:lnTo>
                            <a:pt x="0" y="82676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11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1108657</wp:posOffset>
            </wp:positionH>
            <wp:positionV relativeFrom="page">
              <wp:posOffset>7610031</wp:posOffset>
            </wp:positionV>
            <wp:extent cx="2249786" cy="793306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49786" cy="793306"/>
                    </a:xfrm>
                    <a:custGeom>
                      <a:rect l="l" t="t" r="r" b="b"/>
                      <a:pathLst>
                        <a:path w="2287887" h="831406">
                          <a:moveTo>
                            <a:pt x="0" y="831406"/>
                          </a:moveTo>
                          <a:lnTo>
                            <a:pt x="2287887" y="831406"/>
                          </a:lnTo>
                          <a:lnTo>
                            <a:pt x="2287887" y="0"/>
                          </a:lnTo>
                          <a:lnTo>
                            <a:pt x="0" y="0"/>
                          </a:lnTo>
                          <a:lnTo>
                            <a:pt x="0" y="83140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118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1127212</wp:posOffset>
            </wp:positionH>
            <wp:positionV relativeFrom="page">
              <wp:posOffset>8523957</wp:posOffset>
            </wp:positionV>
            <wp:extent cx="1990017" cy="756192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90017" cy="756192"/>
                    </a:xfrm>
                    <a:custGeom>
                      <a:rect l="l" t="t" r="r" b="b"/>
                      <a:pathLst>
                        <a:path w="2028118" h="794292">
                          <a:moveTo>
                            <a:pt x="0" y="794292"/>
                          </a:moveTo>
                          <a:lnTo>
                            <a:pt x="2028118" y="794292"/>
                          </a:lnTo>
                          <a:lnTo>
                            <a:pt x="2028118" y="0"/>
                          </a:lnTo>
                          <a:lnTo>
                            <a:pt x="0" y="0"/>
                          </a:lnTo>
                          <a:lnTo>
                            <a:pt x="0" y="7942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09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4791813</wp:posOffset>
            </wp:positionH>
            <wp:positionV relativeFrom="page">
              <wp:posOffset>8551792</wp:posOffset>
            </wp:positionV>
            <wp:extent cx="1966824" cy="746914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66824" cy="746914"/>
                    </a:xfrm>
                    <a:custGeom>
                      <a:rect l="l" t="t" r="r" b="b"/>
                      <a:pathLst>
                        <a:path w="2004924" h="785014">
                          <a:moveTo>
                            <a:pt x="0" y="785014"/>
                          </a:moveTo>
                          <a:lnTo>
                            <a:pt x="2004924" y="785014"/>
                          </a:lnTo>
                          <a:lnTo>
                            <a:pt x="2004924" y="0"/>
                          </a:lnTo>
                          <a:lnTo>
                            <a:pt x="0" y="0"/>
                          </a:lnTo>
                          <a:lnTo>
                            <a:pt x="0" y="78501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08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6981297</wp:posOffset>
            </wp:positionH>
            <wp:positionV relativeFrom="page">
              <wp:posOffset>9980672</wp:posOffset>
            </wp:positionV>
            <wp:extent cx="273684" cy="287631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3684" cy="287631"/>
                    </a:xfrm>
                    <a:custGeom>
                      <a:rect l="l" t="t" r="r" b="b"/>
                      <a:pathLst>
                        <a:path w="311784" h="325731">
                          <a:moveTo>
                            <a:pt x="0" y="325731"/>
                          </a:moveTo>
                          <a:lnTo>
                            <a:pt x="311784" y="325731"/>
                          </a:lnTo>
                          <a:lnTo>
                            <a:pt x="311784" y="0"/>
                          </a:lnTo>
                          <a:lnTo>
                            <a:pt x="0" y="0"/>
                          </a:lnTo>
                          <a:lnTo>
                            <a:pt x="0" y="32573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148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6990574</wp:posOffset>
            </wp:positionH>
            <wp:positionV relativeFrom="page">
              <wp:posOffset>10105930</wp:posOffset>
            </wp:positionV>
            <wp:extent cx="287601" cy="250517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7601" cy="250517"/>
                    </a:xfrm>
                    <a:custGeom>
                      <a:rect l="l" t="t" r="r" b="b"/>
                      <a:pathLst>
                        <a:path w="325701" h="288618">
                          <a:moveTo>
                            <a:pt x="0" y="288618"/>
                          </a:moveTo>
                          <a:lnTo>
                            <a:pt x="325701" y="288618"/>
                          </a:lnTo>
                          <a:lnTo>
                            <a:pt x="325701" y="0"/>
                          </a:lnTo>
                          <a:lnTo>
                            <a:pt x="0" y="0"/>
                          </a:lnTo>
                          <a:lnTo>
                            <a:pt x="0" y="28861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02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6475674</wp:posOffset>
            </wp:positionH>
            <wp:positionV relativeFrom="page">
              <wp:posOffset>256869</wp:posOffset>
            </wp:positionV>
            <wp:extent cx="1052993" cy="728357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52993" cy="728357"/>
                    </a:xfrm>
                    <a:custGeom>
                      <a:rect l="l" t="t" r="r" b="b"/>
                      <a:pathLst>
                        <a:path w="1091093" h="766457">
                          <a:moveTo>
                            <a:pt x="0" y="766457"/>
                          </a:moveTo>
                          <a:lnTo>
                            <a:pt x="1091093" y="766457"/>
                          </a:lnTo>
                          <a:lnTo>
                            <a:pt x="1091093" y="0"/>
                          </a:lnTo>
                          <a:lnTo>
                            <a:pt x="0" y="0"/>
                          </a:lnTo>
                          <a:lnTo>
                            <a:pt x="0" y="76645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068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4453185</wp:posOffset>
            </wp:positionH>
            <wp:positionV relativeFrom="page">
              <wp:posOffset>2581117</wp:posOffset>
            </wp:positionV>
            <wp:extent cx="482428" cy="148454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82428" cy="148454"/>
                    </a:xfrm>
                    <a:custGeom>
                      <a:rect l="l" t="t" r="r" b="b"/>
                      <a:pathLst>
                        <a:path w="520529" h="186555">
                          <a:moveTo>
                            <a:pt x="0" y="186555"/>
                          </a:moveTo>
                          <a:lnTo>
                            <a:pt x="520529" y="186555"/>
                          </a:lnTo>
                          <a:lnTo>
                            <a:pt x="520529" y="0"/>
                          </a:lnTo>
                          <a:lnTo>
                            <a:pt x="0" y="0"/>
                          </a:lnTo>
                          <a:lnTo>
                            <a:pt x="0" y="18655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10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5088692</wp:posOffset>
            </wp:positionH>
            <wp:positionV relativeFrom="page">
              <wp:posOffset>2581117</wp:posOffset>
            </wp:positionV>
            <wp:extent cx="449957" cy="148454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49957" cy="148454"/>
                    </a:xfrm>
                    <a:custGeom>
                      <a:rect l="l" t="t" r="r" b="b"/>
                      <a:pathLst>
                        <a:path w="488057" h="186555">
                          <a:moveTo>
                            <a:pt x="0" y="186555"/>
                          </a:moveTo>
                          <a:lnTo>
                            <a:pt x="488057" y="186555"/>
                          </a:lnTo>
                          <a:lnTo>
                            <a:pt x="488057" y="0"/>
                          </a:lnTo>
                          <a:lnTo>
                            <a:pt x="0" y="0"/>
                          </a:lnTo>
                          <a:lnTo>
                            <a:pt x="0" y="18655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10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6137047</wp:posOffset>
            </wp:positionH>
            <wp:positionV relativeFrom="page">
              <wp:posOffset>2585757</wp:posOffset>
            </wp:positionV>
            <wp:extent cx="491705" cy="143815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91705" cy="143815"/>
                    </a:xfrm>
                    <a:custGeom>
                      <a:rect l="l" t="t" r="r" b="b"/>
                      <a:pathLst>
                        <a:path w="529805" h="181915">
                          <a:moveTo>
                            <a:pt x="0" y="181915"/>
                          </a:moveTo>
                          <a:lnTo>
                            <a:pt x="529805" y="181915"/>
                          </a:lnTo>
                          <a:lnTo>
                            <a:pt x="529805" y="0"/>
                          </a:lnTo>
                          <a:lnTo>
                            <a:pt x="0" y="0"/>
                          </a:lnTo>
                          <a:lnTo>
                            <a:pt x="0" y="18191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04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4471740</wp:posOffset>
            </wp:positionH>
            <wp:positionV relativeFrom="page">
              <wp:posOffset>2752768</wp:posOffset>
            </wp:positionV>
            <wp:extent cx="459235" cy="125259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9235" cy="125259"/>
                    </a:xfrm>
                    <a:custGeom>
                      <a:rect l="l" t="t" r="r" b="b"/>
                      <a:pathLst>
                        <a:path w="497335" h="163359">
                          <a:moveTo>
                            <a:pt x="0" y="163359"/>
                          </a:moveTo>
                          <a:lnTo>
                            <a:pt x="497335" y="163359"/>
                          </a:lnTo>
                          <a:lnTo>
                            <a:pt x="497335" y="0"/>
                          </a:lnTo>
                          <a:lnTo>
                            <a:pt x="0" y="0"/>
                          </a:lnTo>
                          <a:lnTo>
                            <a:pt x="0" y="16335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973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5102609</wp:posOffset>
            </wp:positionH>
            <wp:positionV relativeFrom="page">
              <wp:posOffset>2757407</wp:posOffset>
            </wp:positionV>
            <wp:extent cx="440679" cy="129898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40679" cy="129898"/>
                    </a:xfrm>
                    <a:custGeom>
                      <a:rect l="l" t="t" r="r" b="b"/>
                      <a:pathLst>
                        <a:path w="478779" h="167999">
                          <a:moveTo>
                            <a:pt x="0" y="167999"/>
                          </a:moveTo>
                          <a:lnTo>
                            <a:pt x="478779" y="167999"/>
                          </a:lnTo>
                          <a:lnTo>
                            <a:pt x="478779" y="0"/>
                          </a:lnTo>
                          <a:lnTo>
                            <a:pt x="0" y="0"/>
                          </a:lnTo>
                          <a:lnTo>
                            <a:pt x="0" y="16799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981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6146324</wp:posOffset>
            </wp:positionH>
            <wp:positionV relativeFrom="page">
              <wp:posOffset>2757407</wp:posOffset>
            </wp:positionV>
            <wp:extent cx="468512" cy="143816"/>
            <wp:effectExtent l="0" t="0" r="0" b="0"/>
            <wp:wrapNone/>
            <wp:docPr id="125" name="Freeform 1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68512" cy="143816"/>
                    </a:xfrm>
                    <a:custGeom>
                      <a:rect l="l" t="t" r="r" b="b"/>
                      <a:pathLst>
                        <a:path w="506612" h="181916">
                          <a:moveTo>
                            <a:pt x="0" y="181916"/>
                          </a:moveTo>
                          <a:lnTo>
                            <a:pt x="506612" y="181916"/>
                          </a:lnTo>
                          <a:lnTo>
                            <a:pt x="506612" y="0"/>
                          </a:lnTo>
                          <a:lnTo>
                            <a:pt x="0" y="0"/>
                          </a:lnTo>
                          <a:lnTo>
                            <a:pt x="0" y="18191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04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5028389</wp:posOffset>
            </wp:positionH>
            <wp:positionV relativeFrom="page">
              <wp:posOffset>3072874</wp:posOffset>
            </wp:positionV>
            <wp:extent cx="593757" cy="143816"/>
            <wp:effectExtent l="0" t="0" r="0" b="0"/>
            <wp:wrapNone/>
            <wp:docPr id="126" name="Freeform 1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57" cy="143816"/>
                    </a:xfrm>
                    <a:custGeom>
                      <a:rect l="l" t="t" r="r" b="b"/>
                      <a:pathLst>
                        <a:path w="631858" h="181916">
                          <a:moveTo>
                            <a:pt x="0" y="181916"/>
                          </a:moveTo>
                          <a:lnTo>
                            <a:pt x="631858" y="181916"/>
                          </a:lnTo>
                          <a:lnTo>
                            <a:pt x="631858" y="0"/>
                          </a:lnTo>
                          <a:lnTo>
                            <a:pt x="0" y="0"/>
                          </a:lnTo>
                          <a:lnTo>
                            <a:pt x="0" y="18191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04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6109214</wp:posOffset>
            </wp:positionH>
            <wp:positionV relativeFrom="page">
              <wp:posOffset>3072874</wp:posOffset>
            </wp:positionV>
            <wp:extent cx="514899" cy="134537"/>
            <wp:effectExtent l="0" t="0" r="0" b="0"/>
            <wp:wrapNone/>
            <wp:docPr id="127" name="Freeform 1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14899" cy="134537"/>
                    </a:xfrm>
                    <a:custGeom>
                      <a:rect l="l" t="t" r="r" b="b"/>
                      <a:pathLst>
                        <a:path w="553000" h="172638">
                          <a:moveTo>
                            <a:pt x="0" y="172638"/>
                          </a:moveTo>
                          <a:lnTo>
                            <a:pt x="553000" y="172638"/>
                          </a:lnTo>
                          <a:lnTo>
                            <a:pt x="553000" y="0"/>
                          </a:lnTo>
                          <a:lnTo>
                            <a:pt x="0" y="0"/>
                          </a:lnTo>
                          <a:lnTo>
                            <a:pt x="0" y="17263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989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6155601</wp:posOffset>
            </wp:positionH>
            <wp:positionV relativeFrom="page">
              <wp:posOffset>3290917</wp:posOffset>
            </wp:positionV>
            <wp:extent cx="454596" cy="129898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4596" cy="129898"/>
                    </a:xfrm>
                    <a:custGeom>
                      <a:rect l="l" t="t" r="r" b="b"/>
                      <a:pathLst>
                        <a:path w="492697" h="167999">
                          <a:moveTo>
                            <a:pt x="0" y="167999"/>
                          </a:moveTo>
                          <a:lnTo>
                            <a:pt x="492697" y="167999"/>
                          </a:lnTo>
                          <a:lnTo>
                            <a:pt x="492697" y="0"/>
                          </a:lnTo>
                          <a:lnTo>
                            <a:pt x="0" y="0"/>
                          </a:lnTo>
                          <a:lnTo>
                            <a:pt x="0" y="16799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981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5752031</wp:posOffset>
            </wp:positionH>
            <wp:positionV relativeFrom="page">
              <wp:posOffset>4733715</wp:posOffset>
            </wp:positionV>
            <wp:extent cx="231937" cy="450004"/>
            <wp:effectExtent l="0" t="0" r="0" b="0"/>
            <wp:wrapNone/>
            <wp:docPr id="129" name="Freeform 1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1937" cy="450004"/>
                    </a:xfrm>
                    <a:custGeom>
                      <a:rect l="l" t="t" r="r" b="b"/>
                      <a:pathLst>
                        <a:path w="270037" h="488104">
                          <a:moveTo>
                            <a:pt x="0" y="488104"/>
                          </a:moveTo>
                          <a:lnTo>
                            <a:pt x="270037" y="488104"/>
                          </a:lnTo>
                          <a:lnTo>
                            <a:pt x="270037" y="0"/>
                          </a:lnTo>
                          <a:lnTo>
                            <a:pt x="0" y="0"/>
                          </a:lnTo>
                          <a:lnTo>
                            <a:pt x="0" y="48810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908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5728838</wp:posOffset>
            </wp:positionH>
            <wp:positionV relativeFrom="page">
              <wp:posOffset>5471351</wp:posOffset>
            </wp:positionV>
            <wp:extent cx="296879" cy="756192"/>
            <wp:effectExtent l="0" t="0" r="0" b="0"/>
            <wp:wrapNone/>
            <wp:docPr id="130" name="Freeform 1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6879" cy="756192"/>
                    </a:xfrm>
                    <a:custGeom>
                      <a:rect l="l" t="t" r="r" b="b"/>
                      <a:pathLst>
                        <a:path w="334979" h="794292">
                          <a:moveTo>
                            <a:pt x="0" y="794292"/>
                          </a:moveTo>
                          <a:lnTo>
                            <a:pt x="334979" y="794292"/>
                          </a:lnTo>
                          <a:lnTo>
                            <a:pt x="334979" y="0"/>
                          </a:lnTo>
                          <a:lnTo>
                            <a:pt x="0" y="0"/>
                          </a:lnTo>
                          <a:lnTo>
                            <a:pt x="0" y="7942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25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5765948</wp:posOffset>
            </wp:positionH>
            <wp:positionV relativeFrom="page">
              <wp:posOffset>6519814</wp:posOffset>
            </wp:positionV>
            <wp:extent cx="213381" cy="426808"/>
            <wp:effectExtent l="0" t="0" r="0" b="0"/>
            <wp:wrapNone/>
            <wp:docPr id="131" name="Freeform 1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3381" cy="426808"/>
                    </a:xfrm>
                    <a:custGeom>
                      <a:rect l="l" t="t" r="r" b="b"/>
                      <a:pathLst>
                        <a:path w="251481" h="464908">
                          <a:moveTo>
                            <a:pt x="0" y="464908"/>
                          </a:moveTo>
                          <a:lnTo>
                            <a:pt x="251481" y="464908"/>
                          </a:lnTo>
                          <a:lnTo>
                            <a:pt x="251481" y="0"/>
                          </a:lnTo>
                          <a:lnTo>
                            <a:pt x="0" y="0"/>
                          </a:lnTo>
                          <a:lnTo>
                            <a:pt x="0" y="46490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77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6934909</wp:posOffset>
            </wp:positionH>
            <wp:positionV relativeFrom="page">
              <wp:posOffset>10068817</wp:posOffset>
            </wp:positionV>
            <wp:extent cx="292240" cy="343302"/>
            <wp:effectExtent l="0" t="0" r="0" b="0"/>
            <wp:wrapNone/>
            <wp:docPr id="132" name="Freeform 1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2240" cy="343302"/>
                    </a:xfrm>
                    <a:custGeom>
                      <a:rect l="l" t="t" r="r" b="b"/>
                      <a:pathLst>
                        <a:path w="330340" h="381402">
                          <a:moveTo>
                            <a:pt x="0" y="381402"/>
                          </a:moveTo>
                          <a:lnTo>
                            <a:pt x="330340" y="381402"/>
                          </a:lnTo>
                          <a:lnTo>
                            <a:pt x="330340" y="0"/>
                          </a:lnTo>
                          <a:lnTo>
                            <a:pt x="0" y="0"/>
                          </a:lnTo>
                          <a:lnTo>
                            <a:pt x="0" y="38140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23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0" w:h="16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2" Type="http://schemas.openxmlformats.org/officeDocument/2006/relationships/image" Target="media/image102.png"/><Relationship Id="rId104" Type="http://schemas.openxmlformats.org/officeDocument/2006/relationships/image" Target="media/image104.png"/><Relationship Id="rId106" Type="http://schemas.openxmlformats.org/officeDocument/2006/relationships/image" Target="media/image106.png"/><Relationship Id="rId108" Type="http://schemas.openxmlformats.org/officeDocument/2006/relationships/image" Target="media/image108.png"/><Relationship Id="rId110" Type="http://schemas.openxmlformats.org/officeDocument/2006/relationships/image" Target="media/image110.png"/><Relationship Id="rId116" Type="http://schemas.openxmlformats.org/officeDocument/2006/relationships/image" Target="media/image116.png"/><Relationship Id="rId118" Type="http://schemas.openxmlformats.org/officeDocument/2006/relationships/image" Target="media/image1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2020-08-10T08:37:39Z</dcterms:created>
  <dcterms:modified xsi:type="dcterms:W3CDTF">2020-08-10T08:37:39Z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