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EF" w:rsidRDefault="00EF1756">
      <w:pPr>
        <w:pStyle w:val="Nadpis10"/>
        <w:keepNext/>
        <w:keepLines/>
        <w:shd w:val="clear" w:color="auto" w:fill="auto"/>
        <w:spacing w:after="284" w:line="320" w:lineRule="exact"/>
      </w:pPr>
      <w:bookmarkStart w:id="0" w:name="bookmark0"/>
      <w:r>
        <w:t>OBJEDNÁVKA</w:t>
      </w:r>
      <w:bookmarkEnd w:id="0"/>
    </w:p>
    <w:p w:rsidR="00E07AEF" w:rsidRDefault="00EF1756">
      <w:pPr>
        <w:pStyle w:val="Zkladntext20"/>
        <w:shd w:val="clear" w:color="auto" w:fill="auto"/>
        <w:spacing w:before="0" w:line="150" w:lineRule="exact"/>
      </w:pPr>
      <w:r>
        <w:t>Číslo: 26 /2016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2"/>
        <w:gridCol w:w="6893"/>
      </w:tblGrid>
      <w:tr w:rsidR="00E07AEF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Zkladntext2Arial11pt"/>
                <w:b/>
                <w:bCs/>
              </w:rPr>
              <w:t>Dodavatel: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Zkladntext2Arial11pt"/>
                <w:b/>
                <w:bCs/>
              </w:rPr>
              <w:t>Odběratel: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Název: PPC s.r.o.,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Název: 21. základní škola Plzeň, Slovanská alej 13, příspěvková organizace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zastoupený: Ing. Pech Zdeněk</w:t>
            </w:r>
          </w:p>
        </w:tc>
        <w:tc>
          <w:tcPr>
            <w:tcW w:w="6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AEF" w:rsidRDefault="00E07AEF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Telefon: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AEF" w:rsidRDefault="00E07AEF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Sídlo: Schwarzova 16,30100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 xml:space="preserve">Sídlo: Slovanská alej 13, 326 </w:t>
            </w:r>
            <w:r>
              <w:rPr>
                <w:rStyle w:val="Zkladntext2ArialNetun"/>
              </w:rPr>
              <w:t>00 Plzeň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362" w:type="dxa"/>
            <w:tcBorders>
              <w:left w:val="single" w:sz="4" w:space="0" w:color="auto"/>
            </w:tcBorders>
            <w:shd w:val="clear" w:color="auto" w:fill="FFFFFF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Plzeň</w:t>
            </w:r>
          </w:p>
        </w:tc>
        <w:tc>
          <w:tcPr>
            <w:tcW w:w="6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AEF" w:rsidRDefault="00E07AEF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IČ:26398435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IČ: 66362521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756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  <w:rPr>
                <w:rStyle w:val="Zkladntext2ArialNetun"/>
              </w:rPr>
            </w:pPr>
            <w:r>
              <w:rPr>
                <w:rStyle w:val="Zkladntext2ArialNetun"/>
              </w:rPr>
              <w:t>1)</w:t>
            </w:r>
          </w:p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 xml:space="preserve"> Specifikace zboží/služby: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418" w:lineRule="exact"/>
              <w:jc w:val="left"/>
            </w:pPr>
            <w:r>
              <w:rPr>
                <w:rStyle w:val="Zkladntext2Arial11ptNetun"/>
              </w:rPr>
              <w:t>Objednáváme u Vás: Televizí Philips, dotykový rám, zvedací systém včetně instalačního setu a montáže a speciální držák.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756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  <w:rPr>
                <w:rStyle w:val="Zkladntext2ArialNetun"/>
              </w:rPr>
            </w:pPr>
            <w:r>
              <w:rPr>
                <w:rStyle w:val="Zkladntext2ArialNetun"/>
              </w:rPr>
              <w:t xml:space="preserve">2) </w:t>
            </w:r>
          </w:p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Termín a místo dodání: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756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Arial11ptNetun"/>
              </w:rPr>
            </w:pPr>
          </w:p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Zkladntext2Arial11ptNetun"/>
              </w:rPr>
              <w:t>Prosinec 2016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3) Cena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Zkladntext2Arial11ptNetun"/>
              </w:rPr>
              <w:t xml:space="preserve">124.570,- Kč </w:t>
            </w:r>
            <w:r>
              <w:rPr>
                <w:rStyle w:val="Zkladntext2Arial11ptNetun"/>
              </w:rPr>
              <w:t>(včetně DPH)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4) Platba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after="60" w:line="150" w:lineRule="exact"/>
              <w:jc w:val="left"/>
            </w:pPr>
            <w:r>
              <w:rPr>
                <w:rStyle w:val="Zkladntext2ArialNetun"/>
              </w:rPr>
              <w:t>Na fakturu</w:t>
            </w:r>
          </w:p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60" w:line="150" w:lineRule="exact"/>
              <w:ind w:left="5580"/>
              <w:jc w:val="left"/>
            </w:pPr>
            <w:r>
              <w:rPr>
                <w:rStyle w:val="Zkladntext2ArialNetun0"/>
              </w:rPr>
              <w:t>/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jc w:val="left"/>
            </w:pPr>
            <w:r>
              <w:rPr>
                <w:rStyle w:val="Zkladntext2ArialNetun"/>
              </w:rPr>
              <w:t>V Plzni dne: 22.12.2016</w:t>
            </w:r>
          </w:p>
        </w:tc>
        <w:tc>
          <w:tcPr>
            <w:tcW w:w="68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78" w:lineRule="exact"/>
              <w:ind w:left="1420"/>
              <w:jc w:val="left"/>
            </w:pPr>
            <w:r>
              <w:rPr>
                <w:rStyle w:val="Zkladntext2ArialNetun"/>
              </w:rPr>
              <w:t xml:space="preserve">21, </w:t>
            </w:r>
            <w:r>
              <w:rPr>
                <w:rStyle w:val="Zkladntext2TimesNewRoman8ptNetun"/>
                <w:rFonts w:eastAsia="Tahoma"/>
              </w:rPr>
              <w:t xml:space="preserve">základní »kala Plzeň, </w:t>
            </w:r>
            <w:r>
              <w:rPr>
                <w:rStyle w:val="Zkladntext2Arial13ptKurzva"/>
                <w:b/>
                <w:bCs/>
              </w:rPr>
              <w:t xml:space="preserve"> </w:t>
            </w:r>
            <w:r>
              <w:rPr>
                <w:rStyle w:val="Zkladntext2TimesNewRoman8ptNetun"/>
                <w:rFonts w:eastAsia="Tahoma"/>
              </w:rPr>
              <w:t xml:space="preserve">Slovanská alej </w:t>
            </w:r>
            <w:r>
              <w:rPr>
                <w:rStyle w:val="Zkladntext2ArialNetun"/>
              </w:rPr>
              <w:t xml:space="preserve">13, </w:t>
            </w:r>
            <w:r>
              <w:rPr>
                <w:rStyle w:val="Zkladntext2TimesNewRoman8ptNetun"/>
                <w:rFonts w:eastAsia="Tahoma"/>
              </w:rPr>
              <w:t xml:space="preserve">příspěvková organizace </w:t>
            </w:r>
          </w:p>
          <w:p w:rsidR="00E07AEF" w:rsidRDefault="00EF1756" w:rsidP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60" w:lineRule="exact"/>
              <w:rPr>
                <w:rStyle w:val="Zkladntext2TimesNewRoman8ptNetun"/>
                <w:rFonts w:eastAsia="Tahoma"/>
              </w:rPr>
            </w:pPr>
            <w:r>
              <w:rPr>
                <w:rStyle w:val="Zkladntext2TimesNewRoman8ptNetun"/>
                <w:rFonts w:eastAsia="Tahoma"/>
              </w:rPr>
              <w:t xml:space="preserve">326 00 Plzeň </w:t>
            </w:r>
          </w:p>
          <w:p w:rsidR="00EF1756" w:rsidRDefault="00EF1756" w:rsidP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60" w:lineRule="exact"/>
            </w:pPr>
            <w:r>
              <w:rPr>
                <w:rStyle w:val="Zkladntext2TimesNewRoman8ptNetun"/>
                <w:rFonts w:eastAsia="Tahoma"/>
              </w:rPr>
              <w:t>Mgr. Martin Prokop</w:t>
            </w:r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3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7AEF" w:rsidRDefault="00E07AEF">
            <w:pPr>
              <w:framePr w:w="9254" w:wrap="notBeside" w:vAnchor="text" w:hAnchor="text" w:xAlign="center" w:y="1"/>
            </w:pPr>
          </w:p>
        </w:tc>
        <w:tc>
          <w:tcPr>
            <w:tcW w:w="689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AEF" w:rsidRDefault="00E07AEF">
            <w:pPr>
              <w:pStyle w:val="Zkladntext20"/>
              <w:framePr w:w="9254" w:wrap="notBeside" w:vAnchor="text" w:hAnchor="text" w:xAlign="center" w:y="1"/>
              <w:shd w:val="clear" w:color="auto" w:fill="auto"/>
              <w:spacing w:before="0" w:line="150" w:lineRule="exact"/>
              <w:ind w:left="3200"/>
              <w:jc w:val="left"/>
            </w:pPr>
            <w:bookmarkStart w:id="1" w:name="_GoBack"/>
            <w:bookmarkEnd w:id="1"/>
          </w:p>
        </w:tc>
      </w:tr>
      <w:tr w:rsidR="00E07AEF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7AEF" w:rsidRDefault="00E07AEF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AEF" w:rsidRDefault="00EF1756">
            <w:pPr>
              <w:pStyle w:val="Zkladntext20"/>
              <w:framePr w:w="9254" w:wrap="notBeside" w:vAnchor="text" w:hAnchor="text" w:xAlign="center" w:y="1"/>
              <w:shd w:val="clear" w:color="auto" w:fill="auto"/>
              <w:tabs>
                <w:tab w:val="left" w:leader="hyphen" w:pos="2746"/>
                <w:tab w:val="left" w:leader="hyphen" w:pos="6014"/>
                <w:tab w:val="left" w:leader="hyphen" w:pos="6864"/>
              </w:tabs>
              <w:spacing w:before="0" w:line="150" w:lineRule="exact"/>
              <w:jc w:val="both"/>
            </w:pPr>
            <w:r>
              <w:rPr>
                <w:rStyle w:val="Zkladntext2ArialNetun"/>
              </w:rPr>
              <w:tab/>
            </w:r>
            <w:r>
              <w:rPr>
                <w:rStyle w:val="Zkladntext2ArialNetun"/>
              </w:rPr>
              <w:tab/>
            </w:r>
            <w:r>
              <w:rPr>
                <w:rStyle w:val="Zkladntext2ArialNetun1"/>
              </w:rPr>
              <w:t>/</w:t>
            </w:r>
            <w:r>
              <w:rPr>
                <w:rStyle w:val="Zkladntext2ArialNetun"/>
              </w:rPr>
              <w:tab/>
            </w:r>
          </w:p>
        </w:tc>
      </w:tr>
    </w:tbl>
    <w:p w:rsidR="00E07AEF" w:rsidRDefault="00E07AEF">
      <w:pPr>
        <w:framePr w:w="9254" w:wrap="notBeside" w:vAnchor="text" w:hAnchor="text" w:xAlign="center" w:y="1"/>
        <w:rPr>
          <w:sz w:val="2"/>
          <w:szCs w:val="2"/>
        </w:rPr>
      </w:pPr>
    </w:p>
    <w:p w:rsidR="00E07AEF" w:rsidRDefault="00E07AEF">
      <w:pPr>
        <w:rPr>
          <w:sz w:val="2"/>
          <w:szCs w:val="2"/>
        </w:rPr>
      </w:pPr>
    </w:p>
    <w:p w:rsidR="00E07AEF" w:rsidRDefault="00EF1756">
      <w:pPr>
        <w:pStyle w:val="Nadpis20"/>
        <w:keepNext/>
        <w:keepLines/>
        <w:shd w:val="clear" w:color="auto" w:fill="auto"/>
        <w:spacing w:before="417" w:line="220" w:lineRule="exact"/>
        <w:sectPr w:rsidR="00E07AEF">
          <w:pgSz w:w="11900" w:h="16840"/>
          <w:pgMar w:top="1362" w:right="1366" w:bottom="3512" w:left="1280" w:header="0" w:footer="3" w:gutter="0"/>
          <w:cols w:space="720"/>
          <w:noEndnote/>
          <w:docGrid w:linePitch="360"/>
        </w:sectPr>
      </w:pPr>
      <w:bookmarkStart w:id="2" w:name="bookmark1"/>
      <w:r>
        <w:t xml:space="preserve">Potvrzení přijetí </w:t>
      </w:r>
      <w:r>
        <w:t>objednávky dodavatelem:</w:t>
      </w:r>
      <w:bookmarkEnd w:id="2"/>
    </w:p>
    <w:p w:rsidR="00E07AEF" w:rsidRDefault="00E07AEF">
      <w:pPr>
        <w:spacing w:line="240" w:lineRule="exact"/>
        <w:rPr>
          <w:sz w:val="19"/>
          <w:szCs w:val="19"/>
        </w:rPr>
      </w:pPr>
    </w:p>
    <w:p w:rsidR="00E07AEF" w:rsidRDefault="00E07AEF">
      <w:pPr>
        <w:spacing w:line="240" w:lineRule="exact"/>
        <w:rPr>
          <w:sz w:val="19"/>
          <w:szCs w:val="19"/>
        </w:rPr>
      </w:pPr>
    </w:p>
    <w:p w:rsidR="00E07AEF" w:rsidRDefault="00E07AEF">
      <w:pPr>
        <w:spacing w:before="63" w:after="63" w:line="240" w:lineRule="exact"/>
        <w:rPr>
          <w:sz w:val="19"/>
          <w:szCs w:val="19"/>
        </w:rPr>
      </w:pPr>
    </w:p>
    <w:p w:rsidR="00E07AEF" w:rsidRDefault="00E07AEF">
      <w:pPr>
        <w:rPr>
          <w:sz w:val="2"/>
          <w:szCs w:val="2"/>
        </w:rPr>
        <w:sectPr w:rsidR="00E07AEF">
          <w:type w:val="continuous"/>
          <w:pgSz w:w="11900" w:h="16840"/>
          <w:pgMar w:top="1377" w:right="0" w:bottom="1377" w:left="0" w:header="0" w:footer="3" w:gutter="0"/>
          <w:cols w:space="720"/>
          <w:noEndnote/>
          <w:docGrid w:linePitch="360"/>
        </w:sectPr>
      </w:pPr>
    </w:p>
    <w:p w:rsidR="00E07AEF" w:rsidRDefault="00EF175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339090</wp:posOffset>
                </wp:positionV>
                <wp:extent cx="506095" cy="139700"/>
                <wp:effectExtent l="635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AEF" w:rsidRDefault="00EF1756">
                            <w:pPr>
                              <w:pStyle w:val="Nadpis20"/>
                              <w:keepNext/>
                              <w:keepLines/>
                              <w:shd w:val="clear" w:color="auto" w:fill="auto"/>
                              <w:spacing w:before="0" w:line="220" w:lineRule="exact"/>
                            </w:pPr>
                            <w:bookmarkStart w:id="3" w:name="bookmark2"/>
                            <w:r>
                              <w:rPr>
                                <w:rStyle w:val="Nadpis2Exact"/>
                              </w:rPr>
                              <w:t>Datum: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55pt;margin-top:26.7pt;width:39.85pt;height:11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EE+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" filled="f" stroked="f">
                <v:textbox style="mso-fit-shape-to-text:t" inset="0,0,0,0">
                  <w:txbxContent>
                    <w:p w:rsidR="00E07AEF" w:rsidRDefault="00EF1756">
                      <w:pPr>
                        <w:pStyle w:val="Nadpis20"/>
                        <w:keepNext/>
                        <w:keepLines/>
                        <w:shd w:val="clear" w:color="auto" w:fill="auto"/>
                        <w:spacing w:before="0" w:line="220" w:lineRule="exact"/>
                      </w:pPr>
                      <w:bookmarkStart w:id="4" w:name="bookmark2"/>
                      <w:r>
                        <w:rPr>
                          <w:rStyle w:val="Nadpis2Exact"/>
                        </w:rPr>
                        <w:t>Datum: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887095</wp:posOffset>
                </wp:positionH>
                <wp:positionV relativeFrom="paragraph">
                  <wp:posOffset>225425</wp:posOffset>
                </wp:positionV>
                <wp:extent cx="743585" cy="165100"/>
                <wp:effectExtent l="127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AEF" w:rsidRDefault="00EF1756">
                            <w:pPr>
                              <w:pStyle w:val="Zkladntext3"/>
                              <w:shd w:val="clear" w:color="auto" w:fill="auto"/>
                              <w:spacing w:line="260" w:lineRule="exact"/>
                            </w:pPr>
                            <w:r>
                              <w:t>2</w:t>
                            </w:r>
                            <w:r>
                              <w:rPr>
                                <w:rStyle w:val="Zkladntext34ptNetundkovn0ptMtko100Exact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rStyle w:val="Zkladntext34ptNetundkovn0ptMtko100Exact"/>
                              </w:rPr>
                              <w:t xml:space="preserve"> -</w:t>
                            </w:r>
                            <w:r>
                              <w:t>12</w:t>
                            </w:r>
                            <w:r>
                              <w:rPr>
                                <w:rStyle w:val="Zkladntext34ptNetundkovn0ptMtko100Exact"/>
                              </w:rPr>
                              <w:t xml:space="preserve">- </w:t>
                            </w:r>
                            <w: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9.85pt;margin-top:17.75pt;width:58.55pt;height:13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5a4sQIAAK8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" filled="f" stroked="f">
                <v:textbox style="mso-fit-shape-to-text:t" inset="0,0,0,0">
                  <w:txbxContent>
                    <w:p w:rsidR="00E07AEF" w:rsidRDefault="00EF1756">
                      <w:pPr>
                        <w:pStyle w:val="Zkladntext3"/>
                        <w:shd w:val="clear" w:color="auto" w:fill="auto"/>
                        <w:spacing w:line="260" w:lineRule="exact"/>
                      </w:pPr>
                      <w:r>
                        <w:t>2</w:t>
                      </w:r>
                      <w:r>
                        <w:rPr>
                          <w:rStyle w:val="Zkladntext34ptNetundkovn0ptMtko100Exact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rStyle w:val="Zkladntext34ptNetundkovn0ptMtko100Exact"/>
                        </w:rPr>
                        <w:t xml:space="preserve"> -</w:t>
                      </w:r>
                      <w:r>
                        <w:t>12</w:t>
                      </w:r>
                      <w:r>
                        <w:rPr>
                          <w:rStyle w:val="Zkladntext34ptNetundkovn0ptMtko100Exact"/>
                        </w:rPr>
                        <w:t xml:space="preserve">- </w:t>
                      </w:r>
                      <w:r>
                        <w:t>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3636010</wp:posOffset>
                </wp:positionH>
                <wp:positionV relativeFrom="paragraph">
                  <wp:posOffset>1021080</wp:posOffset>
                </wp:positionV>
                <wp:extent cx="1743710" cy="320040"/>
                <wp:effectExtent l="0" t="1905" r="1905" b="127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AEF" w:rsidRDefault="00EF1756">
                            <w:pPr>
                              <w:pStyle w:val="Titulekobrzku"/>
                              <w:shd w:val="clear" w:color="auto" w:fill="auto"/>
                              <w:ind w:left="40"/>
                            </w:pPr>
                            <w:r>
                              <w:rPr>
                                <w:rStyle w:val="Titulekobrzku85ptExact"/>
                              </w:rPr>
                              <w:t xml:space="preserve">1Č:26398435 DÍČ: CZ235S8435 </w:t>
                            </w:r>
                            <w:r>
                              <w:t>zapsaná v OR vedeném Krajským soudem v Plzni, oddíl C, vložka 17732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86.3pt;margin-top:80.4pt;width:137.3pt;height:25.2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" filled="f" stroked="f">
                <v:textbox style="mso-fit-shape-to-text:t" inset="0,0,0,0">
                  <w:txbxContent>
                    <w:p w:rsidR="00E07AEF" w:rsidRDefault="00EF1756">
                      <w:pPr>
                        <w:pStyle w:val="Titulekobrzku"/>
                        <w:shd w:val="clear" w:color="auto" w:fill="auto"/>
                        <w:ind w:left="40"/>
                      </w:pPr>
                      <w:r>
                        <w:rPr>
                          <w:rStyle w:val="Titulekobrzku85ptExact"/>
                        </w:rPr>
                        <w:t xml:space="preserve">1Č:26398435 DÍČ: CZ235S8435 </w:t>
                      </w:r>
                      <w:r>
                        <w:t>zapsaná v OR vedeném Krajským soudem v Plzni, oddíl C, vložka 17732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3678555</wp:posOffset>
            </wp:positionH>
            <wp:positionV relativeFrom="paragraph">
              <wp:posOffset>0</wp:posOffset>
            </wp:positionV>
            <wp:extent cx="1664335" cy="1048385"/>
            <wp:effectExtent l="0" t="0" r="0" b="0"/>
            <wp:wrapNone/>
            <wp:docPr id="5" name="obrázek 5" descr="C:\Users\212B57~1.H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12B57~1.H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3636010</wp:posOffset>
                </wp:positionH>
                <wp:positionV relativeFrom="paragraph">
                  <wp:posOffset>890270</wp:posOffset>
                </wp:positionV>
                <wp:extent cx="694690" cy="107950"/>
                <wp:effectExtent l="0" t="4445" r="3175" b="127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9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AEF" w:rsidRDefault="00EF1756">
                            <w:pPr>
                              <w:pStyle w:val="Zkladntext4"/>
                              <w:shd w:val="clear" w:color="auto" w:fill="auto"/>
                              <w:spacing w:line="170" w:lineRule="exact"/>
                            </w:pPr>
                            <w:r>
                              <w:t>Schwarzova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86.3pt;margin-top:70.1pt;width:54.7pt;height:8.5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7eSrwIAAK8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" filled="f" stroked="f">
                <v:textbox style="mso-fit-shape-to-text:t" inset="0,0,0,0">
                  <w:txbxContent>
                    <w:p w:rsidR="00E07AEF" w:rsidRDefault="00EF1756">
                      <w:pPr>
                        <w:pStyle w:val="Zkladntext4"/>
                        <w:shd w:val="clear" w:color="auto" w:fill="auto"/>
                        <w:spacing w:line="170" w:lineRule="exact"/>
                      </w:pPr>
                      <w:r>
                        <w:t>Schwarzova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07AEF" w:rsidRDefault="00E07AEF">
      <w:pPr>
        <w:spacing w:line="360" w:lineRule="exact"/>
      </w:pPr>
    </w:p>
    <w:p w:rsidR="00E07AEF" w:rsidRDefault="00E07AEF">
      <w:pPr>
        <w:spacing w:line="360" w:lineRule="exact"/>
      </w:pPr>
    </w:p>
    <w:p w:rsidR="00E07AEF" w:rsidRDefault="00E07AEF">
      <w:pPr>
        <w:spacing w:line="360" w:lineRule="exact"/>
      </w:pPr>
    </w:p>
    <w:p w:rsidR="00E07AEF" w:rsidRDefault="00E07AEF">
      <w:pPr>
        <w:spacing w:line="360" w:lineRule="exact"/>
      </w:pPr>
    </w:p>
    <w:p w:rsidR="00E07AEF" w:rsidRDefault="00E07AEF">
      <w:pPr>
        <w:spacing w:line="410" w:lineRule="exact"/>
      </w:pPr>
    </w:p>
    <w:p w:rsidR="00E07AEF" w:rsidRDefault="00E07AEF">
      <w:pPr>
        <w:rPr>
          <w:sz w:val="2"/>
          <w:szCs w:val="2"/>
        </w:rPr>
      </w:pPr>
    </w:p>
    <w:sectPr w:rsidR="00E07AEF">
      <w:type w:val="continuous"/>
      <w:pgSz w:w="11900" w:h="16840"/>
      <w:pgMar w:top="1377" w:right="1366" w:bottom="1377" w:left="12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756" w:rsidRDefault="00EF1756">
      <w:r>
        <w:separator/>
      </w:r>
    </w:p>
  </w:endnote>
  <w:endnote w:type="continuationSeparator" w:id="0">
    <w:p w:rsidR="00EF1756" w:rsidRDefault="00EF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756" w:rsidRDefault="00EF1756"/>
  </w:footnote>
  <w:footnote w:type="continuationSeparator" w:id="0">
    <w:p w:rsidR="00EF1756" w:rsidRDefault="00EF17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EF"/>
    <w:rsid w:val="00E07AEF"/>
    <w:rsid w:val="00E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Arial11pt">
    <w:name w:val="Základní text (2) + Arial;11 pt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ArialNetun">
    <w:name w:val="Základní text (2) + Arial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Arial11ptNetun">
    <w:name w:val="Základní text (2) + Arial;11 pt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ArialNetun0">
    <w:name w:val="Základní text (2) + Arial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TimesNewRoman8ptNetun">
    <w:name w:val="Základní text (2) + Times New Roman;8 pt;Ne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Arial13ptKurzva">
    <w:name w:val="Základní text (2) + Arial;13 pt;Kurzíva"/>
    <w:basedOn w:val="Zkladn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Arial55ptNetunKurzvadkovn-1ptMtko150">
    <w:name w:val="Základní text (2) + Arial;5;5 pt;Ne tučné;Kurzíva;Řádkování -1 pt;Měřítko 150%"/>
    <w:basedOn w:val="Zkladntext2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50"/>
      <w:position w:val="0"/>
      <w:sz w:val="11"/>
      <w:szCs w:val="11"/>
      <w:u w:val="none"/>
      <w:lang w:val="cs-CZ" w:eastAsia="cs-CZ" w:bidi="cs-CZ"/>
    </w:rPr>
  </w:style>
  <w:style w:type="character" w:customStyle="1" w:styleId="Zkladntext2Arial55ptNetunKurzvadkovn-1ptMtko1500">
    <w:name w:val="Základní text (2) + Arial;5;5 pt;Ne tučné;Kurzíva;Řádkování -1 pt;Měřítko 150%"/>
    <w:basedOn w:val="Zkladntext2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50"/>
      <w:position w:val="0"/>
      <w:sz w:val="11"/>
      <w:szCs w:val="11"/>
      <w:u w:val="none"/>
      <w:lang w:val="cs-CZ" w:eastAsia="cs-CZ" w:bidi="cs-CZ"/>
    </w:rPr>
  </w:style>
  <w:style w:type="character" w:customStyle="1" w:styleId="Zkladntext2ArialNetun1">
    <w:name w:val="Základní text (2) + Arial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Exact">
    <w:name w:val="Nadpis #2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Exact">
    <w:name w:val="Základní text (3) Exact"/>
    <w:basedOn w:val="Standardnpsmoodstavce"/>
    <w:link w:val="Zkladntext3"/>
    <w:rPr>
      <w:rFonts w:ascii="Arial" w:eastAsia="Arial" w:hAnsi="Arial" w:cs="Arial"/>
      <w:b/>
      <w:bCs/>
      <w:i w:val="0"/>
      <w:iCs w:val="0"/>
      <w:smallCaps w:val="0"/>
      <w:strike w:val="0"/>
      <w:spacing w:val="-10"/>
      <w:w w:val="66"/>
      <w:sz w:val="26"/>
      <w:szCs w:val="26"/>
      <w:u w:val="none"/>
    </w:rPr>
  </w:style>
  <w:style w:type="character" w:customStyle="1" w:styleId="Zkladntext34ptNetundkovn0ptMtko100Exact">
    <w:name w:val="Základní text (3) + 4 pt;Ne tučné;Řádkování 0 pt;Měřítko 100% Exact"/>
    <w:basedOn w:val="Zkladntext3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itulekobrzku85ptExact">
    <w:name w:val="Titulek obrázku + 8;5 pt Exact"/>
    <w:basedOn w:val="Titulekobrzku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Zkladntext4Exact">
    <w:name w:val="Základní text (4) Exact"/>
    <w:basedOn w:val="Standardnpsmoodstavce"/>
    <w:link w:val="Zkladntext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300" w:line="0" w:lineRule="atLeast"/>
      <w:jc w:val="center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420" w:line="0" w:lineRule="atLeast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Zkladntext3">
    <w:name w:val="Základní text (3)"/>
    <w:basedOn w:val="Normln"/>
    <w:link w:val="Zkladntext3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0"/>
      <w:w w:val="66"/>
      <w:sz w:val="26"/>
      <w:szCs w:val="26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Zkladntext4">
    <w:name w:val="Základní text (4)"/>
    <w:basedOn w:val="Normln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Arial11pt">
    <w:name w:val="Základní text (2) + Arial;11 pt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ArialNetun">
    <w:name w:val="Základní text (2) + Arial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Arial11ptNetun">
    <w:name w:val="Základní text (2) + Arial;11 pt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ArialNetun0">
    <w:name w:val="Základní text (2) + Arial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TimesNewRoman8ptNetun">
    <w:name w:val="Základní text (2) + Times New Roman;8 pt;Ne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cs-CZ" w:eastAsia="cs-CZ" w:bidi="cs-CZ"/>
    </w:rPr>
  </w:style>
  <w:style w:type="character" w:customStyle="1" w:styleId="Zkladntext2Arial13ptKurzva">
    <w:name w:val="Základní text (2) + Arial;13 pt;Kurzíva"/>
    <w:basedOn w:val="Zkladn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Arial55ptNetunKurzvadkovn-1ptMtko150">
    <w:name w:val="Základní text (2) + Arial;5;5 pt;Ne tučné;Kurzíva;Řádkování -1 pt;Měřítko 150%"/>
    <w:basedOn w:val="Zkladntext2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50"/>
      <w:position w:val="0"/>
      <w:sz w:val="11"/>
      <w:szCs w:val="11"/>
      <w:u w:val="none"/>
      <w:lang w:val="cs-CZ" w:eastAsia="cs-CZ" w:bidi="cs-CZ"/>
    </w:rPr>
  </w:style>
  <w:style w:type="character" w:customStyle="1" w:styleId="Zkladntext2Arial55ptNetunKurzvadkovn-1ptMtko1500">
    <w:name w:val="Základní text (2) + Arial;5;5 pt;Ne tučné;Kurzíva;Řádkování -1 pt;Měřítko 150%"/>
    <w:basedOn w:val="Zkladntext2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50"/>
      <w:position w:val="0"/>
      <w:sz w:val="11"/>
      <w:szCs w:val="11"/>
      <w:u w:val="none"/>
      <w:lang w:val="cs-CZ" w:eastAsia="cs-CZ" w:bidi="cs-CZ"/>
    </w:rPr>
  </w:style>
  <w:style w:type="character" w:customStyle="1" w:styleId="Zkladntext2ArialNetun1">
    <w:name w:val="Základní text (2) + Arial;N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Exact">
    <w:name w:val="Nadpis #2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3Exact">
    <w:name w:val="Základní text (3) Exact"/>
    <w:basedOn w:val="Standardnpsmoodstavce"/>
    <w:link w:val="Zkladntext3"/>
    <w:rPr>
      <w:rFonts w:ascii="Arial" w:eastAsia="Arial" w:hAnsi="Arial" w:cs="Arial"/>
      <w:b/>
      <w:bCs/>
      <w:i w:val="0"/>
      <w:iCs w:val="0"/>
      <w:smallCaps w:val="0"/>
      <w:strike w:val="0"/>
      <w:spacing w:val="-10"/>
      <w:w w:val="66"/>
      <w:sz w:val="26"/>
      <w:szCs w:val="26"/>
      <w:u w:val="none"/>
    </w:rPr>
  </w:style>
  <w:style w:type="character" w:customStyle="1" w:styleId="Zkladntext34ptNetundkovn0ptMtko100Exact">
    <w:name w:val="Základní text (3) + 4 pt;Ne tučné;Řádkování 0 pt;Měřítko 100% Exact"/>
    <w:basedOn w:val="Zkladntext3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itulekobrzku85ptExact">
    <w:name w:val="Titulek obrázku + 8;5 pt Exact"/>
    <w:basedOn w:val="Titulekobrzku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Zkladntext4Exact">
    <w:name w:val="Základní text (4) Exact"/>
    <w:basedOn w:val="Standardnpsmoodstavce"/>
    <w:link w:val="Zkladntext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00" w:line="0" w:lineRule="atLeast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300" w:line="0" w:lineRule="atLeast"/>
      <w:jc w:val="center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420" w:line="0" w:lineRule="atLeast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Zkladntext3">
    <w:name w:val="Základní text (3)"/>
    <w:basedOn w:val="Normln"/>
    <w:link w:val="Zkladntext3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0"/>
      <w:w w:val="66"/>
      <w:sz w:val="26"/>
      <w:szCs w:val="26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168" w:lineRule="exact"/>
      <w:jc w:val="center"/>
    </w:pPr>
    <w:rPr>
      <w:rFonts w:ascii="Arial" w:eastAsia="Arial" w:hAnsi="Arial" w:cs="Arial"/>
      <w:sz w:val="14"/>
      <w:szCs w:val="14"/>
    </w:rPr>
  </w:style>
  <w:style w:type="paragraph" w:customStyle="1" w:styleId="Zkladntext4">
    <w:name w:val="Základní text (4)"/>
    <w:basedOn w:val="Normln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6410177F.dotm</Template>
  <TotalTime>3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Stanislava</dc:creator>
  <cp:lastModifiedBy>Hermanová Stanislava</cp:lastModifiedBy>
  <cp:revision>1</cp:revision>
  <dcterms:created xsi:type="dcterms:W3CDTF">2017-02-02T10:40:00Z</dcterms:created>
  <dcterms:modified xsi:type="dcterms:W3CDTF">2017-02-02T10:43:00Z</dcterms:modified>
</cp:coreProperties>
</file>