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141" w:rsidRPr="0091462D" w:rsidRDefault="00BB5141" w:rsidP="005F03AA">
      <w:pPr>
        <w:spacing w:after="0"/>
        <w:rPr>
          <w:sz w:val="2"/>
          <w:szCs w:val="2"/>
        </w:rPr>
      </w:pPr>
    </w:p>
    <w:p w:rsidR="004C1CF8" w:rsidRDefault="004C1CF8" w:rsidP="00697822"/>
    <w:p w:rsidR="004C1CF8" w:rsidRDefault="004C1CF8" w:rsidP="00697822"/>
    <w:p w:rsidR="004C1CF8" w:rsidRDefault="004C1CF8" w:rsidP="00697822"/>
    <w:p w:rsidR="004C1CF8" w:rsidRDefault="004C1CF8" w:rsidP="00697822"/>
    <w:p w:rsidR="004C1CF8" w:rsidRDefault="004C1CF8" w:rsidP="00697822"/>
    <w:p w:rsidR="004C1CF8" w:rsidRPr="004C1CF8" w:rsidRDefault="004C1CF8" w:rsidP="00697822"/>
    <w:p w:rsidR="004C1CF8" w:rsidRDefault="004C1CF8" w:rsidP="00697822"/>
    <w:p w:rsidR="004C1CF8" w:rsidRPr="00697822" w:rsidRDefault="002D1934" w:rsidP="004C1CF8">
      <w:pPr>
        <w:pStyle w:val="Oblkanadp1"/>
        <w:spacing w:before="480"/>
        <w:ind w:left="0"/>
        <w:rPr>
          <w:rFonts w:ascii="Tahoma" w:hAnsi="Tahoma" w:cs="Tahoma"/>
          <w:sz w:val="50"/>
          <w:szCs w:val="50"/>
        </w:rPr>
      </w:pPr>
      <w:r w:rsidRPr="00697822">
        <w:rPr>
          <w:rFonts w:ascii="Tahoma" w:hAnsi="Tahoma" w:cs="Tahoma"/>
          <w:sz w:val="50"/>
          <w:szCs w:val="50"/>
        </w:rPr>
        <w:t>Smlouv</w:t>
      </w:r>
      <w:r>
        <w:rPr>
          <w:rFonts w:ascii="Tahoma" w:hAnsi="Tahoma" w:cs="Tahoma"/>
          <w:sz w:val="50"/>
          <w:szCs w:val="50"/>
        </w:rPr>
        <w:t>a</w:t>
      </w:r>
      <w:r w:rsidRPr="00697822">
        <w:rPr>
          <w:rFonts w:ascii="Tahoma" w:hAnsi="Tahoma" w:cs="Tahoma"/>
          <w:sz w:val="50"/>
          <w:szCs w:val="50"/>
        </w:rPr>
        <w:t xml:space="preserve"> </w:t>
      </w:r>
      <w:r w:rsidR="004C1CF8" w:rsidRPr="00697822">
        <w:rPr>
          <w:rFonts w:ascii="Tahoma" w:hAnsi="Tahoma" w:cs="Tahoma"/>
          <w:sz w:val="50"/>
          <w:szCs w:val="50"/>
        </w:rPr>
        <w:t>o dílo</w:t>
      </w:r>
    </w:p>
    <w:p w:rsidR="00A521A7" w:rsidRPr="00A521A7" w:rsidRDefault="00A521A7" w:rsidP="00A521A7">
      <w:pPr>
        <w:pStyle w:val="NORMLTAHOMA100"/>
        <w:jc w:val="center"/>
        <w:rPr>
          <w:b w:val="0"/>
        </w:rPr>
      </w:pPr>
      <w:r w:rsidRPr="00A521A7">
        <w:rPr>
          <w:b w:val="0"/>
        </w:rPr>
        <w:t xml:space="preserve">(dále jen „smlouva“ nebo „tato smlouva“) </w:t>
      </w:r>
    </w:p>
    <w:p w:rsidR="004C1CF8" w:rsidRDefault="004C1CF8" w:rsidP="00697822"/>
    <w:p w:rsidR="004C1CF8" w:rsidRDefault="004C1CF8" w:rsidP="00697822">
      <w:pPr>
        <w:pStyle w:val="NORML10"/>
      </w:pPr>
    </w:p>
    <w:p w:rsidR="004C1CF8" w:rsidRDefault="004C1CF8" w:rsidP="00697822">
      <w:pPr>
        <w:pStyle w:val="NORML10"/>
      </w:pPr>
    </w:p>
    <w:p w:rsidR="004C1CF8" w:rsidRDefault="004C1CF8" w:rsidP="00697822">
      <w:pPr>
        <w:pStyle w:val="NORML10"/>
      </w:pPr>
    </w:p>
    <w:p w:rsidR="004C1CF8" w:rsidRDefault="004C1CF8" w:rsidP="00697822">
      <w:pPr>
        <w:jc w:val="center"/>
        <w:rPr>
          <w:rFonts w:cs="Tahoma"/>
          <w:sz w:val="32"/>
          <w:szCs w:val="32"/>
        </w:rPr>
      </w:pPr>
      <w:r w:rsidRPr="00697822">
        <w:rPr>
          <w:rFonts w:cs="Tahoma"/>
          <w:sz w:val="32"/>
          <w:szCs w:val="32"/>
        </w:rPr>
        <w:t>uzavřená podle</w:t>
      </w:r>
      <w:r w:rsidR="00BB733D">
        <w:rPr>
          <w:rFonts w:cs="Tahoma"/>
          <w:sz w:val="32"/>
          <w:szCs w:val="32"/>
        </w:rPr>
        <w:t xml:space="preserve"> ustanovení § 2586 a násl. zákona č. </w:t>
      </w:r>
      <w:r w:rsidR="00A521A7">
        <w:rPr>
          <w:rFonts w:cs="Tahoma"/>
          <w:sz w:val="32"/>
          <w:szCs w:val="32"/>
        </w:rPr>
        <w:t>89/2012</w:t>
      </w:r>
      <w:r w:rsidRPr="00697822">
        <w:rPr>
          <w:rFonts w:cs="Tahoma"/>
          <w:sz w:val="32"/>
          <w:szCs w:val="32"/>
        </w:rPr>
        <w:t xml:space="preserve"> Sb., </w:t>
      </w:r>
      <w:r w:rsidR="00A521A7">
        <w:rPr>
          <w:rFonts w:cs="Tahoma"/>
          <w:sz w:val="32"/>
          <w:szCs w:val="32"/>
        </w:rPr>
        <w:t>občanský zákoník</w:t>
      </w:r>
      <w:r w:rsidRPr="00697822">
        <w:rPr>
          <w:rFonts w:cs="Tahoma"/>
          <w:sz w:val="32"/>
          <w:szCs w:val="32"/>
        </w:rPr>
        <w:t>, v platném znění</w:t>
      </w:r>
    </w:p>
    <w:p w:rsidR="00A521A7" w:rsidRDefault="00A521A7" w:rsidP="00A521A7">
      <w:pPr>
        <w:pStyle w:val="NORMLTAHOMA100"/>
      </w:pPr>
    </w:p>
    <w:p w:rsidR="00C41434" w:rsidRDefault="00C41434" w:rsidP="00F02EFD">
      <w:pPr>
        <w:pStyle w:val="Nadpis1"/>
        <w:sectPr w:rsidR="00C41434" w:rsidSect="00A816ED">
          <w:footerReference w:type="even" r:id="rId7"/>
          <w:footerReference w:type="default" r:id="rId8"/>
          <w:pgSz w:w="11906" w:h="16838" w:code="9"/>
          <w:pgMar w:top="720" w:right="720" w:bottom="720" w:left="720" w:header="0" w:footer="0" w:gutter="0"/>
          <w:pgNumType w:start="1"/>
          <w:cols w:space="708"/>
          <w:docGrid w:linePitch="360"/>
        </w:sectPr>
      </w:pPr>
    </w:p>
    <w:p w:rsidR="00055BF6" w:rsidRPr="0092627A" w:rsidRDefault="0092627A" w:rsidP="00F02EFD">
      <w:pPr>
        <w:pStyle w:val="Nadpis1"/>
      </w:pPr>
      <w:r w:rsidRPr="0092627A">
        <w:lastRenderedPageBreak/>
        <w:t>Smluvní strany</w:t>
      </w:r>
    </w:p>
    <w:p w:rsidR="00055BF6" w:rsidRPr="00CA3F9A" w:rsidRDefault="006C1A0C" w:rsidP="0092627A">
      <w:pPr>
        <w:tabs>
          <w:tab w:val="left" w:pos="567"/>
        </w:tabs>
        <w:spacing w:before="360" w:after="240"/>
        <w:ind w:hanging="567"/>
        <w:rPr>
          <w:rFonts w:cs="Tahoma"/>
          <w:b/>
        </w:rPr>
      </w:pPr>
      <w:r w:rsidRPr="00CA3F9A">
        <w:rPr>
          <w:rFonts w:cs="Tahoma"/>
          <w:b/>
        </w:rPr>
        <w:t>Zhotovitel</w:t>
      </w:r>
    </w:p>
    <w:tbl>
      <w:tblPr>
        <w:tblStyle w:val="Mkatabulky"/>
        <w:tblW w:w="8812"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6292"/>
      </w:tblGrid>
      <w:tr w:rsidR="00697822" w:rsidRPr="00BB22E3" w:rsidTr="00065FA5">
        <w:tc>
          <w:tcPr>
            <w:tcW w:w="2520" w:type="dxa"/>
            <w:vAlign w:val="center"/>
          </w:tcPr>
          <w:p w:rsidR="00BB22E3" w:rsidRPr="00BB22E3" w:rsidRDefault="004B172E" w:rsidP="00065FA5">
            <w:pPr>
              <w:pStyle w:val="NORMLTAHOMA100"/>
              <w:tabs>
                <w:tab w:val="left" w:pos="567"/>
              </w:tabs>
              <w:spacing w:before="0"/>
              <w:ind w:left="567" w:hanging="567"/>
            </w:pPr>
            <w:r>
              <w:t>Obchodní firma</w:t>
            </w:r>
          </w:p>
        </w:tc>
        <w:tc>
          <w:tcPr>
            <w:tcW w:w="6292" w:type="dxa"/>
          </w:tcPr>
          <w:p w:rsidR="00BB22E3" w:rsidRPr="00743524" w:rsidRDefault="00BB22E3" w:rsidP="0092627A">
            <w:pPr>
              <w:pStyle w:val="NORMLTAHOMA100"/>
              <w:tabs>
                <w:tab w:val="left" w:pos="567"/>
              </w:tabs>
              <w:spacing w:before="0"/>
              <w:ind w:left="567" w:hanging="567"/>
            </w:pPr>
            <w:r w:rsidRPr="00743524">
              <w:t>ANETE spol. s r.o.</w:t>
            </w:r>
          </w:p>
        </w:tc>
      </w:tr>
      <w:tr w:rsidR="00BB22E3" w:rsidRPr="00BB22E3" w:rsidTr="00065FA5">
        <w:tc>
          <w:tcPr>
            <w:tcW w:w="2520" w:type="dxa"/>
            <w:vAlign w:val="center"/>
          </w:tcPr>
          <w:p w:rsidR="00BB22E3" w:rsidRPr="00BB22E3" w:rsidRDefault="004B172E" w:rsidP="00065FA5">
            <w:pPr>
              <w:pStyle w:val="NORMLTAHOMA100"/>
              <w:tabs>
                <w:tab w:val="left" w:pos="567"/>
              </w:tabs>
              <w:spacing w:before="0"/>
              <w:ind w:left="567" w:hanging="567"/>
            </w:pPr>
            <w:r>
              <w:t>S</w:t>
            </w:r>
            <w:r w:rsidR="00BB22E3">
              <w:t>ídlo</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Okružní 29a, 638 00 Brno</w:t>
            </w:r>
          </w:p>
        </w:tc>
      </w:tr>
      <w:tr w:rsidR="00697822"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IČ:  </w:t>
            </w:r>
          </w:p>
        </w:tc>
        <w:tc>
          <w:tcPr>
            <w:tcW w:w="6292" w:type="dxa"/>
          </w:tcPr>
          <w:p w:rsidR="00BB22E3" w:rsidRPr="00743524" w:rsidRDefault="00BB22E3" w:rsidP="00A80FA6">
            <w:pPr>
              <w:pStyle w:val="NORMLTAHOMA100"/>
              <w:tabs>
                <w:tab w:val="left" w:pos="567"/>
              </w:tabs>
              <w:spacing w:before="0"/>
              <w:ind w:left="567" w:hanging="567"/>
              <w:rPr>
                <w:b w:val="0"/>
              </w:rPr>
            </w:pPr>
            <w:r w:rsidRPr="00743524">
              <w:rPr>
                <w:b w:val="0"/>
              </w:rPr>
              <w:t>46970126</w:t>
            </w:r>
          </w:p>
        </w:tc>
      </w:tr>
      <w:tr w:rsidR="00BB22E3"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DIČ:  </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CZ46970126</w:t>
            </w:r>
          </w:p>
        </w:tc>
      </w:tr>
      <w:tr w:rsidR="00697822"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Z</w:t>
            </w:r>
            <w:r>
              <w:t>ápis</w:t>
            </w:r>
            <w:r w:rsidRPr="00BB22E3">
              <w:t xml:space="preserve"> v</w:t>
            </w:r>
            <w:r>
              <w:t> OR:</w:t>
            </w:r>
            <w:r w:rsidRPr="00BB22E3">
              <w:t xml:space="preserve"> </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 xml:space="preserve">Krajský soud v Brně, </w:t>
            </w:r>
            <w:proofErr w:type="spellStart"/>
            <w:r w:rsidR="00A521A7">
              <w:rPr>
                <w:b w:val="0"/>
              </w:rPr>
              <w:t>sp</w:t>
            </w:r>
            <w:proofErr w:type="spellEnd"/>
            <w:r w:rsidR="00A521A7">
              <w:rPr>
                <w:b w:val="0"/>
              </w:rPr>
              <w:t>. zn.</w:t>
            </w:r>
            <w:r w:rsidRPr="00743524">
              <w:rPr>
                <w:b w:val="0"/>
              </w:rPr>
              <w:t> C 7172</w:t>
            </w:r>
          </w:p>
        </w:tc>
      </w:tr>
      <w:tr w:rsidR="00BB22E3"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Zastoupená:</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 xml:space="preserve">Ing. Tomášem </w:t>
            </w:r>
            <w:proofErr w:type="spellStart"/>
            <w:r w:rsidR="00667864">
              <w:rPr>
                <w:b w:val="0"/>
              </w:rPr>
              <w:t>xxxxxxxxxxxxxxxx</w:t>
            </w:r>
            <w:proofErr w:type="spellEnd"/>
            <w:r w:rsidRPr="00743524">
              <w:rPr>
                <w:b w:val="0"/>
              </w:rPr>
              <w:t xml:space="preserve">, </w:t>
            </w:r>
          </w:p>
          <w:p w:rsidR="00BB22E3" w:rsidRPr="00743524" w:rsidRDefault="00BB22E3" w:rsidP="0092627A">
            <w:pPr>
              <w:pStyle w:val="NORMLTAHOMA100"/>
              <w:tabs>
                <w:tab w:val="left" w:pos="567"/>
              </w:tabs>
              <w:spacing w:before="0"/>
              <w:ind w:left="567" w:hanging="567"/>
              <w:rPr>
                <w:b w:val="0"/>
              </w:rPr>
            </w:pPr>
            <w:r w:rsidRPr="00743524">
              <w:rPr>
                <w:b w:val="0"/>
              </w:rPr>
              <w:t>jednatelem společnosti</w:t>
            </w:r>
          </w:p>
        </w:tc>
      </w:tr>
      <w:tr w:rsidR="00697822" w:rsidRPr="00697822"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Bankovní spojení: </w:t>
            </w:r>
          </w:p>
        </w:tc>
        <w:tc>
          <w:tcPr>
            <w:tcW w:w="6292" w:type="dxa"/>
          </w:tcPr>
          <w:p w:rsidR="00BB22E3" w:rsidRPr="00743524" w:rsidRDefault="00134749" w:rsidP="0092627A">
            <w:pPr>
              <w:pStyle w:val="NORMLTAHOMA100"/>
              <w:tabs>
                <w:tab w:val="left" w:pos="567"/>
              </w:tabs>
              <w:spacing w:before="0"/>
              <w:ind w:left="567" w:hanging="567"/>
              <w:rPr>
                <w:b w:val="0"/>
              </w:rPr>
            </w:pPr>
            <w:r>
              <w:rPr>
                <w:b w:val="0"/>
              </w:rPr>
              <w:t>Komerční banka a.s.</w:t>
            </w:r>
          </w:p>
        </w:tc>
      </w:tr>
      <w:tr w:rsidR="00BB22E3" w:rsidRPr="00697822" w:rsidTr="00065FA5">
        <w:tc>
          <w:tcPr>
            <w:tcW w:w="2520" w:type="dxa"/>
            <w:vAlign w:val="center"/>
          </w:tcPr>
          <w:p w:rsidR="00BB22E3" w:rsidRPr="00BB22E3" w:rsidRDefault="00BB22E3" w:rsidP="00065FA5">
            <w:pPr>
              <w:pStyle w:val="NORMLTAHOMA100"/>
              <w:tabs>
                <w:tab w:val="left" w:pos="567"/>
              </w:tabs>
              <w:spacing w:before="0"/>
              <w:ind w:left="567" w:hanging="567"/>
            </w:pPr>
            <w:proofErr w:type="spellStart"/>
            <w:r w:rsidRPr="00BB22E3">
              <w:t>č.ú</w:t>
            </w:r>
            <w:proofErr w:type="spellEnd"/>
            <w:r w:rsidRPr="00BB22E3">
              <w:t>.:</w:t>
            </w:r>
          </w:p>
        </w:tc>
        <w:tc>
          <w:tcPr>
            <w:tcW w:w="6292" w:type="dxa"/>
          </w:tcPr>
          <w:p w:rsidR="00BB22E3" w:rsidRPr="00743524" w:rsidRDefault="00134749" w:rsidP="00667864">
            <w:pPr>
              <w:pStyle w:val="NORMLTAHOMA100"/>
              <w:tabs>
                <w:tab w:val="left" w:pos="567"/>
              </w:tabs>
              <w:spacing w:before="0"/>
              <w:ind w:left="567" w:hanging="567"/>
              <w:rPr>
                <w:b w:val="0"/>
              </w:rPr>
            </w:pPr>
            <w:r>
              <w:rPr>
                <w:b w:val="0"/>
              </w:rPr>
              <w:t xml:space="preserve"> </w:t>
            </w:r>
            <w:proofErr w:type="spellStart"/>
            <w:r w:rsidR="00667864">
              <w:rPr>
                <w:b w:val="0"/>
              </w:rPr>
              <w:t>xxxxxxxxxxxxxxxxxxxxxx</w:t>
            </w:r>
            <w:proofErr w:type="spellEnd"/>
          </w:p>
        </w:tc>
      </w:tr>
    </w:tbl>
    <w:p w:rsidR="00BB22E3" w:rsidRPr="0091462D" w:rsidRDefault="00BB22E3" w:rsidP="0092627A">
      <w:pPr>
        <w:pStyle w:val="NORMLTAHOMA100"/>
        <w:tabs>
          <w:tab w:val="left" w:pos="567"/>
        </w:tabs>
        <w:ind w:left="567" w:hanging="567"/>
      </w:pPr>
      <w:r w:rsidRPr="0091462D">
        <w:t>(dále jen “</w:t>
      </w:r>
      <w:r>
        <w:t>zhotovitel</w:t>
      </w:r>
      <w:r w:rsidRPr="0091462D">
        <w:t>”)</w:t>
      </w:r>
    </w:p>
    <w:p w:rsidR="007C5F49" w:rsidRDefault="007C5F49" w:rsidP="0092627A">
      <w:pPr>
        <w:tabs>
          <w:tab w:val="left" w:pos="567"/>
        </w:tabs>
        <w:ind w:hanging="567"/>
      </w:pPr>
    </w:p>
    <w:p w:rsidR="00055BF6" w:rsidRPr="00CA3F9A" w:rsidRDefault="006C1A0C" w:rsidP="0092627A">
      <w:pPr>
        <w:tabs>
          <w:tab w:val="left" w:pos="567"/>
        </w:tabs>
        <w:spacing w:after="240"/>
        <w:ind w:hanging="567"/>
        <w:rPr>
          <w:rFonts w:cs="Tahoma"/>
          <w:b/>
        </w:rPr>
      </w:pPr>
      <w:r w:rsidRPr="00CA3F9A">
        <w:rPr>
          <w:rFonts w:cs="Tahoma"/>
          <w:b/>
        </w:rPr>
        <w:t>Objednatel</w:t>
      </w:r>
    </w:p>
    <w:tbl>
      <w:tblPr>
        <w:tblStyle w:val="Mkatabulky"/>
        <w:tblW w:w="8212"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40"/>
        <w:gridCol w:w="5092"/>
        <w:gridCol w:w="480"/>
      </w:tblGrid>
      <w:tr w:rsidR="00695AA2" w:rsidRPr="00697822" w:rsidTr="00065FA5">
        <w:trPr>
          <w:trHeight w:val="285"/>
        </w:trPr>
        <w:tc>
          <w:tcPr>
            <w:tcW w:w="2640" w:type="dxa"/>
            <w:vAlign w:val="center"/>
          </w:tcPr>
          <w:p w:rsidR="004E4E79" w:rsidRPr="00697822" w:rsidRDefault="004B172E" w:rsidP="00065FA5">
            <w:pPr>
              <w:pStyle w:val="NORMLTAHOMA100"/>
              <w:tabs>
                <w:tab w:val="left" w:pos="567"/>
              </w:tabs>
              <w:spacing w:before="0"/>
              <w:ind w:left="567" w:hanging="567"/>
            </w:pPr>
            <w:r>
              <w:t>Obchodní firma</w:t>
            </w:r>
          </w:p>
        </w:tc>
        <w:tc>
          <w:tcPr>
            <w:tcW w:w="5572" w:type="dxa"/>
            <w:gridSpan w:val="2"/>
          </w:tcPr>
          <w:p w:rsidR="004E4E79" w:rsidRPr="00451540" w:rsidRDefault="002E578F" w:rsidP="00954001">
            <w:pPr>
              <w:pStyle w:val="NORMLTAHOMA100"/>
              <w:tabs>
                <w:tab w:val="left" w:pos="567"/>
              </w:tabs>
              <w:spacing w:before="0"/>
              <w:ind w:left="567" w:hanging="567"/>
              <w:rPr>
                <w:highlight w:val="yellow"/>
              </w:rPr>
            </w:pPr>
            <w:r w:rsidRPr="002E578F">
              <w:t>Domov Vítkov, příspěvková organizace</w:t>
            </w:r>
          </w:p>
        </w:tc>
      </w:tr>
      <w:tr w:rsidR="00695AA2" w:rsidRPr="004E4E79" w:rsidTr="00065FA5">
        <w:trPr>
          <w:gridAfter w:val="1"/>
          <w:wAfter w:w="480" w:type="dxa"/>
          <w:trHeight w:val="285"/>
        </w:trPr>
        <w:tc>
          <w:tcPr>
            <w:tcW w:w="2640" w:type="dxa"/>
            <w:vAlign w:val="center"/>
          </w:tcPr>
          <w:p w:rsidR="004E4E79" w:rsidRPr="00697822" w:rsidRDefault="004B172E" w:rsidP="00065FA5">
            <w:pPr>
              <w:pStyle w:val="NORMLTAHOMA100"/>
              <w:tabs>
                <w:tab w:val="left" w:pos="567"/>
              </w:tabs>
              <w:spacing w:before="0"/>
              <w:ind w:left="567" w:hanging="567"/>
            </w:pPr>
            <w:r>
              <w:t>S</w:t>
            </w:r>
            <w:r w:rsidR="004E4E79" w:rsidRPr="00697822">
              <w:t>ídlo</w:t>
            </w:r>
          </w:p>
        </w:tc>
        <w:tc>
          <w:tcPr>
            <w:tcW w:w="5092" w:type="dxa"/>
          </w:tcPr>
          <w:p w:rsidR="004E4E79" w:rsidRPr="00451540" w:rsidRDefault="002E578F" w:rsidP="0092627A">
            <w:pPr>
              <w:pStyle w:val="NORMLTAHOMA100"/>
              <w:tabs>
                <w:tab w:val="left" w:pos="567"/>
              </w:tabs>
              <w:spacing w:before="0"/>
              <w:ind w:left="567" w:hanging="567"/>
              <w:rPr>
                <w:b w:val="0"/>
                <w:highlight w:val="yellow"/>
              </w:rPr>
            </w:pPr>
            <w:r w:rsidRPr="002E578F">
              <w:rPr>
                <w:b w:val="0"/>
              </w:rPr>
              <w:t>Lidická 611</w:t>
            </w:r>
            <w:r>
              <w:rPr>
                <w:b w:val="0"/>
              </w:rPr>
              <w:t xml:space="preserve">, </w:t>
            </w:r>
            <w:r w:rsidRPr="002E578F">
              <w:rPr>
                <w:b w:val="0"/>
              </w:rPr>
              <w:t>749</w:t>
            </w:r>
            <w:r>
              <w:rPr>
                <w:b w:val="0"/>
              </w:rPr>
              <w:t xml:space="preserve"> </w:t>
            </w:r>
            <w:r w:rsidRPr="002E578F">
              <w:rPr>
                <w:b w:val="0"/>
              </w:rPr>
              <w:t>01</w:t>
            </w:r>
            <w:r>
              <w:rPr>
                <w:b w:val="0"/>
              </w:rPr>
              <w:t xml:space="preserve"> </w:t>
            </w:r>
            <w:r w:rsidRPr="002E578F">
              <w:rPr>
                <w:b w:val="0"/>
              </w:rPr>
              <w:t>Vítkov</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IČ:  </w:t>
            </w:r>
          </w:p>
        </w:tc>
        <w:tc>
          <w:tcPr>
            <w:tcW w:w="5092" w:type="dxa"/>
          </w:tcPr>
          <w:p w:rsidR="004E4E79" w:rsidRPr="00451540" w:rsidRDefault="002E578F" w:rsidP="0092627A">
            <w:pPr>
              <w:pStyle w:val="NORMLTAHOMA100"/>
              <w:tabs>
                <w:tab w:val="left" w:pos="567"/>
              </w:tabs>
              <w:spacing w:before="0"/>
              <w:ind w:left="567" w:hanging="567"/>
              <w:rPr>
                <w:b w:val="0"/>
                <w:highlight w:val="yellow"/>
              </w:rPr>
            </w:pPr>
            <w:r w:rsidRPr="002E578F">
              <w:rPr>
                <w:b w:val="0"/>
              </w:rPr>
              <w:t>71196951</w:t>
            </w:r>
          </w:p>
        </w:tc>
      </w:tr>
      <w:tr w:rsidR="00695AA2" w:rsidRPr="004E4E79" w:rsidTr="00065FA5">
        <w:trPr>
          <w:gridAfter w:val="1"/>
          <w:wAfter w:w="480" w:type="dxa"/>
          <w:trHeight w:val="286"/>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DIČ:  </w:t>
            </w:r>
          </w:p>
        </w:tc>
        <w:tc>
          <w:tcPr>
            <w:tcW w:w="5092" w:type="dxa"/>
          </w:tcPr>
          <w:p w:rsidR="004E4E79" w:rsidRPr="00667864" w:rsidRDefault="00667864" w:rsidP="0092627A">
            <w:pPr>
              <w:pStyle w:val="NORMLTAHOMA100"/>
              <w:tabs>
                <w:tab w:val="left" w:pos="567"/>
              </w:tabs>
              <w:spacing w:before="0"/>
              <w:ind w:left="567" w:hanging="567"/>
              <w:rPr>
                <w:b w:val="0"/>
              </w:rPr>
            </w:pPr>
            <w:r w:rsidRPr="00667864">
              <w:rPr>
                <w:b w:val="0"/>
              </w:rPr>
              <w:t>CZ71196951</w:t>
            </w:r>
          </w:p>
        </w:tc>
      </w:tr>
      <w:tr w:rsidR="00695AA2" w:rsidRPr="004E4E79" w:rsidTr="00667864">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Zápis v OR: </w:t>
            </w:r>
          </w:p>
        </w:tc>
        <w:tc>
          <w:tcPr>
            <w:tcW w:w="5092" w:type="dxa"/>
            <w:shd w:val="clear" w:color="auto" w:fill="auto"/>
          </w:tcPr>
          <w:p w:rsidR="004E4E79" w:rsidRPr="00451540" w:rsidRDefault="00667864" w:rsidP="0092627A">
            <w:pPr>
              <w:pStyle w:val="NORMLTAHOMA100"/>
              <w:tabs>
                <w:tab w:val="left" w:pos="567"/>
              </w:tabs>
              <w:spacing w:before="0"/>
              <w:ind w:left="567" w:hanging="567"/>
              <w:rPr>
                <w:b w:val="0"/>
                <w:highlight w:val="yellow"/>
              </w:rPr>
            </w:pPr>
            <w:r w:rsidRPr="00667864">
              <w:rPr>
                <w:b w:val="0"/>
              </w:rPr>
              <w:t xml:space="preserve">Krajský soud v Ostravě, </w:t>
            </w:r>
            <w:proofErr w:type="spellStart"/>
            <w:r w:rsidRPr="00667864">
              <w:rPr>
                <w:b w:val="0"/>
              </w:rPr>
              <w:t>sp</w:t>
            </w:r>
            <w:proofErr w:type="spellEnd"/>
            <w:r w:rsidRPr="00667864">
              <w:rPr>
                <w:b w:val="0"/>
              </w:rPr>
              <w:t xml:space="preserve">. zn. </w:t>
            </w:r>
            <w:proofErr w:type="spellStart"/>
            <w:r w:rsidRPr="00667864">
              <w:rPr>
                <w:b w:val="0"/>
              </w:rPr>
              <w:t>Pr</w:t>
            </w:r>
            <w:proofErr w:type="spellEnd"/>
            <w:r w:rsidRPr="00667864">
              <w:rPr>
                <w:b w:val="0"/>
              </w:rPr>
              <w:t xml:space="preserve"> 968</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Zastoupená:</w:t>
            </w:r>
          </w:p>
        </w:tc>
        <w:tc>
          <w:tcPr>
            <w:tcW w:w="5092" w:type="dxa"/>
          </w:tcPr>
          <w:p w:rsidR="00954001" w:rsidRPr="002E578F" w:rsidRDefault="002E578F" w:rsidP="00667864">
            <w:pPr>
              <w:spacing w:after="0"/>
              <w:ind w:left="0"/>
              <w:contextualSpacing w:val="0"/>
              <w:rPr>
                <w:rFonts w:cs="Tahoma"/>
                <w:color w:val="000000"/>
                <w:sz w:val="20"/>
                <w:szCs w:val="20"/>
              </w:rPr>
            </w:pPr>
            <w:r w:rsidRPr="002E578F">
              <w:rPr>
                <w:rFonts w:cs="Tahoma"/>
                <w:sz w:val="20"/>
                <w:szCs w:val="20"/>
              </w:rPr>
              <w:t xml:space="preserve">Bc. </w:t>
            </w:r>
            <w:proofErr w:type="spellStart"/>
            <w:r w:rsidR="00667864">
              <w:rPr>
                <w:rFonts w:cs="Tahoma"/>
                <w:sz w:val="20"/>
                <w:szCs w:val="20"/>
              </w:rPr>
              <w:t>xxxxxxxxxxxxxxx</w:t>
            </w:r>
            <w:proofErr w:type="spellEnd"/>
            <w:r>
              <w:rPr>
                <w:rFonts w:cs="Tahoma"/>
                <w:sz w:val="20"/>
                <w:szCs w:val="20"/>
              </w:rPr>
              <w:t>, ředitelka</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Bankovní spojení: </w:t>
            </w:r>
          </w:p>
        </w:tc>
        <w:tc>
          <w:tcPr>
            <w:tcW w:w="5092" w:type="dxa"/>
          </w:tcPr>
          <w:p w:rsidR="004E4E79" w:rsidRPr="00667864" w:rsidRDefault="00667864" w:rsidP="00954001">
            <w:pPr>
              <w:pStyle w:val="NORMLTAHOMA100"/>
              <w:tabs>
                <w:tab w:val="left" w:pos="567"/>
              </w:tabs>
              <w:spacing w:before="0"/>
              <w:ind w:left="567" w:hanging="567"/>
              <w:rPr>
                <w:b w:val="0"/>
              </w:rPr>
            </w:pPr>
            <w:r w:rsidRPr="00667864">
              <w:rPr>
                <w:b w:val="0"/>
              </w:rPr>
              <w:t>Komerční banka, a.s.</w:t>
            </w:r>
          </w:p>
        </w:tc>
      </w:tr>
      <w:tr w:rsidR="00695AA2" w:rsidRPr="004E4E79" w:rsidTr="00065FA5">
        <w:trPr>
          <w:gridAfter w:val="1"/>
          <w:wAfter w:w="480" w:type="dxa"/>
          <w:trHeight w:val="286"/>
        </w:trPr>
        <w:tc>
          <w:tcPr>
            <w:tcW w:w="2640" w:type="dxa"/>
            <w:vAlign w:val="center"/>
          </w:tcPr>
          <w:p w:rsidR="004E4E79" w:rsidRPr="00697822" w:rsidRDefault="004E4E79" w:rsidP="00065FA5">
            <w:pPr>
              <w:pStyle w:val="NORMLTAHOMA100"/>
              <w:tabs>
                <w:tab w:val="left" w:pos="567"/>
              </w:tabs>
              <w:spacing w:before="0"/>
              <w:ind w:left="567" w:hanging="567"/>
            </w:pPr>
            <w:proofErr w:type="spellStart"/>
            <w:r w:rsidRPr="00697822">
              <w:t>č.ú</w:t>
            </w:r>
            <w:proofErr w:type="spellEnd"/>
            <w:r w:rsidRPr="00697822">
              <w:t>.:</w:t>
            </w:r>
          </w:p>
        </w:tc>
        <w:tc>
          <w:tcPr>
            <w:tcW w:w="5092" w:type="dxa"/>
          </w:tcPr>
          <w:p w:rsidR="004E4E79" w:rsidRPr="00667864" w:rsidRDefault="00CA4AAA" w:rsidP="0092627A">
            <w:pPr>
              <w:pStyle w:val="NORMLTAHOMA100"/>
              <w:tabs>
                <w:tab w:val="left" w:pos="567"/>
              </w:tabs>
              <w:spacing w:before="0"/>
              <w:ind w:left="567" w:hanging="567"/>
              <w:rPr>
                <w:b w:val="0"/>
              </w:rPr>
            </w:pPr>
            <w:r>
              <w:rPr>
                <w:b w:val="0"/>
              </w:rPr>
              <w:t>xxxxxxxxxxxxxxxxxxxxxxx</w:t>
            </w:r>
            <w:bookmarkStart w:id="0" w:name="_GoBack"/>
            <w:bookmarkEnd w:id="0"/>
          </w:p>
        </w:tc>
      </w:tr>
    </w:tbl>
    <w:p w:rsidR="00055BF6" w:rsidRDefault="00055BF6" w:rsidP="0092627A">
      <w:pPr>
        <w:pStyle w:val="NORMLTAHOMA100"/>
        <w:tabs>
          <w:tab w:val="left" w:pos="567"/>
        </w:tabs>
        <w:ind w:left="567" w:hanging="567"/>
      </w:pPr>
      <w:r w:rsidRPr="0091462D">
        <w:t>(dále jen “</w:t>
      </w:r>
      <w:r w:rsidR="006C1A0C">
        <w:t>objednatel</w:t>
      </w:r>
      <w:r w:rsidRPr="0091462D">
        <w:t>”)</w:t>
      </w:r>
    </w:p>
    <w:p w:rsidR="004E4E79" w:rsidRPr="0091462D" w:rsidRDefault="004E4E79" w:rsidP="0092627A">
      <w:pPr>
        <w:pStyle w:val="NORMLTAHOMA100"/>
        <w:tabs>
          <w:tab w:val="left" w:pos="567"/>
        </w:tabs>
        <w:ind w:left="567" w:hanging="567"/>
      </w:pPr>
    </w:p>
    <w:p w:rsidR="00F9430F" w:rsidRDefault="00055BF6" w:rsidP="0092627A">
      <w:pPr>
        <w:pStyle w:val="NORMLTAHOMA100"/>
        <w:tabs>
          <w:tab w:val="left" w:pos="567"/>
        </w:tabs>
        <w:ind w:left="567" w:hanging="567"/>
      </w:pPr>
      <w:r w:rsidRPr="0091462D">
        <w:t>(dále společně označovány jako “smluvní strany”)</w:t>
      </w:r>
    </w:p>
    <w:p w:rsidR="004E4E79" w:rsidRPr="0091462D" w:rsidRDefault="004E4E79" w:rsidP="0092627A">
      <w:pPr>
        <w:pStyle w:val="NORMLTAHOMA100"/>
        <w:tabs>
          <w:tab w:val="left" w:pos="567"/>
        </w:tabs>
        <w:ind w:left="567" w:hanging="567"/>
      </w:pPr>
    </w:p>
    <w:p w:rsidR="00055BF6" w:rsidRPr="0091462D" w:rsidRDefault="0092627A" w:rsidP="00F02EFD">
      <w:pPr>
        <w:pStyle w:val="Nadpis1"/>
      </w:pPr>
      <w:r>
        <w:t>Předmět smlouvy</w:t>
      </w:r>
    </w:p>
    <w:p w:rsidR="00B90FC2" w:rsidRDefault="00A521A7" w:rsidP="0092627A">
      <w:pPr>
        <w:pStyle w:val="NORMLTAHOMA10"/>
        <w:tabs>
          <w:tab w:val="clear" w:pos="1143"/>
          <w:tab w:val="left" w:pos="567"/>
        </w:tabs>
        <w:ind w:left="567" w:hanging="567"/>
        <w:jc w:val="both"/>
      </w:pPr>
      <w:r>
        <w:t>Zhotovitel se na základě této smlouvy zavazuje</w:t>
      </w:r>
      <w:r w:rsidR="00B90FC2" w:rsidRPr="00E405D0">
        <w:t xml:space="preserve"> </w:t>
      </w:r>
      <w:r>
        <w:t>provést</w:t>
      </w:r>
      <w:r w:rsidR="001C0532">
        <w:t xml:space="preserve"> na svůj náklad a nebezpečí pro </w:t>
      </w:r>
      <w:r>
        <w:t xml:space="preserve">objednatele dílo specifikované v bodu 2.2 tohoto </w:t>
      </w:r>
      <w:r w:rsidR="00E737A9">
        <w:t>odstavce</w:t>
      </w:r>
      <w:r>
        <w:t xml:space="preserve"> a o</w:t>
      </w:r>
      <w:r w:rsidRPr="00743524">
        <w:t xml:space="preserve">bjednatel se zavazuje dílo převzít a zaplatit zhotoviteli dohodnutou cenu dle </w:t>
      </w:r>
      <w:r w:rsidR="00E737A9">
        <w:t>odstavce</w:t>
      </w:r>
      <w:r w:rsidRPr="00743524">
        <w:t xml:space="preserve"> 5 (Cena</w:t>
      </w:r>
      <w:r w:rsidRPr="003053C0">
        <w:t xml:space="preserve"> díla a platební podmínky)</w:t>
      </w:r>
      <w:r>
        <w:t xml:space="preserve"> této smlouvy</w:t>
      </w:r>
      <w:r w:rsidR="00B90FC2" w:rsidRPr="00E405D0">
        <w:t>.</w:t>
      </w:r>
    </w:p>
    <w:p w:rsidR="000C21F7" w:rsidRPr="0091462D" w:rsidRDefault="00A521A7" w:rsidP="0092627A">
      <w:pPr>
        <w:pStyle w:val="NORMLTAHOMA10"/>
        <w:tabs>
          <w:tab w:val="clear" w:pos="1143"/>
          <w:tab w:val="left" w:pos="567"/>
        </w:tabs>
        <w:ind w:left="567" w:hanging="567"/>
        <w:jc w:val="both"/>
      </w:pPr>
      <w:r>
        <w:t>Dílem podle této smlouvy je dodávka a</w:t>
      </w:r>
      <w:r w:rsidRPr="00E405D0">
        <w:t xml:space="preserve"> instalace stravovacího </w:t>
      </w:r>
      <w:r w:rsidR="00FD54DF">
        <w:t>systému do provozů v </w:t>
      </w:r>
      <w:r w:rsidRPr="00E405D0">
        <w:t xml:space="preserve">rozsahu specifikovaném v </w:t>
      </w:r>
      <w:r w:rsidRPr="00D430DC">
        <w:t>Příloze č.</w:t>
      </w:r>
      <w:r w:rsidR="00D430DC">
        <w:t xml:space="preserve"> </w:t>
      </w:r>
      <w:r w:rsidRPr="00D430DC">
        <w:t>1 (Specifikace díla) a Příloze č.</w:t>
      </w:r>
      <w:r w:rsidR="00D430DC">
        <w:t xml:space="preserve"> </w:t>
      </w:r>
      <w:r w:rsidRPr="00D430DC">
        <w:t>7 (Technický popis systému KREDIT)</w:t>
      </w:r>
      <w:r w:rsidR="001C0532">
        <w:t xml:space="preserve"> a </w:t>
      </w:r>
      <w:r w:rsidR="00D430DC">
        <w:t>dále pak v přílohách</w:t>
      </w:r>
      <w:r w:rsidR="00127875">
        <w:t xml:space="preserve"> </w:t>
      </w:r>
      <w:r w:rsidR="00942C76">
        <w:t xml:space="preserve">č. </w:t>
      </w:r>
      <w:r w:rsidR="00127875">
        <w:t xml:space="preserve">2 a </w:t>
      </w:r>
      <w:r w:rsidR="00942C76">
        <w:t xml:space="preserve">č. </w:t>
      </w:r>
      <w:r>
        <w:t xml:space="preserve">4 </w:t>
      </w:r>
      <w:r w:rsidRPr="00E405D0">
        <w:t>této smlouvy.</w:t>
      </w:r>
    </w:p>
    <w:p w:rsidR="00055BF6" w:rsidRPr="0091462D" w:rsidRDefault="00B90FC2" w:rsidP="00F02EFD">
      <w:pPr>
        <w:pStyle w:val="Nadpis1"/>
      </w:pPr>
      <w:r w:rsidRPr="0091462D">
        <w:t xml:space="preserve">Termín </w:t>
      </w:r>
      <w:r w:rsidR="00FD54DF">
        <w:t>provedení</w:t>
      </w:r>
    </w:p>
    <w:p w:rsidR="00DA2947" w:rsidRDefault="00FD54DF" w:rsidP="0092627A">
      <w:pPr>
        <w:pStyle w:val="NORMLTAHOMA10"/>
        <w:tabs>
          <w:tab w:val="clear" w:pos="1143"/>
          <w:tab w:val="left" w:pos="567"/>
        </w:tabs>
        <w:ind w:left="567" w:hanging="567"/>
        <w:jc w:val="both"/>
      </w:pPr>
      <w:r>
        <w:t xml:space="preserve">Dílo je provedeno, je-li dokončeno a předáno. </w:t>
      </w:r>
      <w:r w:rsidR="00B90FC2" w:rsidRPr="0091462D">
        <w:t xml:space="preserve">Termín </w:t>
      </w:r>
      <w:r>
        <w:t>provedení</w:t>
      </w:r>
      <w:r w:rsidR="00B90FC2" w:rsidRPr="0091462D">
        <w:t xml:space="preserve"> díla je </w:t>
      </w:r>
      <w:r w:rsidR="00A33B26">
        <w:t>stanoven na</w:t>
      </w:r>
      <w:r w:rsidR="0089577D">
        <w:t xml:space="preserve"> </w:t>
      </w:r>
      <w:r w:rsidR="002E578F">
        <w:t>31. 8. 2020.</w:t>
      </w:r>
      <w:r w:rsidR="00A33B26">
        <w:t xml:space="preserve"> </w:t>
      </w:r>
    </w:p>
    <w:p w:rsidR="00B90FC2" w:rsidRDefault="00DF0CC1" w:rsidP="0092627A">
      <w:pPr>
        <w:pStyle w:val="NORMLTAHOMA10"/>
        <w:tabs>
          <w:tab w:val="clear" w:pos="1143"/>
          <w:tab w:val="left" w:pos="567"/>
        </w:tabs>
        <w:ind w:left="567" w:hanging="567"/>
        <w:jc w:val="both"/>
      </w:pPr>
      <w:r>
        <w:t xml:space="preserve">Smluvní strany se dohodly, že dílo bude prováděno postupně, v dílčích etapách. </w:t>
      </w:r>
      <w:r w:rsidR="00997D23">
        <w:t>Termíny dílčích</w:t>
      </w:r>
      <w:r w:rsidR="00DA2947" w:rsidRPr="00DF483F">
        <w:t xml:space="preserve"> </w:t>
      </w:r>
      <w:r>
        <w:t>etap provádění d</w:t>
      </w:r>
      <w:r w:rsidR="00DA2947" w:rsidRPr="00DF483F">
        <w:t xml:space="preserve">íla jsou uvedeny v </w:t>
      </w:r>
      <w:r w:rsidR="00DA2947" w:rsidRPr="00D430DC">
        <w:t>Příloze č.</w:t>
      </w:r>
      <w:r w:rsidR="00D430DC">
        <w:t xml:space="preserve"> </w:t>
      </w:r>
      <w:r w:rsidR="006A6854" w:rsidRPr="00D430DC">
        <w:t xml:space="preserve">2 </w:t>
      </w:r>
      <w:r w:rsidR="00DA2947" w:rsidRPr="00D430DC">
        <w:t>(</w:t>
      </w:r>
      <w:r w:rsidR="006A6854" w:rsidRPr="00D430DC">
        <w:t>Harmonogram a součinnost</w:t>
      </w:r>
      <w:r w:rsidR="00DA2947" w:rsidRPr="00D430DC">
        <w:t>)</w:t>
      </w:r>
      <w:r w:rsidR="001C0532">
        <w:t xml:space="preserve"> této smlouvy a </w:t>
      </w:r>
      <w:r w:rsidR="00DA2947" w:rsidRPr="00DF483F">
        <w:t xml:space="preserve">mohou být upřesňovány v rámci postupu </w:t>
      </w:r>
      <w:r>
        <w:t>provedení</w:t>
      </w:r>
      <w:r w:rsidR="00DA2947" w:rsidRPr="00DF483F">
        <w:t xml:space="preserve"> díla</w:t>
      </w:r>
      <w:r w:rsidR="00DA2947">
        <w:t xml:space="preserve"> a to formou číslovaných dodatků</w:t>
      </w:r>
      <w:r w:rsidR="00997D23">
        <w:t>.</w:t>
      </w:r>
    </w:p>
    <w:p w:rsidR="00997D23" w:rsidRDefault="00997D23" w:rsidP="0092627A">
      <w:pPr>
        <w:pStyle w:val="NORMLTAHOMA10"/>
        <w:tabs>
          <w:tab w:val="clear" w:pos="1143"/>
          <w:tab w:val="left" w:pos="567"/>
        </w:tabs>
        <w:ind w:left="567" w:hanging="567"/>
        <w:jc w:val="both"/>
      </w:pPr>
      <w:r>
        <w:t>Pokud ne</w:t>
      </w:r>
      <w:r w:rsidR="00E43D4D">
        <w:t>ní dohodnuto provádění díla v dílčích etapách</w:t>
      </w:r>
      <w:r>
        <w:t>, je dnem předání a převzetí díla den uved</w:t>
      </w:r>
      <w:r w:rsidR="00FD2B1C">
        <w:t>e</w:t>
      </w:r>
      <w:r>
        <w:t xml:space="preserve">ný </w:t>
      </w:r>
      <w:r w:rsidR="00E43D4D">
        <w:t xml:space="preserve">v </w:t>
      </w:r>
      <w:r w:rsidR="00CE5907">
        <w:t>Předávacím protokolu.</w:t>
      </w:r>
    </w:p>
    <w:p w:rsidR="00997D23" w:rsidRDefault="00997D23" w:rsidP="0092627A">
      <w:pPr>
        <w:pStyle w:val="NORMLTAHOMA10"/>
        <w:tabs>
          <w:tab w:val="clear" w:pos="1143"/>
          <w:tab w:val="left" w:pos="567"/>
        </w:tabs>
        <w:ind w:left="567" w:hanging="567"/>
        <w:jc w:val="both"/>
      </w:pPr>
      <w:r>
        <w:t xml:space="preserve">Sjednané termíny dílčích </w:t>
      </w:r>
      <w:r w:rsidR="00E43D4D">
        <w:t xml:space="preserve">etap provádění díla </w:t>
      </w:r>
      <w:r>
        <w:t xml:space="preserve">a den předání a převzetí </w:t>
      </w:r>
      <w:r w:rsidR="00E43D4D">
        <w:t xml:space="preserve">díla </w:t>
      </w:r>
      <w:r>
        <w:t>uvedené v </w:t>
      </w:r>
      <w:r w:rsidR="00CE5907">
        <w:t>Předávacím</w:t>
      </w:r>
      <w:r>
        <w:t xml:space="preserve"> protokolu, jsou dnem uskutečnění zdanitelného plnění ve smyslu zákona </w:t>
      </w:r>
      <w:r w:rsidR="00E43D4D">
        <w:t>č. 235/2004 Sb., dani z přidané hodnoty, v platném znění</w:t>
      </w:r>
      <w:r>
        <w:t>.</w:t>
      </w:r>
    </w:p>
    <w:p w:rsidR="00B90FC2" w:rsidRPr="0091462D" w:rsidRDefault="00B90FC2" w:rsidP="0092627A">
      <w:pPr>
        <w:pStyle w:val="NORMLTAHOMA10"/>
        <w:tabs>
          <w:tab w:val="clear" w:pos="1143"/>
          <w:tab w:val="left" w:pos="567"/>
        </w:tabs>
        <w:ind w:left="567" w:hanging="567"/>
        <w:jc w:val="both"/>
      </w:pPr>
      <w:r w:rsidRPr="0091462D">
        <w:t xml:space="preserve">Dodržení termínu </w:t>
      </w:r>
      <w:r w:rsidR="00BC50A1">
        <w:t xml:space="preserve">provedení díla </w:t>
      </w:r>
      <w:r w:rsidRPr="0091462D">
        <w:t xml:space="preserve">dle této smlouvy je podmíněno </w:t>
      </w:r>
      <w:r w:rsidR="00E43D4D">
        <w:t xml:space="preserve">řádnou a včasnou </w:t>
      </w:r>
      <w:r w:rsidRPr="0091462D">
        <w:t xml:space="preserve">součinností objednatele v rozsahu specifikovaném v </w:t>
      </w:r>
      <w:r w:rsidR="00E737A9">
        <w:t>odstavci</w:t>
      </w:r>
      <w:r w:rsidRPr="00D430DC">
        <w:t xml:space="preserve"> 6</w:t>
      </w:r>
      <w:r w:rsidR="00D430DC">
        <w:t xml:space="preserve">. (Další závazky smluvních stran) </w:t>
      </w:r>
      <w:r w:rsidRPr="0091462D">
        <w:t>této smlouvy.</w:t>
      </w:r>
    </w:p>
    <w:p w:rsidR="006C7B9B" w:rsidRPr="0091462D" w:rsidRDefault="00BC50A1" w:rsidP="0092627A">
      <w:pPr>
        <w:pStyle w:val="NORMLTAHOMA10"/>
        <w:tabs>
          <w:tab w:val="clear" w:pos="1143"/>
          <w:tab w:val="left" w:pos="567"/>
        </w:tabs>
        <w:ind w:left="567" w:hanging="567"/>
        <w:jc w:val="both"/>
      </w:pPr>
      <w:r>
        <w:lastRenderedPageBreak/>
        <w:t>Termín provedení díla s</w:t>
      </w:r>
      <w:r w:rsidR="00B90FC2" w:rsidRPr="0091462D">
        <w:t>e přiměřeně prodlužuje</w:t>
      </w:r>
      <w:r>
        <w:t xml:space="preserve"> o dobu, na kterou bylo provádění díla přerušeno</w:t>
      </w:r>
      <w:r w:rsidR="00B90FC2" w:rsidRPr="0091462D">
        <w:t>, pokud dojde k přerušení prací z některého z následujících důvodů:</w:t>
      </w:r>
    </w:p>
    <w:p w:rsidR="00695AA2" w:rsidRPr="00A110B6" w:rsidRDefault="00B90FC2" w:rsidP="00451540">
      <w:pPr>
        <w:pStyle w:val="Odstavecseseznamem"/>
        <w:numPr>
          <w:ilvl w:val="0"/>
          <w:numId w:val="8"/>
        </w:numPr>
        <w:ind w:left="1134" w:hanging="283"/>
        <w:jc w:val="both"/>
        <w:rPr>
          <w:sz w:val="20"/>
        </w:rPr>
      </w:pPr>
      <w:r w:rsidRPr="00A110B6">
        <w:rPr>
          <w:sz w:val="20"/>
        </w:rPr>
        <w:t>vzájemn</w:t>
      </w:r>
      <w:r w:rsidR="002124C0">
        <w:rPr>
          <w:sz w:val="20"/>
        </w:rPr>
        <w:t>á</w:t>
      </w:r>
      <w:r w:rsidRPr="00A110B6">
        <w:rPr>
          <w:sz w:val="20"/>
        </w:rPr>
        <w:t xml:space="preserve"> dohod</w:t>
      </w:r>
      <w:r w:rsidR="002124C0">
        <w:rPr>
          <w:sz w:val="20"/>
        </w:rPr>
        <w:t>a</w:t>
      </w:r>
      <w:r w:rsidRPr="00A110B6">
        <w:rPr>
          <w:sz w:val="20"/>
        </w:rPr>
        <w:t xml:space="preserve"> smluvních stran</w:t>
      </w:r>
      <w:r w:rsidR="00D430DC">
        <w:rPr>
          <w:sz w:val="20"/>
        </w:rPr>
        <w:t>,</w:t>
      </w:r>
    </w:p>
    <w:p w:rsidR="00695AA2" w:rsidRPr="00A110B6" w:rsidRDefault="00997845" w:rsidP="00451540">
      <w:pPr>
        <w:pStyle w:val="Odstavecseseznamem"/>
        <w:numPr>
          <w:ilvl w:val="0"/>
          <w:numId w:val="8"/>
        </w:numPr>
        <w:ind w:left="1134" w:hanging="283"/>
        <w:jc w:val="both"/>
        <w:rPr>
          <w:sz w:val="20"/>
        </w:rPr>
      </w:pPr>
      <w:r>
        <w:rPr>
          <w:sz w:val="20"/>
        </w:rPr>
        <w:t>mimořádná nepředvídatelná a nepřekonatelná překážka vzniklá nezávisle na vůli zhotovitele, která mu dočasně zabránila v plnění povinností dle této smlouvy</w:t>
      </w:r>
      <w:r w:rsidR="00B90FC2" w:rsidRPr="00A110B6">
        <w:rPr>
          <w:sz w:val="20"/>
        </w:rPr>
        <w:t>,</w:t>
      </w:r>
    </w:p>
    <w:p w:rsidR="00B90FC2" w:rsidRPr="00A110B6" w:rsidRDefault="00997845" w:rsidP="00451540">
      <w:pPr>
        <w:pStyle w:val="Odstavecseseznamem"/>
        <w:numPr>
          <w:ilvl w:val="0"/>
          <w:numId w:val="8"/>
        </w:numPr>
        <w:spacing w:after="0"/>
        <w:ind w:left="1134" w:hanging="283"/>
        <w:contextualSpacing w:val="0"/>
        <w:jc w:val="both"/>
        <w:rPr>
          <w:sz w:val="20"/>
        </w:rPr>
      </w:pPr>
      <w:r>
        <w:rPr>
          <w:sz w:val="20"/>
        </w:rPr>
        <w:t xml:space="preserve">řádné </w:t>
      </w:r>
      <w:r w:rsidR="00B90FC2" w:rsidRPr="00A110B6">
        <w:rPr>
          <w:sz w:val="20"/>
        </w:rPr>
        <w:t>ne</w:t>
      </w:r>
      <w:r>
        <w:rPr>
          <w:sz w:val="20"/>
        </w:rPr>
        <w:t>poskytování</w:t>
      </w:r>
      <w:r w:rsidR="00B90FC2" w:rsidRPr="00A110B6">
        <w:rPr>
          <w:sz w:val="20"/>
        </w:rPr>
        <w:t xml:space="preserve"> součinnosti </w:t>
      </w:r>
      <w:r>
        <w:rPr>
          <w:sz w:val="20"/>
        </w:rPr>
        <w:t xml:space="preserve">ze strany </w:t>
      </w:r>
      <w:r w:rsidR="00B90FC2" w:rsidRPr="00A110B6">
        <w:rPr>
          <w:sz w:val="20"/>
        </w:rPr>
        <w:t>objednatele.</w:t>
      </w:r>
    </w:p>
    <w:p w:rsidR="00B90FC2" w:rsidRPr="0091462D" w:rsidRDefault="00B90FC2" w:rsidP="0092627A">
      <w:pPr>
        <w:pStyle w:val="NORMLTAHOMA10"/>
        <w:tabs>
          <w:tab w:val="clear" w:pos="1143"/>
          <w:tab w:val="num" w:pos="567"/>
        </w:tabs>
        <w:ind w:left="567" w:hanging="567"/>
        <w:jc w:val="both"/>
      </w:pPr>
      <w:r w:rsidRPr="0091462D">
        <w:t xml:space="preserve">Žádná ze smluvních stran není odpovědna za prodlení způsobené </w:t>
      </w:r>
      <w:r w:rsidR="00997845">
        <w:t>mimořádnou nepředvídatelnou a nepřekonatelnou překážkou vzniklou nezávisle na vůli smluvní strany, která jí dočasně zabránila v řádném a včasném plnění povinností dle této smlouvy</w:t>
      </w:r>
      <w:r w:rsidRPr="0091462D">
        <w:t>.</w:t>
      </w:r>
    </w:p>
    <w:p w:rsidR="002B5447" w:rsidRPr="0091462D" w:rsidRDefault="00172A92" w:rsidP="002B5447">
      <w:pPr>
        <w:pStyle w:val="NORMLTAHOMA10"/>
        <w:tabs>
          <w:tab w:val="clear" w:pos="1143"/>
          <w:tab w:val="num" w:pos="567"/>
        </w:tabs>
        <w:ind w:left="567" w:hanging="567"/>
        <w:jc w:val="both"/>
      </w:pPr>
      <w:r>
        <w:t>Překážka vzniklá z</w:t>
      </w:r>
      <w:r w:rsidRPr="00172A92">
        <w:t xml:space="preserve"> osobních poměrů </w:t>
      </w:r>
      <w:r>
        <w:t xml:space="preserve">smluvní strany </w:t>
      </w:r>
      <w:r w:rsidRPr="00172A92">
        <w:t>nebo vzniklá až v době, kdy byl</w:t>
      </w:r>
      <w:r>
        <w:t>a</w:t>
      </w:r>
      <w:r w:rsidRPr="00172A92">
        <w:t xml:space="preserve"> </w:t>
      </w:r>
      <w:r>
        <w:t>smluvní strana s plněním smluvené povinnosti v </w:t>
      </w:r>
      <w:r w:rsidRPr="00172A92">
        <w:t>prodlení</w:t>
      </w:r>
      <w:r>
        <w:t xml:space="preserve">, </w:t>
      </w:r>
      <w:r w:rsidR="003F0052">
        <w:t>smluvní stranu</w:t>
      </w:r>
      <w:r w:rsidRPr="00172A92">
        <w:t xml:space="preserve"> </w:t>
      </w:r>
      <w:r>
        <w:t xml:space="preserve">odpovědnosti za </w:t>
      </w:r>
      <w:r w:rsidR="003F0052">
        <w:t xml:space="preserve">porušení smluvní povinnosti </w:t>
      </w:r>
      <w:r w:rsidRPr="00172A92">
        <w:t xml:space="preserve">nezprostí. </w:t>
      </w:r>
    </w:p>
    <w:p w:rsidR="00055BF6" w:rsidRPr="0091462D" w:rsidRDefault="0092627A" w:rsidP="00F02EFD">
      <w:pPr>
        <w:pStyle w:val="Nadpis1"/>
      </w:pPr>
      <w:r>
        <w:t>Místo p</w:t>
      </w:r>
      <w:r w:rsidR="00B663C6">
        <w:t>rovedení</w:t>
      </w:r>
      <w:r w:rsidR="00B90FC2" w:rsidRPr="0091462D">
        <w:t xml:space="preserve"> </w:t>
      </w:r>
      <w:r>
        <w:t>a způsob předání a převzetí</w:t>
      </w:r>
      <w:r w:rsidR="00B663C6">
        <w:t xml:space="preserve"> díla</w:t>
      </w:r>
    </w:p>
    <w:p w:rsidR="00B90FC2" w:rsidRPr="002D1934" w:rsidRDefault="00B90FC2" w:rsidP="00BB4BFC">
      <w:pPr>
        <w:pStyle w:val="NORMLTAHOMA10"/>
        <w:tabs>
          <w:tab w:val="clear" w:pos="1143"/>
          <w:tab w:val="num" w:pos="567"/>
        </w:tabs>
        <w:ind w:left="567" w:hanging="567"/>
        <w:jc w:val="both"/>
      </w:pPr>
      <w:r w:rsidRPr="002D1934">
        <w:t xml:space="preserve">Místem </w:t>
      </w:r>
      <w:r w:rsidR="00B663C6">
        <w:t>provedení díla</w:t>
      </w:r>
      <w:r w:rsidRPr="002D1934">
        <w:t xml:space="preserve"> j</w:t>
      </w:r>
      <w:r w:rsidR="006C1A0C" w:rsidRPr="002D1934">
        <w:t xml:space="preserve">sou </w:t>
      </w:r>
      <w:r w:rsidR="006A6854">
        <w:t xml:space="preserve">tyto </w:t>
      </w:r>
      <w:r w:rsidR="006C1A0C" w:rsidRPr="002D1934">
        <w:t xml:space="preserve">objekty </w:t>
      </w:r>
      <w:r w:rsidR="00332818" w:rsidRPr="002D1934">
        <w:t>objednatele</w:t>
      </w:r>
      <w:r w:rsidR="006A6854">
        <w:t>:</w:t>
      </w:r>
      <w:r w:rsidR="0089577D">
        <w:t xml:space="preserve"> </w:t>
      </w:r>
      <w:r w:rsidR="002E578F">
        <w:t>Domov Vítkov</w:t>
      </w:r>
    </w:p>
    <w:p w:rsidR="00B90FC2" w:rsidRPr="0091462D" w:rsidRDefault="00B90FC2" w:rsidP="0092627A">
      <w:pPr>
        <w:pStyle w:val="NORMLTAHOMA10"/>
        <w:tabs>
          <w:tab w:val="clear" w:pos="1143"/>
          <w:tab w:val="num" w:pos="567"/>
        </w:tabs>
        <w:ind w:left="567" w:hanging="567"/>
        <w:jc w:val="both"/>
      </w:pPr>
      <w:r w:rsidRPr="00F86DE9">
        <w:t xml:space="preserve">Předání a převzetí díla nebo jeho části provádí odpovědný pracovník objednatele dle </w:t>
      </w:r>
      <w:r w:rsidRPr="00417AD7">
        <w:t xml:space="preserve">Přílohy č. </w:t>
      </w:r>
      <w:r w:rsidR="00096EF4" w:rsidRPr="00417AD7">
        <w:t xml:space="preserve">3 </w:t>
      </w:r>
      <w:r w:rsidRPr="00417AD7">
        <w:t xml:space="preserve">(Seznam oprávněných osob) </w:t>
      </w:r>
      <w:r w:rsidRPr="00F86DE9">
        <w:t>této smlouvy,</w:t>
      </w:r>
      <w:r w:rsidRPr="0091462D">
        <w:t xml:space="preserve"> pokud nebude výslovně oběma smluvními stranami stanoveno jinak.</w:t>
      </w:r>
    </w:p>
    <w:p w:rsidR="00B90FC2" w:rsidRPr="0091462D" w:rsidRDefault="00B90FC2" w:rsidP="0092627A">
      <w:pPr>
        <w:pStyle w:val="NORMLTAHOMA10"/>
        <w:tabs>
          <w:tab w:val="clear" w:pos="1143"/>
          <w:tab w:val="num" w:pos="567"/>
        </w:tabs>
        <w:ind w:left="567" w:hanging="567"/>
        <w:jc w:val="both"/>
      </w:pPr>
      <w:r w:rsidRPr="002D1934">
        <w:t>Předáním/převzetím díla jako celku</w:t>
      </w:r>
      <w:r w:rsidR="0073618D">
        <w:t>,</w:t>
      </w:r>
      <w:r w:rsidRPr="002D1934">
        <w:t xml:space="preserve"> prokazujícím úplné splnění předmětu této smlouvy (díla)</w:t>
      </w:r>
      <w:r w:rsidR="001C0532">
        <w:t xml:space="preserve"> se </w:t>
      </w:r>
      <w:r w:rsidRPr="0091462D">
        <w:t xml:space="preserve">rozumí </w:t>
      </w:r>
      <w:r w:rsidR="00340F14">
        <w:t>buď jediný</w:t>
      </w:r>
      <w:r w:rsidR="00C04DA3">
        <w:t xml:space="preserve"> Předávací protokol</w:t>
      </w:r>
      <w:r w:rsidR="001C0532">
        <w:t>,</w:t>
      </w:r>
      <w:r w:rsidR="00340F14">
        <w:t xml:space="preserve"> </w:t>
      </w:r>
      <w:r w:rsidR="00682AA6">
        <w:t xml:space="preserve">nebo Závěrečný </w:t>
      </w:r>
      <w:r w:rsidR="00C04DA3">
        <w:t xml:space="preserve">předávací </w:t>
      </w:r>
      <w:r w:rsidR="00682AA6">
        <w:t xml:space="preserve">protokol a </w:t>
      </w:r>
      <w:r w:rsidRPr="0091462D">
        <w:t xml:space="preserve">souhrn </w:t>
      </w:r>
      <w:r w:rsidR="00682AA6">
        <w:t xml:space="preserve">veškerých </w:t>
      </w:r>
      <w:r w:rsidRPr="0091462D">
        <w:t>protokolů předložených zhotovitelem a podepsaných objednatelem.</w:t>
      </w:r>
    </w:p>
    <w:p w:rsidR="00055BF6" w:rsidRDefault="00B90FC2" w:rsidP="0092627A">
      <w:pPr>
        <w:pStyle w:val="NORMLTAHOMA10"/>
        <w:tabs>
          <w:tab w:val="clear" w:pos="1143"/>
          <w:tab w:val="num" w:pos="567"/>
        </w:tabs>
        <w:ind w:left="567" w:hanging="567"/>
        <w:jc w:val="both"/>
      </w:pPr>
      <w:r w:rsidRPr="0091462D">
        <w:t>Nehledě na jiná ustanovení této smlouvy, která by s ustano</w:t>
      </w:r>
      <w:r w:rsidR="001C0532">
        <w:t xml:space="preserve">vením tohoto </w:t>
      </w:r>
      <w:r w:rsidR="00E737A9">
        <w:t>odstavce</w:t>
      </w:r>
      <w:r w:rsidR="001C0532">
        <w:t xml:space="preserve"> mohla být v </w:t>
      </w:r>
      <w:r w:rsidRPr="0091462D">
        <w:t>rozporu, v případě, že dojde ze strany objednatele k</w:t>
      </w:r>
      <w:r w:rsidR="002656C1">
        <w:t xml:space="preserve"> obchodnímu použití díla nebo k </w:t>
      </w:r>
      <w:r w:rsidRPr="0091462D">
        <w:t xml:space="preserve">použití jeho části v živém provozu s ostrými daty, považuje se </w:t>
      </w:r>
      <w:r w:rsidR="002656C1">
        <w:t xml:space="preserve">dílo za dokončené a předané </w:t>
      </w:r>
      <w:r w:rsidRPr="0091462D">
        <w:t>tak, jako kdyby došlo ze strany zhotovitele k</w:t>
      </w:r>
      <w:r w:rsidR="002656C1">
        <w:t> </w:t>
      </w:r>
      <w:r w:rsidRPr="0091462D">
        <w:t>předání</w:t>
      </w:r>
      <w:r w:rsidR="002656C1">
        <w:t xml:space="preserve"> a ze strany objednatele k podepsání</w:t>
      </w:r>
      <w:r w:rsidRPr="0091462D">
        <w:t xml:space="preserve"> v</w:t>
      </w:r>
      <w:r w:rsidR="00513F35">
        <w:t>šech protokolů dle odstavce 4.</w:t>
      </w:r>
      <w:r w:rsidR="00C04DA3">
        <w:t>3</w:t>
      </w:r>
      <w:r w:rsidR="00513F35">
        <w:t>.</w:t>
      </w:r>
      <w:r w:rsidRPr="0091462D">
        <w:t xml:space="preserve"> Za obchod</w:t>
      </w:r>
      <w:r w:rsidR="002656C1">
        <w:t>ní používání díla se nepovažuje </w:t>
      </w:r>
      <w:r w:rsidR="001C0532">
        <w:t>jeho ověřování a </w:t>
      </w:r>
      <w:r w:rsidRPr="0091462D">
        <w:t>testování s kopiemi ostrých dat za současného chodu starého informačního systém</w:t>
      </w:r>
      <w:r w:rsidR="001C0532">
        <w:t>u Objednatele v živém provozu a </w:t>
      </w:r>
      <w:r w:rsidRPr="0091462D">
        <w:t>s ostrými daty.</w:t>
      </w:r>
    </w:p>
    <w:p w:rsidR="00055BF6" w:rsidRPr="0091462D" w:rsidRDefault="00B90FC2" w:rsidP="00F02EFD">
      <w:pPr>
        <w:pStyle w:val="Nadpis1"/>
      </w:pPr>
      <w:r w:rsidRPr="0091462D">
        <w:t>C</w:t>
      </w:r>
      <w:r w:rsidR="0092627A">
        <w:t>ena díla a platební podmínky</w:t>
      </w:r>
    </w:p>
    <w:p w:rsidR="0089577D" w:rsidRDefault="00B90FC2" w:rsidP="0092627A">
      <w:pPr>
        <w:pStyle w:val="NORMLTAHOMA10"/>
        <w:tabs>
          <w:tab w:val="clear" w:pos="1143"/>
          <w:tab w:val="num" w:pos="567"/>
        </w:tabs>
        <w:ind w:left="567" w:hanging="567"/>
        <w:jc w:val="both"/>
      </w:pPr>
      <w:r w:rsidRPr="0091462D">
        <w:t>Celková cena za provedení díla je stanovena dohodou smluvních stran a činí</w:t>
      </w:r>
      <w:r w:rsidR="0089577D">
        <w:t>:</w:t>
      </w:r>
    </w:p>
    <w:p w:rsidR="0089577D" w:rsidRDefault="0089577D" w:rsidP="0092627A">
      <w:pPr>
        <w:pStyle w:val="NORMLTAHOMA10"/>
        <w:numPr>
          <w:ilvl w:val="0"/>
          <w:numId w:val="0"/>
        </w:numPr>
        <w:ind w:left="1276"/>
        <w:jc w:val="both"/>
      </w:pPr>
      <w:r>
        <w:t>B</w:t>
      </w:r>
      <w:r w:rsidR="00B90FC2" w:rsidRPr="0091462D">
        <w:t xml:space="preserve">ez daně z přidané hodnoty (dále jen “DPH”) </w:t>
      </w:r>
      <w:r>
        <w:tab/>
      </w:r>
      <w:r w:rsidR="002E578F">
        <w:t>129 100,-</w:t>
      </w:r>
      <w:r w:rsidR="0067534F">
        <w:t xml:space="preserve"> </w:t>
      </w:r>
      <w:r>
        <w:t>Kč</w:t>
      </w:r>
      <w:r w:rsidR="00365D48">
        <w:t xml:space="preserve"> </w:t>
      </w:r>
    </w:p>
    <w:p w:rsidR="0089577D" w:rsidRDefault="00365D48" w:rsidP="0092627A">
      <w:pPr>
        <w:pStyle w:val="NORMLTAHOMA10"/>
        <w:numPr>
          <w:ilvl w:val="0"/>
          <w:numId w:val="0"/>
        </w:numPr>
        <w:ind w:left="1276"/>
        <w:jc w:val="both"/>
      </w:pPr>
      <w:r>
        <w:t>Výše DPH je</w:t>
      </w:r>
      <w:r w:rsidR="0089577D">
        <w:tab/>
      </w:r>
      <w:r w:rsidR="0089577D">
        <w:tab/>
      </w:r>
      <w:r w:rsidR="0089577D">
        <w:tab/>
      </w:r>
      <w:r w:rsidR="0089577D">
        <w:tab/>
      </w:r>
      <w:r w:rsidR="0089577D">
        <w:tab/>
      </w:r>
      <w:r w:rsidR="002E578F">
        <w:t>27 111,-</w:t>
      </w:r>
      <w:r w:rsidR="0067534F" w:rsidRPr="00C61F0F">
        <w:t xml:space="preserve"> </w:t>
      </w:r>
      <w:r w:rsidRPr="00C61F0F">
        <w:t>Kč</w:t>
      </w:r>
      <w:r>
        <w:t xml:space="preserve"> </w:t>
      </w:r>
    </w:p>
    <w:p w:rsidR="00B90FC2" w:rsidRDefault="0089577D" w:rsidP="0092627A">
      <w:pPr>
        <w:pStyle w:val="NORMLTAHOMA10"/>
        <w:numPr>
          <w:ilvl w:val="0"/>
          <w:numId w:val="0"/>
        </w:numPr>
        <w:ind w:left="1276"/>
        <w:jc w:val="both"/>
      </w:pPr>
      <w:r>
        <w:t>C</w:t>
      </w:r>
      <w:r w:rsidR="00365D48">
        <w:t xml:space="preserve">elková částka včetně DPH činí </w:t>
      </w:r>
      <w:r>
        <w:tab/>
      </w:r>
      <w:r>
        <w:tab/>
      </w:r>
      <w:r>
        <w:tab/>
      </w:r>
      <w:r w:rsidR="002E578F">
        <w:t>156 211,-</w:t>
      </w:r>
      <w:r w:rsidR="00B84BF5">
        <w:t xml:space="preserve"> </w:t>
      </w:r>
      <w:r>
        <w:t>Kč</w:t>
      </w:r>
    </w:p>
    <w:p w:rsidR="00F53096" w:rsidRPr="0091462D" w:rsidRDefault="00F53096" w:rsidP="0092627A">
      <w:pPr>
        <w:pStyle w:val="NORMLTAHOMA10"/>
        <w:tabs>
          <w:tab w:val="clear" w:pos="1143"/>
          <w:tab w:val="num" w:pos="567"/>
        </w:tabs>
        <w:ind w:left="567" w:hanging="567"/>
        <w:jc w:val="both"/>
      </w:pPr>
      <w:r>
        <w:t>Uvedená cena díla bude uhrazena na základě vystavené faktury resp. daňového dokladu zhotovitele.</w:t>
      </w:r>
    </w:p>
    <w:p w:rsidR="002A7E2A" w:rsidRDefault="002A7E2A" w:rsidP="0092627A">
      <w:pPr>
        <w:pStyle w:val="NORMLTAHOMA10"/>
        <w:tabs>
          <w:tab w:val="clear" w:pos="1143"/>
          <w:tab w:val="num" w:pos="567"/>
        </w:tabs>
        <w:ind w:left="567" w:hanging="567"/>
        <w:jc w:val="both"/>
      </w:pPr>
      <w:r>
        <w:t xml:space="preserve">Objednatel souhlasí s předáváním daňových dokladů (faktur) a s tím souvisejících dokumentů elektronickou cestou </w:t>
      </w:r>
      <w:r w:rsidR="00FE3E6F">
        <w:t>e-mailem na adresu</w:t>
      </w:r>
      <w:r w:rsidR="00027A2F">
        <w:t>: xxx@nabyvatel.cz</w:t>
      </w:r>
    </w:p>
    <w:p w:rsidR="002A7E2A" w:rsidRDefault="002A7E2A" w:rsidP="002A7E2A">
      <w:pPr>
        <w:pStyle w:val="NORMLTAHOMA10"/>
        <w:numPr>
          <w:ilvl w:val="0"/>
          <w:numId w:val="0"/>
        </w:numPr>
        <w:ind w:left="567"/>
        <w:jc w:val="both"/>
      </w:pPr>
      <w:r>
        <w:t xml:space="preserve">Doklady budou v takové formě, která zamezí možným změnám odeslaných dokumentů. (např. ve formátu </w:t>
      </w:r>
      <w:proofErr w:type="spellStart"/>
      <w:r>
        <w:t>pdf</w:t>
      </w:r>
      <w:proofErr w:type="spellEnd"/>
      <w:r>
        <w:t xml:space="preserve"> nebo jiném obdobném formátu.)</w:t>
      </w:r>
    </w:p>
    <w:p w:rsidR="002A7E2A" w:rsidRDefault="002A7E2A" w:rsidP="002A7E2A">
      <w:pPr>
        <w:pStyle w:val="NORMLTAHOMA10"/>
        <w:numPr>
          <w:ilvl w:val="0"/>
          <w:numId w:val="0"/>
        </w:numPr>
        <w:ind w:left="567"/>
        <w:jc w:val="both"/>
      </w:pPr>
      <w:r>
        <w:t xml:space="preserve">Doklad se považuje doručený okamžikem oznámení o doručení e-mailové zprávy, doložené příslušným hlášením </w:t>
      </w:r>
      <w:r w:rsidR="00C5635D">
        <w:t>e-mailového klienta (např. MS Outlook</w:t>
      </w:r>
      <w:r w:rsidR="00BB4BFC">
        <w:t xml:space="preserve">, </w:t>
      </w:r>
      <w:proofErr w:type="spellStart"/>
      <w:r w:rsidR="00BB4BFC">
        <w:t>IceWarp</w:t>
      </w:r>
      <w:proofErr w:type="spellEnd"/>
      <w:r w:rsidR="00C5635D">
        <w:t>)</w:t>
      </w:r>
      <w:r>
        <w:t>.</w:t>
      </w:r>
    </w:p>
    <w:p w:rsidR="00B90FC2" w:rsidRPr="0091462D" w:rsidRDefault="00B90FC2" w:rsidP="0092627A">
      <w:pPr>
        <w:pStyle w:val="NORMLTAHOMA10"/>
        <w:tabs>
          <w:tab w:val="clear" w:pos="1143"/>
          <w:tab w:val="num" w:pos="567"/>
        </w:tabs>
        <w:ind w:left="567" w:hanging="567"/>
        <w:jc w:val="both"/>
      </w:pPr>
      <w:r w:rsidRPr="0091462D">
        <w:t>Uvedenou cenu bude možné překročit jen:</w:t>
      </w:r>
    </w:p>
    <w:p w:rsidR="00B90FC2" w:rsidRPr="003D428C" w:rsidRDefault="00B90FC2" w:rsidP="00451540">
      <w:pPr>
        <w:pStyle w:val="NORMLTAHOMA10"/>
        <w:numPr>
          <w:ilvl w:val="2"/>
          <w:numId w:val="7"/>
        </w:numPr>
        <w:tabs>
          <w:tab w:val="clear" w:pos="1287"/>
        </w:tabs>
        <w:ind w:left="1134" w:hanging="567"/>
        <w:jc w:val="both"/>
      </w:pPr>
      <w:r w:rsidRPr="003D428C">
        <w:t>dojde-li ke změně daňových předpisů mající vliv na výši nabídnuté ceny,</w:t>
      </w:r>
    </w:p>
    <w:p w:rsidR="00B90FC2" w:rsidRPr="003D428C" w:rsidRDefault="00B90FC2" w:rsidP="00451540">
      <w:pPr>
        <w:pStyle w:val="NORMLTAHOMA10"/>
        <w:numPr>
          <w:ilvl w:val="2"/>
          <w:numId w:val="7"/>
        </w:numPr>
        <w:tabs>
          <w:tab w:val="clear" w:pos="1287"/>
        </w:tabs>
        <w:ind w:left="1134" w:hanging="567"/>
        <w:jc w:val="both"/>
      </w:pPr>
      <w:r w:rsidRPr="003D428C">
        <w:t xml:space="preserve">v případě </w:t>
      </w:r>
      <w:r w:rsidR="00134749">
        <w:t>objednatelem</w:t>
      </w:r>
      <w:r w:rsidR="00134749" w:rsidRPr="003D428C">
        <w:t xml:space="preserve"> </w:t>
      </w:r>
      <w:r w:rsidRPr="003D428C">
        <w:t>požadovaných změn v rozsahu prací a dodávek oproti rozsahu uvedeném v podmínkách této smlouvy</w:t>
      </w:r>
      <w:r w:rsidR="00CE5907">
        <w:t>, které budou písemně odsouhlaseny oběma stranami</w:t>
      </w:r>
      <w:r w:rsidRPr="003D428C">
        <w:t>.</w:t>
      </w:r>
    </w:p>
    <w:p w:rsidR="00B90FC2" w:rsidRPr="0091462D" w:rsidRDefault="00B90FC2" w:rsidP="0092627A">
      <w:pPr>
        <w:pStyle w:val="NORMLTAHOMA10"/>
        <w:tabs>
          <w:tab w:val="clear" w:pos="1143"/>
          <w:tab w:val="num" w:pos="567"/>
        </w:tabs>
        <w:ind w:left="567" w:hanging="567"/>
        <w:jc w:val="both"/>
      </w:pPr>
      <w:r w:rsidRPr="0091462D">
        <w:t>Platební podmínky jsou sjednány následujícím způsobem:</w:t>
      </w:r>
    </w:p>
    <w:p w:rsidR="006E2BCD" w:rsidRDefault="006E2BCD" w:rsidP="00451540">
      <w:pPr>
        <w:pStyle w:val="NORMLTAHOMA10"/>
        <w:numPr>
          <w:ilvl w:val="2"/>
          <w:numId w:val="7"/>
        </w:numPr>
        <w:tabs>
          <w:tab w:val="clear" w:pos="1287"/>
        </w:tabs>
        <w:ind w:left="1134" w:hanging="567"/>
        <w:jc w:val="both"/>
      </w:pPr>
      <w:r>
        <w:t>Dnem uskutečnění zdanitelného plnění je den</w:t>
      </w:r>
      <w:r w:rsidR="00027A2F">
        <w:t xml:space="preserve"> </w:t>
      </w:r>
      <w:r w:rsidR="00C04DA3">
        <w:t xml:space="preserve">předání </w:t>
      </w:r>
      <w:r w:rsidR="00027A2F">
        <w:t xml:space="preserve">(viz. </w:t>
      </w:r>
      <w:proofErr w:type="gramStart"/>
      <w:r w:rsidR="00027A2F">
        <w:t>čl.</w:t>
      </w:r>
      <w:proofErr w:type="gramEnd"/>
      <w:r w:rsidR="00027A2F">
        <w:t xml:space="preserve"> 4.</w:t>
      </w:r>
      <w:r w:rsidR="00C04DA3">
        <w:t>3</w:t>
      </w:r>
      <w:r w:rsidR="00027A2F">
        <w:t>)</w:t>
      </w:r>
      <w:r>
        <w:t xml:space="preserve"> </w:t>
      </w:r>
      <w:r w:rsidR="002656C1">
        <w:t>.</w:t>
      </w:r>
    </w:p>
    <w:p w:rsidR="00694837" w:rsidRDefault="00694837" w:rsidP="00451540">
      <w:pPr>
        <w:pStyle w:val="NORMLTAHOMA10"/>
        <w:numPr>
          <w:ilvl w:val="2"/>
          <w:numId w:val="7"/>
        </w:numPr>
        <w:tabs>
          <w:tab w:val="clear" w:pos="1287"/>
        </w:tabs>
        <w:ind w:left="1134" w:hanging="567"/>
        <w:jc w:val="both"/>
      </w:pPr>
      <w:r>
        <w:t>V den uskutečnění zdanitelného plnění je zhotovitel oprávněn vystavit daňový doklad – fakturu.</w:t>
      </w:r>
    </w:p>
    <w:p w:rsidR="00B90FC2" w:rsidRPr="003D428C" w:rsidRDefault="00B90FC2" w:rsidP="00451540">
      <w:pPr>
        <w:pStyle w:val="NORMLTAHOMA10"/>
        <w:numPr>
          <w:ilvl w:val="2"/>
          <w:numId w:val="7"/>
        </w:numPr>
        <w:tabs>
          <w:tab w:val="clear" w:pos="1287"/>
        </w:tabs>
        <w:ind w:left="1134" w:hanging="567"/>
        <w:jc w:val="both"/>
      </w:pPr>
      <w:r w:rsidRPr="003D428C">
        <w:t xml:space="preserve">Faktury jsou splatné na účet zhotovitele ve </w:t>
      </w:r>
      <w:proofErr w:type="gramStart"/>
      <w:r w:rsidR="0073618D">
        <w:t>14</w:t>
      </w:r>
      <w:r w:rsidRPr="003D428C">
        <w:t>-ti</w:t>
      </w:r>
      <w:proofErr w:type="gramEnd"/>
      <w:r w:rsidRPr="003D428C">
        <w:t xml:space="preserve"> denní lhůtě splatnost</w:t>
      </w:r>
      <w:r w:rsidR="00970157">
        <w:t>i</w:t>
      </w:r>
      <w:r w:rsidR="00027A2F">
        <w:t xml:space="preserve"> od data vystavení</w:t>
      </w:r>
      <w:r w:rsidRPr="003D428C">
        <w:t>.</w:t>
      </w:r>
    </w:p>
    <w:p w:rsidR="00B90FC2" w:rsidRDefault="00B90FC2" w:rsidP="00451540">
      <w:pPr>
        <w:pStyle w:val="NORMLTAHOMA10"/>
        <w:numPr>
          <w:ilvl w:val="2"/>
          <w:numId w:val="7"/>
        </w:numPr>
        <w:tabs>
          <w:tab w:val="clear" w:pos="1287"/>
        </w:tabs>
        <w:ind w:left="1134" w:hanging="567"/>
        <w:jc w:val="both"/>
      </w:pPr>
      <w:r w:rsidRPr="003D428C">
        <w:t>Ceny budou vypočteny a fakturovány v českých korunách. K uvedeným částkám bude účtována DPH podle platných předpisů.</w:t>
      </w:r>
    </w:p>
    <w:p w:rsidR="00055BF6" w:rsidRPr="0091462D" w:rsidRDefault="00FA1649" w:rsidP="00451540">
      <w:pPr>
        <w:pStyle w:val="NORMLTAHOMA10"/>
        <w:numPr>
          <w:ilvl w:val="2"/>
          <w:numId w:val="7"/>
        </w:numPr>
        <w:tabs>
          <w:tab w:val="clear" w:pos="1287"/>
        </w:tabs>
        <w:ind w:left="1134" w:hanging="567"/>
        <w:jc w:val="both"/>
      </w:pPr>
      <w:r>
        <w:lastRenderedPageBreak/>
        <w:t xml:space="preserve">Užívací práva </w:t>
      </w:r>
      <w:r w:rsidR="00B90FC2" w:rsidRPr="0091462D">
        <w:t>k díl</w:t>
      </w:r>
      <w:r w:rsidR="002656C1">
        <w:t>u</w:t>
      </w:r>
      <w:r w:rsidR="00B90FC2" w:rsidRPr="0091462D">
        <w:t xml:space="preserve"> jako celku, </w:t>
      </w:r>
      <w:r w:rsidR="002656C1">
        <w:t xml:space="preserve">případně </w:t>
      </w:r>
      <w:r w:rsidR="00B90FC2" w:rsidRPr="0091462D">
        <w:t>k jeho jednotlivým částem, přejde na objednatele úplným uhrazením</w:t>
      </w:r>
      <w:r w:rsidR="00694837">
        <w:t xml:space="preserve"> celkové</w:t>
      </w:r>
      <w:r w:rsidR="00B90FC2" w:rsidRPr="0091462D">
        <w:t xml:space="preserve"> částky plnění uvedené v odstavci </w:t>
      </w:r>
      <w:r w:rsidR="0073618D">
        <w:t>5.1</w:t>
      </w:r>
      <w:r w:rsidR="00B90FC2" w:rsidRPr="0091462D">
        <w:t xml:space="preserve"> této smlouvy.</w:t>
      </w:r>
    </w:p>
    <w:p w:rsidR="00055BF6" w:rsidRPr="0091462D" w:rsidRDefault="00B90FC2" w:rsidP="00F02EFD">
      <w:pPr>
        <w:pStyle w:val="Nadpis1"/>
      </w:pPr>
      <w:r w:rsidRPr="0091462D">
        <w:t>D</w:t>
      </w:r>
      <w:r w:rsidR="0092627A">
        <w:t>alší závazky smluvních stran</w:t>
      </w:r>
    </w:p>
    <w:p w:rsidR="00B90FC2" w:rsidRPr="0091462D" w:rsidRDefault="00B90FC2" w:rsidP="0092627A">
      <w:pPr>
        <w:pStyle w:val="NORMLTAHOMA10"/>
        <w:ind w:left="567" w:hanging="567"/>
        <w:jc w:val="both"/>
      </w:pPr>
      <w:r w:rsidRPr="0091462D">
        <w:t xml:space="preserve">Smluvní strany se zavazují vzájemně spolupracovat, poskytovat si veškeré informace potřebné pro řádné plnění závazků vyplývajících </w:t>
      </w:r>
      <w:r w:rsidR="002656C1">
        <w:t>z</w:t>
      </w:r>
      <w:r w:rsidRPr="0091462D">
        <w:t xml:space="preserve"> této smlouvy, poskytovat si vzájemnou součinnost </w:t>
      </w:r>
      <w:r w:rsidR="002B5447">
        <w:t>za </w:t>
      </w:r>
      <w:r w:rsidR="0068268A">
        <w:t xml:space="preserve">účelem řádného a včasného provedení díla </w:t>
      </w:r>
      <w:r w:rsidRPr="0091462D">
        <w:t xml:space="preserve">a celkově koordinovat postup </w:t>
      </w:r>
      <w:r w:rsidR="002656C1">
        <w:t>provádění</w:t>
      </w:r>
      <w:r w:rsidRPr="0091462D">
        <w:t xml:space="preserve"> díla.</w:t>
      </w:r>
    </w:p>
    <w:p w:rsidR="00B90FC2" w:rsidRPr="0091462D" w:rsidRDefault="00B90FC2" w:rsidP="0092627A">
      <w:pPr>
        <w:pStyle w:val="NORMLTAHOMA10"/>
        <w:ind w:left="567" w:hanging="567"/>
        <w:jc w:val="both"/>
      </w:pPr>
      <w:r w:rsidRPr="0091462D">
        <w:t>Pokud některá ze smluvních stran neplní povinnosti nebo nedodrží své závazky stanovené touto smlouvou, nevzniká tím druhé straně právo, aby rovněž neplnila své povinnosti nebo nedodržela své závazky kromě případů, které jsou výslovně upraveny touto smlouvou.</w:t>
      </w:r>
    </w:p>
    <w:p w:rsidR="00463224" w:rsidRDefault="00B90FC2" w:rsidP="0092627A">
      <w:pPr>
        <w:pStyle w:val="NORMLTAHOMA10"/>
        <w:ind w:left="567" w:hanging="567"/>
        <w:jc w:val="both"/>
      </w:pPr>
      <w:r w:rsidRPr="00E04A1B">
        <w:t xml:space="preserve">Objednatel se zavazuje zabezpečit bezúplatnou </w:t>
      </w:r>
      <w:r w:rsidR="0068268A">
        <w:t xml:space="preserve">řádnou a včasnou </w:t>
      </w:r>
      <w:r w:rsidR="002B5447">
        <w:t>součinnost dohodnutou se </w:t>
      </w:r>
      <w:r w:rsidRPr="00E04A1B">
        <w:t xml:space="preserve">zhotovitelem. Upřesnění požadované součinnosti bude projednáno nejpozději 5 (pět) pracovních dní před požadovanou součinností. Předpokládaný rozsah součinnosti je uveden v </w:t>
      </w:r>
      <w:r w:rsidRPr="004D3D78">
        <w:t>Příloze č.</w:t>
      </w:r>
      <w:r w:rsidR="004D3D78">
        <w:t xml:space="preserve"> </w:t>
      </w:r>
      <w:r w:rsidR="00942C76">
        <w:t>2</w:t>
      </w:r>
      <w:r w:rsidRPr="004D3D78">
        <w:t xml:space="preserve"> (Harmonogram a součinnost)</w:t>
      </w:r>
      <w:r w:rsidRPr="00E04A1B">
        <w:t xml:space="preserve"> této smlouvy.</w:t>
      </w:r>
    </w:p>
    <w:p w:rsidR="00B90FC2" w:rsidRPr="0091462D" w:rsidRDefault="00B90FC2" w:rsidP="0092627A">
      <w:pPr>
        <w:pStyle w:val="NORMLTAHOMA10"/>
        <w:ind w:left="567" w:hanging="567"/>
        <w:jc w:val="both"/>
      </w:pPr>
      <w:r w:rsidRPr="0091462D">
        <w:t>Pokud dojde ze strany objednatele k neplnění dohodnuté součinnosti, bude na tuto skutečnost zhotovitelem neprodleně písemně upozorněn. Pokud dojde z této příčiny i po upozornění k zdržení prací na realizaci předmětu smlouvy, má zhotovitel právo navrhnout odpovídající úpravu navazujících milníků a termínů v harmonogramu projektu. Případný posun termínů harmonogramu bude upraven samostatným dodatkem k této smlouvě.</w:t>
      </w:r>
      <w:r w:rsidR="00B172BE">
        <w:t xml:space="preserve"> Tím není dotčeno ustanovení </w:t>
      </w:r>
      <w:r w:rsidR="00E737A9">
        <w:t>bodu</w:t>
      </w:r>
      <w:r w:rsidR="00B172BE">
        <w:t xml:space="preserve"> 3.6 této smlouvy.</w:t>
      </w:r>
    </w:p>
    <w:p w:rsidR="00B90FC2" w:rsidRPr="0091462D" w:rsidRDefault="00B172BE" w:rsidP="0092627A">
      <w:pPr>
        <w:pStyle w:val="NORMLTAHOMA10"/>
        <w:ind w:left="567" w:hanging="567"/>
        <w:jc w:val="both"/>
      </w:pPr>
      <w:r>
        <w:t xml:space="preserve">Objednatel je povinen </w:t>
      </w:r>
      <w:r w:rsidR="00B90FC2" w:rsidRPr="0091462D">
        <w:t>zajist</w:t>
      </w:r>
      <w:r>
        <w:t>it</w:t>
      </w:r>
      <w:r w:rsidR="00B90FC2" w:rsidRPr="0091462D">
        <w:t xml:space="preserve"> na svůj náklad veškeré potřebné předpoklady</w:t>
      </w:r>
      <w:r>
        <w:t xml:space="preserve"> a podmínky, aby zhotovitel mohl </w:t>
      </w:r>
      <w:r w:rsidR="00216563">
        <w:t>provést dílo řádně a včas</w:t>
      </w:r>
      <w:r w:rsidR="00B90FC2" w:rsidRPr="0091462D">
        <w:t>. Jedná se zejména o:</w:t>
      </w:r>
    </w:p>
    <w:p w:rsidR="00B90FC2" w:rsidRPr="003D428C" w:rsidRDefault="00B90FC2" w:rsidP="00451540">
      <w:pPr>
        <w:pStyle w:val="NORMLTAHOMA10"/>
        <w:numPr>
          <w:ilvl w:val="2"/>
          <w:numId w:val="7"/>
        </w:numPr>
        <w:tabs>
          <w:tab w:val="clear" w:pos="1287"/>
        </w:tabs>
        <w:ind w:left="1134" w:hanging="567"/>
        <w:jc w:val="both"/>
      </w:pPr>
      <w:r w:rsidRPr="003D428C">
        <w:t xml:space="preserve">Zajištění přiměřeného přístupu do objektů objednatele po </w:t>
      </w:r>
      <w:r w:rsidR="00216563">
        <w:t xml:space="preserve">celou </w:t>
      </w:r>
      <w:r w:rsidRPr="003D428C">
        <w:t xml:space="preserve">dobu </w:t>
      </w:r>
      <w:r w:rsidR="00216563">
        <w:t xml:space="preserve">provádění díla dle této </w:t>
      </w:r>
      <w:r w:rsidRPr="003D428C">
        <w:t>smlouvy.</w:t>
      </w:r>
    </w:p>
    <w:p w:rsidR="00B90FC2" w:rsidRPr="003D428C" w:rsidRDefault="00B90FC2" w:rsidP="00451540">
      <w:pPr>
        <w:pStyle w:val="NORMLTAHOMA10"/>
        <w:numPr>
          <w:ilvl w:val="2"/>
          <w:numId w:val="7"/>
        </w:numPr>
        <w:tabs>
          <w:tab w:val="clear" w:pos="1287"/>
        </w:tabs>
        <w:ind w:left="1134" w:hanging="567"/>
        <w:jc w:val="both"/>
      </w:pPr>
      <w:r w:rsidRPr="003D428C">
        <w:t>Zabezpečení místa pro jednání projekto</w:t>
      </w:r>
      <w:r w:rsidR="00216563">
        <w:t>vých týmů a přiměřený (potřebný) přístup k </w:t>
      </w:r>
      <w:r w:rsidRPr="003D428C">
        <w:t>informačnímu systému objednatele.</w:t>
      </w:r>
    </w:p>
    <w:p w:rsidR="00B90FC2" w:rsidRPr="0091462D" w:rsidRDefault="00B90FC2" w:rsidP="0092627A">
      <w:pPr>
        <w:pStyle w:val="NORMLTAHOMA10"/>
        <w:tabs>
          <w:tab w:val="clear" w:pos="1143"/>
          <w:tab w:val="num" w:pos="567"/>
        </w:tabs>
        <w:ind w:left="567" w:hanging="567"/>
        <w:jc w:val="both"/>
      </w:pPr>
      <w:r w:rsidRPr="0091462D">
        <w:t xml:space="preserve">Objednatel se zavazuje předat zhotoviteli </w:t>
      </w:r>
      <w:r w:rsidR="001420A8">
        <w:t>na jeho vyžádání veškeré podklady a </w:t>
      </w:r>
      <w:r w:rsidRPr="0091462D">
        <w:t xml:space="preserve">informace, které má a může je poskytnout a </w:t>
      </w:r>
      <w:r w:rsidR="00216563">
        <w:t xml:space="preserve">které </w:t>
      </w:r>
      <w:r w:rsidRPr="0091462D">
        <w:t>přímo souvisejí s</w:t>
      </w:r>
      <w:r w:rsidR="00216563">
        <w:t> provedením díla</w:t>
      </w:r>
      <w:r w:rsidR="001420A8">
        <w:t xml:space="preserve"> a </w:t>
      </w:r>
      <w:r w:rsidRPr="0091462D">
        <w:t xml:space="preserve">to nejpozději </w:t>
      </w:r>
      <w:proofErr w:type="gramStart"/>
      <w:r w:rsidRPr="0091462D">
        <w:t>do 5-ti</w:t>
      </w:r>
      <w:proofErr w:type="gramEnd"/>
      <w:r w:rsidRPr="0091462D">
        <w:t xml:space="preserve"> pracovních dnů po jejich vyžádání, nedohodnou-li se obě strany jinak.</w:t>
      </w:r>
    </w:p>
    <w:p w:rsidR="00B90FC2" w:rsidRPr="0091462D" w:rsidRDefault="00B90FC2" w:rsidP="0092627A">
      <w:pPr>
        <w:pStyle w:val="NORMLTAHOMA10"/>
        <w:tabs>
          <w:tab w:val="clear" w:pos="1143"/>
          <w:tab w:val="num" w:pos="567"/>
        </w:tabs>
        <w:ind w:left="567" w:hanging="567"/>
        <w:jc w:val="both"/>
      </w:pPr>
      <w:r w:rsidRPr="0091462D">
        <w:t xml:space="preserve">Objednatel se bude podílet na udržování a doplňování organizační struktury projektu, nominování pracovníků pro jednotlivé funkce objednatele a zajistí jejich uvolnění pro </w:t>
      </w:r>
      <w:r w:rsidR="001420A8">
        <w:t>provedení díla</w:t>
      </w:r>
      <w:r w:rsidRPr="0091462D">
        <w:t xml:space="preserve">. </w:t>
      </w:r>
    </w:p>
    <w:p w:rsidR="00B90FC2" w:rsidRPr="0091462D" w:rsidRDefault="00B90FC2" w:rsidP="0092627A">
      <w:pPr>
        <w:pStyle w:val="NORMLTAHOMA10"/>
        <w:tabs>
          <w:tab w:val="clear" w:pos="1143"/>
          <w:tab w:val="num" w:pos="567"/>
        </w:tabs>
        <w:ind w:left="567" w:hanging="567"/>
        <w:jc w:val="both"/>
      </w:pPr>
      <w:r w:rsidRPr="0091462D">
        <w:t>Objednatel se zavazuje připravit technickou infrastrukturu vhodnou pro instalaci požadovaného řešení vyplývajícího z předmětu této smlouvy.</w:t>
      </w:r>
      <w:r w:rsidR="00D84579">
        <w:t xml:space="preserve"> Jde o přípravu bezchybného a spolehlivého HW</w:t>
      </w:r>
      <w:r w:rsidR="003F4C5B">
        <w:t xml:space="preserve"> dle specifikací příloh a </w:t>
      </w:r>
      <w:r w:rsidR="00D84579">
        <w:t xml:space="preserve">také operačních systémů pro servery a stanice a databázových strojů pro servery. Dále propojení všech středisek a serverů sítí o rychlosti alespoň </w:t>
      </w:r>
      <w:r w:rsidR="00AD5BAE">
        <w:t>10</w:t>
      </w:r>
      <w:r w:rsidR="00D84579">
        <w:t xml:space="preserve"> MBit/s a dálkový přístup k server</w:t>
      </w:r>
      <w:r w:rsidR="00AD5BAE">
        <w:t>ům</w:t>
      </w:r>
      <w:r w:rsidR="00D84579">
        <w:t xml:space="preserve"> i ke všem stanicím </w:t>
      </w:r>
      <w:r w:rsidR="000C5F63">
        <w:t xml:space="preserve">přes zabezpečené internetové připojení </w:t>
      </w:r>
      <w:r w:rsidR="00D84579">
        <w:t>pro zhotovitele.</w:t>
      </w:r>
    </w:p>
    <w:p w:rsidR="00B90FC2" w:rsidRPr="0091462D" w:rsidRDefault="00B90FC2" w:rsidP="0092627A">
      <w:pPr>
        <w:pStyle w:val="NORMLTAHOMA10"/>
        <w:tabs>
          <w:tab w:val="clear" w:pos="1143"/>
          <w:tab w:val="num" w:pos="567"/>
        </w:tabs>
        <w:ind w:left="567" w:hanging="567"/>
        <w:jc w:val="both"/>
      </w:pPr>
      <w:r w:rsidRPr="0091462D">
        <w:t xml:space="preserve">Objednatel se zavazuje zabezpečit pro pracovníky zhotovitele vhodný pracovní </w:t>
      </w:r>
      <w:r w:rsidR="002B5447">
        <w:t>prostor s </w:t>
      </w:r>
      <w:r w:rsidRPr="0091462D">
        <w:t>připojením do lokální sítě a sítě Internetu.</w:t>
      </w:r>
    </w:p>
    <w:p w:rsidR="00055BF6" w:rsidRDefault="00B90FC2" w:rsidP="0092627A">
      <w:pPr>
        <w:pStyle w:val="NORMLTAHOMA10"/>
        <w:tabs>
          <w:tab w:val="clear" w:pos="1143"/>
          <w:tab w:val="num" w:pos="567"/>
        </w:tabs>
        <w:ind w:left="567" w:hanging="567"/>
        <w:jc w:val="both"/>
      </w:pPr>
      <w:r w:rsidRPr="0091462D">
        <w:t xml:space="preserve">Využití dalších technických zařízení a prostředků objednatele může být specifikováno dodatečnou dohodou obou stran dle potřeby.   </w:t>
      </w:r>
    </w:p>
    <w:p w:rsidR="00854F9B" w:rsidRDefault="00854F9B" w:rsidP="0092627A">
      <w:pPr>
        <w:pStyle w:val="NORMLTAHOMA10"/>
        <w:tabs>
          <w:tab w:val="clear" w:pos="1143"/>
          <w:tab w:val="num" w:pos="567"/>
        </w:tabs>
        <w:ind w:left="567" w:hanging="567"/>
        <w:jc w:val="both"/>
      </w:pPr>
      <w:r w:rsidRPr="009877E0">
        <w:t xml:space="preserve">Zhotovitel se zavazuje uhradit ze svých prostředků veškeré škody, které svojí činností </w:t>
      </w:r>
      <w:r w:rsidR="00E5107C">
        <w:t xml:space="preserve">prokazatelně </w:t>
      </w:r>
      <w:r w:rsidRPr="009877E0">
        <w:t xml:space="preserve">způsobí v rámci </w:t>
      </w:r>
      <w:r w:rsidR="001420A8">
        <w:t>provedení</w:t>
      </w:r>
      <w:r w:rsidRPr="009877E0">
        <w:t xml:space="preserve"> díla</w:t>
      </w:r>
      <w:r w:rsidR="00E5107C">
        <w:t xml:space="preserve"> a sdělené objednatelem nejpozději v den konečného předání a převzetí díla</w:t>
      </w:r>
      <w:r w:rsidR="00AD5BAE">
        <w:t>.</w:t>
      </w:r>
    </w:p>
    <w:p w:rsidR="007F4D70" w:rsidRPr="009877E0" w:rsidRDefault="007F4D70" w:rsidP="0092627A">
      <w:pPr>
        <w:pStyle w:val="NORMLTAHOMA10"/>
        <w:tabs>
          <w:tab w:val="clear" w:pos="1143"/>
          <w:tab w:val="num" w:pos="567"/>
        </w:tabs>
        <w:ind w:left="567" w:hanging="567"/>
        <w:jc w:val="both"/>
      </w:pPr>
      <w:r>
        <w:t xml:space="preserve">Objednatel ve smyslu </w:t>
      </w:r>
      <w:proofErr w:type="spellStart"/>
      <w:r>
        <w:t>ust</w:t>
      </w:r>
      <w:proofErr w:type="spellEnd"/>
      <w:r>
        <w:t xml:space="preserve">. § 1765 odst. 2 </w:t>
      </w:r>
      <w:r w:rsidR="00341EAA" w:rsidRPr="00341EAA">
        <w:t xml:space="preserve">zákona č. 89/2012 Sb., občanský zákoník </w:t>
      </w:r>
      <w:r>
        <w:t xml:space="preserve">přebírá nebezpečí změny okolností. </w:t>
      </w:r>
    </w:p>
    <w:p w:rsidR="00055BF6" w:rsidRPr="0091462D" w:rsidRDefault="00A05569" w:rsidP="00F02EFD">
      <w:pPr>
        <w:pStyle w:val="Nadpis1"/>
      </w:pPr>
      <w:r>
        <w:t>Sankce</w:t>
      </w:r>
    </w:p>
    <w:p w:rsidR="00B90FC2" w:rsidRPr="0091462D" w:rsidRDefault="00B90FC2" w:rsidP="0092627A">
      <w:pPr>
        <w:pStyle w:val="NORMLTAHOMA10"/>
        <w:tabs>
          <w:tab w:val="clear" w:pos="1143"/>
          <w:tab w:val="num" w:pos="567"/>
        </w:tabs>
        <w:ind w:left="567" w:hanging="567"/>
        <w:jc w:val="both"/>
      </w:pPr>
      <w:r w:rsidRPr="0091462D">
        <w:t>Dojde-li k prodlení zhotovitele s</w:t>
      </w:r>
      <w:r w:rsidR="001420A8">
        <w:t> </w:t>
      </w:r>
      <w:r w:rsidRPr="0091462D">
        <w:t>p</w:t>
      </w:r>
      <w:r w:rsidR="001420A8">
        <w:t>rovedení</w:t>
      </w:r>
      <w:r w:rsidRPr="0091462D">
        <w:t>m</w:t>
      </w:r>
      <w:r w:rsidR="001420A8">
        <w:t xml:space="preserve"> díla</w:t>
      </w:r>
      <w:r w:rsidRPr="0091462D">
        <w:t xml:space="preserve">, může objednatel </w:t>
      </w:r>
      <w:r w:rsidR="00D44A37">
        <w:t xml:space="preserve">vůči zhotoviteli </w:t>
      </w:r>
      <w:r w:rsidRPr="0091462D">
        <w:t xml:space="preserve">uplatnit </w:t>
      </w:r>
      <w:r w:rsidR="001420A8">
        <w:t>smluvní pokutu</w:t>
      </w:r>
      <w:r w:rsidR="002B5447">
        <w:t xml:space="preserve"> ve </w:t>
      </w:r>
      <w:r w:rsidRPr="0091462D">
        <w:t xml:space="preserve">výši </w:t>
      </w:r>
      <w:r w:rsidR="00026137">
        <w:t xml:space="preserve">0,05 % z celkové ceny díla </w:t>
      </w:r>
      <w:r w:rsidR="001420A8">
        <w:t xml:space="preserve">(bez DPH) </w:t>
      </w:r>
      <w:r w:rsidR="00026137">
        <w:t>za každý i započatý den prodlení</w:t>
      </w:r>
      <w:r w:rsidR="00D44A37">
        <w:t xml:space="preserve"> a zhotovitel je povinen ji v případě uplatnění uhradit</w:t>
      </w:r>
      <w:r w:rsidR="00026137">
        <w:t>. S</w:t>
      </w:r>
      <w:r w:rsidR="001420A8">
        <w:t>mluvní pokutu</w:t>
      </w:r>
      <w:r w:rsidR="00026137">
        <w:t xml:space="preserve"> zaplatí zhotovitel na účet objednatele do 10 dnů ode dne </w:t>
      </w:r>
      <w:r w:rsidR="001420A8">
        <w:t xml:space="preserve">jejího </w:t>
      </w:r>
      <w:r w:rsidR="00D44A37">
        <w:t>uplatnění</w:t>
      </w:r>
      <w:r w:rsidR="00026137">
        <w:t>.</w:t>
      </w:r>
      <w:r w:rsidR="00AD5BAE">
        <w:t xml:space="preserve"> </w:t>
      </w:r>
      <w:r w:rsidRPr="0091462D">
        <w:t>S</w:t>
      </w:r>
      <w:r w:rsidR="001420A8">
        <w:t>mluvní pokutu</w:t>
      </w:r>
      <w:r w:rsidRPr="0091462D">
        <w:t xml:space="preserve"> nemůže objednatel uplatnit, p</w:t>
      </w:r>
      <w:r w:rsidR="001420A8">
        <w:t>okud je zhotovitel v prodlení z </w:t>
      </w:r>
      <w:r w:rsidRPr="0091462D">
        <w:t>důvodů spočívajících na straně objednatele.</w:t>
      </w:r>
    </w:p>
    <w:p w:rsidR="00055BF6" w:rsidRDefault="00D44A37" w:rsidP="0092627A">
      <w:pPr>
        <w:pStyle w:val="NORMLTAHOMA10"/>
        <w:tabs>
          <w:tab w:val="clear" w:pos="1143"/>
          <w:tab w:val="num" w:pos="567"/>
        </w:tabs>
        <w:ind w:left="567" w:hanging="567"/>
        <w:jc w:val="both"/>
      </w:pPr>
      <w:r>
        <w:t>Ocitne-li se</w:t>
      </w:r>
      <w:r w:rsidR="00B90FC2" w:rsidRPr="0091462D">
        <w:t xml:space="preserve"> objednatel </w:t>
      </w:r>
      <w:r>
        <w:t xml:space="preserve">v prodlení s úhradou </w:t>
      </w:r>
      <w:r w:rsidR="00E5107C">
        <w:t>řádně</w:t>
      </w:r>
      <w:r w:rsidR="002B5447">
        <w:t xml:space="preserve"> fakturované </w:t>
      </w:r>
      <w:r>
        <w:t>ceny díla</w:t>
      </w:r>
      <w:r w:rsidR="00B90FC2" w:rsidRPr="0091462D">
        <w:t>, může zhotovitel</w:t>
      </w:r>
      <w:r>
        <w:t xml:space="preserve"> vůči objednateli</w:t>
      </w:r>
      <w:r w:rsidR="00B90FC2" w:rsidRPr="0091462D">
        <w:t xml:space="preserve"> uplatnit </w:t>
      </w:r>
      <w:r>
        <w:t> smluvní pokutu</w:t>
      </w:r>
      <w:r w:rsidR="00B90FC2" w:rsidRPr="0091462D">
        <w:t xml:space="preserve"> ve výši </w:t>
      </w:r>
      <w:r w:rsidR="00026137">
        <w:t>0,</w:t>
      </w:r>
      <w:r w:rsidR="000B016E">
        <w:t>1</w:t>
      </w:r>
      <w:r w:rsidR="00026137">
        <w:t xml:space="preserve"> % z celkové ceny díla za každý i započatý den prodlení</w:t>
      </w:r>
      <w:r>
        <w:t xml:space="preserve"> a objednatel je povinen ji v případě uplatnění uhradit</w:t>
      </w:r>
      <w:r w:rsidR="00026137">
        <w:t xml:space="preserve">. </w:t>
      </w:r>
      <w:r>
        <w:t xml:space="preserve">Smluvní pokutu </w:t>
      </w:r>
      <w:r w:rsidR="00026137">
        <w:t>zaplatí ob</w:t>
      </w:r>
      <w:r w:rsidR="002B5447">
        <w:t>jednatel na účet zhotovitele do </w:t>
      </w:r>
      <w:r w:rsidR="00026137">
        <w:t xml:space="preserve">10 dnů ode dne </w:t>
      </w:r>
      <w:r w:rsidR="001420A8">
        <w:t>je</w:t>
      </w:r>
      <w:r>
        <w:t>jí</w:t>
      </w:r>
      <w:r w:rsidR="001420A8">
        <w:t xml:space="preserve">ho </w:t>
      </w:r>
      <w:r>
        <w:t>uplatnění</w:t>
      </w:r>
      <w:r w:rsidR="00026137">
        <w:t>.</w:t>
      </w:r>
      <w:r w:rsidR="00B90FC2" w:rsidRPr="0091462D">
        <w:t xml:space="preserve"> </w:t>
      </w:r>
    </w:p>
    <w:p w:rsidR="00615915" w:rsidRPr="0091462D" w:rsidRDefault="00615915" w:rsidP="0092627A">
      <w:pPr>
        <w:pStyle w:val="NORMLTAHOMA10"/>
        <w:tabs>
          <w:tab w:val="clear" w:pos="1143"/>
          <w:tab w:val="num" w:pos="567"/>
        </w:tabs>
        <w:ind w:left="567" w:hanging="567"/>
        <w:jc w:val="both"/>
      </w:pPr>
      <w:r>
        <w:lastRenderedPageBreak/>
        <w:t xml:space="preserve"> Úhradou smluvní pokuty není dotčeno právo na náhradu škody.  </w:t>
      </w:r>
    </w:p>
    <w:p w:rsidR="00055BF6" w:rsidRPr="0091462D" w:rsidRDefault="00B90FC2" w:rsidP="00F02EFD">
      <w:pPr>
        <w:pStyle w:val="Nadpis1"/>
      </w:pPr>
      <w:r w:rsidRPr="0091462D">
        <w:t>Vyšší moc</w:t>
      </w:r>
    </w:p>
    <w:p w:rsidR="00B90FC2" w:rsidRDefault="00B90FC2" w:rsidP="0092627A">
      <w:pPr>
        <w:pStyle w:val="NORMLTAHOMA10"/>
        <w:tabs>
          <w:tab w:val="clear" w:pos="1143"/>
          <w:tab w:val="num" w:pos="567"/>
        </w:tabs>
        <w:ind w:left="567" w:hanging="567"/>
        <w:jc w:val="both"/>
      </w:pPr>
      <w:r w:rsidRPr="0091462D">
        <w:t xml:space="preserve">Smluvní strany se osvobozují od povinnosti k náhradě škod za nesplnění svých smluvních závazků, pokud se tak stalo v důsledku vyšší moci. Za vyšší moc se pokládají </w:t>
      </w:r>
      <w:r w:rsidR="002B5447">
        <w:t>nepředvídatelné a </w:t>
      </w:r>
      <w:r w:rsidRPr="0091462D">
        <w:t xml:space="preserve">nepřekonatelné </w:t>
      </w:r>
      <w:r w:rsidR="004136E2">
        <w:t>překážky</w:t>
      </w:r>
      <w:r w:rsidRPr="0091462D">
        <w:t xml:space="preserve"> mimořádné povahy,</w:t>
      </w:r>
      <w:r w:rsidR="004136E2">
        <w:t xml:space="preserve"> vzniklé nezávisle na vůli smluvní strany </w:t>
      </w:r>
      <w:r w:rsidR="002B5447">
        <w:t>po </w:t>
      </w:r>
      <w:r w:rsidR="000E6F4C">
        <w:t>uzavření této smlouvy, které</w:t>
      </w:r>
      <w:r w:rsidR="004136E2">
        <w:t xml:space="preserve"> dočasně zabránily smluvní straně v řádném a včasném plnění povinností dle této smlouvy</w:t>
      </w:r>
      <w:r w:rsidRPr="0091462D">
        <w:t>. Případy vyšší moci jsou např. přírodní katastrofy jako zemětřesení, požáry, povodně,</w:t>
      </w:r>
      <w:r w:rsidR="00D44A37">
        <w:t xml:space="preserve"> pandemie,</w:t>
      </w:r>
      <w:r w:rsidRPr="0091462D">
        <w:t xml:space="preserve"> jakož i válka, nepokoje, generální stávka</w:t>
      </w:r>
      <w:r w:rsidR="000A79A9">
        <w:t>, mimořádné, nepředvídatelné, neodvratitelné a nezaviněné události, které způsobí škodu</w:t>
      </w:r>
      <w:r w:rsidRPr="0091462D">
        <w:t xml:space="preserve">. V případě, že stav vyšší moci nastane, je strana tímto stavem postižená povinna to neprodleně </w:t>
      </w:r>
      <w:r w:rsidR="007D7A1A">
        <w:t xml:space="preserve">prokazatelně </w:t>
      </w:r>
      <w:r w:rsidRPr="0091462D">
        <w:t>oznámit druhé straně a pokud možno sdělit pravděpodobné trvání překážky.</w:t>
      </w:r>
    </w:p>
    <w:p w:rsidR="004136E2" w:rsidRPr="0091462D" w:rsidRDefault="00B90FC2" w:rsidP="0092627A">
      <w:pPr>
        <w:pStyle w:val="NORMLTAHOMA10"/>
        <w:tabs>
          <w:tab w:val="clear" w:pos="1143"/>
          <w:tab w:val="num" w:pos="567"/>
        </w:tabs>
        <w:ind w:left="567" w:hanging="567"/>
        <w:jc w:val="both"/>
      </w:pPr>
      <w:r w:rsidRPr="0091462D">
        <w:t xml:space="preserve">Jakmile překážka vyšší moci odpadne, je smluvní strana </w:t>
      </w:r>
      <w:r w:rsidR="002B5447">
        <w:t>postižená vyšší mocí povinna ve </w:t>
      </w:r>
      <w:r w:rsidRPr="0091462D">
        <w:t>smlouvě stanovená plnění splnit a obě smluvní strany se zavazují, že v tom případě smlouvu upraví</w:t>
      </w:r>
      <w:r w:rsidR="007D7A1A">
        <w:t xml:space="preserve"> formou písemného a číslovaného dodatku</w:t>
      </w:r>
      <w:r w:rsidRPr="0091462D">
        <w:t xml:space="preserve"> tak, aby původně stanovené termíny byly posunuty co nejméně.</w:t>
      </w:r>
      <w:r w:rsidR="004136E2" w:rsidRPr="004136E2">
        <w:t xml:space="preserve"> </w:t>
      </w:r>
      <w:r w:rsidR="004136E2">
        <w:t xml:space="preserve">Tím není dotčeno ustanovení </w:t>
      </w:r>
      <w:r w:rsidR="00E737A9">
        <w:t>bodu</w:t>
      </w:r>
      <w:r w:rsidR="004136E2">
        <w:t xml:space="preserve"> 3.6 této smlouvy.</w:t>
      </w:r>
    </w:p>
    <w:p w:rsidR="00B90FC2" w:rsidRPr="0091462D" w:rsidRDefault="00B90FC2" w:rsidP="0092627A">
      <w:pPr>
        <w:pStyle w:val="NORMLTAHOMA10"/>
        <w:tabs>
          <w:tab w:val="clear" w:pos="1143"/>
          <w:tab w:val="num" w:pos="567"/>
        </w:tabs>
        <w:ind w:left="567" w:hanging="567"/>
        <w:jc w:val="both"/>
      </w:pPr>
      <w:r w:rsidRPr="0091462D">
        <w:t>Jestliže překážka vyšší moci zabrání splnění smlouvy k pevnému datu (fixnímu termínu) stanovenému smluvními stranami nebo během smluvně stanovené doby nebo jestliže v jiných případech od chvíle, kdy nastala vyšší moc</w:t>
      </w:r>
      <w:r w:rsidR="00821210">
        <w:t>,</w:t>
      </w:r>
      <w:r w:rsidRPr="0091462D">
        <w:t xml:space="preserve"> uplynuly tři měsíce, má smluvní strana, která není vyšší mocí postižena</w:t>
      </w:r>
      <w:r w:rsidR="004136E2">
        <w:t>,</w:t>
      </w:r>
      <w:r w:rsidRPr="0091462D">
        <w:t xml:space="preserve"> právo odstoupit od smlouvy, jestliže to</w:t>
      </w:r>
      <w:r w:rsidR="002B5447">
        <w:t xml:space="preserve"> bezodkladně písemně prohlásí a </w:t>
      </w:r>
      <w:r w:rsidRPr="0091462D">
        <w:t>má nárok na vrácení toho, co sama již plnila; nemá však právo na náhradu škody.</w:t>
      </w:r>
    </w:p>
    <w:p w:rsidR="00055BF6" w:rsidRPr="004A0A4C" w:rsidRDefault="00B90FC2" w:rsidP="0092627A">
      <w:pPr>
        <w:pStyle w:val="NORMLTAHOMA10"/>
        <w:tabs>
          <w:tab w:val="clear" w:pos="1143"/>
          <w:tab w:val="num" w:pos="567"/>
        </w:tabs>
        <w:ind w:left="567" w:hanging="567"/>
        <w:jc w:val="both"/>
      </w:pPr>
      <w:r w:rsidRPr="004A0A4C">
        <w:t>Bez ohledu na ostatní ustanovení této smlouvy, neodpovídají smluvní strany za ušlý zisk nebo ztrátu příležitostí nebo žádné jiné nepřímé nebo následné ztráty vzniklé v důsledku nedbalosti, porušení této smlouvy nebo vzniklé jiným způsobem.</w:t>
      </w:r>
    </w:p>
    <w:p w:rsidR="00055BF6" w:rsidRPr="0091462D" w:rsidRDefault="00B90FC2" w:rsidP="00F02EFD">
      <w:pPr>
        <w:pStyle w:val="Nadpis1"/>
      </w:pPr>
      <w:r w:rsidRPr="0091462D">
        <w:t>Z</w:t>
      </w:r>
      <w:r w:rsidR="0092627A">
        <w:t>áruční a pozáruční servis</w:t>
      </w:r>
    </w:p>
    <w:p w:rsidR="001D7ED3" w:rsidRPr="00AF1BEA" w:rsidRDefault="008B4C7D" w:rsidP="0092627A">
      <w:pPr>
        <w:pStyle w:val="NORMLTAHOMA10"/>
        <w:tabs>
          <w:tab w:val="clear" w:pos="1143"/>
          <w:tab w:val="num" w:pos="567"/>
        </w:tabs>
        <w:ind w:left="567" w:hanging="567"/>
        <w:jc w:val="both"/>
        <w:rPr>
          <w:rFonts w:cs="Tahoma"/>
          <w:szCs w:val="22"/>
        </w:rPr>
      </w:pPr>
      <w:r>
        <w:t xml:space="preserve">Záruční doba na </w:t>
      </w:r>
      <w:r w:rsidR="001D7ED3">
        <w:t xml:space="preserve">předmět díla </w:t>
      </w:r>
      <w:r>
        <w:t xml:space="preserve">je </w:t>
      </w:r>
      <w:r w:rsidR="00B84BF5">
        <w:t>12</w:t>
      </w:r>
      <w:r w:rsidR="001D7ED3">
        <w:t xml:space="preserve"> měsíců.</w:t>
      </w:r>
      <w:r w:rsidR="00AF1BEA" w:rsidRPr="00AF1BEA">
        <w:rPr>
          <w:rFonts w:ascii="Cambria" w:hAnsi="Cambria"/>
          <w:sz w:val="22"/>
          <w:szCs w:val="22"/>
        </w:rPr>
        <w:t xml:space="preserve"> </w:t>
      </w:r>
      <w:r w:rsidR="00AF1BEA" w:rsidRPr="00AF1BEA">
        <w:rPr>
          <w:rFonts w:cs="Tahoma"/>
          <w:szCs w:val="22"/>
        </w:rPr>
        <w:t xml:space="preserve">Záruční doba běží od </w:t>
      </w:r>
      <w:r w:rsidR="00AF1BEA">
        <w:rPr>
          <w:rFonts w:cs="Tahoma"/>
          <w:szCs w:val="22"/>
        </w:rPr>
        <w:t>předání díla objednateli.</w:t>
      </w:r>
    </w:p>
    <w:p w:rsidR="00B90FC2" w:rsidRPr="0091462D" w:rsidRDefault="00B90FC2" w:rsidP="0092627A">
      <w:pPr>
        <w:pStyle w:val="NORMLTAHOMA10"/>
        <w:tabs>
          <w:tab w:val="clear" w:pos="1143"/>
          <w:tab w:val="num" w:pos="567"/>
        </w:tabs>
        <w:ind w:left="567" w:hanging="567"/>
        <w:jc w:val="both"/>
      </w:pPr>
      <w:r w:rsidRPr="0091462D">
        <w:t>Záruka se poskytuje za následujících podmínek:</w:t>
      </w:r>
    </w:p>
    <w:p w:rsidR="00B90FC2" w:rsidRPr="003D428C" w:rsidRDefault="00B90FC2" w:rsidP="00451540">
      <w:pPr>
        <w:pStyle w:val="NORMLTAHOMA10"/>
        <w:numPr>
          <w:ilvl w:val="2"/>
          <w:numId w:val="7"/>
        </w:numPr>
        <w:ind w:left="1134" w:hanging="567"/>
        <w:jc w:val="both"/>
      </w:pPr>
      <w:r w:rsidRPr="003D428C">
        <w:t>Záruka se vztahuje na</w:t>
      </w:r>
      <w:r w:rsidR="00BB7216">
        <w:t xml:space="preserve"> </w:t>
      </w:r>
    </w:p>
    <w:p w:rsidR="00B90FC2" w:rsidRDefault="00B90FC2" w:rsidP="0082692C">
      <w:pPr>
        <w:pStyle w:val="NORMLTAHOMA10"/>
        <w:numPr>
          <w:ilvl w:val="0"/>
          <w:numId w:val="125"/>
        </w:numPr>
        <w:spacing w:before="0"/>
        <w:ind w:left="1418" w:hanging="284"/>
        <w:jc w:val="both"/>
      </w:pPr>
      <w:r w:rsidRPr="003D428C">
        <w:t>shodu funkčního chování a vlastností s dodanou dokumentací;</w:t>
      </w:r>
    </w:p>
    <w:p w:rsidR="00B90FC2" w:rsidRPr="003D428C" w:rsidRDefault="0082692C" w:rsidP="0082692C">
      <w:pPr>
        <w:pStyle w:val="NORMLTAHOMA10"/>
        <w:numPr>
          <w:ilvl w:val="0"/>
          <w:numId w:val="125"/>
        </w:numPr>
        <w:spacing w:before="0"/>
        <w:ind w:left="1418" w:hanging="284"/>
        <w:jc w:val="both"/>
      </w:pPr>
      <w:r w:rsidRPr="003D428C">
        <w:t>shodu funkčního chování a vlastností v souladu s Protokolem o akceptaci</w:t>
      </w:r>
    </w:p>
    <w:p w:rsidR="00B90FC2" w:rsidRPr="003D428C" w:rsidRDefault="00B90FC2" w:rsidP="00451540">
      <w:pPr>
        <w:pStyle w:val="NORMLTAHOMA10"/>
        <w:numPr>
          <w:ilvl w:val="2"/>
          <w:numId w:val="7"/>
        </w:numPr>
        <w:ind w:left="1134" w:hanging="567"/>
        <w:jc w:val="both"/>
      </w:pPr>
      <w:r w:rsidRPr="003D428C">
        <w:t>Záruka se nevztahuje na poruchy funkce vzniklé:</w:t>
      </w:r>
    </w:p>
    <w:p w:rsidR="00B90FC2" w:rsidRDefault="00B90FC2" w:rsidP="0082692C">
      <w:pPr>
        <w:pStyle w:val="NORMLTAHOMA10"/>
        <w:numPr>
          <w:ilvl w:val="1"/>
          <w:numId w:val="126"/>
        </w:numPr>
        <w:spacing w:before="0"/>
        <w:ind w:left="1418" w:hanging="284"/>
        <w:jc w:val="both"/>
      </w:pPr>
      <w:r w:rsidRPr="003D428C">
        <w:t xml:space="preserve">zásahem jiné osoby, než pracovníkem vyškoleným na provádění příslušných činností na </w:t>
      </w:r>
      <w:r w:rsidR="00A62E8D">
        <w:t>díle (</w:t>
      </w:r>
      <w:r w:rsidRPr="003D428C">
        <w:t>systému</w:t>
      </w:r>
      <w:r w:rsidR="00A62E8D">
        <w:t>)</w:t>
      </w:r>
      <w:r w:rsidRPr="003D428C">
        <w:t>;</w:t>
      </w:r>
    </w:p>
    <w:p w:rsidR="00B90FC2" w:rsidRDefault="00B90FC2" w:rsidP="0082692C">
      <w:pPr>
        <w:pStyle w:val="NORMLTAHOMA10"/>
        <w:numPr>
          <w:ilvl w:val="1"/>
          <w:numId w:val="126"/>
        </w:numPr>
        <w:spacing w:before="0"/>
        <w:ind w:left="1418" w:hanging="284"/>
        <w:jc w:val="both"/>
      </w:pPr>
      <w:r w:rsidRPr="003D428C">
        <w:t xml:space="preserve">nesprávnou obsluhou a užíváním </w:t>
      </w:r>
      <w:r w:rsidR="00A62E8D">
        <w:t>díla</w:t>
      </w:r>
      <w:r w:rsidRPr="003D428C">
        <w:t xml:space="preserve"> nebo jeho části v rozporu s podmínkami uvedenými v dokumentaci;</w:t>
      </w:r>
    </w:p>
    <w:p w:rsidR="00B90FC2" w:rsidRDefault="0082692C" w:rsidP="0082692C">
      <w:pPr>
        <w:pStyle w:val="NORMLTAHOMA10"/>
        <w:numPr>
          <w:ilvl w:val="1"/>
          <w:numId w:val="126"/>
        </w:numPr>
        <w:spacing w:before="0"/>
        <w:ind w:left="1418" w:hanging="284"/>
        <w:jc w:val="both"/>
      </w:pPr>
      <w:r w:rsidRPr="003D428C">
        <w:t xml:space="preserve">změnami konfigurace </w:t>
      </w:r>
      <w:r>
        <w:t>díla (</w:t>
      </w:r>
      <w:r w:rsidRPr="003D428C">
        <w:t>systému</w:t>
      </w:r>
      <w:r>
        <w:t>)</w:t>
      </w:r>
      <w:r w:rsidRPr="003D428C">
        <w:t>, které nebyly konzultovány se zhotovitelem a/nebo nebyly zdokumentovány;</w:t>
      </w:r>
    </w:p>
    <w:p w:rsidR="00B90FC2" w:rsidRPr="003D428C" w:rsidRDefault="00A62E8D" w:rsidP="0082692C">
      <w:pPr>
        <w:pStyle w:val="NORMLTAHOMA10"/>
        <w:numPr>
          <w:ilvl w:val="1"/>
          <w:numId w:val="126"/>
        </w:numPr>
        <w:spacing w:before="0"/>
        <w:ind w:left="1418" w:hanging="284"/>
        <w:jc w:val="both"/>
      </w:pPr>
      <w:r>
        <w:t>vnější událostí</w:t>
      </w:r>
      <w:r w:rsidR="00B90FC2" w:rsidRPr="003D428C">
        <w:t>.</w:t>
      </w:r>
      <w:r>
        <w:t xml:space="preserve"> To neplatí, způsobil-li vadu zhotovitel.</w:t>
      </w:r>
    </w:p>
    <w:p w:rsidR="00F439E6" w:rsidRDefault="00B90FC2" w:rsidP="0092627A">
      <w:pPr>
        <w:pStyle w:val="NORMLTAHOMA10"/>
        <w:tabs>
          <w:tab w:val="clear" w:pos="1143"/>
        </w:tabs>
        <w:ind w:left="567" w:hanging="567"/>
        <w:jc w:val="both"/>
      </w:pPr>
      <w:r w:rsidRPr="0091462D">
        <w:t>V případě oprávněné reklamace zahájí zhotovitel řešení rek</w:t>
      </w:r>
      <w:r w:rsidR="002B5447">
        <w:t>lamace bez zbytečného odkladu a </w:t>
      </w:r>
      <w:r w:rsidRPr="0091462D">
        <w:t>navrhne další postup řešení reklamace, jinak zhotovitel oznámí a doloží objednateli neoprávněnost reklamace</w:t>
      </w:r>
      <w:r w:rsidR="00F439E6">
        <w:t>.</w:t>
      </w:r>
    </w:p>
    <w:p w:rsidR="00B90FC2" w:rsidRPr="0091462D" w:rsidRDefault="00B90FC2" w:rsidP="0092627A">
      <w:pPr>
        <w:pStyle w:val="NORMLTAHOMA10"/>
        <w:tabs>
          <w:tab w:val="clear" w:pos="1143"/>
        </w:tabs>
        <w:ind w:left="567" w:hanging="567"/>
        <w:jc w:val="both"/>
      </w:pPr>
      <w:r w:rsidRPr="0091462D">
        <w:t>Reklamace se považuje za vyřešenou, jestliže:</w:t>
      </w:r>
    </w:p>
    <w:p w:rsidR="00B90FC2" w:rsidRPr="003D428C" w:rsidRDefault="00B90FC2" w:rsidP="00CB6D89">
      <w:pPr>
        <w:pStyle w:val="NORMLTAHOMA10"/>
        <w:numPr>
          <w:ilvl w:val="2"/>
          <w:numId w:val="7"/>
        </w:numPr>
        <w:tabs>
          <w:tab w:val="clear" w:pos="1287"/>
        </w:tabs>
        <w:ind w:left="1134" w:hanging="567"/>
        <w:jc w:val="both"/>
      </w:pPr>
      <w:r w:rsidRPr="003D428C">
        <w:t>zhotovitel odstranil reklamované vady;</w:t>
      </w:r>
    </w:p>
    <w:p w:rsidR="00B90FC2" w:rsidRPr="003D428C" w:rsidRDefault="00726249" w:rsidP="00CB6D89">
      <w:pPr>
        <w:pStyle w:val="NORMLTAHOMA10"/>
        <w:numPr>
          <w:ilvl w:val="2"/>
          <w:numId w:val="7"/>
        </w:numPr>
        <w:tabs>
          <w:tab w:val="clear" w:pos="1287"/>
        </w:tabs>
        <w:ind w:left="1134" w:hanging="567"/>
        <w:jc w:val="both"/>
      </w:pPr>
      <w:r>
        <w:t xml:space="preserve">zhotovitel sdělil objednateli stanovisko o neoprávněnosti </w:t>
      </w:r>
      <w:r w:rsidR="00B90FC2" w:rsidRPr="003D428C">
        <w:t>reklamace;</w:t>
      </w:r>
    </w:p>
    <w:p w:rsidR="00B90FC2" w:rsidRPr="003D428C" w:rsidRDefault="00B90FC2" w:rsidP="00CB6D89">
      <w:pPr>
        <w:pStyle w:val="NORMLTAHOMA10"/>
        <w:numPr>
          <w:ilvl w:val="2"/>
          <w:numId w:val="7"/>
        </w:numPr>
        <w:tabs>
          <w:tab w:val="clear" w:pos="1287"/>
        </w:tabs>
        <w:ind w:left="1134" w:hanging="567"/>
        <w:jc w:val="both"/>
      </w:pPr>
      <w:r w:rsidRPr="003D428C">
        <w:t>reklamace se týkala funkcionality, která je standardně v produktu řešena jiným způsobem.</w:t>
      </w:r>
    </w:p>
    <w:p w:rsidR="00B90FC2" w:rsidRPr="0091462D" w:rsidRDefault="00B90FC2" w:rsidP="0092627A">
      <w:pPr>
        <w:pStyle w:val="NORMLTAHOMA10"/>
        <w:tabs>
          <w:tab w:val="clear" w:pos="1143"/>
        </w:tabs>
        <w:ind w:left="567" w:hanging="567"/>
        <w:jc w:val="both"/>
      </w:pPr>
      <w:r w:rsidRPr="0091462D">
        <w:t>Reklamace nebude považována za záruční, pokud byly ze strany objednatele podniknuty zásahy dle odstavce 9.</w:t>
      </w:r>
      <w:r w:rsidR="007D7A1A">
        <w:t>2.2</w:t>
      </w:r>
      <w:r w:rsidRPr="0091462D">
        <w:t xml:space="preserve"> této smlouvy. V</w:t>
      </w:r>
      <w:r w:rsidR="006C1A0C">
        <w:t> </w:t>
      </w:r>
      <w:r w:rsidRPr="0091462D">
        <w:t>tomto případě bude po o</w:t>
      </w:r>
      <w:r w:rsidR="002B5447">
        <w:t>bjednateli požadována úhrada za </w:t>
      </w:r>
      <w:r w:rsidRPr="0091462D">
        <w:t>odstranění vady.</w:t>
      </w:r>
    </w:p>
    <w:p w:rsidR="00B90FC2" w:rsidRPr="0091462D" w:rsidRDefault="00B90FC2" w:rsidP="0092627A">
      <w:pPr>
        <w:pStyle w:val="NORMLTAHOMA10"/>
        <w:tabs>
          <w:tab w:val="clear" w:pos="1143"/>
        </w:tabs>
        <w:ind w:left="567" w:hanging="567"/>
        <w:jc w:val="both"/>
      </w:pPr>
      <w:r w:rsidRPr="0091462D">
        <w:t xml:space="preserve">Zhotovitel si vyhrazuje právo pověřit servisním zákrokem třetí stranu. </w:t>
      </w:r>
    </w:p>
    <w:p w:rsidR="00055BF6" w:rsidRDefault="00B90FC2" w:rsidP="0092627A">
      <w:pPr>
        <w:pStyle w:val="NORMLTAHOMA10"/>
        <w:tabs>
          <w:tab w:val="clear" w:pos="1143"/>
        </w:tabs>
        <w:ind w:left="567" w:hanging="567"/>
        <w:jc w:val="both"/>
      </w:pPr>
      <w:r w:rsidRPr="0091462D">
        <w:t>Objednatel se zavazuje poskytnout zhotoviteli veškerou součinnost potřebnou pro odstranění reklamované vady, pokud ji může a je oprávněn poskytnout.</w:t>
      </w:r>
    </w:p>
    <w:p w:rsidR="001D7ED3" w:rsidRDefault="001D7ED3" w:rsidP="0092627A">
      <w:pPr>
        <w:pStyle w:val="NORMLTAHOMA10"/>
        <w:tabs>
          <w:tab w:val="clear" w:pos="1143"/>
        </w:tabs>
        <w:ind w:left="567" w:hanging="567"/>
        <w:jc w:val="both"/>
      </w:pPr>
      <w:r>
        <w:t xml:space="preserve">Nadstandardní služby a pozáruční servis je řešen samostatnou </w:t>
      </w:r>
      <w:r w:rsidR="007D7A1A">
        <w:t>Smlouvou o servisu a aktualizaci programového vybavení</w:t>
      </w:r>
      <w:r>
        <w:t>.</w:t>
      </w:r>
    </w:p>
    <w:p w:rsidR="00F439E6" w:rsidRPr="00F439E6" w:rsidRDefault="00F439E6" w:rsidP="0092627A">
      <w:pPr>
        <w:pStyle w:val="NORMLTAHOMA10"/>
        <w:tabs>
          <w:tab w:val="clear" w:pos="1143"/>
        </w:tabs>
        <w:ind w:left="567" w:hanging="567"/>
        <w:jc w:val="both"/>
      </w:pPr>
      <w:r>
        <w:t>Nahlášení havarijního stavu SW musí být vždy písemné a odeslané</w:t>
      </w:r>
      <w:r w:rsidR="00AF0AAF">
        <w:t xml:space="preserve"> elektronicky</w:t>
      </w:r>
      <w:r>
        <w:t xml:space="preserve"> </w:t>
      </w:r>
      <w:r w:rsidR="00091AAD">
        <w:t xml:space="preserve">dle </w:t>
      </w:r>
      <w:r w:rsidR="004D3D78">
        <w:t>P</w:t>
      </w:r>
      <w:r w:rsidR="00091AAD">
        <w:t xml:space="preserve">řílohy č. </w:t>
      </w:r>
      <w:r w:rsidR="00096EF4">
        <w:t>5</w:t>
      </w:r>
      <w:r w:rsidR="00EC2B77">
        <w:t xml:space="preserve"> Hlášení závad</w:t>
      </w:r>
      <w:r>
        <w:t>.</w:t>
      </w:r>
    </w:p>
    <w:p w:rsidR="00055BF6" w:rsidRPr="0091462D" w:rsidRDefault="00B90FC2" w:rsidP="00F02EFD">
      <w:pPr>
        <w:pStyle w:val="Nadpis1"/>
      </w:pPr>
      <w:r w:rsidRPr="0091462D">
        <w:lastRenderedPageBreak/>
        <w:t>Důvěrnost</w:t>
      </w:r>
    </w:p>
    <w:p w:rsidR="00B90FC2" w:rsidRPr="0091462D" w:rsidRDefault="00B90FC2" w:rsidP="0092627A">
      <w:pPr>
        <w:pStyle w:val="NORMLTAHOMA10"/>
        <w:tabs>
          <w:tab w:val="clear" w:pos="1143"/>
        </w:tabs>
        <w:ind w:left="567" w:hanging="567"/>
        <w:jc w:val="both"/>
      </w:pPr>
      <w:r w:rsidRPr="0091462D">
        <w:t xml:space="preserve">Vzhledem </w:t>
      </w:r>
      <w:r w:rsidR="007D7A1A">
        <w:t>k povaze</w:t>
      </w:r>
      <w:r w:rsidRPr="0091462D">
        <w:t xml:space="preserve"> předmětu smlouvy, se zhotovitel a objednatel zavazují dodržovat obchodní tajemství o všech skutečnostech souvisejících s plněním smlouvy. Na ochranu tohoto tajemství učiní smluvní strany taková opatření, jako pro ochranu informací vlastních. </w:t>
      </w:r>
    </w:p>
    <w:p w:rsidR="00B90FC2" w:rsidRDefault="00B90FC2" w:rsidP="0092627A">
      <w:pPr>
        <w:pStyle w:val="NORMLTAHOMA10"/>
        <w:tabs>
          <w:tab w:val="clear" w:pos="1143"/>
        </w:tabs>
        <w:ind w:left="567" w:hanging="567"/>
        <w:jc w:val="both"/>
      </w:pPr>
      <w:r w:rsidRPr="0091462D">
        <w:t>Zhotovitel a objednatel souhlasí, že s informacemi posky</w:t>
      </w:r>
      <w:r w:rsidR="002B5447">
        <w:t>tnutými druhou smluvní stranou a </w:t>
      </w:r>
      <w:r w:rsidRPr="0091462D">
        <w:t xml:space="preserve">týkajícími se dalšího rozvoje, obchodního tajemství nebo obchodních záležitostí obecně, budou nakládat jako s </w:t>
      </w:r>
      <w:r w:rsidR="007D7A1A">
        <w:t>důvěrnými</w:t>
      </w:r>
      <w:r w:rsidR="007D7A1A" w:rsidRPr="0091462D">
        <w:t xml:space="preserve"> </w:t>
      </w:r>
      <w:r w:rsidRPr="0091462D">
        <w:t xml:space="preserve">informacemi, které jsou vlastnictvím druhé strany. Tyto informace nezveřejní, nebudou je reprodukovat, kopírovat ani využívat pro jiné účely, než pro účely stanovené touto smlouvou. Povinnost zacházet s informacemi, jako s informacemi, které jsou majetkem druhé smluvní strany a jsou </w:t>
      </w:r>
      <w:r w:rsidR="007D7A1A">
        <w:t>důvěrné</w:t>
      </w:r>
      <w:r w:rsidRPr="0091462D">
        <w:t>, se nevztahuje na informace:</w:t>
      </w:r>
    </w:p>
    <w:p w:rsidR="00B90FC2" w:rsidRPr="003D428C" w:rsidRDefault="00B90FC2" w:rsidP="00CB6D89">
      <w:pPr>
        <w:pStyle w:val="NORMLTAHOMA10"/>
        <w:numPr>
          <w:ilvl w:val="2"/>
          <w:numId w:val="7"/>
        </w:numPr>
        <w:tabs>
          <w:tab w:val="clear" w:pos="1287"/>
        </w:tabs>
        <w:ind w:left="1276" w:hanging="709"/>
        <w:jc w:val="both"/>
      </w:pPr>
      <w:r w:rsidRPr="003D428C">
        <w:t>veřejně dostupné;</w:t>
      </w:r>
    </w:p>
    <w:p w:rsidR="00B90FC2" w:rsidRPr="003D428C" w:rsidRDefault="00B90FC2" w:rsidP="00CB6D89">
      <w:pPr>
        <w:pStyle w:val="NORMLTAHOMA10"/>
        <w:numPr>
          <w:ilvl w:val="2"/>
          <w:numId w:val="7"/>
        </w:numPr>
        <w:tabs>
          <w:tab w:val="clear" w:pos="1287"/>
          <w:tab w:val="left" w:pos="709"/>
        </w:tabs>
        <w:ind w:left="1276" w:hanging="709"/>
        <w:jc w:val="both"/>
      </w:pPr>
      <w:r w:rsidRPr="003D428C">
        <w:t>nacházející se v držení druhé strany ke dni podpisu této s</w:t>
      </w:r>
      <w:r w:rsidR="005A69F4">
        <w:t>mlouvy, pokud nebyly získány od </w:t>
      </w:r>
      <w:r w:rsidRPr="003D428C">
        <w:t xml:space="preserve">druhé smluvní strany; </w:t>
      </w:r>
    </w:p>
    <w:p w:rsidR="00B90FC2" w:rsidRPr="003D428C" w:rsidRDefault="00B90FC2" w:rsidP="00CB6D89">
      <w:pPr>
        <w:pStyle w:val="NORMLTAHOMA10"/>
        <w:numPr>
          <w:ilvl w:val="2"/>
          <w:numId w:val="7"/>
        </w:numPr>
        <w:tabs>
          <w:tab w:val="clear" w:pos="1287"/>
        </w:tabs>
        <w:ind w:left="1276" w:hanging="709"/>
        <w:jc w:val="both"/>
      </w:pPr>
      <w:r w:rsidRPr="003D428C">
        <w:t>jejichž zveřejnění požadují právní předpisy nebo příslušné orgány;</w:t>
      </w:r>
    </w:p>
    <w:p w:rsidR="00E4317E" w:rsidRPr="00E4317E" w:rsidRDefault="00B90FC2" w:rsidP="00CB6D89">
      <w:pPr>
        <w:pStyle w:val="NORMLTAHOMA10"/>
        <w:numPr>
          <w:ilvl w:val="2"/>
          <w:numId w:val="7"/>
        </w:numPr>
        <w:tabs>
          <w:tab w:val="clear" w:pos="1287"/>
        </w:tabs>
        <w:ind w:left="1276" w:hanging="709"/>
        <w:jc w:val="both"/>
      </w:pPr>
      <w:r w:rsidRPr="003D428C">
        <w:t>které byly právoplatně získány od třetích stran.</w:t>
      </w:r>
    </w:p>
    <w:p w:rsidR="00E4317E" w:rsidRPr="00E4317E" w:rsidRDefault="00E4317E" w:rsidP="00F02EFD">
      <w:pPr>
        <w:pStyle w:val="Nadpis1"/>
        <w:rPr>
          <w:i/>
        </w:rPr>
      </w:pPr>
      <w:r w:rsidRPr="00E4317E">
        <w:t>Zpracování osobních údajů</w:t>
      </w:r>
    </w:p>
    <w:p w:rsidR="00E4317E" w:rsidRPr="00AB632D" w:rsidRDefault="00E4317E" w:rsidP="00A816ED">
      <w:pPr>
        <w:pStyle w:val="Zkladntext2"/>
        <w:numPr>
          <w:ilvl w:val="1"/>
          <w:numId w:val="120"/>
        </w:numPr>
        <w:spacing w:before="120" w:after="0" w:line="240" w:lineRule="auto"/>
        <w:ind w:left="567" w:hanging="567"/>
        <w:contextualSpacing w:val="0"/>
        <w:jc w:val="both"/>
        <w:rPr>
          <w:rFonts w:cs="Tahoma"/>
          <w:sz w:val="20"/>
        </w:rPr>
      </w:pPr>
      <w:r w:rsidRPr="00AB632D">
        <w:rPr>
          <w:rFonts w:cs="Tahoma"/>
          <w:sz w:val="20"/>
        </w:rPr>
        <w:t>V rámci plnění předmětu této Smlouvy může ve smyslu článku 4, odst. 2 nařízení Evropského parlamentu a Rady (EU) 2016/679 o ochraně fyzických osob v souvislosti se zpracováním osobních údajů a o volném pohybu těchto údajů a o zrušení směrnice 95/46/ES (obecné nař</w:t>
      </w:r>
      <w:r w:rsidR="00942C76">
        <w:rPr>
          <w:rFonts w:cs="Tahoma"/>
          <w:sz w:val="20"/>
        </w:rPr>
        <w:t>ízení o ochraně osobních údajů)</w:t>
      </w:r>
      <w:r w:rsidRPr="00AB632D">
        <w:rPr>
          <w:rFonts w:cs="Tahoma"/>
          <w:sz w:val="20"/>
        </w:rPr>
        <w:t>(„</w:t>
      </w:r>
      <w:r w:rsidRPr="00AB632D">
        <w:rPr>
          <w:rFonts w:cs="Tahoma"/>
          <w:bCs/>
          <w:sz w:val="20"/>
        </w:rPr>
        <w:t>GDPR</w:t>
      </w:r>
      <w:r w:rsidRPr="00AB632D">
        <w:rPr>
          <w:rFonts w:cs="Tahoma"/>
          <w:sz w:val="20"/>
        </w:rPr>
        <w:t xml:space="preserve">“) docházet ke zpracování osobních údajů </w:t>
      </w:r>
      <w:r>
        <w:rPr>
          <w:rFonts w:cs="Tahoma"/>
          <w:sz w:val="20"/>
        </w:rPr>
        <w:t>Zhotovitelem</w:t>
      </w:r>
      <w:r w:rsidRPr="00AB632D">
        <w:rPr>
          <w:rFonts w:cs="Tahoma"/>
          <w:sz w:val="20"/>
        </w:rPr>
        <w:t xml:space="preserve"> jako zpracovatelem pro </w:t>
      </w:r>
      <w:r>
        <w:rPr>
          <w:rFonts w:cs="Tahoma"/>
          <w:sz w:val="20"/>
        </w:rPr>
        <w:t xml:space="preserve">Objednatele </w:t>
      </w:r>
      <w:r w:rsidRPr="00AB632D">
        <w:rPr>
          <w:rFonts w:cs="Tahoma"/>
          <w:sz w:val="20"/>
        </w:rPr>
        <w:t xml:space="preserve">jako správce, které </w:t>
      </w:r>
      <w:r>
        <w:rPr>
          <w:rFonts w:cs="Tahoma"/>
          <w:sz w:val="20"/>
        </w:rPr>
        <w:t>Objednatel z</w:t>
      </w:r>
      <w:r w:rsidRPr="00AB632D">
        <w:rPr>
          <w:rFonts w:cs="Tahoma"/>
          <w:sz w:val="20"/>
        </w:rPr>
        <w:t xml:space="preserve">ískal nebo získá v souvislosti se svou podnikatelskou </w:t>
      </w:r>
      <w:r w:rsidRPr="00AB632D">
        <w:rPr>
          <w:rFonts w:eastAsia="HiddenHorzOCR" w:cs="Tahoma"/>
          <w:sz w:val="20"/>
        </w:rPr>
        <w:t xml:space="preserve">činností, </w:t>
      </w:r>
      <w:r w:rsidRPr="00AB632D">
        <w:rPr>
          <w:rFonts w:cs="Tahoma"/>
          <w:sz w:val="20"/>
        </w:rPr>
        <w:t xml:space="preserve">nebo které pro </w:t>
      </w:r>
      <w:r>
        <w:rPr>
          <w:rFonts w:cs="Tahoma"/>
          <w:sz w:val="20"/>
        </w:rPr>
        <w:t>Objednatele</w:t>
      </w:r>
      <w:r w:rsidRPr="00AB632D">
        <w:rPr>
          <w:rFonts w:cs="Tahoma"/>
          <w:sz w:val="20"/>
        </w:rPr>
        <w:t xml:space="preserve"> za tímto </w:t>
      </w:r>
      <w:r w:rsidRPr="00AB632D">
        <w:rPr>
          <w:rFonts w:eastAsia="HiddenHorzOCR" w:cs="Tahoma"/>
          <w:sz w:val="20"/>
        </w:rPr>
        <w:t xml:space="preserve">účelem </w:t>
      </w:r>
      <w:r w:rsidRPr="00AB632D">
        <w:rPr>
          <w:rFonts w:cs="Tahoma"/>
          <w:sz w:val="20"/>
        </w:rPr>
        <w:t xml:space="preserve">získá samotný </w:t>
      </w:r>
      <w:r>
        <w:rPr>
          <w:rFonts w:cs="Tahoma"/>
          <w:sz w:val="20"/>
        </w:rPr>
        <w:t>Zhotovitel</w:t>
      </w:r>
      <w:r w:rsidRPr="00AB632D">
        <w:rPr>
          <w:rFonts w:cs="Tahoma"/>
          <w:sz w:val="20"/>
        </w:rPr>
        <w:t xml:space="preserve"> („Osobní údaje").</w:t>
      </w:r>
    </w:p>
    <w:p w:rsidR="00E4317E" w:rsidRPr="00AB632D" w:rsidRDefault="00E4317E" w:rsidP="00A816ED">
      <w:pPr>
        <w:pStyle w:val="Zkladntext2"/>
        <w:numPr>
          <w:ilvl w:val="1"/>
          <w:numId w:val="120"/>
        </w:numPr>
        <w:spacing w:before="120" w:after="0" w:line="240" w:lineRule="auto"/>
        <w:ind w:left="567" w:hanging="567"/>
        <w:contextualSpacing w:val="0"/>
        <w:jc w:val="both"/>
        <w:rPr>
          <w:rFonts w:cs="Tahoma"/>
          <w:sz w:val="20"/>
        </w:rPr>
      </w:pPr>
      <w:r w:rsidRPr="00AB632D">
        <w:rPr>
          <w:rFonts w:cs="Tahoma"/>
          <w:sz w:val="20"/>
        </w:rPr>
        <w:t xml:space="preserve">Vymezení vzájemných práv a povinností smluvních stran </w:t>
      </w:r>
      <w:r w:rsidRPr="00AB632D">
        <w:rPr>
          <w:rFonts w:eastAsia="HiddenHorzOCR" w:cs="Tahoma"/>
          <w:sz w:val="20"/>
        </w:rPr>
        <w:t xml:space="preserve">při </w:t>
      </w:r>
      <w:r w:rsidRPr="00AB632D">
        <w:rPr>
          <w:rFonts w:cs="Tahoma"/>
          <w:sz w:val="20"/>
        </w:rPr>
        <w:t xml:space="preserve">zpracování Osobních </w:t>
      </w:r>
      <w:r w:rsidRPr="00AB632D">
        <w:rPr>
          <w:rFonts w:eastAsia="HiddenHorzOCR" w:cs="Tahoma"/>
          <w:sz w:val="20"/>
        </w:rPr>
        <w:t xml:space="preserve">údajů </w:t>
      </w:r>
      <w:r w:rsidRPr="00AB632D">
        <w:rPr>
          <w:rFonts w:cs="Tahoma"/>
          <w:sz w:val="20"/>
        </w:rPr>
        <w:t xml:space="preserve">ve smyslu </w:t>
      </w:r>
      <w:r w:rsidRPr="00AB632D">
        <w:rPr>
          <w:rFonts w:eastAsia="HiddenHorzOCR" w:cs="Tahoma"/>
          <w:sz w:val="20"/>
        </w:rPr>
        <w:t xml:space="preserve">odst. 1 tohoto článku je upraveno </w:t>
      </w:r>
      <w:r w:rsidR="002A47ED" w:rsidRPr="002231F0">
        <w:rPr>
          <w:rFonts w:eastAsia="HiddenHorzOCR" w:cs="Tahoma"/>
          <w:sz w:val="20"/>
          <w:szCs w:val="20"/>
        </w:rPr>
        <w:t>samostatnou Smlouvou o zpracování osobních údajů</w:t>
      </w:r>
      <w:r w:rsidRPr="00AB632D">
        <w:rPr>
          <w:rFonts w:eastAsia="HiddenHorzOCR" w:cs="Tahoma"/>
          <w:sz w:val="20"/>
        </w:rPr>
        <w:t xml:space="preserve">, která </w:t>
      </w:r>
      <w:r w:rsidRPr="00AB632D">
        <w:rPr>
          <w:rFonts w:cs="Tahoma"/>
          <w:sz w:val="20"/>
        </w:rPr>
        <w:t xml:space="preserve">dále stanoví rozsah Osobních </w:t>
      </w:r>
      <w:r w:rsidRPr="00AB632D">
        <w:rPr>
          <w:rFonts w:eastAsia="HiddenHorzOCR" w:cs="Tahoma"/>
          <w:sz w:val="20"/>
        </w:rPr>
        <w:t xml:space="preserve">údajů, </w:t>
      </w:r>
      <w:r w:rsidRPr="00AB632D">
        <w:rPr>
          <w:rFonts w:cs="Tahoma"/>
          <w:sz w:val="20"/>
        </w:rPr>
        <w:t xml:space="preserve">které mají být zpracovávány, </w:t>
      </w:r>
      <w:r w:rsidRPr="00AB632D">
        <w:rPr>
          <w:rFonts w:eastAsia="HiddenHorzOCR" w:cs="Tahoma"/>
          <w:sz w:val="20"/>
        </w:rPr>
        <w:t xml:space="preserve">účel </w:t>
      </w:r>
      <w:r w:rsidRPr="00AB632D">
        <w:rPr>
          <w:rFonts w:cs="Tahoma"/>
          <w:sz w:val="20"/>
        </w:rPr>
        <w:t xml:space="preserve">jejich zpracování, podmínky a záruky na </w:t>
      </w:r>
      <w:r w:rsidRPr="00AB632D">
        <w:rPr>
          <w:rFonts w:eastAsia="HiddenHorzOCR" w:cs="Tahoma"/>
          <w:sz w:val="20"/>
        </w:rPr>
        <w:t xml:space="preserve">straně </w:t>
      </w:r>
      <w:r>
        <w:rPr>
          <w:rFonts w:cs="Tahoma"/>
          <w:sz w:val="20"/>
        </w:rPr>
        <w:t>Zhotovitele</w:t>
      </w:r>
      <w:r w:rsidRPr="00AB632D">
        <w:rPr>
          <w:rFonts w:cs="Tahoma"/>
          <w:sz w:val="20"/>
        </w:rPr>
        <w:t xml:space="preserve"> </w:t>
      </w:r>
      <w:r w:rsidRPr="00AB632D">
        <w:rPr>
          <w:rFonts w:eastAsia="HiddenHorzOCR" w:cs="Tahoma"/>
          <w:sz w:val="20"/>
        </w:rPr>
        <w:t xml:space="preserve">ohledně zajištění </w:t>
      </w:r>
      <w:r w:rsidRPr="00AB632D">
        <w:rPr>
          <w:rFonts w:cs="Tahoma"/>
          <w:sz w:val="20"/>
        </w:rPr>
        <w:t xml:space="preserve">technického a </w:t>
      </w:r>
      <w:r w:rsidRPr="00AB632D">
        <w:rPr>
          <w:rFonts w:eastAsia="HiddenHorzOCR" w:cs="Tahoma"/>
          <w:sz w:val="20"/>
        </w:rPr>
        <w:t xml:space="preserve">organizačního zabezpečení </w:t>
      </w:r>
      <w:r w:rsidRPr="00AB632D">
        <w:rPr>
          <w:rFonts w:cs="Tahoma"/>
          <w:sz w:val="20"/>
        </w:rPr>
        <w:t xml:space="preserve">Osobních </w:t>
      </w:r>
      <w:r w:rsidRPr="00AB632D">
        <w:rPr>
          <w:rFonts w:eastAsia="HiddenHorzOCR" w:cs="Tahoma"/>
          <w:sz w:val="20"/>
        </w:rPr>
        <w:t>údajů.</w:t>
      </w:r>
    </w:p>
    <w:p w:rsidR="00B90FC2" w:rsidRPr="0091462D" w:rsidRDefault="00981EB9" w:rsidP="00F02EFD">
      <w:pPr>
        <w:pStyle w:val="Nadpis1"/>
      </w:pPr>
      <w:r>
        <w:t>Platnost smlouvy</w:t>
      </w:r>
    </w:p>
    <w:p w:rsidR="00B90FC2" w:rsidRPr="0091462D" w:rsidRDefault="00B90FC2" w:rsidP="0092627A">
      <w:pPr>
        <w:pStyle w:val="NORMLTAHOMA10"/>
        <w:ind w:left="567" w:hanging="567"/>
        <w:jc w:val="both"/>
      </w:pPr>
      <w:r w:rsidRPr="0091462D">
        <w:t>Smlouva nabývá platnosti a účinnosti dnem jejího podpisu oprávněnými zástupci obou smluvních stran.</w:t>
      </w:r>
    </w:p>
    <w:p w:rsidR="00B90FC2" w:rsidRPr="0091462D" w:rsidRDefault="00B90FC2" w:rsidP="0092627A">
      <w:pPr>
        <w:pStyle w:val="NORMLTAHOMA10"/>
        <w:tabs>
          <w:tab w:val="clear" w:pos="1143"/>
        </w:tabs>
        <w:ind w:left="567" w:hanging="567"/>
        <w:jc w:val="both"/>
      </w:pPr>
      <w:r w:rsidRPr="0091462D">
        <w:t xml:space="preserve">Smlouva je ukončena buďto předáním a převzetím díla podle </w:t>
      </w:r>
      <w:r w:rsidR="00E737A9">
        <w:t>odstavce</w:t>
      </w:r>
      <w:r w:rsidRPr="0091462D">
        <w:t xml:space="preserve"> 4</w:t>
      </w:r>
      <w:r w:rsidR="00E737A9">
        <w:t>.</w:t>
      </w:r>
      <w:r w:rsidR="00A62E8D" w:rsidRPr="00A62E8D">
        <w:t xml:space="preserve"> </w:t>
      </w:r>
      <w:r w:rsidR="00A62E8D" w:rsidRPr="0091462D">
        <w:t>této smlouvy</w:t>
      </w:r>
      <w:r w:rsidRPr="0091462D">
        <w:t xml:space="preserve"> (Místo </w:t>
      </w:r>
      <w:r w:rsidR="00A62E8D">
        <w:t>provedení a </w:t>
      </w:r>
      <w:r w:rsidRPr="0091462D">
        <w:t>způsob předání a převzetí</w:t>
      </w:r>
      <w:r w:rsidR="00A62E8D">
        <w:t xml:space="preserve"> díla</w:t>
      </w:r>
      <w:r w:rsidRPr="0091462D">
        <w:t>), nebo dohodou obou smluvních stran</w:t>
      </w:r>
      <w:r w:rsidR="00A62E8D">
        <w:t xml:space="preserve"> ke dni, který bude uveden v dohodě</w:t>
      </w:r>
      <w:r w:rsidRPr="0091462D">
        <w:t>.</w:t>
      </w:r>
    </w:p>
    <w:p w:rsidR="00B90FC2" w:rsidRDefault="00B90FC2" w:rsidP="0092627A">
      <w:pPr>
        <w:pStyle w:val="NORMLTAHOMA10"/>
        <w:ind w:left="567" w:hanging="567"/>
        <w:jc w:val="both"/>
      </w:pPr>
      <w:r w:rsidRPr="0091462D">
        <w:t>Pokud by se určitá část smlouvy ukázala z jakýchkoliv důvodů neplatnou nebo právně neúčinnou, pak tato okolnost nemá za následek neplatnost smlouvy jako takové a smluvní strany se zavazují, že v takovém případě nahradí neplatné neb</w:t>
      </w:r>
      <w:r w:rsidR="002B5447">
        <w:t>o právně neúčinné ustanovení co </w:t>
      </w:r>
      <w:r w:rsidRPr="0091462D">
        <w:t>nejdříve novým a platným, jež v rámci možností maximálně splní ony hospodářské cíle, jež měly být dosaženy pomocí neplatného nebo právně neúčinného ustanovení, nebo se vzniklá mezera doplní vhodným, vzájemně akceptovatelným způso</w:t>
      </w:r>
      <w:r w:rsidR="002B5447">
        <w:t>bem, s přihlédnutím ke smyslu a </w:t>
      </w:r>
      <w:r w:rsidRPr="0091462D">
        <w:t>účelu této smlouvy, při použití toho ustanovení platných právních předpisů, které jsou neplatnému ustanovení nejbližší.</w:t>
      </w:r>
    </w:p>
    <w:p w:rsidR="00CB72F4" w:rsidRPr="00CB72F4" w:rsidRDefault="00167DC2" w:rsidP="0092627A">
      <w:pPr>
        <w:pStyle w:val="NORMLTAHOMA10"/>
        <w:ind w:left="567" w:hanging="567"/>
        <w:jc w:val="both"/>
      </w:pPr>
      <w:r>
        <w:t>Ustanovení specifikovaná v této smlouvě mají přednost před ustanoveními ve Všeobec</w:t>
      </w:r>
      <w:r w:rsidR="004D3D78">
        <w:t>ných obchodních podmínkách dle P</w:t>
      </w:r>
      <w:r>
        <w:t>řílohy č.</w:t>
      </w:r>
      <w:r w:rsidR="00E865C1">
        <w:t xml:space="preserve"> </w:t>
      </w:r>
      <w:r w:rsidR="00096EF4">
        <w:t>6</w:t>
      </w:r>
      <w:r>
        <w:t>.</w:t>
      </w:r>
      <w:r w:rsidR="00CB72F4" w:rsidRPr="00CB72F4">
        <w:rPr>
          <w:rFonts w:ascii="Cambria" w:hAnsi="Cambria"/>
          <w:sz w:val="22"/>
          <w:szCs w:val="22"/>
        </w:rPr>
        <w:t xml:space="preserve"> </w:t>
      </w:r>
    </w:p>
    <w:p w:rsidR="00167DC2" w:rsidRPr="00CB72F4" w:rsidRDefault="00CB72F4" w:rsidP="0092627A">
      <w:pPr>
        <w:pStyle w:val="NORMLTAHOMA10"/>
        <w:ind w:left="567" w:hanging="567"/>
        <w:jc w:val="both"/>
        <w:rPr>
          <w:rFonts w:cs="Tahoma"/>
          <w:sz w:val="18"/>
        </w:rPr>
      </w:pPr>
      <w:r w:rsidRPr="00CB72F4">
        <w:rPr>
          <w:rFonts w:cs="Tahoma"/>
          <w:szCs w:val="22"/>
        </w:rPr>
        <w:t>Vztahy touto smlouvou</w:t>
      </w:r>
      <w:r>
        <w:rPr>
          <w:rFonts w:cs="Tahoma"/>
          <w:szCs w:val="22"/>
        </w:rPr>
        <w:t xml:space="preserve"> a</w:t>
      </w:r>
      <w:r w:rsidRPr="00CB72F4">
        <w:rPr>
          <w:rFonts w:cs="Tahoma"/>
          <w:szCs w:val="22"/>
        </w:rPr>
        <w:t xml:space="preserve"> </w:t>
      </w:r>
      <w:r>
        <w:t xml:space="preserve">Všeobecnými obchodními podmínkami </w:t>
      </w:r>
      <w:r w:rsidRPr="00CB72F4">
        <w:rPr>
          <w:rFonts w:cs="Tahoma"/>
          <w:szCs w:val="22"/>
        </w:rPr>
        <w:t>výslovně neupravené se řídí příslušnými ustanoveními občanského zákoníku</w:t>
      </w:r>
      <w:r>
        <w:rPr>
          <w:rFonts w:cs="Tahoma"/>
          <w:szCs w:val="22"/>
        </w:rPr>
        <w:t>.</w:t>
      </w:r>
    </w:p>
    <w:p w:rsidR="00C77500" w:rsidRPr="009877E0" w:rsidRDefault="00C77500" w:rsidP="0092627A">
      <w:pPr>
        <w:pStyle w:val="NORMLTAHOMA10"/>
        <w:ind w:left="567" w:hanging="567"/>
        <w:jc w:val="both"/>
      </w:pPr>
      <w:r w:rsidRPr="009877E0">
        <w:t>Jakákoliv změna smlouvy musí mít písemnou formu a musí být podepsána osobami oprávněnými jednat a podepisovat za objednatele a zho</w:t>
      </w:r>
      <w:r w:rsidR="002B5447">
        <w:t>tovitele. Změny této smlouvy se </w:t>
      </w:r>
      <w:r w:rsidRPr="009877E0">
        <w:t>sjednávají zásadně jako dodatek ke smlouvě s číselným označením podle pořadového čísla příslušné změny smlouvy.</w:t>
      </w:r>
    </w:p>
    <w:p w:rsidR="00F02EFD" w:rsidRDefault="00F02EFD" w:rsidP="00F02EFD">
      <w:pPr>
        <w:pStyle w:val="Nadpis1"/>
      </w:pPr>
      <w:bookmarkStart w:id="1" w:name="_Toc70380243"/>
      <w:bookmarkStart w:id="2" w:name="_Toc70380525"/>
      <w:bookmarkStart w:id="3" w:name="bookmark0"/>
      <w:r>
        <w:t>13. Seznam příloh</w:t>
      </w:r>
      <w:bookmarkEnd w:id="3"/>
    </w:p>
    <w:p w:rsidR="00F02EFD" w:rsidRPr="00F02EFD" w:rsidRDefault="00F02EFD" w:rsidP="00F02EFD">
      <w:pPr>
        <w:pStyle w:val="Nadpis1"/>
      </w:pPr>
      <w:r w:rsidRPr="00F02EFD">
        <w:t>Tato smlouva zahrnuje celkem 7 příloh, které tvoří nedílnou součást této smlouvy:</w:t>
      </w:r>
    </w:p>
    <w:tbl>
      <w:tblPr>
        <w:tblOverlap w:val="never"/>
        <w:tblW w:w="7230" w:type="dxa"/>
        <w:tblInd w:w="10" w:type="dxa"/>
        <w:tblLayout w:type="fixed"/>
        <w:tblCellMar>
          <w:left w:w="10" w:type="dxa"/>
          <w:right w:w="10" w:type="dxa"/>
        </w:tblCellMar>
        <w:tblLook w:val="04A0" w:firstRow="1" w:lastRow="0" w:firstColumn="1" w:lastColumn="0" w:noHBand="0" w:noVBand="1"/>
      </w:tblPr>
      <w:tblGrid>
        <w:gridCol w:w="1550"/>
        <w:gridCol w:w="5680"/>
      </w:tblGrid>
      <w:tr w:rsidR="00F02EFD" w:rsidRPr="00F02EFD" w:rsidTr="00F02EFD">
        <w:tblPrEx>
          <w:tblCellMar>
            <w:top w:w="0" w:type="dxa"/>
            <w:bottom w:w="0" w:type="dxa"/>
          </w:tblCellMar>
        </w:tblPrEx>
        <w:trPr>
          <w:trHeight w:hRule="exact" w:val="317"/>
        </w:trPr>
        <w:tc>
          <w:tcPr>
            <w:tcW w:w="1550" w:type="dxa"/>
            <w:shd w:val="clear" w:color="auto" w:fill="FFFFFF"/>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Tun"/>
                <w:sz w:val="18"/>
                <w:szCs w:val="18"/>
              </w:rPr>
              <w:t>Příloha č. 1</w:t>
            </w:r>
          </w:p>
        </w:tc>
        <w:tc>
          <w:tcPr>
            <w:tcW w:w="5680" w:type="dxa"/>
            <w:shd w:val="clear" w:color="auto" w:fill="FFFFFF"/>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2"/>
                <w:b/>
                <w:sz w:val="18"/>
                <w:szCs w:val="18"/>
              </w:rPr>
              <w:t>Specifikace díla</w:t>
            </w:r>
          </w:p>
        </w:tc>
      </w:tr>
      <w:tr w:rsidR="00F02EFD" w:rsidRPr="00F02EFD" w:rsidTr="00F02EFD">
        <w:tblPrEx>
          <w:tblCellMar>
            <w:top w:w="0" w:type="dxa"/>
            <w:bottom w:w="0" w:type="dxa"/>
          </w:tblCellMar>
        </w:tblPrEx>
        <w:trPr>
          <w:trHeight w:hRule="exact" w:val="331"/>
        </w:trPr>
        <w:tc>
          <w:tcPr>
            <w:tcW w:w="155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Tun"/>
                <w:sz w:val="18"/>
                <w:szCs w:val="18"/>
              </w:rPr>
              <w:t>Příloha č. 2</w:t>
            </w:r>
          </w:p>
        </w:tc>
        <w:tc>
          <w:tcPr>
            <w:tcW w:w="568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2"/>
                <w:b/>
                <w:sz w:val="18"/>
                <w:szCs w:val="18"/>
              </w:rPr>
              <w:t>Harmonogram a součinnost</w:t>
            </w:r>
          </w:p>
        </w:tc>
      </w:tr>
      <w:tr w:rsidR="00F02EFD" w:rsidRPr="00F02EFD" w:rsidTr="00F02EFD">
        <w:tblPrEx>
          <w:tblCellMar>
            <w:top w:w="0" w:type="dxa"/>
            <w:bottom w:w="0" w:type="dxa"/>
          </w:tblCellMar>
        </w:tblPrEx>
        <w:trPr>
          <w:trHeight w:hRule="exact" w:val="353"/>
        </w:trPr>
        <w:tc>
          <w:tcPr>
            <w:tcW w:w="155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Tun"/>
                <w:sz w:val="18"/>
                <w:szCs w:val="18"/>
              </w:rPr>
              <w:t>Příloha č. 3</w:t>
            </w:r>
          </w:p>
        </w:tc>
        <w:tc>
          <w:tcPr>
            <w:tcW w:w="568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2"/>
                <w:b/>
                <w:sz w:val="18"/>
                <w:szCs w:val="18"/>
              </w:rPr>
              <w:t>Seznam oprávněných osob</w:t>
            </w:r>
          </w:p>
        </w:tc>
      </w:tr>
      <w:tr w:rsidR="00F02EFD" w:rsidRPr="00F02EFD" w:rsidTr="00F02EFD">
        <w:tblPrEx>
          <w:tblCellMar>
            <w:top w:w="0" w:type="dxa"/>
            <w:bottom w:w="0" w:type="dxa"/>
          </w:tblCellMar>
        </w:tblPrEx>
        <w:trPr>
          <w:trHeight w:hRule="exact" w:val="340"/>
        </w:trPr>
        <w:tc>
          <w:tcPr>
            <w:tcW w:w="1550" w:type="dxa"/>
            <w:shd w:val="clear" w:color="auto" w:fill="FFFFFF"/>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Tun"/>
                <w:sz w:val="18"/>
                <w:szCs w:val="18"/>
              </w:rPr>
              <w:t>Příloha č. 4</w:t>
            </w:r>
          </w:p>
        </w:tc>
        <w:tc>
          <w:tcPr>
            <w:tcW w:w="5680" w:type="dxa"/>
            <w:shd w:val="clear" w:color="auto" w:fill="FFFFFF"/>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2"/>
                <w:b/>
                <w:sz w:val="18"/>
                <w:szCs w:val="18"/>
              </w:rPr>
              <w:t>Cenová nabídka</w:t>
            </w:r>
          </w:p>
        </w:tc>
      </w:tr>
      <w:tr w:rsidR="00F02EFD" w:rsidRPr="00F02EFD" w:rsidTr="00F02EFD">
        <w:tblPrEx>
          <w:tblCellMar>
            <w:top w:w="0" w:type="dxa"/>
            <w:bottom w:w="0" w:type="dxa"/>
          </w:tblCellMar>
        </w:tblPrEx>
        <w:trPr>
          <w:trHeight w:hRule="exact" w:val="331"/>
        </w:trPr>
        <w:tc>
          <w:tcPr>
            <w:tcW w:w="155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Tun"/>
                <w:sz w:val="18"/>
                <w:szCs w:val="18"/>
              </w:rPr>
              <w:t>Příloha č. 5</w:t>
            </w:r>
          </w:p>
        </w:tc>
        <w:tc>
          <w:tcPr>
            <w:tcW w:w="568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2"/>
                <w:b/>
                <w:sz w:val="18"/>
                <w:szCs w:val="18"/>
              </w:rPr>
              <w:t>Hlášení závad</w:t>
            </w:r>
          </w:p>
        </w:tc>
      </w:tr>
      <w:tr w:rsidR="00F02EFD" w:rsidRPr="00F02EFD" w:rsidTr="00F02EFD">
        <w:tblPrEx>
          <w:tblCellMar>
            <w:top w:w="0" w:type="dxa"/>
            <w:bottom w:w="0" w:type="dxa"/>
          </w:tblCellMar>
        </w:tblPrEx>
        <w:trPr>
          <w:trHeight w:hRule="exact" w:val="345"/>
        </w:trPr>
        <w:tc>
          <w:tcPr>
            <w:tcW w:w="155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Tun"/>
                <w:sz w:val="18"/>
                <w:szCs w:val="18"/>
              </w:rPr>
              <w:t>Příloha č. 6</w:t>
            </w:r>
          </w:p>
        </w:tc>
        <w:tc>
          <w:tcPr>
            <w:tcW w:w="568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2"/>
                <w:b/>
                <w:sz w:val="18"/>
                <w:szCs w:val="18"/>
              </w:rPr>
              <w:t>Všeobecné obchodní podmínky</w:t>
            </w:r>
          </w:p>
        </w:tc>
      </w:tr>
      <w:tr w:rsidR="00F02EFD" w:rsidRPr="00F02EFD" w:rsidTr="00F02EFD">
        <w:tblPrEx>
          <w:tblCellMar>
            <w:top w:w="0" w:type="dxa"/>
            <w:bottom w:w="0" w:type="dxa"/>
          </w:tblCellMar>
        </w:tblPrEx>
        <w:trPr>
          <w:trHeight w:hRule="exact" w:val="304"/>
        </w:trPr>
        <w:tc>
          <w:tcPr>
            <w:tcW w:w="155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Tun"/>
                <w:sz w:val="18"/>
                <w:szCs w:val="18"/>
              </w:rPr>
              <w:t>Příloha č. 7</w:t>
            </w:r>
          </w:p>
        </w:tc>
        <w:tc>
          <w:tcPr>
            <w:tcW w:w="5680" w:type="dxa"/>
            <w:shd w:val="clear" w:color="auto" w:fill="FFFFFF"/>
            <w:vAlign w:val="bottom"/>
          </w:tcPr>
          <w:p w:rsidR="00F02EFD" w:rsidRPr="00F02EFD" w:rsidRDefault="00F02EFD" w:rsidP="00F02EFD">
            <w:pPr>
              <w:framePr w:w="4555" w:h="2458" w:wrap="none" w:vAnchor="page" w:hAnchor="page" w:x="1155" w:y="2258"/>
              <w:spacing w:after="0" w:line="190" w:lineRule="exact"/>
              <w:ind w:left="0"/>
              <w:rPr>
                <w:b/>
                <w:sz w:val="18"/>
                <w:szCs w:val="18"/>
              </w:rPr>
            </w:pPr>
            <w:r w:rsidRPr="00F02EFD">
              <w:rPr>
                <w:rStyle w:val="Zkladntext22"/>
                <w:b/>
                <w:sz w:val="18"/>
                <w:szCs w:val="18"/>
              </w:rPr>
              <w:t>Technický popis systému KREDIT</w:t>
            </w:r>
          </w:p>
        </w:tc>
      </w:tr>
    </w:tbl>
    <w:p w:rsidR="00F02EFD" w:rsidRPr="00F02EFD" w:rsidRDefault="00F02EFD" w:rsidP="00F02EFD">
      <w:pPr>
        <w:pStyle w:val="Nadpis1"/>
      </w:pPr>
      <w:bookmarkStart w:id="4" w:name="bookmark1"/>
      <w:r w:rsidRPr="00F02EFD">
        <w:lastRenderedPageBreak/>
        <w:t>14. Podpisy</w:t>
      </w:r>
      <w:bookmarkEnd w:id="4"/>
    </w:p>
    <w:p w:rsidR="00F02EFD" w:rsidRDefault="00F02EFD" w:rsidP="00F02EFD">
      <w:pPr>
        <w:pStyle w:val="Nadpis1"/>
      </w:pPr>
    </w:p>
    <w:p w:rsidR="00F02EFD" w:rsidRDefault="00F02EFD" w:rsidP="00F02EFD">
      <w:pPr>
        <w:pStyle w:val="Nadpis1"/>
      </w:pPr>
    </w:p>
    <w:p w:rsidR="00F02EFD" w:rsidRDefault="00F02EFD" w:rsidP="00F02EFD">
      <w:pPr>
        <w:pStyle w:val="Nadpis1"/>
      </w:pPr>
    </w:p>
    <w:p w:rsidR="00F02EFD" w:rsidRPr="00F02EFD" w:rsidRDefault="00F02EFD" w:rsidP="00F02EFD">
      <w:pPr>
        <w:pStyle w:val="Nadpis1"/>
      </w:pPr>
      <w:r w:rsidRPr="00F02EFD">
        <w:t>Strany si smlouvu přečetly, s výše uvedenými ujednáními souhlasí a na důkaz vážné a svobodné vůle připojují své podpisy.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77"/>
        <w:gridCol w:w="2308"/>
        <w:gridCol w:w="3768"/>
      </w:tblGrid>
      <w:tr w:rsidR="00F02EFD" w:rsidTr="00F02EFD">
        <w:tblPrEx>
          <w:tblCellMar>
            <w:top w:w="0" w:type="dxa"/>
            <w:bottom w:w="0" w:type="dxa"/>
          </w:tblCellMar>
        </w:tblPrEx>
        <w:trPr>
          <w:trHeight w:hRule="exact" w:val="1037"/>
        </w:trPr>
        <w:tc>
          <w:tcPr>
            <w:tcW w:w="2977" w:type="dxa"/>
            <w:shd w:val="clear" w:color="auto" w:fill="FFFFFF"/>
          </w:tcPr>
          <w:p w:rsidR="00F02EFD" w:rsidRDefault="00F02EFD" w:rsidP="00F02EFD">
            <w:pPr>
              <w:framePr w:w="9053" w:h="4579" w:wrap="none" w:vAnchor="page" w:hAnchor="page" w:x="1033" w:y="6109"/>
              <w:spacing w:after="0" w:line="190" w:lineRule="exact"/>
              <w:ind w:left="3720"/>
              <w:rPr>
                <w:rStyle w:val="Zkladntext2Tun"/>
              </w:rPr>
            </w:pPr>
            <w:r>
              <w:rPr>
                <w:rStyle w:val="Zkladntext2Tun"/>
              </w:rPr>
              <w:t>*</w:t>
            </w:r>
          </w:p>
          <w:p w:rsidR="00F02EFD" w:rsidRDefault="00F02EFD" w:rsidP="00F02EFD">
            <w:pPr>
              <w:pStyle w:val="NORMLTAHOMA100"/>
              <w:framePr w:w="9053" w:h="4579" w:wrap="none" w:vAnchor="page" w:hAnchor="page" w:x="1033" w:y="6109"/>
              <w:rPr>
                <w:lang w:bidi="cs-CZ"/>
              </w:rPr>
            </w:pPr>
          </w:p>
          <w:p w:rsidR="00F02EFD" w:rsidRPr="00F02EFD" w:rsidRDefault="00F02EFD" w:rsidP="00F02EFD">
            <w:pPr>
              <w:pStyle w:val="NORMLTAHOMA100"/>
              <w:framePr w:w="9053" w:h="4579" w:wrap="none" w:vAnchor="page" w:hAnchor="page" w:x="1033" w:y="6109"/>
              <w:rPr>
                <w:lang w:bidi="cs-CZ"/>
              </w:rPr>
            </w:pPr>
          </w:p>
        </w:tc>
        <w:tc>
          <w:tcPr>
            <w:tcW w:w="2308" w:type="dxa"/>
            <w:tcBorders>
              <w:left w:val="single" w:sz="4" w:space="0" w:color="auto"/>
            </w:tcBorders>
            <w:shd w:val="clear" w:color="auto" w:fill="FFFFFF"/>
            <w:vAlign w:val="center"/>
          </w:tcPr>
          <w:p w:rsidR="00F02EFD" w:rsidRDefault="00F02EFD" w:rsidP="00F02EFD">
            <w:pPr>
              <w:framePr w:w="9053" w:h="4579" w:wrap="none" w:vAnchor="page" w:hAnchor="page" w:x="1033" w:y="6109"/>
              <w:spacing w:after="0" w:line="190" w:lineRule="exact"/>
            </w:pPr>
            <w:r>
              <w:rPr>
                <w:rStyle w:val="Zkladntext2Tun"/>
              </w:rPr>
              <w:t>Podpis</w:t>
            </w:r>
          </w:p>
        </w:tc>
        <w:tc>
          <w:tcPr>
            <w:tcW w:w="3768" w:type="dxa"/>
            <w:tcBorders>
              <w:left w:val="single" w:sz="4" w:space="0" w:color="auto"/>
              <w:right w:val="single" w:sz="4" w:space="0" w:color="auto"/>
            </w:tcBorders>
            <w:shd w:val="clear" w:color="auto" w:fill="FFFFFF"/>
          </w:tcPr>
          <w:p w:rsidR="00F02EFD" w:rsidRDefault="00F02EFD" w:rsidP="00F02EFD">
            <w:pPr>
              <w:framePr w:w="9053" w:h="4579" w:wrap="none" w:vAnchor="page" w:hAnchor="page" w:x="1033" w:y="6109"/>
              <w:spacing w:after="0" w:line="206" w:lineRule="exact"/>
              <w:ind w:left="380"/>
            </w:pPr>
            <w:proofErr w:type="spellStart"/>
            <w:r>
              <w:rPr>
                <w:rStyle w:val="Zkladntext2BookmanOldStyle75pt"/>
              </w:rPr>
              <w:t>bjmov</w:t>
            </w:r>
            <w:proofErr w:type="spellEnd"/>
            <w:r>
              <w:rPr>
                <w:rStyle w:val="Zkladntext2BookmanOldStyle75pt"/>
              </w:rPr>
              <w:t xml:space="preserve"> Vítkov, </w:t>
            </w:r>
            <w:proofErr w:type="spellStart"/>
            <w:r>
              <w:rPr>
                <w:rStyle w:val="Zkladntext2BookmanOldStyle75pt"/>
              </w:rPr>
              <w:t>přisp.organizace</w:t>
            </w:r>
            <w:proofErr w:type="spellEnd"/>
          </w:p>
          <w:p w:rsidR="00F02EFD" w:rsidRDefault="00F02EFD" w:rsidP="00F02EFD">
            <w:pPr>
              <w:framePr w:w="9053" w:h="4579" w:wrap="none" w:vAnchor="page" w:hAnchor="page" w:x="1033" w:y="6109"/>
              <w:spacing w:after="0" w:line="206" w:lineRule="exact"/>
              <w:ind w:left="380" w:firstLine="200"/>
            </w:pPr>
            <w:r>
              <w:rPr>
                <w:rStyle w:val="Zkladntext2BookmanOldStyle75pt"/>
              </w:rPr>
              <w:t>Lidická 611, 749 01 Vítkov / IČ-71196951, tel.: 556 312J360 /</w:t>
            </w:r>
          </w:p>
        </w:tc>
      </w:tr>
      <w:tr w:rsidR="00F02EFD" w:rsidTr="00F02EFD">
        <w:tblPrEx>
          <w:tblCellMar>
            <w:top w:w="0" w:type="dxa"/>
            <w:bottom w:w="0" w:type="dxa"/>
          </w:tblCellMar>
        </w:tblPrEx>
        <w:trPr>
          <w:trHeight w:hRule="exact" w:val="571"/>
        </w:trPr>
        <w:tc>
          <w:tcPr>
            <w:tcW w:w="2977" w:type="dxa"/>
            <w:vMerge w:val="restart"/>
            <w:shd w:val="clear" w:color="auto" w:fill="FFFFFF"/>
          </w:tcPr>
          <w:p w:rsidR="00F02EFD" w:rsidRDefault="00F02EFD" w:rsidP="00F02EFD">
            <w:pPr>
              <w:framePr w:w="9053" w:h="4579" w:wrap="none" w:vAnchor="page" w:hAnchor="page" w:x="1033" w:y="6109"/>
              <w:rPr>
                <w:sz w:val="10"/>
                <w:szCs w:val="10"/>
              </w:rPr>
            </w:pPr>
          </w:p>
        </w:tc>
        <w:tc>
          <w:tcPr>
            <w:tcW w:w="2308" w:type="dxa"/>
            <w:tcBorders>
              <w:top w:val="single" w:sz="4" w:space="0" w:color="auto"/>
              <w:left w:val="single" w:sz="4" w:space="0" w:color="auto"/>
            </w:tcBorders>
            <w:shd w:val="clear" w:color="auto" w:fill="FFFFFF"/>
            <w:vAlign w:val="bottom"/>
          </w:tcPr>
          <w:p w:rsidR="00F02EFD" w:rsidRDefault="00F02EFD" w:rsidP="00F02EFD">
            <w:pPr>
              <w:framePr w:w="9053" w:h="4579" w:wrap="none" w:vAnchor="page" w:hAnchor="page" w:x="1033" w:y="6109"/>
              <w:spacing w:after="0" w:line="190" w:lineRule="exact"/>
            </w:pPr>
            <w:r>
              <w:rPr>
                <w:rStyle w:val="Zkladntext2Tun"/>
              </w:rPr>
              <w:t>Datum</w:t>
            </w:r>
          </w:p>
        </w:tc>
        <w:tc>
          <w:tcPr>
            <w:tcW w:w="3768" w:type="dxa"/>
            <w:tcBorders>
              <w:top w:val="single" w:sz="4" w:space="0" w:color="auto"/>
              <w:left w:val="single" w:sz="4" w:space="0" w:color="auto"/>
              <w:right w:val="single" w:sz="4" w:space="0" w:color="auto"/>
            </w:tcBorders>
            <w:shd w:val="clear" w:color="auto" w:fill="FFFFFF"/>
          </w:tcPr>
          <w:p w:rsidR="00F02EFD" w:rsidRDefault="00F02EFD" w:rsidP="00F02EFD">
            <w:pPr>
              <w:framePr w:w="9053" w:h="4579" w:wrap="none" w:vAnchor="page" w:hAnchor="page" w:x="1033" w:y="6109"/>
              <w:spacing w:after="0" w:line="190" w:lineRule="exact"/>
            </w:pPr>
            <w:r>
              <w:rPr>
                <w:rStyle w:val="Zkladntext2Tun"/>
              </w:rPr>
              <w:t xml:space="preserve">Ve Vítkově dne </w:t>
            </w:r>
            <w:proofErr w:type="gramStart"/>
            <w:r>
              <w:rPr>
                <w:rStyle w:val="Zkladntext2Tun"/>
              </w:rPr>
              <w:t>10. 7.^2020</w:t>
            </w:r>
            <w:proofErr w:type="gramEnd"/>
          </w:p>
        </w:tc>
      </w:tr>
      <w:tr w:rsidR="00F02EFD" w:rsidTr="00F02EFD">
        <w:tblPrEx>
          <w:tblCellMar>
            <w:top w:w="0" w:type="dxa"/>
            <w:bottom w:w="0" w:type="dxa"/>
          </w:tblCellMar>
        </w:tblPrEx>
        <w:trPr>
          <w:trHeight w:hRule="exact" w:val="696"/>
        </w:trPr>
        <w:tc>
          <w:tcPr>
            <w:tcW w:w="2977" w:type="dxa"/>
            <w:vMerge/>
            <w:shd w:val="clear" w:color="auto" w:fill="FFFFFF"/>
          </w:tcPr>
          <w:p w:rsidR="00F02EFD" w:rsidRDefault="00F02EFD" w:rsidP="00F02EFD">
            <w:pPr>
              <w:framePr w:w="9053" w:h="4579" w:wrap="none" w:vAnchor="page" w:hAnchor="page" w:x="1033" w:y="6109"/>
            </w:pPr>
          </w:p>
        </w:tc>
        <w:tc>
          <w:tcPr>
            <w:tcW w:w="6076" w:type="dxa"/>
            <w:gridSpan w:val="2"/>
            <w:tcBorders>
              <w:top w:val="single" w:sz="4" w:space="0" w:color="auto"/>
            </w:tcBorders>
            <w:shd w:val="clear" w:color="auto" w:fill="FFFFFF"/>
          </w:tcPr>
          <w:p w:rsidR="00F02EFD" w:rsidRDefault="00F02EFD" w:rsidP="00F02EFD">
            <w:pPr>
              <w:framePr w:w="9053" w:h="4579" w:wrap="none" w:vAnchor="page" w:hAnchor="page" w:x="1033" w:y="6109"/>
              <w:rPr>
                <w:sz w:val="10"/>
                <w:szCs w:val="10"/>
              </w:rPr>
            </w:pPr>
          </w:p>
        </w:tc>
      </w:tr>
      <w:tr w:rsidR="00F02EFD" w:rsidTr="00F02EFD">
        <w:tblPrEx>
          <w:tblCellMar>
            <w:top w:w="0" w:type="dxa"/>
            <w:bottom w:w="0" w:type="dxa"/>
          </w:tblCellMar>
        </w:tblPrEx>
        <w:trPr>
          <w:trHeight w:hRule="exact" w:val="557"/>
        </w:trPr>
        <w:tc>
          <w:tcPr>
            <w:tcW w:w="2977" w:type="dxa"/>
            <w:shd w:val="clear" w:color="auto" w:fill="000000"/>
            <w:vAlign w:val="center"/>
          </w:tcPr>
          <w:p w:rsidR="00F02EFD" w:rsidRDefault="00F02EFD" w:rsidP="00F02EFD">
            <w:pPr>
              <w:framePr w:w="9053" w:h="4579" w:wrap="none" w:vAnchor="page" w:hAnchor="page" w:x="1033" w:y="6109"/>
              <w:spacing w:after="0" w:line="190" w:lineRule="exact"/>
              <w:ind w:left="180"/>
            </w:pPr>
            <w:r>
              <w:rPr>
                <w:rStyle w:val="Zkladntext2Tun"/>
              </w:rPr>
              <w:t>ZA ZHOTOVITELE:</w:t>
            </w:r>
          </w:p>
        </w:tc>
        <w:tc>
          <w:tcPr>
            <w:tcW w:w="2308" w:type="dxa"/>
            <w:shd w:val="clear" w:color="auto" w:fill="000000"/>
            <w:vAlign w:val="center"/>
          </w:tcPr>
          <w:p w:rsidR="00F02EFD" w:rsidRDefault="00F02EFD" w:rsidP="00F02EFD">
            <w:pPr>
              <w:framePr w:w="9053" w:h="4579" w:wrap="none" w:vAnchor="page" w:hAnchor="page" w:x="1033" w:y="6109"/>
              <w:spacing w:after="0" w:line="190" w:lineRule="exact"/>
              <w:ind w:left="160"/>
            </w:pPr>
            <w:r>
              <w:rPr>
                <w:rStyle w:val="Zkladntext2Tun"/>
              </w:rPr>
              <w:t>Jméno</w:t>
            </w:r>
          </w:p>
        </w:tc>
        <w:tc>
          <w:tcPr>
            <w:tcW w:w="3768" w:type="dxa"/>
            <w:shd w:val="clear" w:color="auto" w:fill="000000"/>
            <w:vAlign w:val="center"/>
          </w:tcPr>
          <w:p w:rsidR="00F02EFD" w:rsidRDefault="00F02EFD" w:rsidP="00F02EFD">
            <w:pPr>
              <w:framePr w:w="9053" w:h="4579" w:wrap="none" w:vAnchor="page" w:hAnchor="page" w:x="1033" w:y="6109"/>
              <w:spacing w:after="0" w:line="190" w:lineRule="exact"/>
            </w:pPr>
            <w:r>
              <w:rPr>
                <w:rStyle w:val="Zkladntext2Tun"/>
              </w:rPr>
              <w:t>Ing. Tomáš Hájek, jednatel</w:t>
            </w:r>
          </w:p>
        </w:tc>
      </w:tr>
      <w:tr w:rsidR="00F02EFD" w:rsidTr="00F02EFD">
        <w:tblPrEx>
          <w:tblCellMar>
            <w:top w:w="0" w:type="dxa"/>
            <w:bottom w:w="0" w:type="dxa"/>
          </w:tblCellMar>
        </w:tblPrEx>
        <w:trPr>
          <w:trHeight w:hRule="exact" w:val="1094"/>
        </w:trPr>
        <w:tc>
          <w:tcPr>
            <w:tcW w:w="2977" w:type="dxa"/>
            <w:vMerge w:val="restart"/>
            <w:shd w:val="clear" w:color="auto" w:fill="FFFFFF"/>
          </w:tcPr>
          <w:p w:rsidR="00F02EFD" w:rsidRDefault="00F02EFD" w:rsidP="00F02EFD">
            <w:pPr>
              <w:framePr w:w="9053" w:h="4579" w:wrap="none" w:vAnchor="page" w:hAnchor="page" w:x="1033" w:y="6109"/>
              <w:rPr>
                <w:sz w:val="10"/>
                <w:szCs w:val="10"/>
              </w:rPr>
            </w:pPr>
          </w:p>
        </w:tc>
        <w:tc>
          <w:tcPr>
            <w:tcW w:w="2308" w:type="dxa"/>
            <w:tcBorders>
              <w:left w:val="single" w:sz="4" w:space="0" w:color="auto"/>
            </w:tcBorders>
            <w:shd w:val="clear" w:color="auto" w:fill="FFFFFF"/>
            <w:vAlign w:val="center"/>
          </w:tcPr>
          <w:p w:rsidR="00F02EFD" w:rsidRDefault="00F02EFD" w:rsidP="00F02EFD">
            <w:pPr>
              <w:framePr w:w="9053" w:h="4579" w:wrap="none" w:vAnchor="page" w:hAnchor="page" w:x="1033" w:y="6109"/>
              <w:spacing w:after="0" w:line="190" w:lineRule="exact"/>
              <w:ind w:left="160"/>
            </w:pPr>
            <w:r>
              <w:rPr>
                <w:rStyle w:val="Zkladntext2Tun"/>
              </w:rPr>
              <w:t>Podpis</w:t>
            </w:r>
          </w:p>
        </w:tc>
        <w:tc>
          <w:tcPr>
            <w:tcW w:w="3768" w:type="dxa"/>
            <w:tcBorders>
              <w:left w:val="single" w:sz="4" w:space="0" w:color="auto"/>
              <w:right w:val="single" w:sz="4" w:space="0" w:color="auto"/>
            </w:tcBorders>
            <w:shd w:val="clear" w:color="auto" w:fill="FFFFFF"/>
          </w:tcPr>
          <w:p w:rsidR="00F02EFD" w:rsidRDefault="00F02EFD" w:rsidP="00F02EFD">
            <w:pPr>
              <w:framePr w:w="9053" w:h="4579" w:wrap="none" w:vAnchor="page" w:hAnchor="page" w:x="1033" w:y="6109"/>
              <w:spacing w:after="0" w:line="190" w:lineRule="exact"/>
              <w:ind w:left="1040"/>
            </w:pPr>
            <w:proofErr w:type="spellStart"/>
            <w:r>
              <w:rPr>
                <w:rStyle w:val="Zkladntext2Tun"/>
                <w:vertAlign w:val="superscript"/>
              </w:rPr>
              <w:t>c,cs</w:t>
            </w:r>
            <w:r>
              <w:rPr>
                <w:rStyle w:val="Zkladntext2Tun"/>
              </w:rPr>
              <w:t>P°i-sr.o</w:t>
            </w:r>
            <w:proofErr w:type="spellEnd"/>
            <w:r>
              <w:rPr>
                <w:rStyle w:val="Zkladntext2Tun"/>
              </w:rPr>
              <w:t>. /</w:t>
            </w:r>
          </w:p>
        </w:tc>
      </w:tr>
      <w:tr w:rsidR="00F02EFD" w:rsidTr="00F02EFD">
        <w:tblPrEx>
          <w:tblCellMar>
            <w:top w:w="0" w:type="dxa"/>
            <w:bottom w:w="0" w:type="dxa"/>
          </w:tblCellMar>
        </w:tblPrEx>
        <w:trPr>
          <w:trHeight w:hRule="exact" w:val="624"/>
        </w:trPr>
        <w:tc>
          <w:tcPr>
            <w:tcW w:w="2977" w:type="dxa"/>
            <w:vMerge/>
            <w:shd w:val="clear" w:color="auto" w:fill="FFFFFF"/>
          </w:tcPr>
          <w:p w:rsidR="00F02EFD" w:rsidRDefault="00F02EFD" w:rsidP="00F02EFD">
            <w:pPr>
              <w:framePr w:w="9053" w:h="4579" w:wrap="none" w:vAnchor="page" w:hAnchor="page" w:x="1033" w:y="6109"/>
            </w:pPr>
          </w:p>
        </w:tc>
        <w:tc>
          <w:tcPr>
            <w:tcW w:w="2308" w:type="dxa"/>
            <w:tcBorders>
              <w:top w:val="single" w:sz="4" w:space="0" w:color="auto"/>
              <w:left w:val="single" w:sz="4" w:space="0" w:color="auto"/>
              <w:bottom w:val="single" w:sz="4" w:space="0" w:color="auto"/>
            </w:tcBorders>
            <w:shd w:val="clear" w:color="auto" w:fill="FFFFFF"/>
            <w:vAlign w:val="center"/>
          </w:tcPr>
          <w:p w:rsidR="00F02EFD" w:rsidRDefault="00F02EFD" w:rsidP="00F02EFD">
            <w:pPr>
              <w:framePr w:w="9053" w:h="4579" w:wrap="none" w:vAnchor="page" w:hAnchor="page" w:x="1033" w:y="6109"/>
              <w:spacing w:after="0" w:line="190" w:lineRule="exact"/>
              <w:ind w:left="160"/>
            </w:pPr>
            <w:r>
              <w:rPr>
                <w:rStyle w:val="Zkladntext2Tun"/>
              </w:rPr>
              <w:t>Datum</w:t>
            </w:r>
          </w:p>
        </w:tc>
        <w:tc>
          <w:tcPr>
            <w:tcW w:w="3768" w:type="dxa"/>
            <w:tcBorders>
              <w:top w:val="single" w:sz="4" w:space="0" w:color="auto"/>
              <w:left w:val="single" w:sz="4" w:space="0" w:color="auto"/>
              <w:bottom w:val="single" w:sz="4" w:space="0" w:color="auto"/>
              <w:right w:val="single" w:sz="4" w:space="0" w:color="auto"/>
            </w:tcBorders>
            <w:shd w:val="clear" w:color="auto" w:fill="FFFFFF"/>
            <w:vAlign w:val="center"/>
          </w:tcPr>
          <w:p w:rsidR="00F02EFD" w:rsidRDefault="00F02EFD" w:rsidP="00F02EFD">
            <w:pPr>
              <w:framePr w:w="9053" w:h="4579" w:wrap="none" w:vAnchor="page" w:hAnchor="page" w:x="1033" w:y="6109"/>
              <w:spacing w:after="0" w:line="190" w:lineRule="exact"/>
            </w:pPr>
            <w:r>
              <w:rPr>
                <w:rStyle w:val="Zkladntext2Tun"/>
              </w:rPr>
              <w:t>V Brně dne</w:t>
            </w:r>
          </w:p>
        </w:tc>
      </w:tr>
    </w:tbl>
    <w:p w:rsidR="00F02EFD" w:rsidRDefault="00F02EFD" w:rsidP="00F02EFD">
      <w:pPr>
        <w:pStyle w:val="Nadpis1"/>
      </w:pPr>
      <w:r>
        <w:rPr>
          <w:rStyle w:val="Titulektabulky0"/>
          <w:b w:val="0"/>
        </w:rPr>
        <w:t>ZA OBEDNATE</w:t>
      </w:r>
    </w:p>
    <w:p w:rsidR="00F02EFD" w:rsidRDefault="00F02EFD" w:rsidP="00F02EFD">
      <w:pPr>
        <w:pStyle w:val="Nadpis1"/>
      </w:pPr>
      <w:r>
        <w:t>7</w:t>
      </w:r>
    </w:p>
    <w:p w:rsidR="00F02EFD" w:rsidRDefault="00F02EFD" w:rsidP="00F02EFD">
      <w:pPr>
        <w:pStyle w:val="Nadpis1"/>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F02EFD" w:rsidRDefault="00F02EFD" w:rsidP="002B5447">
      <w:pPr>
        <w:pStyle w:val="Zhlav"/>
        <w:spacing w:after="240"/>
        <w:ind w:left="0"/>
        <w:rPr>
          <w:rFonts w:cs="Tahoma"/>
          <w:b/>
          <w:bCs/>
        </w:rPr>
      </w:pPr>
    </w:p>
    <w:p w:rsidR="00AD5311" w:rsidRPr="0092627A" w:rsidRDefault="0092627A" w:rsidP="002B5447">
      <w:pPr>
        <w:pStyle w:val="Zhlav"/>
        <w:spacing w:after="240"/>
        <w:ind w:left="0"/>
        <w:rPr>
          <w:rFonts w:cs="Tahoma"/>
          <w:b/>
          <w:bCs/>
        </w:rPr>
      </w:pPr>
      <w:r>
        <w:rPr>
          <w:rFonts w:cs="Tahoma"/>
          <w:b/>
          <w:bCs/>
        </w:rPr>
        <w:t>Příloha č</w:t>
      </w:r>
      <w:r w:rsidR="00AD5311" w:rsidRPr="0092627A">
        <w:rPr>
          <w:rFonts w:cs="Tahoma"/>
          <w:b/>
          <w:bCs/>
        </w:rPr>
        <w:t>. 1 S</w:t>
      </w:r>
      <w:r>
        <w:rPr>
          <w:rFonts w:cs="Tahoma"/>
          <w:b/>
          <w:bCs/>
        </w:rPr>
        <w:t>pecifikace díla a pojmenování nestandar</w:t>
      </w:r>
      <w:r w:rsidR="00AB5D7E">
        <w:rPr>
          <w:rFonts w:cs="Tahoma"/>
          <w:b/>
          <w:bCs/>
        </w:rPr>
        <w:t>d</w:t>
      </w:r>
      <w:r>
        <w:rPr>
          <w:rFonts w:cs="Tahoma"/>
          <w:b/>
          <w:bCs/>
        </w:rPr>
        <w:t>ních úprav a změn</w:t>
      </w:r>
    </w:p>
    <w:bookmarkEnd w:id="1"/>
    <w:bookmarkEnd w:id="2"/>
    <w:p w:rsidR="00B56BB8" w:rsidRPr="00B56BB8" w:rsidRDefault="00B56BB8" w:rsidP="00B56BB8">
      <w:pPr>
        <w:pStyle w:val="Zhlav"/>
        <w:jc w:val="center"/>
        <w:rPr>
          <w:rFonts w:cs="Tahoma"/>
          <w:b/>
          <w:bCs/>
          <w:sz w:val="28"/>
        </w:rPr>
      </w:pPr>
    </w:p>
    <w:p w:rsidR="00B56BB8" w:rsidRPr="005F4D06" w:rsidRDefault="00B56BB8" w:rsidP="00B56BB8">
      <w:pPr>
        <w:pStyle w:val="Zhlav"/>
        <w:ind w:left="0"/>
        <w:jc w:val="both"/>
        <w:rPr>
          <w:rFonts w:cs="Tahoma"/>
          <w:bCs/>
          <w:sz w:val="20"/>
        </w:rPr>
      </w:pPr>
      <w:r w:rsidRPr="005F4D06">
        <w:rPr>
          <w:rFonts w:cs="Tahoma"/>
          <w:bCs/>
          <w:sz w:val="20"/>
        </w:rPr>
        <w:t>Dílo bude zrealizováno v souladu s dokumentací a standardními funkčními vlastnostmi systému KREDIT platnými k datu uzavření smlouvy</w:t>
      </w:r>
      <w:r w:rsidR="00F35F3B">
        <w:rPr>
          <w:rFonts w:cs="Tahoma"/>
          <w:bCs/>
          <w:sz w:val="20"/>
        </w:rPr>
        <w:t xml:space="preserve"> (Příloha č.</w:t>
      </w:r>
      <w:r w:rsidR="00CB6D89">
        <w:rPr>
          <w:rFonts w:cs="Tahoma"/>
          <w:bCs/>
          <w:sz w:val="20"/>
        </w:rPr>
        <w:t xml:space="preserve"> </w:t>
      </w:r>
      <w:r w:rsidR="00F35F3B">
        <w:rPr>
          <w:rFonts w:cs="Tahoma"/>
          <w:bCs/>
          <w:sz w:val="20"/>
        </w:rPr>
        <w:t>7 Technický popis systému KREDIT)</w:t>
      </w:r>
      <w:r w:rsidRPr="005F4D06">
        <w:rPr>
          <w:rFonts w:cs="Tahoma"/>
          <w:bCs/>
          <w:sz w:val="20"/>
        </w:rPr>
        <w:t xml:space="preserve"> Výjimku tvoří následující vyjmenované úpravy a změny.</w:t>
      </w:r>
    </w:p>
    <w:tbl>
      <w:tblPr>
        <w:tblStyle w:val="Mkatabulky"/>
        <w:tblW w:w="102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48"/>
        <w:gridCol w:w="9458"/>
      </w:tblGrid>
      <w:tr w:rsidR="00571754" w:rsidRPr="00571754" w:rsidTr="00571754">
        <w:trPr>
          <w:trHeight w:val="757"/>
        </w:trPr>
        <w:tc>
          <w:tcPr>
            <w:tcW w:w="675" w:type="dxa"/>
            <w:shd w:val="clear" w:color="auto" w:fill="0070C0"/>
            <w:vAlign w:val="center"/>
          </w:tcPr>
          <w:p w:rsidR="008D7723" w:rsidRPr="00571754" w:rsidRDefault="008D7723" w:rsidP="00002986">
            <w:pPr>
              <w:pStyle w:val="NORML10"/>
              <w:rPr>
                <w:rFonts w:cs="Tahoma"/>
                <w:b/>
                <w:color w:val="FFFFFF" w:themeColor="background1"/>
                <w:sz w:val="24"/>
              </w:rPr>
            </w:pPr>
          </w:p>
        </w:tc>
        <w:tc>
          <w:tcPr>
            <w:tcW w:w="8537" w:type="dxa"/>
            <w:shd w:val="clear" w:color="auto" w:fill="0070C0"/>
            <w:vAlign w:val="center"/>
          </w:tcPr>
          <w:p w:rsidR="008D7723" w:rsidRPr="00571754" w:rsidRDefault="008D7723" w:rsidP="00002986">
            <w:pPr>
              <w:pStyle w:val="NORML10"/>
              <w:rPr>
                <w:rFonts w:cs="Tahoma"/>
                <w:b/>
                <w:color w:val="FFFFFF" w:themeColor="background1"/>
                <w:sz w:val="24"/>
              </w:rPr>
            </w:pPr>
            <w:r w:rsidRPr="00571754">
              <w:rPr>
                <w:rFonts w:cs="Tahoma"/>
                <w:b/>
                <w:color w:val="FFFFFF" w:themeColor="background1"/>
                <w:sz w:val="24"/>
              </w:rPr>
              <w:t>Specifikace požadavku</w:t>
            </w:r>
          </w:p>
        </w:tc>
      </w:tr>
      <w:tr w:rsidR="008D7723" w:rsidTr="00571754">
        <w:tc>
          <w:tcPr>
            <w:tcW w:w="675" w:type="dxa"/>
          </w:tcPr>
          <w:p w:rsidR="008D7723" w:rsidRPr="005F4D06" w:rsidRDefault="008D7723" w:rsidP="0055442D">
            <w:pPr>
              <w:pStyle w:val="NORML10"/>
              <w:jc w:val="both"/>
              <w:rPr>
                <w:rFonts w:cs="Tahoma"/>
                <w:b/>
                <w:szCs w:val="20"/>
              </w:rPr>
            </w:pPr>
            <w:r w:rsidRPr="005F4D06">
              <w:rPr>
                <w:rFonts w:cs="Tahoma"/>
                <w:b/>
                <w:szCs w:val="20"/>
              </w:rPr>
              <w:t>1.</w:t>
            </w:r>
          </w:p>
        </w:tc>
        <w:tc>
          <w:tcPr>
            <w:tcW w:w="8537" w:type="dxa"/>
          </w:tcPr>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9072C0" w:rsidP="0055442D">
            <w:pPr>
              <w:pStyle w:val="NORML10"/>
              <w:jc w:val="both"/>
              <w:rPr>
                <w:rFonts w:cs="Tahoma"/>
              </w:rPr>
            </w:pPr>
            <w:r>
              <w:rPr>
                <w:rFonts w:cs="Tahoma"/>
              </w:rPr>
              <w:t xml:space="preserve">Převedení dat ze stávajícího systému </w:t>
            </w:r>
            <w:proofErr w:type="spellStart"/>
            <w:r>
              <w:rPr>
                <w:rFonts w:cs="Tahoma"/>
              </w:rPr>
              <w:t>Hicomp</w:t>
            </w:r>
            <w:proofErr w:type="spellEnd"/>
            <w:r>
              <w:rPr>
                <w:rFonts w:cs="Tahoma"/>
              </w:rPr>
              <w:t xml:space="preserve"> (karty zboží, receptury, strávníci).</w:t>
            </w: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tc>
      </w:tr>
      <w:tr w:rsidR="008D7723" w:rsidTr="00571754">
        <w:tc>
          <w:tcPr>
            <w:tcW w:w="675" w:type="dxa"/>
          </w:tcPr>
          <w:p w:rsidR="008D7723" w:rsidRPr="005F4D06" w:rsidRDefault="008D7723" w:rsidP="0055442D">
            <w:pPr>
              <w:pStyle w:val="NORML10"/>
              <w:jc w:val="both"/>
              <w:rPr>
                <w:rFonts w:cs="Tahoma"/>
                <w:b/>
                <w:szCs w:val="20"/>
              </w:rPr>
            </w:pPr>
            <w:r w:rsidRPr="005F4D06">
              <w:rPr>
                <w:rFonts w:cs="Tahoma"/>
                <w:b/>
                <w:szCs w:val="20"/>
              </w:rPr>
              <w:t>2.</w:t>
            </w:r>
          </w:p>
        </w:tc>
        <w:tc>
          <w:tcPr>
            <w:tcW w:w="8537" w:type="dxa"/>
          </w:tcPr>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tc>
      </w:tr>
      <w:tr w:rsidR="008D7723" w:rsidTr="00571754">
        <w:tc>
          <w:tcPr>
            <w:tcW w:w="675" w:type="dxa"/>
          </w:tcPr>
          <w:p w:rsidR="008D7723" w:rsidRPr="005F4D06" w:rsidRDefault="008D7723" w:rsidP="0055442D">
            <w:pPr>
              <w:pStyle w:val="NORML10"/>
              <w:jc w:val="both"/>
              <w:rPr>
                <w:rFonts w:cs="Tahoma"/>
                <w:b/>
                <w:szCs w:val="20"/>
              </w:rPr>
            </w:pPr>
            <w:r w:rsidRPr="005F4D06">
              <w:rPr>
                <w:rFonts w:cs="Tahoma"/>
                <w:b/>
                <w:szCs w:val="20"/>
              </w:rPr>
              <w:t>3.</w:t>
            </w:r>
          </w:p>
        </w:tc>
        <w:tc>
          <w:tcPr>
            <w:tcW w:w="8537" w:type="dxa"/>
          </w:tcPr>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tc>
      </w:tr>
    </w:tbl>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5F4D06" w:rsidRDefault="005F4D06">
      <w:pPr>
        <w:spacing w:after="0"/>
        <w:ind w:left="0"/>
        <w:contextualSpacing w:val="0"/>
        <w:rPr>
          <w:rFonts w:cs="Tahoma"/>
          <w:b/>
          <w:bCs/>
        </w:rPr>
      </w:pPr>
      <w:r>
        <w:rPr>
          <w:rFonts w:cs="Tahoma"/>
          <w:b/>
          <w:bCs/>
        </w:rPr>
        <w:br w:type="page"/>
      </w:r>
    </w:p>
    <w:p w:rsidR="00E424BE" w:rsidRPr="005F4D06" w:rsidRDefault="00E424BE" w:rsidP="002B5447">
      <w:pPr>
        <w:pStyle w:val="Zhlav"/>
        <w:spacing w:after="240"/>
        <w:ind w:left="0"/>
        <w:rPr>
          <w:rFonts w:cs="Tahoma"/>
          <w:b/>
          <w:bCs/>
        </w:rPr>
      </w:pPr>
      <w:r w:rsidRPr="005F4D06">
        <w:rPr>
          <w:rFonts w:cs="Tahoma"/>
          <w:b/>
          <w:bCs/>
        </w:rPr>
        <w:lastRenderedPageBreak/>
        <w:t>P</w:t>
      </w:r>
      <w:r w:rsidR="0092627A">
        <w:rPr>
          <w:rFonts w:cs="Tahoma"/>
          <w:b/>
          <w:bCs/>
        </w:rPr>
        <w:t>říloha</w:t>
      </w:r>
      <w:r w:rsidRPr="005F4D06">
        <w:rPr>
          <w:rFonts w:cs="Tahoma"/>
          <w:b/>
          <w:bCs/>
        </w:rPr>
        <w:t xml:space="preserve"> </w:t>
      </w:r>
      <w:r w:rsidR="004F7AFC" w:rsidRPr="005F4D06">
        <w:rPr>
          <w:rFonts w:cs="Tahoma"/>
          <w:b/>
          <w:bCs/>
        </w:rPr>
        <w:t xml:space="preserve">č. </w:t>
      </w:r>
      <w:r w:rsidR="00096EF4" w:rsidRPr="005F4D06">
        <w:rPr>
          <w:rFonts w:cs="Tahoma"/>
          <w:b/>
          <w:bCs/>
        </w:rPr>
        <w:t>2</w:t>
      </w:r>
      <w:r w:rsidRPr="005F4D06">
        <w:rPr>
          <w:rFonts w:cs="Tahoma"/>
          <w:b/>
          <w:bCs/>
        </w:rPr>
        <w:t xml:space="preserve"> </w:t>
      </w:r>
      <w:r w:rsidR="001C0532">
        <w:rPr>
          <w:rFonts w:cs="Tahoma"/>
          <w:b/>
          <w:bCs/>
        </w:rPr>
        <w:t>H</w:t>
      </w:r>
      <w:r w:rsidR="0092627A">
        <w:rPr>
          <w:rFonts w:cs="Tahoma"/>
          <w:b/>
          <w:bCs/>
        </w:rPr>
        <w:t>armonogram a součinnost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045"/>
        <w:gridCol w:w="1582"/>
        <w:gridCol w:w="1185"/>
        <w:gridCol w:w="2255"/>
      </w:tblGrid>
      <w:tr w:rsidR="00DA3319" w:rsidRPr="00DA3319" w:rsidTr="00DA3319">
        <w:trPr>
          <w:trHeight w:val="836"/>
        </w:trPr>
        <w:tc>
          <w:tcPr>
            <w:tcW w:w="4045" w:type="dxa"/>
            <w:shd w:val="clear" w:color="auto" w:fill="0070C0"/>
            <w:vAlign w:val="center"/>
            <w:hideMark/>
          </w:tcPr>
          <w:p w:rsidR="00DA3319" w:rsidRPr="00DA3319" w:rsidRDefault="00DA3319" w:rsidP="00DA3319">
            <w:pPr>
              <w:spacing w:after="0"/>
              <w:rPr>
                <w:rFonts w:cs="Tahoma"/>
                <w:b/>
                <w:bCs/>
                <w:color w:val="FFFFFF"/>
                <w:sz w:val="16"/>
                <w:szCs w:val="20"/>
              </w:rPr>
            </w:pPr>
            <w:r w:rsidRPr="00DA3319">
              <w:rPr>
                <w:rFonts w:cs="Tahoma"/>
                <w:b/>
                <w:bCs/>
                <w:color w:val="FFFFFF"/>
                <w:sz w:val="16"/>
                <w:szCs w:val="20"/>
              </w:rPr>
              <w:t>Činnost</w:t>
            </w:r>
          </w:p>
        </w:tc>
        <w:tc>
          <w:tcPr>
            <w:tcW w:w="1582" w:type="dxa"/>
            <w:shd w:val="clear" w:color="auto" w:fill="0070C0"/>
            <w:vAlign w:val="center"/>
            <w:hideMark/>
          </w:tcPr>
          <w:p w:rsidR="00DA3319" w:rsidRPr="00DA3319" w:rsidRDefault="00DA3319" w:rsidP="00DA3319">
            <w:pPr>
              <w:spacing w:after="0"/>
              <w:ind w:left="48"/>
              <w:rPr>
                <w:rFonts w:cs="Tahoma"/>
                <w:b/>
                <w:bCs/>
                <w:color w:val="FFFFFF"/>
                <w:sz w:val="16"/>
                <w:szCs w:val="20"/>
              </w:rPr>
            </w:pPr>
            <w:r w:rsidRPr="00DA3319">
              <w:rPr>
                <w:rFonts w:cs="Tahoma"/>
                <w:b/>
                <w:bCs/>
                <w:color w:val="FFFFFF"/>
                <w:sz w:val="16"/>
                <w:szCs w:val="20"/>
              </w:rPr>
              <w:t>Termín</w:t>
            </w:r>
          </w:p>
        </w:tc>
        <w:tc>
          <w:tcPr>
            <w:tcW w:w="1185" w:type="dxa"/>
            <w:shd w:val="clear" w:color="auto" w:fill="0070C0"/>
            <w:vAlign w:val="center"/>
            <w:hideMark/>
          </w:tcPr>
          <w:p w:rsidR="00DA3319" w:rsidRPr="00DA3319" w:rsidRDefault="00DA3319" w:rsidP="00DA3319">
            <w:pPr>
              <w:spacing w:after="0"/>
              <w:ind w:left="53"/>
              <w:rPr>
                <w:rFonts w:cs="Tahoma"/>
                <w:b/>
                <w:bCs/>
                <w:color w:val="FFFFFF"/>
                <w:sz w:val="16"/>
                <w:szCs w:val="20"/>
              </w:rPr>
            </w:pPr>
            <w:r w:rsidRPr="00DA3319">
              <w:rPr>
                <w:rFonts w:cs="Tahoma"/>
                <w:b/>
                <w:bCs/>
                <w:color w:val="FFFFFF"/>
                <w:sz w:val="16"/>
                <w:szCs w:val="20"/>
              </w:rPr>
              <w:t>Zodpovídá</w:t>
            </w:r>
          </w:p>
        </w:tc>
        <w:tc>
          <w:tcPr>
            <w:tcW w:w="2255" w:type="dxa"/>
            <w:shd w:val="clear" w:color="auto" w:fill="0070C0"/>
            <w:vAlign w:val="center"/>
            <w:hideMark/>
          </w:tcPr>
          <w:p w:rsidR="00DA3319" w:rsidRPr="00DA3319" w:rsidRDefault="00DA3319" w:rsidP="00DA3319">
            <w:pPr>
              <w:spacing w:after="0"/>
              <w:ind w:left="276"/>
              <w:jc w:val="center"/>
              <w:rPr>
                <w:rFonts w:cs="Tahoma"/>
                <w:b/>
                <w:bCs/>
                <w:color w:val="FFFFFF"/>
                <w:sz w:val="16"/>
                <w:szCs w:val="20"/>
              </w:rPr>
            </w:pPr>
            <w:r w:rsidRPr="00DA3319">
              <w:rPr>
                <w:rFonts w:cs="Tahoma"/>
                <w:b/>
                <w:bCs/>
                <w:color w:val="FFFFFF"/>
                <w:sz w:val="16"/>
                <w:szCs w:val="20"/>
              </w:rPr>
              <w:t>Poznámka (účastníci)</w:t>
            </w:r>
          </w:p>
        </w:tc>
      </w:tr>
      <w:tr w:rsidR="00DA3319" w:rsidRPr="00DA3319" w:rsidTr="00DA3319">
        <w:trPr>
          <w:trHeight w:val="836"/>
        </w:trPr>
        <w:tc>
          <w:tcPr>
            <w:tcW w:w="4045" w:type="dxa"/>
            <w:shd w:val="clear" w:color="auto" w:fill="auto"/>
            <w:vAlign w:val="center"/>
          </w:tcPr>
          <w:p w:rsidR="00DA3319" w:rsidRPr="00DA3319" w:rsidRDefault="00DA3319" w:rsidP="00DA3319">
            <w:pPr>
              <w:spacing w:before="40" w:after="0"/>
              <w:ind w:left="142"/>
              <w:rPr>
                <w:rFonts w:cs="Tahoma"/>
                <w:sz w:val="16"/>
                <w:szCs w:val="20"/>
              </w:rPr>
            </w:pPr>
            <w:r w:rsidRPr="00DA3319">
              <w:rPr>
                <w:rFonts w:cs="Tahoma"/>
                <w:sz w:val="16"/>
                <w:szCs w:val="20"/>
              </w:rPr>
              <w:t xml:space="preserve">Příprava a úprava stávajících dat v systému </w:t>
            </w:r>
            <w:proofErr w:type="spellStart"/>
            <w:r w:rsidRPr="00DA3319">
              <w:rPr>
                <w:rFonts w:cs="Tahoma"/>
                <w:sz w:val="16"/>
                <w:szCs w:val="20"/>
              </w:rPr>
              <w:t>HiComp</w:t>
            </w:r>
            <w:proofErr w:type="spellEnd"/>
            <w:r w:rsidRPr="00DA3319">
              <w:rPr>
                <w:rFonts w:cs="Tahoma"/>
                <w:sz w:val="16"/>
                <w:szCs w:val="20"/>
              </w:rPr>
              <w:t xml:space="preserve"> pro převod</w:t>
            </w:r>
          </w:p>
          <w:p w:rsidR="00DA3319" w:rsidRPr="00DA3319" w:rsidRDefault="00DA3319" w:rsidP="00DA3319">
            <w:pPr>
              <w:spacing w:before="40" w:after="0"/>
              <w:ind w:left="142"/>
              <w:rPr>
                <w:rFonts w:cs="Tahoma"/>
                <w:sz w:val="16"/>
                <w:szCs w:val="20"/>
              </w:rPr>
            </w:pPr>
            <w:r w:rsidRPr="00DA3319">
              <w:rPr>
                <w:rFonts w:cs="Tahoma"/>
                <w:sz w:val="16"/>
                <w:szCs w:val="20"/>
              </w:rPr>
              <w:t>(dle dodaných instrukcí)</w:t>
            </w:r>
          </w:p>
          <w:p w:rsidR="00DA3319" w:rsidRPr="00DA3319" w:rsidRDefault="00DA3319" w:rsidP="00DA3319">
            <w:pPr>
              <w:spacing w:before="40" w:after="0"/>
              <w:ind w:left="142"/>
              <w:rPr>
                <w:rFonts w:cs="Tahoma"/>
                <w:sz w:val="16"/>
                <w:szCs w:val="20"/>
              </w:rPr>
            </w:pPr>
          </w:p>
        </w:tc>
        <w:tc>
          <w:tcPr>
            <w:tcW w:w="1582" w:type="dxa"/>
            <w:shd w:val="clear" w:color="auto" w:fill="auto"/>
            <w:vAlign w:val="center"/>
          </w:tcPr>
          <w:p w:rsidR="00DA3319" w:rsidRPr="00DA3319" w:rsidRDefault="00DA3319" w:rsidP="00DA3319">
            <w:pPr>
              <w:ind w:left="48" w:firstLine="48"/>
              <w:rPr>
                <w:rFonts w:cs="Tahoma"/>
                <w:sz w:val="16"/>
                <w:szCs w:val="20"/>
              </w:rPr>
            </w:pPr>
            <w:r w:rsidRPr="00DA3319">
              <w:rPr>
                <w:rFonts w:cs="Tahoma"/>
                <w:sz w:val="16"/>
                <w:szCs w:val="20"/>
              </w:rPr>
              <w:t xml:space="preserve">Do </w:t>
            </w:r>
            <w:r w:rsidR="008611EC">
              <w:rPr>
                <w:rFonts w:cs="Tahoma"/>
                <w:sz w:val="16"/>
                <w:szCs w:val="20"/>
              </w:rPr>
              <w:t>1</w:t>
            </w:r>
            <w:r w:rsidRPr="00DA3319">
              <w:rPr>
                <w:rFonts w:cs="Tahoma"/>
                <w:sz w:val="16"/>
                <w:szCs w:val="20"/>
              </w:rPr>
              <w:t>3.7.2020</w:t>
            </w:r>
          </w:p>
        </w:tc>
        <w:tc>
          <w:tcPr>
            <w:tcW w:w="1185" w:type="dxa"/>
            <w:shd w:val="clear" w:color="auto" w:fill="auto"/>
            <w:vAlign w:val="center"/>
          </w:tcPr>
          <w:p w:rsidR="00DA3319" w:rsidRPr="00DA3319" w:rsidRDefault="00DA3319" w:rsidP="00DA3319">
            <w:pPr>
              <w:ind w:left="53"/>
              <w:rPr>
                <w:rFonts w:cs="Tahoma"/>
                <w:sz w:val="16"/>
                <w:szCs w:val="20"/>
              </w:rPr>
            </w:pPr>
            <w:r w:rsidRPr="00DA3319">
              <w:rPr>
                <w:rFonts w:cs="Tahoma"/>
                <w:sz w:val="16"/>
                <w:szCs w:val="20"/>
              </w:rPr>
              <w:t>zákazník</w:t>
            </w:r>
          </w:p>
        </w:tc>
        <w:tc>
          <w:tcPr>
            <w:tcW w:w="2255" w:type="dxa"/>
            <w:shd w:val="clear" w:color="auto" w:fill="auto"/>
            <w:vAlign w:val="center"/>
          </w:tcPr>
          <w:p w:rsidR="00DA3319" w:rsidRPr="00DA3319" w:rsidRDefault="00DA3319" w:rsidP="00DA3319">
            <w:pPr>
              <w:spacing w:after="0"/>
              <w:ind w:left="276"/>
              <w:jc w:val="center"/>
              <w:rPr>
                <w:rFonts w:cs="Tahoma"/>
                <w:color w:val="000000"/>
                <w:sz w:val="16"/>
                <w:szCs w:val="20"/>
              </w:rPr>
            </w:pPr>
          </w:p>
        </w:tc>
      </w:tr>
      <w:tr w:rsidR="00DA3319" w:rsidRPr="00DA3319" w:rsidTr="00DA3319">
        <w:trPr>
          <w:trHeight w:val="836"/>
        </w:trPr>
        <w:tc>
          <w:tcPr>
            <w:tcW w:w="4045" w:type="dxa"/>
            <w:shd w:val="clear" w:color="auto" w:fill="auto"/>
            <w:vAlign w:val="center"/>
          </w:tcPr>
          <w:p w:rsidR="00DA3319" w:rsidRPr="00DA3319" w:rsidRDefault="00DA3319" w:rsidP="00DA3319">
            <w:pPr>
              <w:spacing w:before="40" w:after="0"/>
              <w:ind w:left="142"/>
              <w:rPr>
                <w:rFonts w:cs="Tahoma"/>
                <w:sz w:val="16"/>
                <w:szCs w:val="20"/>
              </w:rPr>
            </w:pPr>
            <w:r w:rsidRPr="00DA3319">
              <w:rPr>
                <w:rFonts w:cs="Tahoma"/>
                <w:sz w:val="16"/>
                <w:szCs w:val="20"/>
              </w:rPr>
              <w:t xml:space="preserve">Export připravených dat </w:t>
            </w:r>
            <w:proofErr w:type="spellStart"/>
            <w:r w:rsidRPr="00DA3319">
              <w:rPr>
                <w:rFonts w:cs="Tahoma"/>
                <w:sz w:val="16"/>
                <w:szCs w:val="20"/>
              </w:rPr>
              <w:t>HiComp</w:t>
            </w:r>
            <w:proofErr w:type="spellEnd"/>
          </w:p>
        </w:tc>
        <w:tc>
          <w:tcPr>
            <w:tcW w:w="1582" w:type="dxa"/>
            <w:shd w:val="clear" w:color="auto" w:fill="auto"/>
            <w:vAlign w:val="center"/>
          </w:tcPr>
          <w:p w:rsidR="00DA3319" w:rsidRPr="00DA3319" w:rsidRDefault="00DA3319" w:rsidP="00DA3319">
            <w:pPr>
              <w:ind w:left="48"/>
              <w:rPr>
                <w:rFonts w:cs="Tahoma"/>
                <w:sz w:val="16"/>
                <w:szCs w:val="20"/>
              </w:rPr>
            </w:pPr>
            <w:r w:rsidRPr="00DA3319">
              <w:rPr>
                <w:rFonts w:cs="Tahoma"/>
                <w:sz w:val="16"/>
                <w:szCs w:val="20"/>
              </w:rPr>
              <w:t>13</w:t>
            </w:r>
            <w:r w:rsidR="008611EC">
              <w:rPr>
                <w:rFonts w:cs="Tahoma"/>
                <w:sz w:val="16"/>
                <w:szCs w:val="20"/>
              </w:rPr>
              <w:t xml:space="preserve">.7 </w:t>
            </w:r>
            <w:r w:rsidRPr="00DA3319">
              <w:rPr>
                <w:rFonts w:cs="Tahoma"/>
                <w:sz w:val="16"/>
                <w:szCs w:val="20"/>
              </w:rPr>
              <w:t>-</w:t>
            </w:r>
            <w:r w:rsidR="008611EC">
              <w:rPr>
                <w:rFonts w:cs="Tahoma"/>
                <w:sz w:val="16"/>
                <w:szCs w:val="20"/>
              </w:rPr>
              <w:t xml:space="preserve"> </w:t>
            </w:r>
            <w:r w:rsidRPr="00DA3319">
              <w:rPr>
                <w:rFonts w:cs="Tahoma"/>
                <w:sz w:val="16"/>
                <w:szCs w:val="20"/>
              </w:rPr>
              <w:t>24.7.2020</w:t>
            </w:r>
          </w:p>
        </w:tc>
        <w:tc>
          <w:tcPr>
            <w:tcW w:w="1185" w:type="dxa"/>
            <w:shd w:val="clear" w:color="auto" w:fill="auto"/>
            <w:vAlign w:val="center"/>
          </w:tcPr>
          <w:p w:rsidR="00DA3319" w:rsidRPr="00DA3319" w:rsidRDefault="00DA3319" w:rsidP="00DA3319">
            <w:pPr>
              <w:ind w:left="53"/>
              <w:rPr>
                <w:rFonts w:cs="Tahoma"/>
                <w:sz w:val="16"/>
                <w:szCs w:val="20"/>
              </w:rPr>
            </w:pPr>
            <w:r w:rsidRPr="00DA3319">
              <w:rPr>
                <w:rFonts w:cs="Tahoma"/>
                <w:sz w:val="16"/>
                <w:szCs w:val="20"/>
              </w:rPr>
              <w:t>ANETE</w:t>
            </w:r>
          </w:p>
        </w:tc>
        <w:tc>
          <w:tcPr>
            <w:tcW w:w="2255" w:type="dxa"/>
            <w:shd w:val="clear" w:color="auto" w:fill="auto"/>
            <w:vAlign w:val="center"/>
          </w:tcPr>
          <w:p w:rsidR="00DA3319" w:rsidRPr="00DA3319" w:rsidRDefault="00DA3319" w:rsidP="00DA3319">
            <w:pPr>
              <w:spacing w:after="0"/>
              <w:ind w:left="276"/>
              <w:jc w:val="center"/>
              <w:rPr>
                <w:rFonts w:cs="Tahoma"/>
                <w:color w:val="000000"/>
                <w:sz w:val="16"/>
                <w:szCs w:val="20"/>
              </w:rPr>
            </w:pPr>
            <w:r w:rsidRPr="00DA3319">
              <w:rPr>
                <w:rFonts w:cs="Tahoma"/>
                <w:color w:val="000000"/>
                <w:sz w:val="16"/>
                <w:szCs w:val="20"/>
              </w:rPr>
              <w:t>Zákazník zajistí vzdálený přístup na PC - HICOMP</w:t>
            </w:r>
          </w:p>
        </w:tc>
      </w:tr>
      <w:tr w:rsidR="00DA3319" w:rsidRPr="00DA3319" w:rsidTr="00DA3319">
        <w:trPr>
          <w:trHeight w:val="836"/>
        </w:trPr>
        <w:tc>
          <w:tcPr>
            <w:tcW w:w="4045" w:type="dxa"/>
            <w:shd w:val="clear" w:color="auto" w:fill="auto"/>
            <w:vAlign w:val="center"/>
          </w:tcPr>
          <w:p w:rsidR="00DA3319" w:rsidRPr="00DA3319" w:rsidRDefault="00DA3319" w:rsidP="00DA3319">
            <w:pPr>
              <w:spacing w:before="40" w:after="0"/>
              <w:ind w:left="142"/>
              <w:rPr>
                <w:rFonts w:cs="Tahoma"/>
                <w:sz w:val="16"/>
                <w:szCs w:val="20"/>
              </w:rPr>
            </w:pPr>
            <w:r w:rsidRPr="00DA3319">
              <w:rPr>
                <w:rFonts w:cs="Tahoma"/>
                <w:sz w:val="16"/>
                <w:szCs w:val="20"/>
              </w:rPr>
              <w:t>Zpracování dat, nastavení systému dle dodaných podkladů</w:t>
            </w:r>
          </w:p>
        </w:tc>
        <w:tc>
          <w:tcPr>
            <w:tcW w:w="1582" w:type="dxa"/>
            <w:shd w:val="clear" w:color="auto" w:fill="auto"/>
            <w:vAlign w:val="center"/>
          </w:tcPr>
          <w:p w:rsidR="00DA3319" w:rsidRPr="00DA3319" w:rsidRDefault="00DA3319" w:rsidP="008611EC">
            <w:pPr>
              <w:spacing w:after="0"/>
              <w:ind w:left="48"/>
              <w:rPr>
                <w:rFonts w:cs="Tahoma"/>
                <w:sz w:val="16"/>
                <w:szCs w:val="20"/>
              </w:rPr>
            </w:pPr>
            <w:r w:rsidRPr="00DA3319">
              <w:rPr>
                <w:rFonts w:cs="Tahoma"/>
                <w:sz w:val="16"/>
                <w:szCs w:val="20"/>
              </w:rPr>
              <w:t>27.7. –</w:t>
            </w:r>
            <w:r w:rsidR="008611EC">
              <w:rPr>
                <w:rFonts w:cs="Tahoma"/>
                <w:sz w:val="16"/>
                <w:szCs w:val="20"/>
              </w:rPr>
              <w:t xml:space="preserve"> 7</w:t>
            </w:r>
            <w:r w:rsidRPr="00DA3319">
              <w:rPr>
                <w:rFonts w:cs="Tahoma"/>
                <w:sz w:val="16"/>
                <w:szCs w:val="20"/>
              </w:rPr>
              <w:t>.</w:t>
            </w:r>
            <w:r w:rsidR="008611EC">
              <w:rPr>
                <w:rFonts w:cs="Tahoma"/>
                <w:sz w:val="16"/>
                <w:szCs w:val="20"/>
              </w:rPr>
              <w:t>8</w:t>
            </w:r>
            <w:r w:rsidRPr="00DA3319">
              <w:rPr>
                <w:rFonts w:cs="Tahoma"/>
                <w:sz w:val="16"/>
                <w:szCs w:val="20"/>
              </w:rPr>
              <w:t>.2020</w:t>
            </w:r>
          </w:p>
        </w:tc>
        <w:tc>
          <w:tcPr>
            <w:tcW w:w="1185" w:type="dxa"/>
            <w:shd w:val="clear" w:color="auto" w:fill="auto"/>
            <w:vAlign w:val="center"/>
          </w:tcPr>
          <w:p w:rsidR="00DA3319" w:rsidRPr="00DA3319" w:rsidRDefault="00DA3319" w:rsidP="00DA3319">
            <w:pPr>
              <w:spacing w:after="0"/>
              <w:ind w:left="53"/>
              <w:rPr>
                <w:rFonts w:cs="Tahoma"/>
                <w:sz w:val="16"/>
                <w:szCs w:val="20"/>
              </w:rPr>
            </w:pPr>
            <w:r w:rsidRPr="00DA3319">
              <w:rPr>
                <w:rFonts w:cs="Tahoma"/>
                <w:sz w:val="16"/>
                <w:szCs w:val="20"/>
              </w:rPr>
              <w:t>ANETE</w:t>
            </w:r>
          </w:p>
        </w:tc>
        <w:tc>
          <w:tcPr>
            <w:tcW w:w="2255" w:type="dxa"/>
            <w:shd w:val="clear" w:color="auto" w:fill="auto"/>
            <w:vAlign w:val="center"/>
          </w:tcPr>
          <w:p w:rsidR="00DA3319" w:rsidRPr="00DA3319" w:rsidRDefault="00DA3319" w:rsidP="00DA3319">
            <w:pPr>
              <w:spacing w:after="0"/>
              <w:ind w:left="276"/>
              <w:jc w:val="center"/>
              <w:rPr>
                <w:rFonts w:cs="Tahoma"/>
                <w:color w:val="000000"/>
                <w:sz w:val="16"/>
                <w:szCs w:val="20"/>
              </w:rPr>
            </w:pPr>
          </w:p>
        </w:tc>
      </w:tr>
      <w:tr w:rsidR="00DA3319" w:rsidRPr="00DA3319" w:rsidTr="00DA3319">
        <w:trPr>
          <w:trHeight w:val="836"/>
        </w:trPr>
        <w:tc>
          <w:tcPr>
            <w:tcW w:w="4045" w:type="dxa"/>
            <w:vAlign w:val="center"/>
          </w:tcPr>
          <w:p w:rsidR="00DA3319" w:rsidRPr="00DA3319" w:rsidRDefault="00DA3319" w:rsidP="00DA3319">
            <w:pPr>
              <w:spacing w:before="40" w:after="0"/>
              <w:ind w:left="142"/>
              <w:rPr>
                <w:rFonts w:cs="Tahoma"/>
                <w:bCs/>
                <w:sz w:val="16"/>
                <w:szCs w:val="20"/>
              </w:rPr>
            </w:pPr>
            <w:r w:rsidRPr="00DA3319">
              <w:rPr>
                <w:rFonts w:cs="Tahoma"/>
                <w:bCs/>
                <w:sz w:val="16"/>
                <w:szCs w:val="20"/>
              </w:rPr>
              <w:t>Školení</w:t>
            </w:r>
          </w:p>
          <w:p w:rsidR="00DA3319" w:rsidRPr="00DA3319" w:rsidRDefault="00DA3319" w:rsidP="00DA3319">
            <w:pPr>
              <w:spacing w:before="40" w:after="0"/>
              <w:ind w:left="142"/>
              <w:rPr>
                <w:rFonts w:cs="Tahoma"/>
                <w:bCs/>
                <w:sz w:val="16"/>
                <w:szCs w:val="20"/>
              </w:rPr>
            </w:pPr>
            <w:r w:rsidRPr="00DA3319">
              <w:rPr>
                <w:rFonts w:cs="Tahoma"/>
                <w:bCs/>
                <w:sz w:val="16"/>
                <w:szCs w:val="20"/>
              </w:rPr>
              <w:t>- Skladové hospodářství, Dietní systém</w:t>
            </w:r>
          </w:p>
          <w:p w:rsidR="00DA3319" w:rsidRPr="00DA3319" w:rsidRDefault="00DA3319" w:rsidP="00DA3319">
            <w:pPr>
              <w:spacing w:before="40" w:after="0"/>
              <w:ind w:left="142"/>
              <w:rPr>
                <w:rFonts w:cs="Tahoma"/>
                <w:bCs/>
                <w:sz w:val="16"/>
                <w:szCs w:val="20"/>
              </w:rPr>
            </w:pPr>
            <w:r w:rsidRPr="00DA3319">
              <w:rPr>
                <w:rFonts w:cs="Tahoma"/>
                <w:bCs/>
                <w:sz w:val="16"/>
                <w:szCs w:val="20"/>
              </w:rPr>
              <w:t>- Evidence strávníků, Správa provozovny</w:t>
            </w:r>
          </w:p>
          <w:p w:rsidR="00DA3319" w:rsidRPr="00DA3319" w:rsidRDefault="00DA3319" w:rsidP="00DA3319">
            <w:pPr>
              <w:spacing w:before="40" w:after="0"/>
              <w:ind w:left="142"/>
              <w:rPr>
                <w:rFonts w:cs="Tahoma"/>
                <w:b/>
                <w:sz w:val="16"/>
                <w:szCs w:val="20"/>
              </w:rPr>
            </w:pPr>
            <w:r w:rsidRPr="00DA3319">
              <w:rPr>
                <w:rFonts w:cs="Tahoma"/>
                <w:bCs/>
                <w:sz w:val="16"/>
                <w:szCs w:val="20"/>
              </w:rPr>
              <w:t>(seznámení s programy, zadání úkolů)</w:t>
            </w:r>
          </w:p>
        </w:tc>
        <w:tc>
          <w:tcPr>
            <w:tcW w:w="1582" w:type="dxa"/>
            <w:vAlign w:val="center"/>
          </w:tcPr>
          <w:p w:rsidR="00DA3319" w:rsidRPr="00DA3319" w:rsidRDefault="008611EC" w:rsidP="008611EC">
            <w:pPr>
              <w:spacing w:after="0"/>
              <w:ind w:left="48"/>
              <w:rPr>
                <w:rFonts w:cs="Tahoma"/>
                <w:sz w:val="16"/>
                <w:szCs w:val="20"/>
              </w:rPr>
            </w:pPr>
            <w:r>
              <w:rPr>
                <w:rFonts w:cs="Tahoma"/>
                <w:sz w:val="16"/>
                <w:szCs w:val="20"/>
              </w:rPr>
              <w:t xml:space="preserve">10.8. </w:t>
            </w:r>
            <w:r w:rsidR="00DA3319" w:rsidRPr="00DA3319">
              <w:rPr>
                <w:rFonts w:cs="Tahoma"/>
                <w:sz w:val="16"/>
                <w:szCs w:val="20"/>
              </w:rPr>
              <w:t>-</w:t>
            </w:r>
            <w:r>
              <w:rPr>
                <w:rFonts w:cs="Tahoma"/>
                <w:sz w:val="16"/>
                <w:szCs w:val="20"/>
              </w:rPr>
              <w:t xml:space="preserve"> </w:t>
            </w:r>
            <w:r w:rsidR="00DA3319" w:rsidRPr="00DA3319">
              <w:rPr>
                <w:rFonts w:cs="Tahoma"/>
                <w:sz w:val="16"/>
                <w:szCs w:val="20"/>
              </w:rPr>
              <w:t>14.8.2020</w:t>
            </w:r>
          </w:p>
        </w:tc>
        <w:tc>
          <w:tcPr>
            <w:tcW w:w="1185" w:type="dxa"/>
            <w:vAlign w:val="center"/>
          </w:tcPr>
          <w:p w:rsidR="00DA3319" w:rsidRPr="00DA3319" w:rsidRDefault="00DA3319" w:rsidP="00DA3319">
            <w:pPr>
              <w:spacing w:after="0"/>
              <w:ind w:left="53"/>
              <w:rPr>
                <w:rFonts w:cs="Tahoma"/>
                <w:color w:val="000000"/>
                <w:sz w:val="16"/>
                <w:szCs w:val="20"/>
              </w:rPr>
            </w:pPr>
            <w:r w:rsidRPr="00DA3319">
              <w:rPr>
                <w:rFonts w:cs="Tahoma"/>
                <w:sz w:val="16"/>
                <w:szCs w:val="20"/>
              </w:rPr>
              <w:t>ANETE + zákazník</w:t>
            </w:r>
          </w:p>
        </w:tc>
        <w:tc>
          <w:tcPr>
            <w:tcW w:w="2255" w:type="dxa"/>
            <w:vAlign w:val="center"/>
          </w:tcPr>
          <w:p w:rsidR="00DA3319" w:rsidRPr="00DA3319" w:rsidRDefault="00DA3319" w:rsidP="00DA3319">
            <w:pPr>
              <w:spacing w:after="0"/>
              <w:ind w:left="276"/>
              <w:jc w:val="center"/>
              <w:rPr>
                <w:rFonts w:cs="Tahoma"/>
                <w:color w:val="000000"/>
                <w:sz w:val="16"/>
                <w:szCs w:val="20"/>
              </w:rPr>
            </w:pPr>
          </w:p>
        </w:tc>
      </w:tr>
      <w:tr w:rsidR="00DA3319" w:rsidRPr="00DA3319" w:rsidTr="00DA3319">
        <w:trPr>
          <w:trHeight w:val="836"/>
        </w:trPr>
        <w:tc>
          <w:tcPr>
            <w:tcW w:w="4045" w:type="dxa"/>
            <w:vAlign w:val="center"/>
          </w:tcPr>
          <w:p w:rsidR="00DA3319" w:rsidRPr="00DA3319" w:rsidRDefault="00DA3319" w:rsidP="00DA3319">
            <w:pPr>
              <w:spacing w:before="40" w:after="0"/>
              <w:ind w:left="142"/>
              <w:rPr>
                <w:rFonts w:cs="Tahoma"/>
                <w:bCs/>
                <w:sz w:val="16"/>
                <w:szCs w:val="20"/>
              </w:rPr>
            </w:pPr>
            <w:r w:rsidRPr="00DA3319">
              <w:rPr>
                <w:rFonts w:cs="Tahoma"/>
                <w:bCs/>
                <w:sz w:val="16"/>
                <w:szCs w:val="20"/>
              </w:rPr>
              <w:t>Nácvik práce</w:t>
            </w:r>
          </w:p>
          <w:p w:rsidR="00DA3319" w:rsidRPr="00DA3319" w:rsidRDefault="00DA3319" w:rsidP="00DA3319">
            <w:pPr>
              <w:spacing w:before="40" w:after="0"/>
              <w:ind w:left="142"/>
              <w:rPr>
                <w:rFonts w:cs="Tahoma"/>
                <w:bCs/>
                <w:sz w:val="16"/>
                <w:szCs w:val="20"/>
              </w:rPr>
            </w:pPr>
            <w:r w:rsidRPr="00DA3319">
              <w:rPr>
                <w:rFonts w:cs="Tahoma"/>
                <w:bCs/>
                <w:sz w:val="16"/>
                <w:szCs w:val="20"/>
              </w:rPr>
              <w:t>Průběžná kontrola a asistence</w:t>
            </w:r>
          </w:p>
        </w:tc>
        <w:tc>
          <w:tcPr>
            <w:tcW w:w="1582" w:type="dxa"/>
            <w:vAlign w:val="center"/>
          </w:tcPr>
          <w:p w:rsidR="00DA3319" w:rsidRPr="00DA3319" w:rsidRDefault="008611EC" w:rsidP="00DA3319">
            <w:pPr>
              <w:spacing w:after="0"/>
              <w:ind w:left="48"/>
              <w:rPr>
                <w:rFonts w:cs="Tahoma"/>
                <w:sz w:val="16"/>
                <w:szCs w:val="20"/>
              </w:rPr>
            </w:pPr>
            <w:r>
              <w:rPr>
                <w:rFonts w:cs="Tahoma"/>
                <w:sz w:val="16"/>
                <w:szCs w:val="20"/>
              </w:rPr>
              <w:t>Od 14.8.2020</w:t>
            </w:r>
          </w:p>
        </w:tc>
        <w:tc>
          <w:tcPr>
            <w:tcW w:w="1185" w:type="dxa"/>
            <w:vAlign w:val="center"/>
          </w:tcPr>
          <w:p w:rsidR="00DA3319" w:rsidRPr="00DA3319" w:rsidRDefault="00DA3319" w:rsidP="00DA3319">
            <w:pPr>
              <w:spacing w:after="0"/>
              <w:ind w:left="53"/>
              <w:rPr>
                <w:rFonts w:cs="Tahoma"/>
                <w:sz w:val="16"/>
                <w:szCs w:val="20"/>
              </w:rPr>
            </w:pPr>
          </w:p>
        </w:tc>
        <w:tc>
          <w:tcPr>
            <w:tcW w:w="2255" w:type="dxa"/>
            <w:vAlign w:val="center"/>
          </w:tcPr>
          <w:p w:rsidR="00DA3319" w:rsidRPr="00DA3319" w:rsidRDefault="00DA3319" w:rsidP="00DA3319">
            <w:pPr>
              <w:spacing w:after="0"/>
              <w:ind w:left="276"/>
              <w:jc w:val="center"/>
              <w:rPr>
                <w:rFonts w:cs="Tahoma"/>
                <w:color w:val="000000"/>
                <w:sz w:val="16"/>
                <w:szCs w:val="20"/>
              </w:rPr>
            </w:pPr>
          </w:p>
        </w:tc>
      </w:tr>
      <w:tr w:rsidR="00DA3319" w:rsidRPr="00DA3319" w:rsidTr="00DA3319">
        <w:trPr>
          <w:trHeight w:val="836"/>
        </w:trPr>
        <w:tc>
          <w:tcPr>
            <w:tcW w:w="4045" w:type="dxa"/>
            <w:shd w:val="clear" w:color="auto" w:fill="auto"/>
            <w:vAlign w:val="center"/>
          </w:tcPr>
          <w:p w:rsidR="00DA3319" w:rsidRPr="00DA3319" w:rsidRDefault="00DA3319" w:rsidP="00DA3319">
            <w:pPr>
              <w:spacing w:before="40" w:after="0"/>
              <w:ind w:left="142"/>
              <w:rPr>
                <w:rFonts w:cs="Tahoma"/>
                <w:bCs/>
                <w:sz w:val="16"/>
                <w:szCs w:val="20"/>
              </w:rPr>
            </w:pPr>
            <w:r w:rsidRPr="00DA3319">
              <w:rPr>
                <w:rFonts w:cs="Tahoma"/>
                <w:bCs/>
                <w:sz w:val="16"/>
                <w:szCs w:val="20"/>
              </w:rPr>
              <w:t>„Vyčištění dat“ zkušebního provozu</w:t>
            </w:r>
          </w:p>
        </w:tc>
        <w:tc>
          <w:tcPr>
            <w:tcW w:w="1582" w:type="dxa"/>
            <w:shd w:val="clear" w:color="auto" w:fill="auto"/>
            <w:vAlign w:val="center"/>
          </w:tcPr>
          <w:p w:rsidR="00DA3319" w:rsidRPr="00DA3319" w:rsidRDefault="00DA3319" w:rsidP="00DA3319">
            <w:pPr>
              <w:spacing w:after="0"/>
              <w:ind w:left="48"/>
              <w:rPr>
                <w:rFonts w:cs="Tahoma"/>
                <w:sz w:val="16"/>
                <w:szCs w:val="20"/>
              </w:rPr>
            </w:pPr>
            <w:r w:rsidRPr="00DA3319">
              <w:rPr>
                <w:rFonts w:cs="Tahoma"/>
                <w:sz w:val="16"/>
                <w:szCs w:val="20"/>
              </w:rPr>
              <w:t>31.8.2020</w:t>
            </w:r>
          </w:p>
        </w:tc>
        <w:tc>
          <w:tcPr>
            <w:tcW w:w="1185" w:type="dxa"/>
            <w:shd w:val="clear" w:color="auto" w:fill="auto"/>
            <w:vAlign w:val="center"/>
          </w:tcPr>
          <w:p w:rsidR="00DA3319" w:rsidRPr="00DA3319" w:rsidRDefault="00DA3319" w:rsidP="00DA3319">
            <w:pPr>
              <w:spacing w:after="0"/>
              <w:ind w:left="53"/>
              <w:rPr>
                <w:rFonts w:cs="Tahoma"/>
                <w:sz w:val="16"/>
                <w:szCs w:val="20"/>
              </w:rPr>
            </w:pPr>
            <w:r w:rsidRPr="00DA3319">
              <w:rPr>
                <w:rFonts w:cs="Tahoma"/>
                <w:sz w:val="16"/>
                <w:szCs w:val="20"/>
              </w:rPr>
              <w:t>ANETE</w:t>
            </w:r>
          </w:p>
        </w:tc>
        <w:tc>
          <w:tcPr>
            <w:tcW w:w="2255" w:type="dxa"/>
            <w:shd w:val="clear" w:color="auto" w:fill="auto"/>
            <w:vAlign w:val="center"/>
          </w:tcPr>
          <w:p w:rsidR="00DA3319" w:rsidRPr="00DA3319" w:rsidRDefault="00DA3319" w:rsidP="00DA3319">
            <w:pPr>
              <w:spacing w:after="0"/>
              <w:ind w:left="276"/>
              <w:jc w:val="center"/>
              <w:rPr>
                <w:rFonts w:cs="Tahoma"/>
                <w:sz w:val="16"/>
                <w:szCs w:val="20"/>
              </w:rPr>
            </w:pPr>
          </w:p>
        </w:tc>
      </w:tr>
      <w:tr w:rsidR="00DA3319" w:rsidRPr="00DA3319" w:rsidTr="00DA3319">
        <w:trPr>
          <w:trHeight w:val="836"/>
        </w:trPr>
        <w:tc>
          <w:tcPr>
            <w:tcW w:w="4045" w:type="dxa"/>
            <w:shd w:val="clear" w:color="auto" w:fill="auto"/>
            <w:vAlign w:val="center"/>
          </w:tcPr>
          <w:p w:rsidR="00DA3319" w:rsidRPr="00DA3319" w:rsidRDefault="00DA3319" w:rsidP="00DA3319">
            <w:pPr>
              <w:spacing w:before="40" w:after="0"/>
              <w:ind w:left="142"/>
              <w:rPr>
                <w:rFonts w:cs="Tahoma"/>
                <w:bCs/>
                <w:sz w:val="16"/>
                <w:szCs w:val="20"/>
              </w:rPr>
            </w:pPr>
            <w:r w:rsidRPr="00DA3319">
              <w:rPr>
                <w:rFonts w:cs="Tahoma"/>
                <w:color w:val="000000"/>
                <w:sz w:val="16"/>
                <w:szCs w:val="20"/>
              </w:rPr>
              <w:t>Pořízení počátečních stavů skladů, normování na první dny následujícího měsíce</w:t>
            </w:r>
          </w:p>
        </w:tc>
        <w:tc>
          <w:tcPr>
            <w:tcW w:w="1582" w:type="dxa"/>
            <w:shd w:val="clear" w:color="auto" w:fill="auto"/>
            <w:vAlign w:val="center"/>
          </w:tcPr>
          <w:p w:rsidR="00DA3319" w:rsidRPr="00DA3319" w:rsidRDefault="00DA3319" w:rsidP="00DA3319">
            <w:pPr>
              <w:spacing w:after="0"/>
              <w:ind w:left="48"/>
              <w:rPr>
                <w:rFonts w:cs="Tahoma"/>
                <w:sz w:val="16"/>
                <w:szCs w:val="20"/>
              </w:rPr>
            </w:pPr>
            <w:r w:rsidRPr="00DA3319">
              <w:rPr>
                <w:rFonts w:cs="Tahoma"/>
                <w:sz w:val="16"/>
                <w:szCs w:val="20"/>
              </w:rPr>
              <w:t>31.8.2020</w:t>
            </w:r>
          </w:p>
        </w:tc>
        <w:tc>
          <w:tcPr>
            <w:tcW w:w="1185" w:type="dxa"/>
            <w:shd w:val="clear" w:color="auto" w:fill="auto"/>
            <w:vAlign w:val="center"/>
          </w:tcPr>
          <w:p w:rsidR="00DA3319" w:rsidRPr="00DA3319" w:rsidRDefault="00DA3319" w:rsidP="00DA3319">
            <w:pPr>
              <w:spacing w:after="0"/>
              <w:ind w:left="53"/>
              <w:rPr>
                <w:rFonts w:cs="Tahoma"/>
                <w:sz w:val="16"/>
                <w:szCs w:val="20"/>
              </w:rPr>
            </w:pPr>
            <w:r w:rsidRPr="00DA3319">
              <w:rPr>
                <w:rFonts w:cs="Tahoma"/>
                <w:sz w:val="16"/>
                <w:szCs w:val="20"/>
              </w:rPr>
              <w:t>zákazník</w:t>
            </w:r>
          </w:p>
        </w:tc>
        <w:tc>
          <w:tcPr>
            <w:tcW w:w="2255" w:type="dxa"/>
            <w:shd w:val="clear" w:color="auto" w:fill="auto"/>
            <w:vAlign w:val="center"/>
          </w:tcPr>
          <w:p w:rsidR="00DA3319" w:rsidRPr="00DA3319" w:rsidRDefault="00DA3319" w:rsidP="00DA3319">
            <w:pPr>
              <w:spacing w:after="0"/>
              <w:ind w:left="276"/>
              <w:jc w:val="center"/>
              <w:rPr>
                <w:rFonts w:cs="Tahoma"/>
                <w:sz w:val="16"/>
                <w:szCs w:val="20"/>
              </w:rPr>
            </w:pPr>
          </w:p>
        </w:tc>
      </w:tr>
      <w:tr w:rsidR="00DA3319" w:rsidRPr="00DA3319" w:rsidTr="00DA3319">
        <w:trPr>
          <w:trHeight w:val="836"/>
        </w:trPr>
        <w:tc>
          <w:tcPr>
            <w:tcW w:w="4045" w:type="dxa"/>
            <w:shd w:val="clear" w:color="auto" w:fill="auto"/>
            <w:vAlign w:val="center"/>
          </w:tcPr>
          <w:p w:rsidR="00DA3319" w:rsidRPr="00DA3319" w:rsidRDefault="00DA3319" w:rsidP="00DA3319">
            <w:pPr>
              <w:spacing w:before="40" w:after="0"/>
              <w:ind w:left="142"/>
              <w:rPr>
                <w:rFonts w:cs="Tahoma"/>
                <w:color w:val="000000"/>
                <w:sz w:val="16"/>
                <w:szCs w:val="20"/>
              </w:rPr>
            </w:pPr>
            <w:r w:rsidRPr="00DA3319">
              <w:rPr>
                <w:rFonts w:cs="Tahoma"/>
                <w:color w:val="000000"/>
                <w:sz w:val="16"/>
                <w:szCs w:val="20"/>
              </w:rPr>
              <w:t>Zahájení provozu systému, odevzdání díla</w:t>
            </w:r>
          </w:p>
        </w:tc>
        <w:tc>
          <w:tcPr>
            <w:tcW w:w="1582" w:type="dxa"/>
            <w:shd w:val="clear" w:color="auto" w:fill="auto"/>
            <w:vAlign w:val="center"/>
          </w:tcPr>
          <w:p w:rsidR="00DA3319" w:rsidRPr="00DA3319" w:rsidRDefault="00DA3319" w:rsidP="00DA3319">
            <w:pPr>
              <w:spacing w:after="0"/>
              <w:ind w:left="48"/>
              <w:rPr>
                <w:rFonts w:cs="Tahoma"/>
                <w:color w:val="000000"/>
                <w:sz w:val="16"/>
                <w:szCs w:val="20"/>
              </w:rPr>
            </w:pPr>
            <w:r w:rsidRPr="00DA3319">
              <w:rPr>
                <w:rFonts w:cs="Tahoma"/>
                <w:color w:val="000000"/>
                <w:sz w:val="16"/>
                <w:szCs w:val="20"/>
              </w:rPr>
              <w:t>1.9.2020</w:t>
            </w:r>
          </w:p>
        </w:tc>
        <w:tc>
          <w:tcPr>
            <w:tcW w:w="1185" w:type="dxa"/>
            <w:shd w:val="clear" w:color="auto" w:fill="auto"/>
            <w:vAlign w:val="center"/>
          </w:tcPr>
          <w:p w:rsidR="00DA3319" w:rsidRPr="00DA3319" w:rsidRDefault="00DA3319" w:rsidP="00DA3319">
            <w:pPr>
              <w:spacing w:after="0"/>
              <w:ind w:left="53"/>
              <w:rPr>
                <w:rFonts w:cs="Tahoma"/>
                <w:sz w:val="16"/>
                <w:szCs w:val="20"/>
              </w:rPr>
            </w:pPr>
            <w:r w:rsidRPr="00DA3319">
              <w:rPr>
                <w:rFonts w:cs="Tahoma"/>
                <w:sz w:val="16"/>
                <w:szCs w:val="20"/>
              </w:rPr>
              <w:t>ANETE + zákazník</w:t>
            </w:r>
          </w:p>
        </w:tc>
        <w:tc>
          <w:tcPr>
            <w:tcW w:w="2255" w:type="dxa"/>
            <w:shd w:val="clear" w:color="auto" w:fill="auto"/>
            <w:vAlign w:val="center"/>
          </w:tcPr>
          <w:p w:rsidR="00DA3319" w:rsidRPr="00DA3319" w:rsidRDefault="00DA3319" w:rsidP="00DA3319">
            <w:pPr>
              <w:spacing w:after="0"/>
              <w:ind w:left="276"/>
              <w:jc w:val="center"/>
              <w:rPr>
                <w:rFonts w:cs="Tahoma"/>
                <w:color w:val="00B050"/>
                <w:sz w:val="16"/>
                <w:szCs w:val="20"/>
              </w:rPr>
            </w:pPr>
          </w:p>
        </w:tc>
      </w:tr>
      <w:tr w:rsidR="00DA3319" w:rsidRPr="00DA3319" w:rsidTr="00DA3319">
        <w:trPr>
          <w:trHeight w:val="836"/>
        </w:trPr>
        <w:tc>
          <w:tcPr>
            <w:tcW w:w="4045" w:type="dxa"/>
            <w:shd w:val="clear" w:color="auto" w:fill="auto"/>
            <w:vAlign w:val="center"/>
          </w:tcPr>
          <w:p w:rsidR="00DA3319" w:rsidRPr="00DA3319" w:rsidRDefault="00DA3319" w:rsidP="00DA3319">
            <w:pPr>
              <w:spacing w:before="40" w:after="0"/>
              <w:ind w:left="142"/>
              <w:rPr>
                <w:rFonts w:cs="Tahoma"/>
                <w:color w:val="000000"/>
                <w:sz w:val="16"/>
                <w:szCs w:val="20"/>
              </w:rPr>
            </w:pPr>
            <w:r w:rsidRPr="00DA3319">
              <w:rPr>
                <w:rFonts w:cs="Tahoma"/>
                <w:color w:val="000000"/>
                <w:sz w:val="16"/>
                <w:szCs w:val="20"/>
              </w:rPr>
              <w:t>Doškolení dle potřeb a předchozí konzultace se zákazníkem</w:t>
            </w:r>
          </w:p>
        </w:tc>
        <w:tc>
          <w:tcPr>
            <w:tcW w:w="1582" w:type="dxa"/>
            <w:shd w:val="clear" w:color="auto" w:fill="auto"/>
            <w:vAlign w:val="center"/>
          </w:tcPr>
          <w:p w:rsidR="00DA3319" w:rsidRPr="00DA3319" w:rsidRDefault="00DA3319" w:rsidP="00DA3319">
            <w:pPr>
              <w:spacing w:after="0"/>
              <w:ind w:left="48"/>
              <w:rPr>
                <w:rFonts w:cs="Tahoma"/>
                <w:color w:val="000000"/>
                <w:sz w:val="16"/>
                <w:szCs w:val="20"/>
              </w:rPr>
            </w:pPr>
            <w:r w:rsidRPr="00DA3319">
              <w:rPr>
                <w:rFonts w:cs="Tahoma"/>
                <w:color w:val="000000"/>
                <w:sz w:val="16"/>
                <w:szCs w:val="20"/>
              </w:rPr>
              <w:t>Srpen 2020</w:t>
            </w:r>
          </w:p>
        </w:tc>
        <w:tc>
          <w:tcPr>
            <w:tcW w:w="1185" w:type="dxa"/>
            <w:shd w:val="clear" w:color="auto" w:fill="auto"/>
            <w:vAlign w:val="center"/>
          </w:tcPr>
          <w:p w:rsidR="00DA3319" w:rsidRPr="00DA3319" w:rsidRDefault="00DA3319" w:rsidP="00DA3319">
            <w:pPr>
              <w:spacing w:after="0"/>
              <w:ind w:left="53"/>
              <w:rPr>
                <w:rFonts w:cs="Tahoma"/>
                <w:sz w:val="16"/>
                <w:szCs w:val="20"/>
              </w:rPr>
            </w:pPr>
          </w:p>
        </w:tc>
        <w:tc>
          <w:tcPr>
            <w:tcW w:w="2255" w:type="dxa"/>
            <w:shd w:val="clear" w:color="auto" w:fill="auto"/>
            <w:vAlign w:val="center"/>
          </w:tcPr>
          <w:p w:rsidR="00DA3319" w:rsidRPr="00DA3319" w:rsidRDefault="00DA3319" w:rsidP="00DA3319">
            <w:pPr>
              <w:spacing w:after="0"/>
              <w:ind w:left="276"/>
              <w:jc w:val="center"/>
              <w:rPr>
                <w:rFonts w:cs="Tahoma"/>
                <w:color w:val="00B050"/>
                <w:sz w:val="16"/>
                <w:szCs w:val="20"/>
              </w:rPr>
            </w:pPr>
          </w:p>
        </w:tc>
      </w:tr>
    </w:tbl>
    <w:p w:rsidR="00E424BE" w:rsidRDefault="00E424BE"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FA359B" w:rsidRPr="005F4D06" w:rsidRDefault="00FA359B" w:rsidP="002B5447">
      <w:pPr>
        <w:pStyle w:val="Zhlav"/>
        <w:spacing w:after="240"/>
        <w:ind w:left="0"/>
        <w:rPr>
          <w:rFonts w:cs="Tahoma"/>
          <w:b/>
          <w:bCs/>
        </w:rPr>
      </w:pPr>
      <w:r w:rsidRPr="005F4D06">
        <w:rPr>
          <w:rFonts w:cs="Tahoma"/>
          <w:b/>
          <w:bCs/>
        </w:rPr>
        <w:lastRenderedPageBreak/>
        <w:t>P</w:t>
      </w:r>
      <w:r w:rsidR="0092627A">
        <w:rPr>
          <w:rFonts w:cs="Tahoma"/>
          <w:b/>
          <w:bCs/>
        </w:rPr>
        <w:t xml:space="preserve">říloha </w:t>
      </w:r>
      <w:r w:rsidR="00AD5311" w:rsidRPr="005F4D06">
        <w:rPr>
          <w:rFonts w:cs="Tahoma"/>
          <w:b/>
          <w:bCs/>
        </w:rPr>
        <w:t xml:space="preserve">č. </w:t>
      </w:r>
      <w:r w:rsidR="00096EF4" w:rsidRPr="005F4D06">
        <w:rPr>
          <w:rFonts w:cs="Tahoma"/>
          <w:b/>
          <w:bCs/>
        </w:rPr>
        <w:t>3</w:t>
      </w:r>
      <w:r w:rsidRPr="005F4D06">
        <w:rPr>
          <w:rFonts w:cs="Tahoma"/>
          <w:b/>
          <w:bCs/>
        </w:rPr>
        <w:t xml:space="preserve"> </w:t>
      </w:r>
      <w:r w:rsidR="00AD5311" w:rsidRPr="005F4D06">
        <w:rPr>
          <w:rFonts w:cs="Tahoma"/>
          <w:b/>
          <w:bCs/>
        </w:rPr>
        <w:t>S</w:t>
      </w:r>
      <w:r w:rsidR="0092627A">
        <w:rPr>
          <w:rFonts w:cs="Tahoma"/>
          <w:b/>
          <w:bCs/>
        </w:rPr>
        <w:t>eznam oprávněných osob</w:t>
      </w:r>
    </w:p>
    <w:p w:rsidR="00FA359B" w:rsidRPr="0091462D" w:rsidRDefault="00FA359B" w:rsidP="00FA359B">
      <w:pPr>
        <w:spacing w:before="360" w:after="360"/>
        <w:ind w:left="357"/>
        <w:rPr>
          <w:b/>
        </w:rPr>
      </w:pPr>
    </w:p>
    <w:p w:rsidR="002E4185" w:rsidRDefault="002E4185" w:rsidP="002E4185">
      <w:pPr>
        <w:widowControl w:val="0"/>
        <w:autoSpaceDE w:val="0"/>
        <w:autoSpaceDN w:val="0"/>
        <w:spacing w:after="120"/>
        <w:ind w:left="0"/>
        <w:rPr>
          <w:rFonts w:cs="Tahoma"/>
          <w:b/>
          <w:sz w:val="20"/>
          <w:szCs w:val="20"/>
        </w:rPr>
      </w:pPr>
      <w:r w:rsidRPr="002E4185">
        <w:rPr>
          <w:rFonts w:cs="Tahoma"/>
          <w:b/>
          <w:sz w:val="20"/>
          <w:szCs w:val="20"/>
        </w:rPr>
        <w:t xml:space="preserve">Oprávněné osoby zhotovitele </w:t>
      </w:r>
    </w:p>
    <w:p w:rsidR="002E4185" w:rsidRPr="002E4185" w:rsidRDefault="002E4185" w:rsidP="002E4185">
      <w:pPr>
        <w:pStyle w:val="NORMLTAHOMA100"/>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3260"/>
        <w:gridCol w:w="2126"/>
        <w:gridCol w:w="2835"/>
      </w:tblGrid>
      <w:tr w:rsidR="002E4185" w:rsidRPr="009C783C" w:rsidTr="00B4033A">
        <w:trPr>
          <w:trHeight w:val="542"/>
        </w:trPr>
        <w:tc>
          <w:tcPr>
            <w:tcW w:w="2127" w:type="dxa"/>
            <w:tcBorders>
              <w:top w:val="single" w:sz="4" w:space="0" w:color="auto"/>
              <w:left w:val="single" w:sz="4" w:space="0" w:color="auto"/>
              <w:bottom w:val="single" w:sz="4" w:space="0" w:color="auto"/>
              <w:right w:val="single" w:sz="4" w:space="0" w:color="auto"/>
            </w:tcBorders>
            <w:shd w:val="clear" w:color="auto" w:fill="0070C0"/>
            <w:vAlign w:val="center"/>
          </w:tcPr>
          <w:p w:rsidR="002E4185" w:rsidRPr="009C783C" w:rsidRDefault="002E4185" w:rsidP="002E4185">
            <w:pPr>
              <w:widowControl w:val="0"/>
              <w:ind w:left="0"/>
              <w:rPr>
                <w:rFonts w:cs="Tahoma"/>
                <w:b/>
                <w:bCs/>
                <w:color w:val="FFFFFF" w:themeColor="background1"/>
              </w:rPr>
            </w:pPr>
            <w:r w:rsidRPr="009C783C">
              <w:rPr>
                <w:rFonts w:cs="Tahoma"/>
                <w:b/>
                <w:bCs/>
                <w:color w:val="FFFFFF" w:themeColor="background1"/>
              </w:rPr>
              <w:t>Funkce</w:t>
            </w:r>
          </w:p>
        </w:tc>
        <w:tc>
          <w:tcPr>
            <w:tcW w:w="3260" w:type="dxa"/>
            <w:tcBorders>
              <w:top w:val="single" w:sz="4" w:space="0" w:color="auto"/>
              <w:left w:val="single" w:sz="4" w:space="0" w:color="auto"/>
              <w:bottom w:val="single" w:sz="4" w:space="0" w:color="auto"/>
              <w:right w:val="single" w:sz="4" w:space="0" w:color="auto"/>
            </w:tcBorders>
            <w:shd w:val="clear" w:color="auto" w:fill="0070C0"/>
            <w:vAlign w:val="center"/>
          </w:tcPr>
          <w:p w:rsidR="002E4185" w:rsidRPr="009C783C" w:rsidRDefault="002E4185" w:rsidP="00F33A35">
            <w:pPr>
              <w:widowControl w:val="0"/>
              <w:ind w:left="0"/>
              <w:rPr>
                <w:rFonts w:cs="Tahoma"/>
                <w:b/>
                <w:bCs/>
                <w:color w:val="FFFFFF" w:themeColor="background1"/>
              </w:rPr>
            </w:pPr>
            <w:r w:rsidRPr="009C783C">
              <w:rPr>
                <w:rFonts w:cs="Tahoma"/>
                <w:b/>
                <w:bCs/>
                <w:color w:val="FFFFFF" w:themeColor="background1"/>
              </w:rPr>
              <w:t>Oprávnění</w:t>
            </w:r>
          </w:p>
        </w:tc>
        <w:tc>
          <w:tcPr>
            <w:tcW w:w="2126" w:type="dxa"/>
            <w:tcBorders>
              <w:top w:val="single" w:sz="4" w:space="0" w:color="auto"/>
              <w:left w:val="single" w:sz="4" w:space="0" w:color="auto"/>
              <w:bottom w:val="single" w:sz="4" w:space="0" w:color="auto"/>
              <w:right w:val="single" w:sz="4" w:space="0" w:color="auto"/>
            </w:tcBorders>
            <w:shd w:val="clear" w:color="auto" w:fill="0070C0"/>
            <w:vAlign w:val="center"/>
          </w:tcPr>
          <w:p w:rsidR="002E4185" w:rsidRPr="009C783C" w:rsidRDefault="002E4185" w:rsidP="002E4185">
            <w:pPr>
              <w:widowControl w:val="0"/>
              <w:ind w:left="0"/>
              <w:rPr>
                <w:rFonts w:cs="Tahoma"/>
                <w:b/>
                <w:bCs/>
                <w:color w:val="FFFFFF" w:themeColor="background1"/>
              </w:rPr>
            </w:pPr>
            <w:r>
              <w:rPr>
                <w:rFonts w:cs="Tahoma"/>
                <w:b/>
                <w:bCs/>
                <w:color w:val="FFFFFF" w:themeColor="background1"/>
              </w:rPr>
              <w:t>Jméno</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2E4185" w:rsidRPr="009C783C" w:rsidRDefault="002E4185" w:rsidP="002E4185">
            <w:pPr>
              <w:widowControl w:val="0"/>
              <w:ind w:left="0"/>
              <w:rPr>
                <w:rFonts w:cs="Tahoma"/>
                <w:b/>
                <w:bCs/>
                <w:color w:val="FFFFFF" w:themeColor="background1"/>
              </w:rPr>
            </w:pPr>
            <w:r w:rsidRPr="009C783C">
              <w:rPr>
                <w:rFonts w:cs="Tahoma"/>
                <w:b/>
                <w:bCs/>
                <w:color w:val="FFFFFF" w:themeColor="background1"/>
              </w:rPr>
              <w:t>Telefon, e-mail</w:t>
            </w:r>
          </w:p>
        </w:tc>
      </w:tr>
      <w:tr w:rsidR="002E4185" w:rsidRPr="005A0A0D" w:rsidTr="00B4033A">
        <w:tc>
          <w:tcPr>
            <w:tcW w:w="2127"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2E4185">
            <w:pPr>
              <w:widowControl w:val="0"/>
              <w:spacing w:before="60" w:after="60"/>
              <w:ind w:left="0"/>
              <w:rPr>
                <w:rFonts w:cs="Tahoma"/>
                <w:b/>
                <w:sz w:val="20"/>
                <w:szCs w:val="20"/>
              </w:rPr>
            </w:pPr>
            <w:r w:rsidRPr="002E4185">
              <w:rPr>
                <w:rFonts w:cs="Tahoma"/>
                <w:b/>
                <w:sz w:val="20"/>
                <w:szCs w:val="20"/>
              </w:rPr>
              <w:t>Vedoucí projektu</w:t>
            </w:r>
          </w:p>
        </w:tc>
        <w:tc>
          <w:tcPr>
            <w:tcW w:w="3260"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F33A35">
            <w:pPr>
              <w:widowControl w:val="0"/>
              <w:ind w:left="0"/>
              <w:rPr>
                <w:rFonts w:cs="Tahoma"/>
                <w:sz w:val="20"/>
                <w:szCs w:val="20"/>
              </w:rPr>
            </w:pPr>
            <w:r w:rsidRPr="002E4185">
              <w:rPr>
                <w:rFonts w:cs="Tahoma"/>
                <w:sz w:val="20"/>
                <w:szCs w:val="20"/>
              </w:rPr>
              <w:t>Jednání ve věci smlouvy</w:t>
            </w:r>
          </w:p>
          <w:p w:rsidR="002E4185" w:rsidRPr="002E4185" w:rsidRDefault="002E4185" w:rsidP="00F33A35">
            <w:pPr>
              <w:widowControl w:val="0"/>
              <w:ind w:left="0"/>
              <w:rPr>
                <w:rFonts w:cs="Tahoma"/>
                <w:sz w:val="20"/>
                <w:szCs w:val="20"/>
              </w:rPr>
            </w:pPr>
            <w:r w:rsidRPr="002E4185">
              <w:rPr>
                <w:rFonts w:cs="Tahoma"/>
                <w:sz w:val="20"/>
                <w:szCs w:val="20"/>
              </w:rPr>
              <w:t>Předání díla</w:t>
            </w:r>
          </w:p>
          <w:p w:rsidR="002E4185" w:rsidRPr="002E4185" w:rsidRDefault="002E4185" w:rsidP="00F33A35">
            <w:pPr>
              <w:widowControl w:val="0"/>
              <w:ind w:left="0"/>
              <w:rPr>
                <w:rFonts w:cs="Tahoma"/>
                <w:sz w:val="20"/>
                <w:szCs w:val="20"/>
              </w:rPr>
            </w:pPr>
            <w:r w:rsidRPr="002E4185">
              <w:rPr>
                <w:rFonts w:cs="Tahoma"/>
                <w:sz w:val="20"/>
                <w:szCs w:val="20"/>
              </w:rPr>
              <w:t>Věcná jednání</w:t>
            </w:r>
          </w:p>
        </w:tc>
        <w:tc>
          <w:tcPr>
            <w:tcW w:w="2126" w:type="dxa"/>
            <w:tcBorders>
              <w:top w:val="single" w:sz="4" w:space="0" w:color="auto"/>
              <w:left w:val="single" w:sz="4" w:space="0" w:color="auto"/>
              <w:bottom w:val="single" w:sz="4" w:space="0" w:color="auto"/>
              <w:right w:val="single" w:sz="4" w:space="0" w:color="auto"/>
            </w:tcBorders>
            <w:vAlign w:val="center"/>
          </w:tcPr>
          <w:p w:rsidR="002E4185" w:rsidRPr="00B4033A" w:rsidRDefault="00DA3319" w:rsidP="007869AC">
            <w:pPr>
              <w:widowControl w:val="0"/>
              <w:spacing w:before="60" w:after="60"/>
              <w:rPr>
                <w:rFonts w:cs="Tahoma"/>
                <w:sz w:val="20"/>
                <w:szCs w:val="20"/>
              </w:rPr>
            </w:pPr>
            <w:r w:rsidRPr="00B4033A">
              <w:rPr>
                <w:rFonts w:cs="Tahoma"/>
                <w:sz w:val="20"/>
                <w:szCs w:val="20"/>
              </w:rPr>
              <w:t>Karel Vaněk</w:t>
            </w:r>
          </w:p>
        </w:tc>
        <w:tc>
          <w:tcPr>
            <w:tcW w:w="2835" w:type="dxa"/>
            <w:tcBorders>
              <w:top w:val="single" w:sz="4" w:space="0" w:color="auto"/>
              <w:left w:val="single" w:sz="4" w:space="0" w:color="auto"/>
              <w:bottom w:val="single" w:sz="4" w:space="0" w:color="auto"/>
              <w:right w:val="single" w:sz="4" w:space="0" w:color="auto"/>
            </w:tcBorders>
            <w:vAlign w:val="center"/>
          </w:tcPr>
          <w:p w:rsidR="002E4185" w:rsidRPr="00B4033A" w:rsidRDefault="00C87D9F" w:rsidP="00DA3319">
            <w:pPr>
              <w:widowControl w:val="0"/>
              <w:spacing w:before="60" w:after="60"/>
              <w:rPr>
                <w:rFonts w:cs="Tahoma"/>
                <w:sz w:val="20"/>
                <w:szCs w:val="20"/>
              </w:rPr>
            </w:pPr>
            <w:hyperlink r:id="rId9" w:history="1">
              <w:r w:rsidR="00DA3319" w:rsidRPr="00B4033A">
                <w:rPr>
                  <w:rStyle w:val="Hypertextovodkaz"/>
                  <w:rFonts w:cs="Tahoma"/>
                  <w:sz w:val="20"/>
                  <w:szCs w:val="20"/>
                </w:rPr>
                <w:t>karel.vanek@anete.cz</w:t>
              </w:r>
            </w:hyperlink>
          </w:p>
          <w:p w:rsidR="00DA3319" w:rsidRPr="00B4033A" w:rsidRDefault="00DA3319" w:rsidP="00DA3319">
            <w:pPr>
              <w:pStyle w:val="NORMLTAHOMA100"/>
              <w:jc w:val="center"/>
              <w:rPr>
                <w:b w:val="0"/>
                <w:szCs w:val="20"/>
              </w:rPr>
            </w:pPr>
            <w:r w:rsidRPr="00B4033A">
              <w:rPr>
                <w:b w:val="0"/>
                <w:szCs w:val="20"/>
              </w:rPr>
              <w:t>604 291 209</w:t>
            </w:r>
          </w:p>
        </w:tc>
      </w:tr>
      <w:tr w:rsidR="002E4185" w:rsidRPr="005A0A0D" w:rsidTr="00B4033A">
        <w:tc>
          <w:tcPr>
            <w:tcW w:w="2127"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2E4185">
            <w:pPr>
              <w:widowControl w:val="0"/>
              <w:spacing w:before="60" w:after="60"/>
              <w:ind w:left="0"/>
              <w:rPr>
                <w:rFonts w:cs="Tahoma"/>
                <w:b/>
                <w:sz w:val="20"/>
                <w:szCs w:val="20"/>
              </w:rPr>
            </w:pPr>
            <w:r w:rsidRPr="002E4185">
              <w:rPr>
                <w:rFonts w:cs="Tahoma"/>
                <w:b/>
                <w:sz w:val="20"/>
                <w:szCs w:val="20"/>
              </w:rPr>
              <w:t>Hlavní řešitel (Projekt manager)</w:t>
            </w:r>
          </w:p>
        </w:tc>
        <w:tc>
          <w:tcPr>
            <w:tcW w:w="3260"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F33A35">
            <w:pPr>
              <w:widowControl w:val="0"/>
              <w:ind w:left="0"/>
              <w:rPr>
                <w:rFonts w:cs="Tahoma"/>
                <w:sz w:val="20"/>
                <w:szCs w:val="20"/>
              </w:rPr>
            </w:pPr>
            <w:r w:rsidRPr="002E4185">
              <w:rPr>
                <w:rFonts w:cs="Tahoma"/>
                <w:sz w:val="20"/>
                <w:szCs w:val="20"/>
              </w:rPr>
              <w:t>Předání dílčího plnění</w:t>
            </w:r>
          </w:p>
          <w:p w:rsidR="002E4185" w:rsidRPr="002E4185" w:rsidRDefault="002E4185" w:rsidP="00F33A35">
            <w:pPr>
              <w:widowControl w:val="0"/>
              <w:ind w:left="0"/>
              <w:rPr>
                <w:rFonts w:cs="Tahoma"/>
                <w:sz w:val="20"/>
                <w:szCs w:val="20"/>
              </w:rPr>
            </w:pPr>
            <w:r w:rsidRPr="002E4185">
              <w:rPr>
                <w:rFonts w:cs="Tahoma"/>
                <w:sz w:val="20"/>
                <w:szCs w:val="20"/>
              </w:rPr>
              <w:t>Věcná jednání</w:t>
            </w:r>
          </w:p>
        </w:tc>
        <w:tc>
          <w:tcPr>
            <w:tcW w:w="2126" w:type="dxa"/>
            <w:tcBorders>
              <w:top w:val="single" w:sz="4" w:space="0" w:color="auto"/>
              <w:left w:val="single" w:sz="4" w:space="0" w:color="auto"/>
              <w:bottom w:val="single" w:sz="4" w:space="0" w:color="auto"/>
              <w:right w:val="single" w:sz="4" w:space="0" w:color="auto"/>
            </w:tcBorders>
            <w:vAlign w:val="center"/>
          </w:tcPr>
          <w:p w:rsidR="002E4185" w:rsidRPr="00B4033A" w:rsidRDefault="00DA3319" w:rsidP="007869AC">
            <w:pPr>
              <w:widowControl w:val="0"/>
              <w:spacing w:before="60" w:after="60"/>
              <w:rPr>
                <w:rFonts w:cs="Tahoma"/>
                <w:sz w:val="20"/>
                <w:szCs w:val="20"/>
              </w:rPr>
            </w:pPr>
            <w:r w:rsidRPr="00B4033A">
              <w:rPr>
                <w:rFonts w:cs="Tahoma"/>
                <w:sz w:val="20"/>
                <w:szCs w:val="20"/>
              </w:rPr>
              <w:t>Karel Vaněk</w:t>
            </w:r>
          </w:p>
        </w:tc>
        <w:tc>
          <w:tcPr>
            <w:tcW w:w="2835" w:type="dxa"/>
            <w:tcBorders>
              <w:top w:val="single" w:sz="4" w:space="0" w:color="auto"/>
              <w:left w:val="single" w:sz="4" w:space="0" w:color="auto"/>
              <w:bottom w:val="single" w:sz="4" w:space="0" w:color="auto"/>
              <w:right w:val="single" w:sz="4" w:space="0" w:color="auto"/>
            </w:tcBorders>
            <w:vAlign w:val="center"/>
          </w:tcPr>
          <w:p w:rsidR="002E4185" w:rsidRPr="00B4033A" w:rsidRDefault="002E4185" w:rsidP="007869AC">
            <w:pPr>
              <w:widowControl w:val="0"/>
              <w:spacing w:before="60" w:after="60"/>
              <w:jc w:val="center"/>
              <w:rPr>
                <w:rFonts w:cs="Tahoma"/>
                <w:sz w:val="20"/>
                <w:szCs w:val="20"/>
              </w:rPr>
            </w:pPr>
          </w:p>
        </w:tc>
      </w:tr>
      <w:tr w:rsidR="002E4185" w:rsidRPr="005A0A0D" w:rsidTr="00B4033A">
        <w:tc>
          <w:tcPr>
            <w:tcW w:w="2127"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2E4185">
            <w:pPr>
              <w:widowControl w:val="0"/>
              <w:spacing w:before="60" w:after="60"/>
              <w:ind w:left="0"/>
              <w:rPr>
                <w:rFonts w:cs="Tahoma"/>
                <w:b/>
                <w:sz w:val="20"/>
                <w:szCs w:val="20"/>
              </w:rPr>
            </w:pPr>
            <w:r w:rsidRPr="002E4185">
              <w:rPr>
                <w:rFonts w:eastAsia="Arial Unicode MS" w:cs="Tahoma"/>
                <w:b/>
                <w:bCs/>
                <w:sz w:val="20"/>
                <w:szCs w:val="20"/>
              </w:rPr>
              <w:t>Technický specialista</w:t>
            </w:r>
          </w:p>
        </w:tc>
        <w:tc>
          <w:tcPr>
            <w:tcW w:w="3260"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F33A35">
            <w:pPr>
              <w:widowControl w:val="0"/>
              <w:ind w:left="0"/>
              <w:rPr>
                <w:rFonts w:cs="Tahoma"/>
                <w:sz w:val="20"/>
                <w:szCs w:val="20"/>
              </w:rPr>
            </w:pPr>
            <w:r w:rsidRPr="002E4185">
              <w:rPr>
                <w:rFonts w:cs="Tahoma"/>
                <w:sz w:val="20"/>
                <w:szCs w:val="20"/>
              </w:rPr>
              <w:t>Věcná jednání</w:t>
            </w:r>
          </w:p>
        </w:tc>
        <w:tc>
          <w:tcPr>
            <w:tcW w:w="2126" w:type="dxa"/>
            <w:tcBorders>
              <w:top w:val="single" w:sz="4" w:space="0" w:color="auto"/>
              <w:left w:val="single" w:sz="4" w:space="0" w:color="auto"/>
              <w:bottom w:val="single" w:sz="4" w:space="0" w:color="auto"/>
              <w:right w:val="single" w:sz="4" w:space="0" w:color="auto"/>
            </w:tcBorders>
            <w:vAlign w:val="center"/>
          </w:tcPr>
          <w:p w:rsidR="002E4185" w:rsidRPr="00B4033A" w:rsidRDefault="00DA3319" w:rsidP="007869AC">
            <w:pPr>
              <w:widowControl w:val="0"/>
              <w:spacing w:before="60" w:after="60"/>
              <w:rPr>
                <w:rFonts w:cs="Tahoma"/>
                <w:sz w:val="20"/>
                <w:szCs w:val="20"/>
              </w:rPr>
            </w:pPr>
            <w:r w:rsidRPr="00B4033A">
              <w:rPr>
                <w:rFonts w:cs="Tahoma"/>
                <w:sz w:val="20"/>
                <w:szCs w:val="20"/>
              </w:rPr>
              <w:t>Eva Duchová</w:t>
            </w:r>
          </w:p>
        </w:tc>
        <w:tc>
          <w:tcPr>
            <w:tcW w:w="2835" w:type="dxa"/>
            <w:tcBorders>
              <w:top w:val="single" w:sz="4" w:space="0" w:color="auto"/>
              <w:left w:val="single" w:sz="4" w:space="0" w:color="auto"/>
              <w:bottom w:val="single" w:sz="4" w:space="0" w:color="auto"/>
              <w:right w:val="single" w:sz="4" w:space="0" w:color="auto"/>
            </w:tcBorders>
            <w:vAlign w:val="center"/>
          </w:tcPr>
          <w:p w:rsidR="00DA3319" w:rsidRPr="00B4033A" w:rsidRDefault="00C87D9F" w:rsidP="00DA3319">
            <w:pPr>
              <w:widowControl w:val="0"/>
              <w:spacing w:before="60" w:after="60"/>
              <w:rPr>
                <w:rFonts w:cs="Tahoma"/>
                <w:sz w:val="20"/>
                <w:szCs w:val="20"/>
              </w:rPr>
            </w:pPr>
            <w:hyperlink r:id="rId10" w:history="1">
              <w:r w:rsidR="00DA3319" w:rsidRPr="00B4033A">
                <w:rPr>
                  <w:rStyle w:val="Hypertextovodkaz"/>
                  <w:rFonts w:cs="Tahoma"/>
                  <w:sz w:val="20"/>
                  <w:szCs w:val="20"/>
                </w:rPr>
                <w:t>eva.duchova@anete.cz</w:t>
              </w:r>
            </w:hyperlink>
          </w:p>
          <w:p w:rsidR="002E4185" w:rsidRPr="00B4033A" w:rsidRDefault="00DA3319" w:rsidP="00DA3319">
            <w:pPr>
              <w:widowControl w:val="0"/>
              <w:spacing w:before="60" w:after="60"/>
              <w:jc w:val="center"/>
              <w:rPr>
                <w:rFonts w:cs="Tahoma"/>
                <w:sz w:val="20"/>
                <w:szCs w:val="20"/>
              </w:rPr>
            </w:pPr>
            <w:r w:rsidRPr="00B4033A">
              <w:rPr>
                <w:sz w:val="20"/>
                <w:szCs w:val="20"/>
              </w:rPr>
              <w:t>739 480 917</w:t>
            </w:r>
          </w:p>
        </w:tc>
      </w:tr>
      <w:tr w:rsidR="002E4185" w:rsidRPr="005A0A0D" w:rsidTr="00B4033A">
        <w:tc>
          <w:tcPr>
            <w:tcW w:w="2127"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2E4185">
            <w:pPr>
              <w:widowControl w:val="0"/>
              <w:spacing w:before="60" w:after="60"/>
              <w:ind w:left="0"/>
              <w:rPr>
                <w:rFonts w:cs="Tahoma"/>
                <w:b/>
                <w:sz w:val="20"/>
                <w:szCs w:val="20"/>
              </w:rPr>
            </w:pPr>
            <w:r w:rsidRPr="002E4185">
              <w:rPr>
                <w:rFonts w:cs="Tahoma"/>
                <w:b/>
                <w:sz w:val="20"/>
                <w:szCs w:val="20"/>
              </w:rPr>
              <w:t>Konzultanti</w:t>
            </w:r>
          </w:p>
        </w:tc>
        <w:tc>
          <w:tcPr>
            <w:tcW w:w="3260"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F33A35">
            <w:pPr>
              <w:widowControl w:val="0"/>
              <w:spacing w:before="60" w:after="60"/>
              <w:ind w:left="0"/>
              <w:rPr>
                <w:rFonts w:cs="Tahoma"/>
                <w:sz w:val="20"/>
                <w:szCs w:val="20"/>
              </w:rPr>
            </w:pPr>
            <w:r w:rsidRPr="002E4185">
              <w:rPr>
                <w:rFonts w:cs="Tahoma"/>
                <w:sz w:val="20"/>
                <w:szCs w:val="20"/>
              </w:rPr>
              <w:t>Věcná jednání</w:t>
            </w:r>
          </w:p>
        </w:tc>
        <w:tc>
          <w:tcPr>
            <w:tcW w:w="2126" w:type="dxa"/>
            <w:tcBorders>
              <w:top w:val="single" w:sz="4" w:space="0" w:color="auto"/>
              <w:left w:val="single" w:sz="4" w:space="0" w:color="auto"/>
              <w:bottom w:val="single" w:sz="4" w:space="0" w:color="auto"/>
              <w:right w:val="single" w:sz="4" w:space="0" w:color="auto"/>
            </w:tcBorders>
            <w:vAlign w:val="center"/>
          </w:tcPr>
          <w:p w:rsidR="002E4185" w:rsidRPr="002E4185" w:rsidRDefault="00B4033A" w:rsidP="007869AC">
            <w:pPr>
              <w:widowControl w:val="0"/>
              <w:spacing w:before="60" w:after="60"/>
              <w:rPr>
                <w:rFonts w:cs="Tahoma"/>
                <w:sz w:val="20"/>
                <w:szCs w:val="20"/>
              </w:rPr>
            </w:pPr>
            <w:r>
              <w:rPr>
                <w:rFonts w:cs="Tahoma"/>
                <w:sz w:val="20"/>
                <w:szCs w:val="20"/>
              </w:rPr>
              <w:t>Ondřej Čejka</w:t>
            </w:r>
          </w:p>
        </w:tc>
        <w:tc>
          <w:tcPr>
            <w:tcW w:w="2835" w:type="dxa"/>
            <w:tcBorders>
              <w:top w:val="single" w:sz="4" w:space="0" w:color="auto"/>
              <w:left w:val="single" w:sz="4" w:space="0" w:color="auto"/>
              <w:bottom w:val="single" w:sz="4" w:space="0" w:color="auto"/>
              <w:right w:val="single" w:sz="4" w:space="0" w:color="auto"/>
            </w:tcBorders>
            <w:vAlign w:val="center"/>
          </w:tcPr>
          <w:p w:rsidR="002E4185" w:rsidRPr="002E4185" w:rsidRDefault="00C87D9F" w:rsidP="007869AC">
            <w:pPr>
              <w:widowControl w:val="0"/>
              <w:spacing w:before="60" w:after="60"/>
              <w:jc w:val="center"/>
              <w:rPr>
                <w:rFonts w:cs="Tahoma"/>
                <w:sz w:val="20"/>
                <w:szCs w:val="20"/>
              </w:rPr>
            </w:pPr>
            <w:hyperlink r:id="rId11" w:history="1">
              <w:r w:rsidR="00B4033A" w:rsidRPr="003F630D">
                <w:rPr>
                  <w:rStyle w:val="Hypertextovodkaz"/>
                </w:rPr>
                <w:t>o</w:t>
              </w:r>
              <w:r w:rsidR="00B4033A" w:rsidRPr="003F630D">
                <w:rPr>
                  <w:rStyle w:val="Hypertextovodkaz"/>
                  <w:rFonts w:cs="Tahoma"/>
                  <w:sz w:val="20"/>
                  <w:szCs w:val="20"/>
                </w:rPr>
                <w:t>ndrej.cejka@anete.cz</w:t>
              </w:r>
            </w:hyperlink>
            <w:r w:rsidR="00B4033A">
              <w:rPr>
                <w:rFonts w:cs="Tahoma"/>
                <w:sz w:val="20"/>
                <w:szCs w:val="20"/>
              </w:rPr>
              <w:br/>
              <w:t>604 291 225</w:t>
            </w:r>
          </w:p>
        </w:tc>
      </w:tr>
      <w:tr w:rsidR="002E4185" w:rsidRPr="005A0A0D" w:rsidTr="00B4033A">
        <w:tc>
          <w:tcPr>
            <w:tcW w:w="2127"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2E4185">
            <w:pPr>
              <w:widowControl w:val="0"/>
              <w:spacing w:before="60" w:after="60"/>
              <w:ind w:left="0"/>
              <w:rPr>
                <w:rFonts w:cs="Tahoma"/>
                <w:b/>
                <w:sz w:val="20"/>
                <w:szCs w:val="20"/>
              </w:rPr>
            </w:pPr>
            <w:r w:rsidRPr="002E4185">
              <w:rPr>
                <w:rFonts w:cs="Tahoma"/>
                <w:b/>
                <w:sz w:val="20"/>
                <w:szCs w:val="20"/>
              </w:rPr>
              <w:t>Account manager</w:t>
            </w:r>
          </w:p>
        </w:tc>
        <w:tc>
          <w:tcPr>
            <w:tcW w:w="3260" w:type="dxa"/>
            <w:tcBorders>
              <w:top w:val="single" w:sz="4" w:space="0" w:color="auto"/>
              <w:left w:val="single" w:sz="4" w:space="0" w:color="auto"/>
              <w:bottom w:val="single" w:sz="4" w:space="0" w:color="auto"/>
              <w:right w:val="single" w:sz="4" w:space="0" w:color="auto"/>
            </w:tcBorders>
            <w:vAlign w:val="center"/>
          </w:tcPr>
          <w:p w:rsidR="002E4185" w:rsidRPr="002E4185" w:rsidRDefault="002E4185" w:rsidP="00F33A35">
            <w:pPr>
              <w:widowControl w:val="0"/>
              <w:ind w:left="0"/>
              <w:rPr>
                <w:rFonts w:cs="Tahoma"/>
                <w:sz w:val="20"/>
                <w:szCs w:val="20"/>
              </w:rPr>
            </w:pPr>
            <w:r w:rsidRPr="002E4185">
              <w:rPr>
                <w:rFonts w:cs="Tahoma"/>
                <w:sz w:val="20"/>
                <w:szCs w:val="20"/>
              </w:rPr>
              <w:t>Jednání ve věci smlouvy</w:t>
            </w:r>
          </w:p>
          <w:p w:rsidR="002E4185" w:rsidRPr="002E4185" w:rsidRDefault="002E4185" w:rsidP="00F33A35">
            <w:pPr>
              <w:widowControl w:val="0"/>
              <w:ind w:left="0"/>
              <w:rPr>
                <w:rFonts w:cs="Tahoma"/>
                <w:sz w:val="20"/>
                <w:szCs w:val="20"/>
              </w:rPr>
            </w:pPr>
            <w:r w:rsidRPr="002E4185">
              <w:rPr>
                <w:rFonts w:cs="Tahoma"/>
                <w:sz w:val="20"/>
                <w:szCs w:val="20"/>
              </w:rPr>
              <w:t>Věcná jednání</w:t>
            </w:r>
          </w:p>
        </w:tc>
        <w:tc>
          <w:tcPr>
            <w:tcW w:w="2126" w:type="dxa"/>
            <w:tcBorders>
              <w:top w:val="single" w:sz="4" w:space="0" w:color="auto"/>
              <w:left w:val="single" w:sz="4" w:space="0" w:color="auto"/>
              <w:bottom w:val="single" w:sz="4" w:space="0" w:color="auto"/>
              <w:right w:val="single" w:sz="4" w:space="0" w:color="auto"/>
            </w:tcBorders>
            <w:vAlign w:val="center"/>
          </w:tcPr>
          <w:p w:rsidR="002E4185" w:rsidRPr="002E4185" w:rsidRDefault="00B4033A" w:rsidP="007869AC">
            <w:pPr>
              <w:widowControl w:val="0"/>
              <w:spacing w:before="60" w:after="60"/>
              <w:rPr>
                <w:rFonts w:cs="Tahoma"/>
                <w:sz w:val="20"/>
                <w:szCs w:val="20"/>
              </w:rPr>
            </w:pPr>
            <w:r>
              <w:rPr>
                <w:rFonts w:cs="Tahoma"/>
                <w:sz w:val="20"/>
                <w:szCs w:val="20"/>
              </w:rPr>
              <w:t>Ondřej Čejka</w:t>
            </w:r>
          </w:p>
        </w:tc>
        <w:tc>
          <w:tcPr>
            <w:tcW w:w="2835" w:type="dxa"/>
            <w:tcBorders>
              <w:top w:val="single" w:sz="4" w:space="0" w:color="auto"/>
              <w:left w:val="single" w:sz="4" w:space="0" w:color="auto"/>
              <w:bottom w:val="single" w:sz="4" w:space="0" w:color="auto"/>
              <w:right w:val="single" w:sz="4" w:space="0" w:color="auto"/>
            </w:tcBorders>
            <w:vAlign w:val="center"/>
          </w:tcPr>
          <w:p w:rsidR="002E4185" w:rsidRPr="002E4185" w:rsidRDefault="00C87D9F" w:rsidP="007869AC">
            <w:pPr>
              <w:widowControl w:val="0"/>
              <w:spacing w:before="60" w:after="60"/>
              <w:jc w:val="center"/>
              <w:rPr>
                <w:rFonts w:cs="Tahoma"/>
                <w:sz w:val="20"/>
                <w:szCs w:val="20"/>
              </w:rPr>
            </w:pPr>
            <w:hyperlink r:id="rId12" w:history="1">
              <w:r w:rsidR="00B4033A" w:rsidRPr="003F630D">
                <w:rPr>
                  <w:rStyle w:val="Hypertextovodkaz"/>
                </w:rPr>
                <w:t>o</w:t>
              </w:r>
              <w:r w:rsidR="00B4033A" w:rsidRPr="003F630D">
                <w:rPr>
                  <w:rStyle w:val="Hypertextovodkaz"/>
                  <w:rFonts w:cs="Tahoma"/>
                  <w:sz w:val="20"/>
                  <w:szCs w:val="20"/>
                </w:rPr>
                <w:t>ndrej.cejka@anete.cz</w:t>
              </w:r>
            </w:hyperlink>
            <w:r w:rsidR="00B4033A">
              <w:rPr>
                <w:rFonts w:cs="Tahoma"/>
                <w:sz w:val="20"/>
                <w:szCs w:val="20"/>
              </w:rPr>
              <w:br/>
              <w:t>604 291 225</w:t>
            </w:r>
          </w:p>
        </w:tc>
      </w:tr>
    </w:tbl>
    <w:p w:rsidR="002E4185" w:rsidRPr="002E795B" w:rsidRDefault="002E4185" w:rsidP="002E4185">
      <w:pPr>
        <w:rPr>
          <w:rFonts w:cs="Tahoma"/>
          <w:sz w:val="16"/>
          <w:szCs w:val="16"/>
        </w:rPr>
      </w:pPr>
    </w:p>
    <w:p w:rsidR="009F0372" w:rsidRDefault="009F0372" w:rsidP="009F0372">
      <w:pPr>
        <w:widowControl w:val="0"/>
        <w:autoSpaceDE w:val="0"/>
        <w:autoSpaceDN w:val="0"/>
        <w:spacing w:after="120"/>
        <w:ind w:left="0"/>
        <w:rPr>
          <w:rFonts w:cs="Tahoma"/>
          <w:b/>
          <w:sz w:val="20"/>
          <w:szCs w:val="20"/>
        </w:rPr>
      </w:pPr>
    </w:p>
    <w:p w:rsidR="009F0372" w:rsidRDefault="009F0372" w:rsidP="009F0372">
      <w:pPr>
        <w:widowControl w:val="0"/>
        <w:autoSpaceDE w:val="0"/>
        <w:autoSpaceDN w:val="0"/>
        <w:spacing w:after="120"/>
        <w:ind w:left="0"/>
        <w:rPr>
          <w:rFonts w:cs="Tahoma"/>
          <w:b/>
          <w:sz w:val="20"/>
          <w:szCs w:val="20"/>
        </w:rPr>
      </w:pPr>
    </w:p>
    <w:p w:rsidR="002E4185" w:rsidRDefault="002E4185" w:rsidP="009F0372">
      <w:pPr>
        <w:widowControl w:val="0"/>
        <w:autoSpaceDE w:val="0"/>
        <w:autoSpaceDN w:val="0"/>
        <w:spacing w:after="120"/>
        <w:ind w:left="0"/>
        <w:rPr>
          <w:rFonts w:cs="Tahoma"/>
          <w:b/>
          <w:sz w:val="20"/>
          <w:szCs w:val="20"/>
        </w:rPr>
      </w:pPr>
      <w:r w:rsidRPr="009F0372">
        <w:rPr>
          <w:rFonts w:cs="Tahoma"/>
          <w:b/>
          <w:sz w:val="20"/>
          <w:szCs w:val="20"/>
        </w:rPr>
        <w:t>Oprávněné osoby objednatele</w:t>
      </w:r>
    </w:p>
    <w:p w:rsidR="009F0372" w:rsidRPr="009F0372" w:rsidRDefault="009F0372" w:rsidP="009F0372">
      <w:pPr>
        <w:pStyle w:val="NORMLTAHOMA100"/>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3260"/>
        <w:gridCol w:w="2410"/>
        <w:gridCol w:w="2126"/>
      </w:tblGrid>
      <w:tr w:rsidR="009F0372" w:rsidRPr="009C783C" w:rsidTr="009F0372">
        <w:trPr>
          <w:trHeight w:val="539"/>
        </w:trPr>
        <w:tc>
          <w:tcPr>
            <w:tcW w:w="2127" w:type="dxa"/>
            <w:tcBorders>
              <w:top w:val="single" w:sz="4" w:space="0" w:color="auto"/>
              <w:left w:val="single" w:sz="4" w:space="0" w:color="auto"/>
              <w:bottom w:val="single" w:sz="4" w:space="0" w:color="auto"/>
              <w:right w:val="single" w:sz="4" w:space="0" w:color="auto"/>
            </w:tcBorders>
            <w:shd w:val="clear" w:color="auto" w:fill="0070C0"/>
            <w:vAlign w:val="center"/>
          </w:tcPr>
          <w:p w:rsidR="009F0372" w:rsidRPr="009C783C" w:rsidRDefault="009F0372" w:rsidP="009F0372">
            <w:pPr>
              <w:widowControl w:val="0"/>
              <w:ind w:left="0"/>
              <w:rPr>
                <w:rFonts w:cs="Tahoma"/>
                <w:b/>
                <w:bCs/>
                <w:color w:val="FFFFFF" w:themeColor="background1"/>
              </w:rPr>
            </w:pPr>
            <w:r w:rsidRPr="009C783C">
              <w:rPr>
                <w:rFonts w:cs="Tahoma"/>
                <w:b/>
                <w:bCs/>
                <w:color w:val="FFFFFF" w:themeColor="background1"/>
              </w:rPr>
              <w:t>Funkce</w:t>
            </w:r>
          </w:p>
        </w:tc>
        <w:tc>
          <w:tcPr>
            <w:tcW w:w="3260" w:type="dxa"/>
            <w:tcBorders>
              <w:top w:val="single" w:sz="4" w:space="0" w:color="auto"/>
              <w:left w:val="single" w:sz="4" w:space="0" w:color="auto"/>
              <w:bottom w:val="single" w:sz="4" w:space="0" w:color="auto"/>
              <w:right w:val="single" w:sz="4" w:space="0" w:color="auto"/>
            </w:tcBorders>
            <w:shd w:val="clear" w:color="auto" w:fill="0070C0"/>
            <w:vAlign w:val="center"/>
          </w:tcPr>
          <w:p w:rsidR="009F0372" w:rsidRPr="009C783C" w:rsidRDefault="009F0372" w:rsidP="00AF0851">
            <w:pPr>
              <w:widowControl w:val="0"/>
              <w:ind w:left="0"/>
              <w:rPr>
                <w:rFonts w:cs="Tahoma"/>
                <w:b/>
                <w:bCs/>
                <w:color w:val="FFFFFF" w:themeColor="background1"/>
              </w:rPr>
            </w:pPr>
            <w:r w:rsidRPr="009C783C">
              <w:rPr>
                <w:rFonts w:cs="Tahoma"/>
                <w:b/>
                <w:bCs/>
                <w:color w:val="FFFFFF" w:themeColor="background1"/>
              </w:rPr>
              <w:t>Oprávnění</w:t>
            </w:r>
          </w:p>
        </w:tc>
        <w:tc>
          <w:tcPr>
            <w:tcW w:w="2410" w:type="dxa"/>
            <w:tcBorders>
              <w:top w:val="single" w:sz="4" w:space="0" w:color="auto"/>
              <w:left w:val="single" w:sz="4" w:space="0" w:color="auto"/>
              <w:bottom w:val="single" w:sz="4" w:space="0" w:color="auto"/>
              <w:right w:val="single" w:sz="4" w:space="0" w:color="auto"/>
            </w:tcBorders>
            <w:shd w:val="clear" w:color="auto" w:fill="0070C0"/>
            <w:vAlign w:val="center"/>
          </w:tcPr>
          <w:p w:rsidR="009F0372" w:rsidRPr="009C783C" w:rsidRDefault="009F0372" w:rsidP="009F0372">
            <w:pPr>
              <w:widowControl w:val="0"/>
              <w:ind w:left="0"/>
              <w:rPr>
                <w:rFonts w:cs="Tahoma"/>
                <w:b/>
                <w:bCs/>
                <w:color w:val="FFFFFF" w:themeColor="background1"/>
              </w:rPr>
            </w:pPr>
            <w:r>
              <w:rPr>
                <w:rFonts w:cs="Tahoma"/>
                <w:b/>
                <w:bCs/>
                <w:color w:val="FFFFFF" w:themeColor="background1"/>
              </w:rPr>
              <w:t>Jméno</w:t>
            </w:r>
          </w:p>
        </w:tc>
        <w:tc>
          <w:tcPr>
            <w:tcW w:w="2126" w:type="dxa"/>
            <w:tcBorders>
              <w:top w:val="single" w:sz="4" w:space="0" w:color="auto"/>
              <w:left w:val="single" w:sz="4" w:space="0" w:color="auto"/>
              <w:bottom w:val="single" w:sz="4" w:space="0" w:color="auto"/>
              <w:right w:val="single" w:sz="4" w:space="0" w:color="auto"/>
            </w:tcBorders>
            <w:shd w:val="clear" w:color="auto" w:fill="0070C0"/>
            <w:vAlign w:val="center"/>
          </w:tcPr>
          <w:p w:rsidR="009F0372" w:rsidRPr="009C783C" w:rsidRDefault="009F0372" w:rsidP="009F0372">
            <w:pPr>
              <w:widowControl w:val="0"/>
              <w:ind w:left="0"/>
              <w:rPr>
                <w:rFonts w:cs="Tahoma"/>
                <w:b/>
                <w:bCs/>
                <w:color w:val="FFFFFF" w:themeColor="background1"/>
              </w:rPr>
            </w:pPr>
            <w:r w:rsidRPr="009C783C">
              <w:rPr>
                <w:rFonts w:cs="Tahoma"/>
                <w:b/>
                <w:bCs/>
                <w:color w:val="FFFFFF" w:themeColor="background1"/>
              </w:rPr>
              <w:t>Telefon, e-mail</w:t>
            </w:r>
          </w:p>
        </w:tc>
      </w:tr>
      <w:tr w:rsidR="009F0372" w:rsidRPr="005A0A0D" w:rsidTr="009F0372">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r w:rsidRPr="009F0372">
              <w:rPr>
                <w:rFonts w:cs="Tahoma"/>
                <w:b/>
                <w:sz w:val="20"/>
                <w:szCs w:val="20"/>
              </w:rPr>
              <w:t>Vedoucí projektu</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ind w:left="0"/>
              <w:rPr>
                <w:rFonts w:cs="Tahoma"/>
                <w:sz w:val="20"/>
                <w:szCs w:val="20"/>
              </w:rPr>
            </w:pPr>
            <w:r w:rsidRPr="009F0372">
              <w:rPr>
                <w:rFonts w:cs="Tahoma"/>
                <w:sz w:val="20"/>
                <w:szCs w:val="20"/>
              </w:rPr>
              <w:t>Jednání ve věci smlouvy</w:t>
            </w:r>
          </w:p>
          <w:p w:rsidR="009F0372" w:rsidRPr="009F0372" w:rsidRDefault="009F0372" w:rsidP="009F0372">
            <w:pPr>
              <w:widowControl w:val="0"/>
              <w:ind w:left="0"/>
              <w:rPr>
                <w:rFonts w:cs="Tahoma"/>
                <w:sz w:val="20"/>
                <w:szCs w:val="20"/>
              </w:rPr>
            </w:pPr>
            <w:r w:rsidRPr="009F0372">
              <w:rPr>
                <w:rFonts w:cs="Tahoma"/>
                <w:sz w:val="20"/>
                <w:szCs w:val="20"/>
              </w:rPr>
              <w:t>Předání díla</w:t>
            </w:r>
          </w:p>
          <w:p w:rsidR="009F0372" w:rsidRDefault="009F0372" w:rsidP="002E5C0B">
            <w:pPr>
              <w:widowControl w:val="0"/>
              <w:spacing w:after="0"/>
              <w:ind w:left="0"/>
              <w:rPr>
                <w:rFonts w:cs="Tahoma"/>
                <w:sz w:val="20"/>
                <w:szCs w:val="20"/>
              </w:rPr>
            </w:pPr>
            <w:r w:rsidRPr="009F0372">
              <w:rPr>
                <w:rFonts w:cs="Tahoma"/>
                <w:sz w:val="20"/>
                <w:szCs w:val="20"/>
              </w:rPr>
              <w:t>Věcná jednání</w:t>
            </w:r>
          </w:p>
          <w:p w:rsidR="002E5C0B" w:rsidRPr="002E5C0B" w:rsidRDefault="002E5C0B" w:rsidP="002E5C0B">
            <w:pPr>
              <w:pStyle w:val="NORMLTAHOMA100"/>
              <w:spacing w:before="0"/>
              <w:rPr>
                <w:b w:val="0"/>
              </w:rPr>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7869AC">
            <w:pPr>
              <w:widowControl w:val="0"/>
              <w:spacing w:before="60" w:after="60"/>
              <w:rPr>
                <w:rFonts w:cs="Tahoma"/>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9F0372" w:rsidRPr="005A0A0D" w:rsidRDefault="009F0372" w:rsidP="007869AC">
            <w:pPr>
              <w:widowControl w:val="0"/>
              <w:spacing w:before="60" w:after="60"/>
              <w:jc w:val="center"/>
              <w:rPr>
                <w:rFonts w:cs="Tahoma"/>
                <w:szCs w:val="22"/>
              </w:rPr>
            </w:pPr>
          </w:p>
        </w:tc>
      </w:tr>
      <w:tr w:rsidR="009F0372" w:rsidRPr="005A0A0D" w:rsidTr="009F0372">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r w:rsidRPr="009F0372">
              <w:rPr>
                <w:rFonts w:cs="Tahoma"/>
                <w:b/>
                <w:sz w:val="20"/>
                <w:szCs w:val="20"/>
              </w:rPr>
              <w:t>Hlavní řešitel (Projekt manager)</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ind w:left="0"/>
              <w:rPr>
                <w:rFonts w:cs="Tahoma"/>
                <w:sz w:val="20"/>
                <w:szCs w:val="20"/>
              </w:rPr>
            </w:pPr>
            <w:r w:rsidRPr="009F0372">
              <w:rPr>
                <w:rFonts w:cs="Tahoma"/>
                <w:sz w:val="20"/>
                <w:szCs w:val="20"/>
              </w:rPr>
              <w:t>Předání dílčího plnění</w:t>
            </w:r>
          </w:p>
          <w:p w:rsidR="002E5C0B" w:rsidRDefault="009F0372" w:rsidP="009F0372">
            <w:pPr>
              <w:widowControl w:val="0"/>
              <w:ind w:left="0"/>
              <w:rPr>
                <w:rFonts w:cs="Tahoma"/>
                <w:sz w:val="20"/>
                <w:szCs w:val="20"/>
              </w:rPr>
            </w:pPr>
            <w:r w:rsidRPr="009F0372">
              <w:rPr>
                <w:rFonts w:cs="Tahoma"/>
                <w:sz w:val="20"/>
                <w:szCs w:val="20"/>
              </w:rPr>
              <w:t>Věcná jednání</w:t>
            </w:r>
            <w:r w:rsidR="002E5C0B">
              <w:rPr>
                <w:rFonts w:cs="Tahoma"/>
                <w:sz w:val="20"/>
                <w:szCs w:val="20"/>
              </w:rPr>
              <w:t xml:space="preserve"> </w:t>
            </w:r>
          </w:p>
          <w:p w:rsidR="009F0372" w:rsidRPr="009F0372" w:rsidRDefault="002E5C0B" w:rsidP="009F0372">
            <w:pPr>
              <w:widowControl w:val="0"/>
              <w:ind w:left="0"/>
              <w:rPr>
                <w:rFonts w:cs="Tahoma"/>
                <w:sz w:val="20"/>
                <w:szCs w:val="20"/>
              </w:rPr>
            </w:pPr>
            <w:r w:rsidRPr="002E5C0B">
              <w:rPr>
                <w:sz w:val="20"/>
              </w:rPr>
              <w:t>Hlášení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7869AC">
            <w:pPr>
              <w:widowControl w:val="0"/>
              <w:spacing w:before="60" w:after="60"/>
              <w:rPr>
                <w:rFonts w:cs="Tahoma"/>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9F0372" w:rsidRPr="005A0A0D" w:rsidRDefault="009F0372" w:rsidP="007869AC">
            <w:pPr>
              <w:widowControl w:val="0"/>
              <w:spacing w:before="60" w:after="60"/>
              <w:jc w:val="center"/>
              <w:rPr>
                <w:rFonts w:cs="Tahoma"/>
                <w:szCs w:val="22"/>
              </w:rPr>
            </w:pPr>
          </w:p>
        </w:tc>
      </w:tr>
      <w:tr w:rsidR="009F0372" w:rsidRPr="005A0A0D" w:rsidTr="009F0372">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r w:rsidRPr="009F0372">
              <w:rPr>
                <w:rFonts w:eastAsia="Arial Unicode MS" w:cs="Tahoma"/>
                <w:b/>
                <w:bCs/>
                <w:sz w:val="20"/>
                <w:szCs w:val="20"/>
              </w:rPr>
              <w:t>Technický specialista</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Pr="002E5C0B" w:rsidRDefault="009F0372" w:rsidP="002E5C0B">
            <w:pPr>
              <w:widowControl w:val="0"/>
              <w:spacing w:after="0"/>
              <w:ind w:left="0"/>
              <w:rPr>
                <w:sz w:val="20"/>
              </w:rPr>
            </w:pPr>
            <w:r w:rsidRPr="002E5C0B">
              <w:rPr>
                <w:sz w:val="20"/>
              </w:rPr>
              <w:t>Věcná jednání</w:t>
            </w:r>
          </w:p>
          <w:p w:rsidR="002E5C0B" w:rsidRPr="002E5C0B" w:rsidRDefault="002E5C0B" w:rsidP="002E5C0B">
            <w:pPr>
              <w:pStyle w:val="NORMLTAHOMA100"/>
              <w:spacing w:before="0"/>
              <w:rPr>
                <w:b w:val="0"/>
              </w:rPr>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7869AC">
            <w:pPr>
              <w:widowControl w:val="0"/>
              <w:spacing w:before="60" w:after="60"/>
              <w:rPr>
                <w:rFonts w:cs="Tahoma"/>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9F0372" w:rsidRPr="005A0A0D" w:rsidRDefault="009F0372" w:rsidP="007869AC">
            <w:pPr>
              <w:widowControl w:val="0"/>
              <w:spacing w:before="60" w:after="60"/>
              <w:jc w:val="center"/>
              <w:rPr>
                <w:rFonts w:cs="Tahoma"/>
                <w:szCs w:val="22"/>
              </w:rPr>
            </w:pPr>
          </w:p>
        </w:tc>
      </w:tr>
      <w:tr w:rsidR="009F0372" w:rsidRPr="005A0A0D" w:rsidTr="009F0372">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r w:rsidRPr="009F0372">
              <w:rPr>
                <w:rFonts w:cs="Tahoma"/>
                <w:b/>
                <w:sz w:val="20"/>
                <w:szCs w:val="20"/>
              </w:rPr>
              <w:t>Konzultanti</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Default="009F0372" w:rsidP="002E5C0B">
            <w:pPr>
              <w:widowControl w:val="0"/>
              <w:spacing w:after="0"/>
              <w:ind w:left="0"/>
              <w:rPr>
                <w:rFonts w:cs="Tahoma"/>
                <w:sz w:val="20"/>
                <w:szCs w:val="20"/>
              </w:rPr>
            </w:pPr>
            <w:r w:rsidRPr="009F0372">
              <w:rPr>
                <w:rFonts w:cs="Tahoma"/>
                <w:sz w:val="20"/>
                <w:szCs w:val="20"/>
              </w:rPr>
              <w:t>Věcná jednání</w:t>
            </w:r>
          </w:p>
          <w:p w:rsidR="002E5C0B" w:rsidRPr="002E5C0B" w:rsidRDefault="002E5C0B" w:rsidP="002E5C0B">
            <w:pPr>
              <w:pStyle w:val="NORMLTAHOMA100"/>
              <w:spacing w:before="0"/>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7869AC">
            <w:pPr>
              <w:widowControl w:val="0"/>
              <w:spacing w:before="60" w:after="60"/>
              <w:rPr>
                <w:rFonts w:cs="Tahoma"/>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9F0372" w:rsidRPr="005A0A0D" w:rsidRDefault="009F0372" w:rsidP="007869AC">
            <w:pPr>
              <w:widowControl w:val="0"/>
              <w:spacing w:before="60" w:after="60"/>
              <w:jc w:val="center"/>
              <w:rPr>
                <w:rFonts w:cs="Tahoma"/>
                <w:szCs w:val="22"/>
              </w:rPr>
            </w:pPr>
          </w:p>
        </w:tc>
      </w:tr>
      <w:tr w:rsidR="009F0372" w:rsidRPr="005A0A0D" w:rsidTr="009F0372">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r w:rsidRPr="009F0372">
              <w:rPr>
                <w:rFonts w:cs="Tahoma"/>
                <w:b/>
                <w:sz w:val="20"/>
                <w:szCs w:val="20"/>
              </w:rPr>
              <w:t>Account manager</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ind w:left="0"/>
              <w:rPr>
                <w:rFonts w:cs="Tahoma"/>
                <w:sz w:val="20"/>
                <w:szCs w:val="20"/>
              </w:rPr>
            </w:pPr>
            <w:r w:rsidRPr="009F0372">
              <w:rPr>
                <w:rFonts w:cs="Tahoma"/>
                <w:sz w:val="20"/>
                <w:szCs w:val="20"/>
              </w:rPr>
              <w:t>Jednání ve věci smlouvy</w:t>
            </w:r>
          </w:p>
          <w:p w:rsidR="009F0372" w:rsidRDefault="009F0372" w:rsidP="002E5C0B">
            <w:pPr>
              <w:widowControl w:val="0"/>
              <w:spacing w:after="0"/>
              <w:ind w:left="0"/>
              <w:rPr>
                <w:rFonts w:cs="Tahoma"/>
                <w:sz w:val="20"/>
                <w:szCs w:val="20"/>
              </w:rPr>
            </w:pPr>
            <w:r w:rsidRPr="009F0372">
              <w:rPr>
                <w:rFonts w:cs="Tahoma"/>
                <w:sz w:val="20"/>
                <w:szCs w:val="20"/>
              </w:rPr>
              <w:t>Věcná jednání</w:t>
            </w:r>
          </w:p>
          <w:p w:rsidR="002E5C0B" w:rsidRPr="002E5C0B" w:rsidRDefault="002E5C0B" w:rsidP="002E5C0B">
            <w:pPr>
              <w:pStyle w:val="NORMLTAHOMA100"/>
              <w:spacing w:before="0"/>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7869AC">
            <w:pPr>
              <w:widowControl w:val="0"/>
              <w:spacing w:before="60" w:after="60"/>
              <w:rPr>
                <w:rFonts w:cs="Tahoma"/>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9F0372" w:rsidRPr="005A0A0D" w:rsidRDefault="009F0372" w:rsidP="007869AC">
            <w:pPr>
              <w:widowControl w:val="0"/>
              <w:spacing w:before="60" w:after="60"/>
              <w:jc w:val="center"/>
              <w:rPr>
                <w:rFonts w:cs="Tahoma"/>
                <w:szCs w:val="22"/>
              </w:rPr>
            </w:pPr>
          </w:p>
        </w:tc>
      </w:tr>
    </w:tbl>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8D7723" w:rsidRDefault="008D7723"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1C0532" w:rsidRDefault="001C0532">
      <w:pPr>
        <w:spacing w:after="0"/>
        <w:ind w:left="0"/>
        <w:contextualSpacing w:val="0"/>
        <w:rPr>
          <w:rFonts w:cs="Tahoma"/>
          <w:b/>
          <w:bCs/>
          <w:sz w:val="28"/>
        </w:rPr>
      </w:pPr>
      <w:r>
        <w:rPr>
          <w:rFonts w:cs="Tahoma"/>
          <w:b/>
          <w:bCs/>
          <w:sz w:val="28"/>
        </w:rPr>
        <w:br w:type="page"/>
      </w:r>
    </w:p>
    <w:p w:rsidR="00B752DD" w:rsidRPr="0092627A" w:rsidRDefault="00FF4AF5" w:rsidP="002B5447">
      <w:pPr>
        <w:pStyle w:val="Zhlav"/>
        <w:spacing w:after="240"/>
        <w:ind w:left="0"/>
        <w:rPr>
          <w:rFonts w:cs="Tahoma"/>
          <w:b/>
          <w:bCs/>
        </w:rPr>
      </w:pPr>
      <w:r>
        <w:rPr>
          <w:rFonts w:cs="Tahoma"/>
          <w:b/>
          <w:bCs/>
        </w:rPr>
        <w:lastRenderedPageBreak/>
        <w:t>Příloha č. 4 Cenová</w:t>
      </w:r>
      <w:r w:rsidR="0092627A" w:rsidRPr="0092627A">
        <w:rPr>
          <w:rFonts w:cs="Tahoma"/>
          <w:b/>
          <w:bCs/>
        </w:rPr>
        <w:t xml:space="preserve"> nabídka</w:t>
      </w:r>
    </w:p>
    <w:p w:rsidR="00B752DD" w:rsidRDefault="009072C0" w:rsidP="0055442D">
      <w:pPr>
        <w:pStyle w:val="NORML10"/>
        <w:jc w:val="both"/>
        <w:rPr>
          <w:highlight w:val="green"/>
        </w:rPr>
      </w:pPr>
      <w:r>
        <w:rPr>
          <w:noProof/>
        </w:rPr>
        <w:drawing>
          <wp:inline distT="0" distB="0" distL="0" distR="0">
            <wp:extent cx="5438775" cy="24098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38775" cy="2409825"/>
                    </a:xfrm>
                    <a:prstGeom prst="rect">
                      <a:avLst/>
                    </a:prstGeom>
                  </pic:spPr>
                </pic:pic>
              </a:graphicData>
            </a:graphic>
          </wp:inline>
        </w:drawing>
      </w:r>
    </w:p>
    <w:p w:rsidR="00B752DD" w:rsidRDefault="00B752DD" w:rsidP="0055442D">
      <w:pPr>
        <w:pStyle w:val="NORML10"/>
        <w:jc w:val="both"/>
        <w:rPr>
          <w:highlight w:val="green"/>
        </w:rPr>
      </w:pPr>
    </w:p>
    <w:p w:rsidR="00B752DD" w:rsidRDefault="009072C0" w:rsidP="0055442D">
      <w:pPr>
        <w:pStyle w:val="NORML10"/>
        <w:jc w:val="both"/>
        <w:rPr>
          <w:highlight w:val="green"/>
        </w:rPr>
      </w:pPr>
      <w:r>
        <w:rPr>
          <w:noProof/>
        </w:rPr>
        <w:drawing>
          <wp:inline distT="0" distB="0" distL="0" distR="0">
            <wp:extent cx="5419725" cy="5619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19725" cy="561975"/>
                    </a:xfrm>
                    <a:prstGeom prst="rect">
                      <a:avLst/>
                    </a:prstGeom>
                  </pic:spPr>
                </pic:pic>
              </a:graphicData>
            </a:graphic>
          </wp:inline>
        </w:drawing>
      </w:r>
    </w:p>
    <w:p w:rsidR="00B752DD" w:rsidRDefault="009072C0" w:rsidP="0055442D">
      <w:pPr>
        <w:pStyle w:val="NORML10"/>
        <w:jc w:val="both"/>
        <w:rPr>
          <w:highlight w:val="green"/>
        </w:rPr>
      </w:pPr>
      <w:r>
        <w:rPr>
          <w:noProof/>
        </w:rPr>
        <w:drawing>
          <wp:inline distT="0" distB="0" distL="0" distR="0">
            <wp:extent cx="5486400" cy="409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486400" cy="409575"/>
                    </a:xfrm>
                    <a:prstGeom prst="rect">
                      <a:avLst/>
                    </a:prstGeom>
                  </pic:spPr>
                </pic:pic>
              </a:graphicData>
            </a:graphic>
          </wp:inline>
        </w:drawing>
      </w: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EF18FA" w:rsidRDefault="00EF18FA" w:rsidP="0055442D">
      <w:pPr>
        <w:pStyle w:val="NORML10"/>
        <w:jc w:val="both"/>
        <w:rPr>
          <w:highlight w:val="green"/>
        </w:rPr>
      </w:pPr>
    </w:p>
    <w:p w:rsidR="002B5447" w:rsidRDefault="002B5447">
      <w:pPr>
        <w:spacing w:after="0"/>
        <w:ind w:left="0"/>
        <w:contextualSpacing w:val="0"/>
        <w:rPr>
          <w:rFonts w:cs="Tahoma"/>
          <w:b/>
          <w:bCs/>
        </w:rPr>
      </w:pPr>
      <w:r>
        <w:rPr>
          <w:rFonts w:cs="Tahoma"/>
          <w:b/>
          <w:bCs/>
        </w:rPr>
        <w:br w:type="page"/>
      </w:r>
    </w:p>
    <w:p w:rsidR="00EF18FA" w:rsidRPr="002B5447" w:rsidRDefault="001C0532" w:rsidP="002B5447">
      <w:pPr>
        <w:pStyle w:val="Zhlav"/>
        <w:spacing w:after="240"/>
        <w:ind w:left="0"/>
        <w:rPr>
          <w:rFonts w:cs="Tahoma"/>
          <w:b/>
          <w:bCs/>
        </w:rPr>
      </w:pPr>
      <w:r w:rsidRPr="002B5447">
        <w:rPr>
          <w:rFonts w:cs="Tahoma"/>
          <w:b/>
          <w:bCs/>
        </w:rPr>
        <w:lastRenderedPageBreak/>
        <w:t>P</w:t>
      </w:r>
      <w:r w:rsidR="0092627A" w:rsidRPr="002B5447">
        <w:rPr>
          <w:rFonts w:cs="Tahoma"/>
          <w:b/>
          <w:bCs/>
        </w:rPr>
        <w:t xml:space="preserve">říloha </w:t>
      </w:r>
      <w:r w:rsidR="00A05569" w:rsidRPr="002B5447">
        <w:rPr>
          <w:rFonts w:cs="Tahoma"/>
          <w:b/>
          <w:bCs/>
        </w:rPr>
        <w:t xml:space="preserve">č. 5 </w:t>
      </w:r>
      <w:r w:rsidR="000D7CA2">
        <w:rPr>
          <w:rFonts w:cs="Tahoma"/>
          <w:b/>
          <w:bCs/>
        </w:rPr>
        <w:t>H</w:t>
      </w:r>
      <w:r w:rsidR="0092627A" w:rsidRPr="002B5447">
        <w:rPr>
          <w:rFonts w:cs="Tahoma"/>
          <w:b/>
          <w:bCs/>
        </w:rPr>
        <w:t>lášení závad</w:t>
      </w:r>
    </w:p>
    <w:p w:rsidR="00766C43" w:rsidRDefault="00766C43" w:rsidP="00766C43">
      <w:pPr>
        <w:rPr>
          <w:rFonts w:cs="Tahoma"/>
          <w:sz w:val="18"/>
        </w:rPr>
      </w:pPr>
    </w:p>
    <w:p w:rsidR="000D7CA2" w:rsidRDefault="000D7CA2" w:rsidP="000D7CA2">
      <w:pPr>
        <w:spacing w:after="0"/>
        <w:rPr>
          <w:rFonts w:cs="Tahoma"/>
          <w:szCs w:val="22"/>
        </w:rPr>
      </w:pPr>
      <w:r w:rsidRPr="005015A7">
        <w:rPr>
          <w:rFonts w:cs="Tahoma"/>
          <w:szCs w:val="22"/>
        </w:rPr>
        <w:t>Primárním</w:t>
      </w:r>
      <w:r>
        <w:rPr>
          <w:rFonts w:cs="Tahoma"/>
          <w:szCs w:val="22"/>
        </w:rPr>
        <w:t xml:space="preserve"> a preferovaným</w:t>
      </w:r>
      <w:r w:rsidRPr="005015A7">
        <w:rPr>
          <w:rFonts w:cs="Tahoma"/>
          <w:szCs w:val="22"/>
        </w:rPr>
        <w:t xml:space="preserve"> </w:t>
      </w:r>
      <w:r>
        <w:rPr>
          <w:rFonts w:cs="Tahoma"/>
          <w:szCs w:val="22"/>
        </w:rPr>
        <w:t xml:space="preserve">kontaktním místem, kde je možné nepřetržitě a transparentně písemnou formou hlásit všechny incidenty a požadavky, </w:t>
      </w:r>
      <w:r w:rsidRPr="005015A7">
        <w:rPr>
          <w:rFonts w:cs="Tahoma"/>
          <w:szCs w:val="22"/>
        </w:rPr>
        <w:t xml:space="preserve">je </w:t>
      </w:r>
      <w:r>
        <w:rPr>
          <w:rFonts w:cs="Tahoma"/>
          <w:szCs w:val="22"/>
        </w:rPr>
        <w:t xml:space="preserve">systém </w:t>
      </w:r>
      <w:r w:rsidRPr="005015A7">
        <w:rPr>
          <w:rFonts w:cs="Tahoma"/>
          <w:b/>
          <w:szCs w:val="22"/>
        </w:rPr>
        <w:t>ANETE Help</w:t>
      </w:r>
      <w:r>
        <w:rPr>
          <w:rFonts w:cs="Tahoma"/>
          <w:b/>
          <w:szCs w:val="22"/>
        </w:rPr>
        <w:t>D</w:t>
      </w:r>
      <w:r w:rsidRPr="005015A7">
        <w:rPr>
          <w:rFonts w:cs="Tahoma"/>
          <w:b/>
          <w:szCs w:val="22"/>
        </w:rPr>
        <w:t>esk</w:t>
      </w:r>
      <w:r>
        <w:rPr>
          <w:rFonts w:cs="Tahoma"/>
          <w:b/>
          <w:szCs w:val="22"/>
        </w:rPr>
        <w:t xml:space="preserve">:  </w:t>
      </w:r>
      <w:hyperlink r:id="rId16" w:history="1">
        <w:r w:rsidRPr="007B67A2">
          <w:rPr>
            <w:rStyle w:val="Hypertextovodkaz"/>
            <w:rFonts w:cs="Tahoma"/>
            <w:b/>
            <w:szCs w:val="22"/>
          </w:rPr>
          <w:t>https://helpdesk.anete.com</w:t>
        </w:r>
      </w:hyperlink>
      <w:r>
        <w:rPr>
          <w:rFonts w:cs="Tahoma"/>
          <w:szCs w:val="22"/>
        </w:rPr>
        <w:t>.</w:t>
      </w:r>
    </w:p>
    <w:p w:rsidR="000D7CA2" w:rsidRPr="000D7CA2" w:rsidRDefault="000D7CA2" w:rsidP="000D7CA2">
      <w:pPr>
        <w:pStyle w:val="NORMLTAHOMA100"/>
        <w:spacing w:before="0"/>
      </w:pPr>
    </w:p>
    <w:p w:rsidR="000D7CA2" w:rsidRDefault="000D7CA2" w:rsidP="000D7CA2">
      <w:pPr>
        <w:spacing w:after="0"/>
        <w:rPr>
          <w:rFonts w:cs="Tahoma"/>
          <w:szCs w:val="22"/>
        </w:rPr>
      </w:pPr>
      <w:r>
        <w:rPr>
          <w:rFonts w:cs="Tahoma"/>
          <w:szCs w:val="22"/>
        </w:rPr>
        <w:t xml:space="preserve">Písemné požadavky budou zpracovávány </w:t>
      </w:r>
      <w:r w:rsidRPr="005A0A0D">
        <w:rPr>
          <w:rFonts w:cs="Tahoma"/>
          <w:szCs w:val="22"/>
        </w:rPr>
        <w:t xml:space="preserve">v pracovní dny od </w:t>
      </w:r>
      <w:r>
        <w:rPr>
          <w:rFonts w:cs="Tahoma"/>
          <w:szCs w:val="22"/>
        </w:rPr>
        <w:t>7:</w:t>
      </w:r>
      <w:r w:rsidRPr="005A0A0D">
        <w:rPr>
          <w:rFonts w:cs="Tahoma"/>
          <w:szCs w:val="22"/>
        </w:rPr>
        <w:t>00 do 15</w:t>
      </w:r>
      <w:r>
        <w:rPr>
          <w:rFonts w:cs="Tahoma"/>
          <w:szCs w:val="22"/>
        </w:rPr>
        <w:t>:</w:t>
      </w:r>
      <w:r w:rsidRPr="005A0A0D">
        <w:rPr>
          <w:rFonts w:cs="Tahoma"/>
          <w:szCs w:val="22"/>
        </w:rPr>
        <w:t>30</w:t>
      </w:r>
      <w:r>
        <w:rPr>
          <w:rFonts w:cs="Tahoma"/>
          <w:szCs w:val="22"/>
        </w:rPr>
        <w:t xml:space="preserve"> hod</w:t>
      </w:r>
      <w:r w:rsidR="00EC2B77">
        <w:rPr>
          <w:rFonts w:cs="Tahoma"/>
          <w:szCs w:val="22"/>
        </w:rPr>
        <w:t>.</w:t>
      </w:r>
    </w:p>
    <w:p w:rsidR="000D7CA2" w:rsidRPr="000D7CA2" w:rsidRDefault="000D7CA2" w:rsidP="000D7CA2">
      <w:pPr>
        <w:pStyle w:val="NORMLTAHOMA100"/>
      </w:pPr>
    </w:p>
    <w:p w:rsidR="00EE0333" w:rsidRPr="00EE0333" w:rsidRDefault="000D7CA2" w:rsidP="00EE0333">
      <w:pPr>
        <w:spacing w:after="0"/>
        <w:jc w:val="both"/>
      </w:pPr>
      <w:r w:rsidRPr="00BD39F5">
        <w:rPr>
          <w:rFonts w:cs="Tahoma"/>
          <w:szCs w:val="22"/>
        </w:rPr>
        <w:t>P</w:t>
      </w:r>
      <w:r w:rsidR="00EE0333">
        <w:rPr>
          <w:rFonts w:cs="Tahoma"/>
          <w:szCs w:val="22"/>
        </w:rPr>
        <w:t>ouze p</w:t>
      </w:r>
      <w:r w:rsidRPr="00BD39F5">
        <w:rPr>
          <w:rFonts w:cs="Tahoma"/>
          <w:szCs w:val="22"/>
        </w:rPr>
        <w:t>ro urgentní incidenty a konzultace</w:t>
      </w:r>
      <w:r w:rsidR="00EE0333">
        <w:rPr>
          <w:rFonts w:cs="Tahoma"/>
          <w:szCs w:val="22"/>
        </w:rPr>
        <w:t xml:space="preserve"> nebo v případě nedostupnosti ANETE HelpDesk</w:t>
      </w:r>
      <w:r w:rsidRPr="00BD39F5">
        <w:rPr>
          <w:rFonts w:cs="Tahoma"/>
          <w:szCs w:val="22"/>
        </w:rPr>
        <w:t xml:space="preserve"> </w:t>
      </w:r>
      <w:r w:rsidR="00EC2B77">
        <w:rPr>
          <w:rFonts w:cs="Tahoma"/>
          <w:szCs w:val="22"/>
        </w:rPr>
        <w:t>je</w:t>
      </w:r>
      <w:r w:rsidRPr="00BD39F5">
        <w:rPr>
          <w:rFonts w:cs="Tahoma"/>
          <w:szCs w:val="22"/>
        </w:rPr>
        <w:t xml:space="preserve"> v provozu zákaznická linka a služba </w:t>
      </w:r>
      <w:r w:rsidRPr="00BD39F5">
        <w:rPr>
          <w:rFonts w:cs="Tahoma"/>
          <w:b/>
          <w:szCs w:val="22"/>
        </w:rPr>
        <w:t>HotLine</w:t>
      </w:r>
      <w:r w:rsidRPr="00BD39F5">
        <w:rPr>
          <w:rFonts w:cs="Tahoma"/>
          <w:szCs w:val="22"/>
        </w:rPr>
        <w:t xml:space="preserve"> v pracovní dny od 7</w:t>
      </w:r>
      <w:r>
        <w:rPr>
          <w:rFonts w:cs="Tahoma"/>
          <w:szCs w:val="22"/>
        </w:rPr>
        <w:t>:</w:t>
      </w:r>
      <w:r w:rsidRPr="00BD39F5">
        <w:rPr>
          <w:rFonts w:cs="Tahoma"/>
          <w:szCs w:val="22"/>
        </w:rPr>
        <w:t>00 do 15</w:t>
      </w:r>
      <w:r>
        <w:rPr>
          <w:rFonts w:cs="Tahoma"/>
          <w:szCs w:val="22"/>
        </w:rPr>
        <w:t>:</w:t>
      </w:r>
      <w:r w:rsidRPr="00BD39F5">
        <w:rPr>
          <w:rFonts w:cs="Tahoma"/>
          <w:szCs w:val="22"/>
        </w:rPr>
        <w:t>30</w:t>
      </w:r>
      <w:r>
        <w:rPr>
          <w:rFonts w:cs="Tahoma"/>
          <w:szCs w:val="22"/>
        </w:rPr>
        <w:t xml:space="preserve"> hod</w:t>
      </w:r>
      <w:r w:rsidRPr="00BD39F5">
        <w:rPr>
          <w:rFonts w:cs="Tahoma"/>
          <w:szCs w:val="22"/>
        </w:rPr>
        <w:t xml:space="preserve"> na telefonním čísle:</w:t>
      </w:r>
      <w:r>
        <w:rPr>
          <w:rFonts w:cs="Tahoma"/>
          <w:szCs w:val="22"/>
        </w:rPr>
        <w:t xml:space="preserve">  </w:t>
      </w:r>
      <w:r w:rsidRPr="005A0A0D">
        <w:rPr>
          <w:rFonts w:cs="Tahoma"/>
          <w:b/>
          <w:szCs w:val="22"/>
        </w:rPr>
        <w:t>+420 531 </w:t>
      </w:r>
      <w:r w:rsidR="00EE0333">
        <w:rPr>
          <w:rFonts w:cs="Tahoma"/>
          <w:b/>
          <w:szCs w:val="22"/>
        </w:rPr>
        <w:t> </w:t>
      </w:r>
      <w:r w:rsidR="00EE0333" w:rsidRPr="005A0A0D">
        <w:rPr>
          <w:rFonts w:cs="Tahoma"/>
          <w:b/>
          <w:szCs w:val="22"/>
        </w:rPr>
        <w:t>028</w:t>
      </w:r>
      <w:r w:rsidR="00EE0333">
        <w:rPr>
          <w:rFonts w:cs="Tahoma"/>
          <w:b/>
          <w:szCs w:val="22"/>
        </w:rPr>
        <w:t xml:space="preserve"> – </w:t>
      </w:r>
      <w:r w:rsidRPr="005A0A0D">
        <w:rPr>
          <w:rFonts w:cs="Tahoma"/>
          <w:b/>
          <w:szCs w:val="22"/>
        </w:rPr>
        <w:t>029</w:t>
      </w:r>
      <w:r w:rsidR="00EE0333">
        <w:rPr>
          <w:rFonts w:cs="Tahoma"/>
          <w:szCs w:val="22"/>
        </w:rPr>
        <w:t xml:space="preserve"> nebo e-mail </w:t>
      </w:r>
      <w:hyperlink r:id="rId17" w:history="1">
        <w:r w:rsidR="00EE0333" w:rsidRPr="00EE0333">
          <w:rPr>
            <w:rStyle w:val="Hypertextovodkaz"/>
            <w:rFonts w:cs="Tahoma"/>
            <w:b/>
            <w:szCs w:val="22"/>
          </w:rPr>
          <w:t>hotLine@anete.cz</w:t>
        </w:r>
      </w:hyperlink>
      <w:r w:rsidR="00EE0333">
        <w:rPr>
          <w:rFonts w:cs="Tahoma"/>
          <w:szCs w:val="22"/>
        </w:rPr>
        <w:t xml:space="preserve"> </w:t>
      </w:r>
    </w:p>
    <w:p w:rsidR="00EE0333" w:rsidRPr="00EE0333" w:rsidRDefault="00EE0333" w:rsidP="00EE0333">
      <w:pPr>
        <w:pStyle w:val="NORMLTAHOMA100"/>
        <w:ind w:left="567"/>
        <w:rPr>
          <w:b w:val="0"/>
          <w:sz w:val="24"/>
        </w:rPr>
      </w:pPr>
      <w:r w:rsidRPr="00EE0333">
        <w:rPr>
          <w:b w:val="0"/>
          <w:sz w:val="24"/>
        </w:rPr>
        <w:t>Požadavek na technickou podporu v aplikaci HelpDesk musí být zadán vždy – i v případě, že hlášení je provedeno jiným způsobem.</w:t>
      </w:r>
    </w:p>
    <w:p w:rsidR="000D7CA2" w:rsidRPr="00EE0333" w:rsidRDefault="000D7CA2" w:rsidP="000D7CA2">
      <w:pPr>
        <w:spacing w:after="0"/>
        <w:rPr>
          <w:rFonts w:cs="Tahoma"/>
          <w:sz w:val="16"/>
          <w:szCs w:val="16"/>
        </w:rPr>
      </w:pPr>
    </w:p>
    <w:p w:rsidR="008C6898" w:rsidRDefault="008C6898" w:rsidP="000D7CA2">
      <w:pPr>
        <w:spacing w:after="0"/>
        <w:rPr>
          <w:rFonts w:cs="Tahoma"/>
          <w:szCs w:val="22"/>
        </w:rPr>
      </w:pPr>
      <w:r>
        <w:rPr>
          <w:rFonts w:cs="Tahoma"/>
          <w:szCs w:val="22"/>
        </w:rPr>
        <w:t>Oprávnění k hlášení incidentů a požadavků mají osoby objednatele uvedené v Příloze č.</w:t>
      </w:r>
      <w:r w:rsidR="00942C76">
        <w:rPr>
          <w:rFonts w:cs="Tahoma"/>
          <w:szCs w:val="22"/>
        </w:rPr>
        <w:t xml:space="preserve"> </w:t>
      </w:r>
      <w:r>
        <w:rPr>
          <w:rFonts w:cs="Tahoma"/>
          <w:szCs w:val="22"/>
        </w:rPr>
        <w:t xml:space="preserve">3. </w:t>
      </w:r>
      <w:r w:rsidR="00EC2B77">
        <w:rPr>
          <w:rFonts w:cs="Tahoma"/>
          <w:szCs w:val="22"/>
        </w:rPr>
        <w:t>(Tyto osoby získají přístup do systému do systému ANETE HelpDesk.)</w:t>
      </w:r>
    </w:p>
    <w:p w:rsidR="00EC2B77" w:rsidRPr="00EC2B77" w:rsidRDefault="00EC2B77" w:rsidP="00EC2B77">
      <w:pPr>
        <w:pStyle w:val="NORMLTAHOMA100"/>
      </w:pPr>
    </w:p>
    <w:p w:rsidR="000D7CA2" w:rsidRDefault="003F2CDB" w:rsidP="000D7CA2">
      <w:pPr>
        <w:spacing w:after="0"/>
        <w:rPr>
          <w:rFonts w:cs="Tahoma"/>
          <w:szCs w:val="22"/>
        </w:rPr>
      </w:pPr>
      <w:r>
        <w:rPr>
          <w:rFonts w:cs="Tahoma"/>
          <w:szCs w:val="22"/>
        </w:rPr>
        <w:t>Údaje, které je třeba uvést, při písemném anebo telefonickém hlášení incidentu:</w:t>
      </w:r>
    </w:p>
    <w:p w:rsidR="003F2CDB" w:rsidRDefault="003F2CDB" w:rsidP="003F2CDB">
      <w:pPr>
        <w:pStyle w:val="NORMLTAHOMA100"/>
        <w:numPr>
          <w:ilvl w:val="0"/>
          <w:numId w:val="124"/>
        </w:numPr>
        <w:rPr>
          <w:b w:val="0"/>
          <w:sz w:val="24"/>
        </w:rPr>
      </w:pPr>
      <w:r w:rsidRPr="003F2CDB">
        <w:rPr>
          <w:b w:val="0"/>
          <w:sz w:val="24"/>
        </w:rPr>
        <w:t>Název organizace</w:t>
      </w:r>
    </w:p>
    <w:p w:rsidR="003F2CDB" w:rsidRDefault="003F2CDB" w:rsidP="003F2CDB">
      <w:pPr>
        <w:pStyle w:val="NORMLTAHOMA100"/>
        <w:numPr>
          <w:ilvl w:val="0"/>
          <w:numId w:val="124"/>
        </w:numPr>
        <w:rPr>
          <w:b w:val="0"/>
          <w:sz w:val="24"/>
        </w:rPr>
      </w:pPr>
      <w:r>
        <w:rPr>
          <w:b w:val="0"/>
          <w:sz w:val="24"/>
        </w:rPr>
        <w:t>Prefix</w:t>
      </w:r>
    </w:p>
    <w:p w:rsidR="003F2CDB" w:rsidRDefault="003F2CDB" w:rsidP="003F2CDB">
      <w:pPr>
        <w:pStyle w:val="NORMLTAHOMA100"/>
        <w:numPr>
          <w:ilvl w:val="0"/>
          <w:numId w:val="124"/>
        </w:numPr>
        <w:rPr>
          <w:b w:val="0"/>
          <w:sz w:val="24"/>
        </w:rPr>
      </w:pPr>
      <w:r>
        <w:rPr>
          <w:b w:val="0"/>
          <w:sz w:val="24"/>
        </w:rPr>
        <w:t>Systém (KREDIT – prodej, sklady, normování, …)</w:t>
      </w:r>
    </w:p>
    <w:p w:rsidR="003F2CDB" w:rsidRDefault="003F2CDB" w:rsidP="003F2CDB">
      <w:pPr>
        <w:pStyle w:val="NORMLTAHOMA100"/>
        <w:numPr>
          <w:ilvl w:val="0"/>
          <w:numId w:val="124"/>
        </w:numPr>
        <w:rPr>
          <w:b w:val="0"/>
          <w:sz w:val="24"/>
        </w:rPr>
      </w:pPr>
      <w:r>
        <w:rPr>
          <w:b w:val="0"/>
          <w:sz w:val="24"/>
        </w:rPr>
        <w:t>Stav systému/zařízení a podrobný popis závady</w:t>
      </w:r>
    </w:p>
    <w:p w:rsidR="003F2CDB" w:rsidRDefault="003F2CDB" w:rsidP="003F2CDB">
      <w:pPr>
        <w:pStyle w:val="NORMLTAHOMA100"/>
        <w:numPr>
          <w:ilvl w:val="0"/>
          <w:numId w:val="124"/>
        </w:numPr>
        <w:rPr>
          <w:b w:val="0"/>
          <w:sz w:val="24"/>
        </w:rPr>
      </w:pPr>
      <w:r>
        <w:rPr>
          <w:b w:val="0"/>
          <w:sz w:val="24"/>
        </w:rPr>
        <w:t>Jakou službu požadujete</w:t>
      </w:r>
    </w:p>
    <w:p w:rsidR="003F2CDB" w:rsidRDefault="003F2CDB" w:rsidP="003F2CDB">
      <w:pPr>
        <w:pStyle w:val="NORMLTAHOMA100"/>
        <w:numPr>
          <w:ilvl w:val="0"/>
          <w:numId w:val="124"/>
        </w:numPr>
        <w:rPr>
          <w:b w:val="0"/>
          <w:sz w:val="24"/>
        </w:rPr>
      </w:pPr>
      <w:r>
        <w:rPr>
          <w:b w:val="0"/>
          <w:sz w:val="24"/>
        </w:rPr>
        <w:t>Kontaktní údaje – s kým je možno požadavek řešit (e-mail, telefon)</w:t>
      </w:r>
    </w:p>
    <w:p w:rsidR="000D7CA2" w:rsidRDefault="000D7CA2" w:rsidP="000D7CA2">
      <w:pPr>
        <w:spacing w:after="0"/>
        <w:rPr>
          <w:rFonts w:cs="Tahoma"/>
        </w:rPr>
      </w:pPr>
    </w:p>
    <w:p w:rsidR="003F2CDB" w:rsidRPr="003F2CDB" w:rsidRDefault="003F2CDB" w:rsidP="003F2CDB">
      <w:pPr>
        <w:pStyle w:val="NORMLTAHOMA100"/>
        <w:ind w:left="567"/>
        <w:rPr>
          <w:sz w:val="24"/>
        </w:rPr>
      </w:pPr>
      <w:r w:rsidRPr="003F2CDB">
        <w:rPr>
          <w:sz w:val="24"/>
        </w:rPr>
        <w:t>Pok</w:t>
      </w:r>
      <w:r>
        <w:rPr>
          <w:sz w:val="24"/>
        </w:rPr>
        <w:t xml:space="preserve">ud se nejedná o </w:t>
      </w:r>
      <w:r w:rsidR="00606352">
        <w:rPr>
          <w:sz w:val="24"/>
        </w:rPr>
        <w:t xml:space="preserve">reklamaci a objednatel nemá uzavřenou dlouhodobou smlouvu o podpoře, budou práce vykonané na řešení incidentu </w:t>
      </w:r>
      <w:r w:rsidR="002E5C0B">
        <w:rPr>
          <w:sz w:val="24"/>
        </w:rPr>
        <w:t>fakturovány</w:t>
      </w:r>
      <w:r w:rsidR="00606352">
        <w:rPr>
          <w:sz w:val="24"/>
        </w:rPr>
        <w:t xml:space="preserve"> </w:t>
      </w:r>
      <w:r w:rsidR="002E5C0B">
        <w:rPr>
          <w:sz w:val="24"/>
        </w:rPr>
        <w:t xml:space="preserve">objednateli </w:t>
      </w:r>
      <w:r w:rsidR="00606352">
        <w:rPr>
          <w:sz w:val="24"/>
        </w:rPr>
        <w:t>dle aktuálního ceníku zhotovitele.</w:t>
      </w:r>
    </w:p>
    <w:p w:rsidR="000D7CA2" w:rsidRDefault="000D7CA2" w:rsidP="000D7CA2">
      <w:pPr>
        <w:spacing w:after="0"/>
        <w:rPr>
          <w:rFonts w:cs="Tahoma"/>
          <w:szCs w:val="22"/>
        </w:rPr>
      </w:pPr>
    </w:p>
    <w:p w:rsidR="00766C43" w:rsidRDefault="00766C43" w:rsidP="0092627A">
      <w:pPr>
        <w:pStyle w:val="NORMLTAHOMA100"/>
      </w:pPr>
    </w:p>
    <w:p w:rsidR="008425CB" w:rsidRPr="0092627A" w:rsidRDefault="008425CB" w:rsidP="00071257">
      <w:pPr>
        <w:pStyle w:val="NORML10"/>
        <w:jc w:val="both"/>
        <w:rPr>
          <w:sz w:val="18"/>
          <w:highlight w:val="green"/>
        </w:rPr>
      </w:pPr>
    </w:p>
    <w:sectPr w:rsidR="008425CB" w:rsidRPr="0092627A" w:rsidSect="00A816ED">
      <w:footerReference w:type="default" r:id="rId18"/>
      <w:pgSz w:w="11906" w:h="16838" w:code="9"/>
      <w:pgMar w:top="720" w:right="720" w:bottom="720" w:left="720" w:header="0"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D9F" w:rsidRDefault="00C87D9F">
      <w:r>
        <w:separator/>
      </w:r>
    </w:p>
    <w:p w:rsidR="00C87D9F" w:rsidRDefault="00C87D9F"/>
    <w:p w:rsidR="00C87D9F" w:rsidRDefault="00C87D9F" w:rsidP="003962EA"/>
    <w:p w:rsidR="00C87D9F" w:rsidRDefault="00C87D9F" w:rsidP="007658AA"/>
  </w:endnote>
  <w:endnote w:type="continuationSeparator" w:id="0">
    <w:p w:rsidR="00C87D9F" w:rsidRDefault="00C87D9F">
      <w:r>
        <w:continuationSeparator/>
      </w:r>
    </w:p>
    <w:p w:rsidR="00C87D9F" w:rsidRDefault="00C87D9F"/>
    <w:p w:rsidR="00C87D9F" w:rsidRDefault="00C87D9F" w:rsidP="003962EA"/>
    <w:p w:rsidR="00C87D9F" w:rsidRDefault="00C87D9F" w:rsidP="00765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087CA463-487F-4018-B96B-058FEA4FBB2E}"/>
    <w:embedBold r:id="rId2" w:fontKey="{2EC99826-34D9-4BF9-BDFF-6B9F56CFFE3F}"/>
    <w:embedItalic r:id="rId3" w:fontKey="{DDEAFEBF-C3DC-4758-B082-3ABE5061DE9B}"/>
    <w:embedBoldItalic r:id="rId4" w:fontKey="{F4E7FE23-C57B-4208-9164-6A2BA304D61E}"/>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5" w:subsetted="1" w:fontKey="{9AEA7FD7-ECAB-474E-B605-87BD4E1A9C01}"/>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embedBold r:id="rId6" w:fontKey="{9C98521B-5A27-48C8-A5FF-50D5C6C0B1B8}"/>
  </w:font>
  <w:font w:name="HiddenHorzOCR">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36" w:rsidRDefault="00A76138" w:rsidP="006C4BF5">
    <w:pPr>
      <w:pStyle w:val="Zpat"/>
      <w:framePr w:wrap="around" w:vAnchor="text" w:hAnchor="margin" w:xAlign="right" w:y="1"/>
      <w:rPr>
        <w:rStyle w:val="slostrnky"/>
      </w:rPr>
    </w:pPr>
    <w:r>
      <w:rPr>
        <w:rStyle w:val="slostrnky"/>
      </w:rPr>
      <w:fldChar w:fldCharType="begin"/>
    </w:r>
    <w:r w:rsidR="00082F36">
      <w:rPr>
        <w:rStyle w:val="slostrnky"/>
      </w:rPr>
      <w:instrText xml:space="preserve">PAGE  </w:instrText>
    </w:r>
    <w:r>
      <w:rPr>
        <w:rStyle w:val="slostrnky"/>
      </w:rPr>
      <w:fldChar w:fldCharType="end"/>
    </w:r>
  </w:p>
  <w:p w:rsidR="00082F36" w:rsidRDefault="00082F36" w:rsidP="004C1CF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F36" w:rsidRDefault="00082F36">
    <w:pPr>
      <w:pStyle w:val="Zpat"/>
      <w:jc w:val="right"/>
    </w:pPr>
  </w:p>
  <w:p w:rsidR="00082F36" w:rsidRDefault="00082F36" w:rsidP="004C1CF8">
    <w:pPr>
      <w:pStyle w:val="Zp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395821256"/>
      <w:docPartObj>
        <w:docPartGallery w:val="Page Numbers (Bottom of Page)"/>
        <w:docPartUnique/>
      </w:docPartObj>
    </w:sdtPr>
    <w:sdtEndPr/>
    <w:sdtContent>
      <w:p w:rsidR="00082F36" w:rsidRPr="00FF4A49" w:rsidRDefault="00082F36" w:rsidP="00CB6D89">
        <w:pPr>
          <w:pStyle w:val="Zpat"/>
          <w:tabs>
            <w:tab w:val="clear" w:pos="9072"/>
            <w:tab w:val="right" w:pos="10065"/>
          </w:tabs>
          <w:ind w:left="0"/>
          <w:rPr>
            <w:sz w:val="14"/>
          </w:rPr>
        </w:pPr>
        <w:r w:rsidRPr="00FF4A49">
          <w:rPr>
            <w:sz w:val="14"/>
          </w:rPr>
          <w:t>Smlouva o dílo</w:t>
        </w:r>
        <w:r w:rsidRPr="00FF4A49">
          <w:rPr>
            <w:sz w:val="14"/>
          </w:rPr>
          <w:tab/>
        </w:r>
        <w:r w:rsidRPr="00FF4A49">
          <w:rPr>
            <w:sz w:val="14"/>
          </w:rPr>
          <w:tab/>
        </w:r>
        <w:r w:rsidRPr="00FF4A49">
          <w:rPr>
            <w:sz w:val="16"/>
          </w:rPr>
          <w:t xml:space="preserve"> </w:t>
        </w:r>
        <w:r w:rsidR="00A76138" w:rsidRPr="00FF4A49">
          <w:rPr>
            <w:sz w:val="16"/>
          </w:rPr>
          <w:fldChar w:fldCharType="begin"/>
        </w:r>
        <w:r w:rsidRPr="00FF4A49">
          <w:rPr>
            <w:sz w:val="16"/>
          </w:rPr>
          <w:instrText>PAGE   \* MERGEFORMAT</w:instrText>
        </w:r>
        <w:r w:rsidR="00A76138" w:rsidRPr="00FF4A49">
          <w:rPr>
            <w:sz w:val="16"/>
          </w:rPr>
          <w:fldChar w:fldCharType="separate"/>
        </w:r>
        <w:r w:rsidR="00CA4AAA">
          <w:rPr>
            <w:noProof/>
            <w:sz w:val="16"/>
          </w:rPr>
          <w:t>4</w:t>
        </w:r>
        <w:r w:rsidR="00A76138" w:rsidRPr="00FF4A49">
          <w:rPr>
            <w:sz w:val="16"/>
          </w:rPr>
          <w:fldChar w:fldCharType="end"/>
        </w:r>
      </w:p>
    </w:sdtContent>
  </w:sdt>
  <w:p w:rsidR="00082F36" w:rsidRDefault="00082F36" w:rsidP="004C1CF8">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D9F" w:rsidRDefault="00C87D9F">
      <w:r>
        <w:separator/>
      </w:r>
    </w:p>
    <w:p w:rsidR="00C87D9F" w:rsidRDefault="00C87D9F"/>
    <w:p w:rsidR="00C87D9F" w:rsidRDefault="00C87D9F" w:rsidP="003962EA"/>
    <w:p w:rsidR="00C87D9F" w:rsidRDefault="00C87D9F" w:rsidP="007658AA"/>
  </w:footnote>
  <w:footnote w:type="continuationSeparator" w:id="0">
    <w:p w:rsidR="00C87D9F" w:rsidRDefault="00C87D9F">
      <w:r>
        <w:continuationSeparator/>
      </w:r>
    </w:p>
    <w:p w:rsidR="00C87D9F" w:rsidRDefault="00C87D9F"/>
    <w:p w:rsidR="00C87D9F" w:rsidRDefault="00C87D9F" w:rsidP="003962EA"/>
    <w:p w:rsidR="00C87D9F" w:rsidRDefault="00C87D9F" w:rsidP="007658A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15C121A"/>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E93424EA"/>
    <w:lvl w:ilvl="0">
      <w:numFmt w:val="decimal"/>
      <w:pStyle w:val="Seznamsodrkami"/>
      <w:lvlText w:val="*"/>
      <w:lvlJc w:val="left"/>
    </w:lvl>
  </w:abstractNum>
  <w:abstractNum w:abstractNumId="2" w15:restartNumberingAfterBreak="0">
    <w:nsid w:val="03655D75"/>
    <w:multiLevelType w:val="hybridMultilevel"/>
    <w:tmpl w:val="4C966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4A4D36"/>
    <w:multiLevelType w:val="hybridMultilevel"/>
    <w:tmpl w:val="CA3867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706138"/>
    <w:multiLevelType w:val="multilevel"/>
    <w:tmpl w:val="9A1A56E2"/>
    <w:styleLink w:val="111111"/>
    <w:lvl w:ilvl="0">
      <w:start w:val="2"/>
      <w:numFmt w:val="decimal"/>
      <w:lvlText w:val="%1"/>
      <w:lvlJc w:val="left"/>
      <w:pPr>
        <w:tabs>
          <w:tab w:val="num" w:pos="432"/>
        </w:tabs>
        <w:ind w:left="432" w:hanging="432"/>
      </w:pPr>
      <w:rPr>
        <w:rFonts w:ascii="Helvetica" w:hAnsi="Helvetica" w:hint="default"/>
        <w:b/>
        <w:i w:val="0"/>
        <w:sz w:val="34"/>
        <w:szCs w:val="34"/>
      </w:rPr>
    </w:lvl>
    <w:lvl w:ilvl="1">
      <w:start w:val="1"/>
      <w:numFmt w:val="decimal"/>
      <w:lvlText w:val="%1.2"/>
      <w:lvlJc w:val="left"/>
      <w:pPr>
        <w:tabs>
          <w:tab w:val="num" w:pos="576"/>
        </w:tabs>
        <w:ind w:left="576" w:hanging="576"/>
      </w:pPr>
      <w:rPr>
        <w:rFonts w:ascii="Helvetica" w:hAnsi="Helvetica" w:hint="default"/>
        <w:b/>
        <w:i w:val="0"/>
        <w:sz w:val="30"/>
        <w:szCs w:val="30"/>
      </w:rPr>
    </w:lvl>
    <w:lvl w:ilvl="2">
      <w:start w:val="1"/>
      <w:numFmt w:val="decimal"/>
      <w:pStyle w:val="HeadingHE3"/>
      <w:lvlText w:val="%1.2.3"/>
      <w:lvlJc w:val="left"/>
      <w:pPr>
        <w:tabs>
          <w:tab w:val="num" w:pos="720"/>
        </w:tabs>
        <w:ind w:left="720" w:hanging="720"/>
      </w:pPr>
      <w:rPr>
        <w:rFonts w:ascii="Helvetica" w:hAnsi="Helvetica" w:hint="default"/>
        <w:b/>
        <w:i w:val="0"/>
        <w:sz w:val="28"/>
        <w:szCs w:val="28"/>
      </w:rPr>
    </w:lvl>
    <w:lvl w:ilvl="3">
      <w:start w:val="1"/>
      <w:numFmt w:val="none"/>
      <w:lvlRestart w:val="0"/>
      <w:lvlText w:val=""/>
      <w:lvlJc w:val="left"/>
      <w:pPr>
        <w:tabs>
          <w:tab w:val="num" w:pos="864"/>
        </w:tabs>
        <w:ind w:left="864" w:hanging="864"/>
      </w:pPr>
      <w:rPr>
        <w:rFonts w:ascii="Helvetica" w:hAnsi="Helvetica" w:hint="default"/>
        <w:b/>
        <w:i w:val="0"/>
        <w:sz w:val="26"/>
        <w:szCs w:val="26"/>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73641B3"/>
    <w:multiLevelType w:val="hybridMultilevel"/>
    <w:tmpl w:val="75DC17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1A0294"/>
    <w:multiLevelType w:val="hybridMultilevel"/>
    <w:tmpl w:val="4A02C3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81C4CD6"/>
    <w:multiLevelType w:val="hybridMultilevel"/>
    <w:tmpl w:val="D9FE6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8CF1CFB"/>
    <w:multiLevelType w:val="hybridMultilevel"/>
    <w:tmpl w:val="DA5E02D0"/>
    <w:lvl w:ilvl="0" w:tplc="04050001">
      <w:start w:val="1"/>
      <w:numFmt w:val="bullet"/>
      <w:lvlText w:val=""/>
      <w:lvlJc w:val="left"/>
      <w:pPr>
        <w:ind w:left="758" w:hanging="360"/>
      </w:pPr>
      <w:rPr>
        <w:rFonts w:ascii="Symbol" w:hAnsi="Symbol" w:hint="default"/>
      </w:rPr>
    </w:lvl>
    <w:lvl w:ilvl="1" w:tplc="04050003" w:tentative="1">
      <w:start w:val="1"/>
      <w:numFmt w:val="bullet"/>
      <w:lvlText w:val="o"/>
      <w:lvlJc w:val="left"/>
      <w:pPr>
        <w:ind w:left="1478" w:hanging="360"/>
      </w:pPr>
      <w:rPr>
        <w:rFonts w:ascii="Courier New" w:hAnsi="Courier New" w:cs="Courier New" w:hint="default"/>
      </w:rPr>
    </w:lvl>
    <w:lvl w:ilvl="2" w:tplc="04050005" w:tentative="1">
      <w:start w:val="1"/>
      <w:numFmt w:val="bullet"/>
      <w:lvlText w:val=""/>
      <w:lvlJc w:val="left"/>
      <w:pPr>
        <w:ind w:left="2198" w:hanging="360"/>
      </w:pPr>
      <w:rPr>
        <w:rFonts w:ascii="Wingdings" w:hAnsi="Wingdings" w:hint="default"/>
      </w:rPr>
    </w:lvl>
    <w:lvl w:ilvl="3" w:tplc="04050001" w:tentative="1">
      <w:start w:val="1"/>
      <w:numFmt w:val="bullet"/>
      <w:lvlText w:val=""/>
      <w:lvlJc w:val="left"/>
      <w:pPr>
        <w:ind w:left="2918" w:hanging="360"/>
      </w:pPr>
      <w:rPr>
        <w:rFonts w:ascii="Symbol" w:hAnsi="Symbol" w:hint="default"/>
      </w:rPr>
    </w:lvl>
    <w:lvl w:ilvl="4" w:tplc="04050003" w:tentative="1">
      <w:start w:val="1"/>
      <w:numFmt w:val="bullet"/>
      <w:lvlText w:val="o"/>
      <w:lvlJc w:val="left"/>
      <w:pPr>
        <w:ind w:left="3638" w:hanging="360"/>
      </w:pPr>
      <w:rPr>
        <w:rFonts w:ascii="Courier New" w:hAnsi="Courier New" w:cs="Courier New" w:hint="default"/>
      </w:rPr>
    </w:lvl>
    <w:lvl w:ilvl="5" w:tplc="04050005" w:tentative="1">
      <w:start w:val="1"/>
      <w:numFmt w:val="bullet"/>
      <w:lvlText w:val=""/>
      <w:lvlJc w:val="left"/>
      <w:pPr>
        <w:ind w:left="4358" w:hanging="360"/>
      </w:pPr>
      <w:rPr>
        <w:rFonts w:ascii="Wingdings" w:hAnsi="Wingdings" w:hint="default"/>
      </w:rPr>
    </w:lvl>
    <w:lvl w:ilvl="6" w:tplc="04050001" w:tentative="1">
      <w:start w:val="1"/>
      <w:numFmt w:val="bullet"/>
      <w:lvlText w:val=""/>
      <w:lvlJc w:val="left"/>
      <w:pPr>
        <w:ind w:left="5078" w:hanging="360"/>
      </w:pPr>
      <w:rPr>
        <w:rFonts w:ascii="Symbol" w:hAnsi="Symbol" w:hint="default"/>
      </w:rPr>
    </w:lvl>
    <w:lvl w:ilvl="7" w:tplc="04050003" w:tentative="1">
      <w:start w:val="1"/>
      <w:numFmt w:val="bullet"/>
      <w:lvlText w:val="o"/>
      <w:lvlJc w:val="left"/>
      <w:pPr>
        <w:ind w:left="5798" w:hanging="360"/>
      </w:pPr>
      <w:rPr>
        <w:rFonts w:ascii="Courier New" w:hAnsi="Courier New" w:cs="Courier New" w:hint="default"/>
      </w:rPr>
    </w:lvl>
    <w:lvl w:ilvl="8" w:tplc="04050005" w:tentative="1">
      <w:start w:val="1"/>
      <w:numFmt w:val="bullet"/>
      <w:lvlText w:val=""/>
      <w:lvlJc w:val="left"/>
      <w:pPr>
        <w:ind w:left="6518" w:hanging="360"/>
      </w:pPr>
      <w:rPr>
        <w:rFonts w:ascii="Wingdings" w:hAnsi="Wingdings" w:hint="default"/>
      </w:rPr>
    </w:lvl>
  </w:abstractNum>
  <w:abstractNum w:abstractNumId="9" w15:restartNumberingAfterBreak="0">
    <w:nsid w:val="0A9366E2"/>
    <w:multiLevelType w:val="hybridMultilevel"/>
    <w:tmpl w:val="961ACA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B4038A4"/>
    <w:multiLevelType w:val="hybridMultilevel"/>
    <w:tmpl w:val="5218E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BA579E9"/>
    <w:multiLevelType w:val="multilevel"/>
    <w:tmpl w:val="4F980268"/>
    <w:lvl w:ilvl="0">
      <w:start w:val="1"/>
      <w:numFmt w:val="decimal"/>
      <w:lvlText w:val="%1."/>
      <w:lvlJc w:val="left"/>
      <w:pPr>
        <w:ind w:left="360" w:hanging="360"/>
      </w:p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C927AA7"/>
    <w:multiLevelType w:val="hybridMultilevel"/>
    <w:tmpl w:val="3C62DF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DFD5C26"/>
    <w:multiLevelType w:val="hybridMultilevel"/>
    <w:tmpl w:val="BAD8AAF6"/>
    <w:lvl w:ilvl="0" w:tplc="04050003">
      <w:start w:val="1"/>
      <w:numFmt w:val="bullet"/>
      <w:lvlText w:val="o"/>
      <w:lvlJc w:val="left"/>
      <w:pPr>
        <w:ind w:left="1069" w:hanging="360"/>
      </w:pPr>
      <w:rPr>
        <w:rFonts w:ascii="Courier New" w:hAnsi="Courier New" w:cs="Courier New"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0FB9711C"/>
    <w:multiLevelType w:val="hybridMultilevel"/>
    <w:tmpl w:val="0EB69D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F84904"/>
    <w:multiLevelType w:val="hybridMultilevel"/>
    <w:tmpl w:val="D79AB3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1BE485E"/>
    <w:multiLevelType w:val="hybridMultilevel"/>
    <w:tmpl w:val="DE60B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24A4749"/>
    <w:multiLevelType w:val="hybridMultilevel"/>
    <w:tmpl w:val="DC16EF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258689A"/>
    <w:multiLevelType w:val="hybridMultilevel"/>
    <w:tmpl w:val="8A069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27B333A"/>
    <w:multiLevelType w:val="hybridMultilevel"/>
    <w:tmpl w:val="0FCA0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3097C33"/>
    <w:multiLevelType w:val="hybridMultilevel"/>
    <w:tmpl w:val="1A56A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5395786"/>
    <w:multiLevelType w:val="hybridMultilevel"/>
    <w:tmpl w:val="BDF87E04"/>
    <w:lvl w:ilvl="0" w:tplc="04050001">
      <w:start w:val="1"/>
      <w:numFmt w:val="bullet"/>
      <w:lvlText w:val=""/>
      <w:lvlJc w:val="left"/>
      <w:pPr>
        <w:ind w:left="720" w:hanging="360"/>
      </w:pPr>
      <w:rPr>
        <w:rFonts w:ascii="Symbol" w:hAnsi="Symbol" w:hint="default"/>
      </w:rPr>
    </w:lvl>
    <w:lvl w:ilvl="1" w:tplc="D70C66D8">
      <w:numFmt w:val="bullet"/>
      <w:lvlText w:val="-"/>
      <w:lvlJc w:val="left"/>
      <w:pPr>
        <w:ind w:left="1440" w:hanging="360"/>
      </w:pPr>
      <w:rPr>
        <w:rFonts w:ascii="Tahoma" w:eastAsia="MS Mincho" w:hAnsi="Tahoma" w:cs="Tahoma"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54405A3"/>
    <w:multiLevelType w:val="hybridMultilevel"/>
    <w:tmpl w:val="83C458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5A62963"/>
    <w:multiLevelType w:val="hybridMultilevel"/>
    <w:tmpl w:val="06A40D1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7873EF6"/>
    <w:multiLevelType w:val="hybridMultilevel"/>
    <w:tmpl w:val="325656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901723A"/>
    <w:multiLevelType w:val="hybridMultilevel"/>
    <w:tmpl w:val="FACA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9062F17"/>
    <w:multiLevelType w:val="hybridMultilevel"/>
    <w:tmpl w:val="79DEB4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A6FEEE40">
      <w:numFmt w:val="bullet"/>
      <w:lvlText w:val="-"/>
      <w:lvlJc w:val="left"/>
      <w:pPr>
        <w:ind w:left="2880" w:hanging="360"/>
      </w:pPr>
      <w:rPr>
        <w:rFonts w:ascii="Tahoma" w:eastAsia="MS Mincho" w:hAnsi="Tahoma" w:cs="Tahoma"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A0B3B05"/>
    <w:multiLevelType w:val="hybridMultilevel"/>
    <w:tmpl w:val="7276992C"/>
    <w:lvl w:ilvl="0" w:tplc="04050017">
      <w:start w:val="1"/>
      <w:numFmt w:val="lowerLetter"/>
      <w:lvlText w:val="%1)"/>
      <w:lvlJc w:val="left"/>
      <w:pPr>
        <w:ind w:left="720" w:hanging="360"/>
      </w:pPr>
    </w:lvl>
    <w:lvl w:ilvl="1" w:tplc="CAF480CA">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C3563AA"/>
    <w:multiLevelType w:val="hybridMultilevel"/>
    <w:tmpl w:val="577A4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C6B7AF1"/>
    <w:multiLevelType w:val="hybridMultilevel"/>
    <w:tmpl w:val="98D00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00C2ECF"/>
    <w:multiLevelType w:val="hybridMultilevel"/>
    <w:tmpl w:val="FF24C3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03714F2"/>
    <w:multiLevelType w:val="hybridMultilevel"/>
    <w:tmpl w:val="5FE07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B214175"/>
    <w:multiLevelType w:val="hybridMultilevel"/>
    <w:tmpl w:val="B50035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B755C52"/>
    <w:multiLevelType w:val="hybridMultilevel"/>
    <w:tmpl w:val="1FAC9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BAC1847"/>
    <w:multiLevelType w:val="hybridMultilevel"/>
    <w:tmpl w:val="128E1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BC26C7D"/>
    <w:multiLevelType w:val="hybridMultilevel"/>
    <w:tmpl w:val="84B804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D2765DF"/>
    <w:multiLevelType w:val="hybridMultilevel"/>
    <w:tmpl w:val="CCAA22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EC16FE9"/>
    <w:multiLevelType w:val="hybridMultilevel"/>
    <w:tmpl w:val="1CEA8C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F2722B8"/>
    <w:multiLevelType w:val="hybridMultilevel"/>
    <w:tmpl w:val="35EE3F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F9D4C0B"/>
    <w:multiLevelType w:val="hybridMultilevel"/>
    <w:tmpl w:val="1E02A7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148435A"/>
    <w:multiLevelType w:val="hybridMultilevel"/>
    <w:tmpl w:val="0B18E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2214DE3"/>
    <w:multiLevelType w:val="hybridMultilevel"/>
    <w:tmpl w:val="6DB63D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24C4B9D"/>
    <w:multiLevelType w:val="hybridMultilevel"/>
    <w:tmpl w:val="16C849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28F470E"/>
    <w:multiLevelType w:val="multilevel"/>
    <w:tmpl w:val="81F2970A"/>
    <w:numStyleLink w:val="Obrzek-slovn"/>
  </w:abstractNum>
  <w:abstractNum w:abstractNumId="44" w15:restartNumberingAfterBreak="0">
    <w:nsid w:val="33D65A9E"/>
    <w:multiLevelType w:val="hybridMultilevel"/>
    <w:tmpl w:val="C074C5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483495D"/>
    <w:multiLevelType w:val="hybridMultilevel"/>
    <w:tmpl w:val="8B5E2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4C827C3"/>
    <w:multiLevelType w:val="multilevel"/>
    <w:tmpl w:val="8C18E222"/>
    <w:lvl w:ilvl="0">
      <w:start w:val="11"/>
      <w:numFmt w:val="decimal"/>
      <w:lvlText w:val="%1."/>
      <w:lvlJc w:val="left"/>
      <w:pPr>
        <w:ind w:left="502"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6772522"/>
    <w:multiLevelType w:val="hybridMultilevel"/>
    <w:tmpl w:val="67FC9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9396CE7"/>
    <w:multiLevelType w:val="multilevel"/>
    <w:tmpl w:val="6F709D76"/>
    <w:lvl w:ilvl="0">
      <w:start w:val="1"/>
      <w:numFmt w:val="decimal"/>
      <w:lvlText w:val="%1."/>
      <w:lvlJc w:val="left"/>
      <w:pPr>
        <w:tabs>
          <w:tab w:val="num" w:pos="2421"/>
        </w:tabs>
        <w:ind w:left="2421" w:hanging="360"/>
      </w:pPr>
    </w:lvl>
    <w:lvl w:ilvl="1">
      <w:start w:val="1"/>
      <w:numFmt w:val="lowerLetter"/>
      <w:lvlText w:val="%2."/>
      <w:lvlJc w:val="left"/>
      <w:pPr>
        <w:tabs>
          <w:tab w:val="num" w:pos="3141"/>
        </w:tabs>
        <w:ind w:left="3141" w:hanging="360"/>
      </w:pPr>
    </w:lvl>
    <w:lvl w:ilvl="2">
      <w:start w:val="1"/>
      <w:numFmt w:val="lowerRoman"/>
      <w:lvlText w:val="%3."/>
      <w:lvlJc w:val="right"/>
      <w:pPr>
        <w:tabs>
          <w:tab w:val="num" w:pos="3861"/>
        </w:tabs>
        <w:ind w:left="3861" w:hanging="180"/>
      </w:pPr>
    </w:lvl>
    <w:lvl w:ilvl="3">
      <w:start w:val="1"/>
      <w:numFmt w:val="decimal"/>
      <w:lvlText w:val="%4."/>
      <w:lvlJc w:val="left"/>
      <w:pPr>
        <w:tabs>
          <w:tab w:val="num" w:pos="4581"/>
        </w:tabs>
        <w:ind w:left="4581" w:hanging="360"/>
      </w:pPr>
    </w:lvl>
    <w:lvl w:ilvl="4">
      <w:start w:val="1"/>
      <w:numFmt w:val="lowerLetter"/>
      <w:lvlText w:val="%5."/>
      <w:lvlJc w:val="left"/>
      <w:pPr>
        <w:tabs>
          <w:tab w:val="num" w:pos="5301"/>
        </w:tabs>
        <w:ind w:left="5301" w:hanging="360"/>
      </w:pPr>
    </w:lvl>
    <w:lvl w:ilvl="5">
      <w:start w:val="1"/>
      <w:numFmt w:val="lowerRoman"/>
      <w:lvlText w:val="%6."/>
      <w:lvlJc w:val="right"/>
      <w:pPr>
        <w:tabs>
          <w:tab w:val="num" w:pos="6021"/>
        </w:tabs>
        <w:ind w:left="6021" w:hanging="180"/>
      </w:pPr>
    </w:lvl>
    <w:lvl w:ilvl="6">
      <w:start w:val="1"/>
      <w:numFmt w:val="decimal"/>
      <w:lvlText w:val="%7."/>
      <w:lvlJc w:val="left"/>
      <w:pPr>
        <w:tabs>
          <w:tab w:val="num" w:pos="6741"/>
        </w:tabs>
        <w:ind w:left="6741" w:hanging="360"/>
      </w:pPr>
    </w:lvl>
    <w:lvl w:ilvl="7">
      <w:start w:val="1"/>
      <w:numFmt w:val="lowerLetter"/>
      <w:lvlText w:val="%8."/>
      <w:lvlJc w:val="left"/>
      <w:pPr>
        <w:tabs>
          <w:tab w:val="num" w:pos="7461"/>
        </w:tabs>
        <w:ind w:left="7461" w:hanging="360"/>
      </w:pPr>
    </w:lvl>
    <w:lvl w:ilvl="8">
      <w:start w:val="1"/>
      <w:numFmt w:val="lowerRoman"/>
      <w:lvlText w:val="%9."/>
      <w:lvlJc w:val="right"/>
      <w:pPr>
        <w:tabs>
          <w:tab w:val="num" w:pos="8181"/>
        </w:tabs>
        <w:ind w:left="8181" w:hanging="180"/>
      </w:pPr>
    </w:lvl>
  </w:abstractNum>
  <w:abstractNum w:abstractNumId="49" w15:restartNumberingAfterBreak="0">
    <w:nsid w:val="395B0679"/>
    <w:multiLevelType w:val="hybridMultilevel"/>
    <w:tmpl w:val="0206E8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A214E8E"/>
    <w:multiLevelType w:val="hybridMultilevel"/>
    <w:tmpl w:val="C17649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A3241AD"/>
    <w:multiLevelType w:val="hybridMultilevel"/>
    <w:tmpl w:val="A3EC29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BE6369C"/>
    <w:multiLevelType w:val="hybridMultilevel"/>
    <w:tmpl w:val="751E6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C83240C"/>
    <w:multiLevelType w:val="hybridMultilevel"/>
    <w:tmpl w:val="55424A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CBA610E"/>
    <w:multiLevelType w:val="hybridMultilevel"/>
    <w:tmpl w:val="60F89C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CF94CFA"/>
    <w:multiLevelType w:val="hybridMultilevel"/>
    <w:tmpl w:val="B7E68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CFD6D1D"/>
    <w:multiLevelType w:val="hybridMultilevel"/>
    <w:tmpl w:val="649E9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D1D3729"/>
    <w:multiLevelType w:val="hybridMultilevel"/>
    <w:tmpl w:val="DE96B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D42435F"/>
    <w:multiLevelType w:val="hybridMultilevel"/>
    <w:tmpl w:val="7792AE0E"/>
    <w:lvl w:ilvl="0" w:tplc="CCF6A57A">
      <w:start w:val="1"/>
      <w:numFmt w:val="decimal"/>
      <w:pStyle w:val="lnek"/>
      <w:lvlText w:val="ČL. %1"/>
      <w:lvlJc w:val="left"/>
      <w:pPr>
        <w:tabs>
          <w:tab w:val="num" w:pos="1287"/>
        </w:tabs>
        <w:ind w:left="1287" w:hanging="360"/>
      </w:pPr>
      <w:rPr>
        <w:rFonts w:ascii="Helvetica" w:hAnsi="Helvetica" w:hint="default"/>
        <w:caps w:val="0"/>
        <w:strike w:val="0"/>
        <w:dstrike w:val="0"/>
        <w:vanish w:val="0"/>
        <w:color w:val="000000"/>
        <w:sz w:val="24"/>
        <w:szCs w:val="24"/>
        <w:vertAlign w:val="baseline"/>
      </w:rPr>
    </w:lvl>
    <w:lvl w:ilvl="1" w:tplc="1A14E914">
      <w:start w:val="1"/>
      <w:numFmt w:val="decimal"/>
      <w:lvlText w:val="%2"/>
      <w:lvlJc w:val="left"/>
      <w:pPr>
        <w:tabs>
          <w:tab w:val="num" w:pos="1440"/>
        </w:tabs>
        <w:ind w:left="1440" w:hanging="360"/>
      </w:pPr>
      <w:rPr>
        <w:rFonts w:ascii="Helvetica" w:hAnsi="Helvetica" w:hint="default"/>
        <w:caps w:val="0"/>
        <w:strike w:val="0"/>
        <w:dstrike w:val="0"/>
        <w:vanish w:val="0"/>
        <w:color w:val="000000"/>
        <w:sz w:val="24"/>
        <w:szCs w:val="24"/>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9" w15:restartNumberingAfterBreak="0">
    <w:nsid w:val="3D912C1A"/>
    <w:multiLevelType w:val="hybridMultilevel"/>
    <w:tmpl w:val="2E70D1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F264E87"/>
    <w:multiLevelType w:val="hybridMultilevel"/>
    <w:tmpl w:val="A5A66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F526A51"/>
    <w:multiLevelType w:val="hybridMultilevel"/>
    <w:tmpl w:val="D19CDD0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2" w15:restartNumberingAfterBreak="0">
    <w:nsid w:val="415B02C2"/>
    <w:multiLevelType w:val="hybridMultilevel"/>
    <w:tmpl w:val="0C3A6A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1CE508B"/>
    <w:multiLevelType w:val="hybridMultilevel"/>
    <w:tmpl w:val="36526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20573CF"/>
    <w:multiLevelType w:val="multilevel"/>
    <w:tmpl w:val="7D42CD38"/>
    <w:lvl w:ilvl="0">
      <w:start w:val="1"/>
      <w:numFmt w:val="decimal"/>
      <w:lvlText w:val="%1."/>
      <w:lvlJc w:val="left"/>
      <w:pPr>
        <w:tabs>
          <w:tab w:val="num" w:pos="432"/>
        </w:tabs>
        <w:ind w:left="432" w:hanging="432"/>
      </w:pPr>
      <w:rPr>
        <w:rFonts w:hint="default"/>
        <w:i w:val="0"/>
      </w:rPr>
    </w:lvl>
    <w:lvl w:ilvl="1">
      <w:start w:val="1"/>
      <w:numFmt w:val="decimal"/>
      <w:pStyle w:val="NORMLTAHOMA10"/>
      <w:lvlText w:val="%1.%2"/>
      <w:lvlJc w:val="left"/>
      <w:pPr>
        <w:tabs>
          <w:tab w:val="num" w:pos="1143"/>
        </w:tabs>
        <w:ind w:left="1143" w:hanging="576"/>
      </w:pPr>
      <w:rPr>
        <w:rFonts w:hint="default"/>
        <w:sz w:val="20"/>
        <w:szCs w:val="20"/>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5" w15:restartNumberingAfterBreak="0">
    <w:nsid w:val="42877B47"/>
    <w:multiLevelType w:val="hybridMultilevel"/>
    <w:tmpl w:val="4DB6C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4565BD0"/>
    <w:multiLevelType w:val="hybridMultilevel"/>
    <w:tmpl w:val="EE76EA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4CC0B0C"/>
    <w:multiLevelType w:val="hybridMultilevel"/>
    <w:tmpl w:val="12FA4E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457A0E85"/>
    <w:multiLevelType w:val="hybridMultilevel"/>
    <w:tmpl w:val="6EAC33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472527CC"/>
    <w:multiLevelType w:val="hybridMultilevel"/>
    <w:tmpl w:val="DE3AF0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49AE4FBB"/>
    <w:multiLevelType w:val="hybridMultilevel"/>
    <w:tmpl w:val="F46ECF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9DE0B38"/>
    <w:multiLevelType w:val="hybridMultilevel"/>
    <w:tmpl w:val="194CD9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AEB5E94"/>
    <w:multiLevelType w:val="hybridMultilevel"/>
    <w:tmpl w:val="4B7060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BDD0F76"/>
    <w:multiLevelType w:val="multilevel"/>
    <w:tmpl w:val="463E3832"/>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bullet"/>
      <w:pStyle w:val="odrkyVOP"/>
      <w:lvlText w:val=""/>
      <w:lvlJc w:val="left"/>
      <w:pPr>
        <w:ind w:left="4406"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4" w15:restartNumberingAfterBreak="0">
    <w:nsid w:val="4C3309CB"/>
    <w:multiLevelType w:val="hybridMultilevel"/>
    <w:tmpl w:val="D69E19E6"/>
    <w:lvl w:ilvl="0" w:tplc="04050001">
      <w:start w:val="1"/>
      <w:numFmt w:val="bullet"/>
      <w:lvlText w:val=""/>
      <w:lvlJc w:val="left"/>
      <w:pPr>
        <w:ind w:left="758" w:hanging="360"/>
      </w:pPr>
      <w:rPr>
        <w:rFonts w:ascii="Symbol" w:hAnsi="Symbol" w:hint="default"/>
      </w:rPr>
    </w:lvl>
    <w:lvl w:ilvl="1" w:tplc="04050003" w:tentative="1">
      <w:start w:val="1"/>
      <w:numFmt w:val="bullet"/>
      <w:lvlText w:val="o"/>
      <w:lvlJc w:val="left"/>
      <w:pPr>
        <w:ind w:left="1478" w:hanging="360"/>
      </w:pPr>
      <w:rPr>
        <w:rFonts w:ascii="Courier New" w:hAnsi="Courier New" w:cs="Courier New" w:hint="default"/>
      </w:rPr>
    </w:lvl>
    <w:lvl w:ilvl="2" w:tplc="04050005" w:tentative="1">
      <w:start w:val="1"/>
      <w:numFmt w:val="bullet"/>
      <w:lvlText w:val=""/>
      <w:lvlJc w:val="left"/>
      <w:pPr>
        <w:ind w:left="2198" w:hanging="360"/>
      </w:pPr>
      <w:rPr>
        <w:rFonts w:ascii="Wingdings" w:hAnsi="Wingdings" w:hint="default"/>
      </w:rPr>
    </w:lvl>
    <w:lvl w:ilvl="3" w:tplc="04050001" w:tentative="1">
      <w:start w:val="1"/>
      <w:numFmt w:val="bullet"/>
      <w:lvlText w:val=""/>
      <w:lvlJc w:val="left"/>
      <w:pPr>
        <w:ind w:left="2918" w:hanging="360"/>
      </w:pPr>
      <w:rPr>
        <w:rFonts w:ascii="Symbol" w:hAnsi="Symbol" w:hint="default"/>
      </w:rPr>
    </w:lvl>
    <w:lvl w:ilvl="4" w:tplc="04050003" w:tentative="1">
      <w:start w:val="1"/>
      <w:numFmt w:val="bullet"/>
      <w:lvlText w:val="o"/>
      <w:lvlJc w:val="left"/>
      <w:pPr>
        <w:ind w:left="3638" w:hanging="360"/>
      </w:pPr>
      <w:rPr>
        <w:rFonts w:ascii="Courier New" w:hAnsi="Courier New" w:cs="Courier New" w:hint="default"/>
      </w:rPr>
    </w:lvl>
    <w:lvl w:ilvl="5" w:tplc="04050005" w:tentative="1">
      <w:start w:val="1"/>
      <w:numFmt w:val="bullet"/>
      <w:lvlText w:val=""/>
      <w:lvlJc w:val="left"/>
      <w:pPr>
        <w:ind w:left="4358" w:hanging="360"/>
      </w:pPr>
      <w:rPr>
        <w:rFonts w:ascii="Wingdings" w:hAnsi="Wingdings" w:hint="default"/>
      </w:rPr>
    </w:lvl>
    <w:lvl w:ilvl="6" w:tplc="04050001" w:tentative="1">
      <w:start w:val="1"/>
      <w:numFmt w:val="bullet"/>
      <w:lvlText w:val=""/>
      <w:lvlJc w:val="left"/>
      <w:pPr>
        <w:ind w:left="5078" w:hanging="360"/>
      </w:pPr>
      <w:rPr>
        <w:rFonts w:ascii="Symbol" w:hAnsi="Symbol" w:hint="default"/>
      </w:rPr>
    </w:lvl>
    <w:lvl w:ilvl="7" w:tplc="04050003" w:tentative="1">
      <w:start w:val="1"/>
      <w:numFmt w:val="bullet"/>
      <w:lvlText w:val="o"/>
      <w:lvlJc w:val="left"/>
      <w:pPr>
        <w:ind w:left="5798" w:hanging="360"/>
      </w:pPr>
      <w:rPr>
        <w:rFonts w:ascii="Courier New" w:hAnsi="Courier New" w:cs="Courier New" w:hint="default"/>
      </w:rPr>
    </w:lvl>
    <w:lvl w:ilvl="8" w:tplc="04050005" w:tentative="1">
      <w:start w:val="1"/>
      <w:numFmt w:val="bullet"/>
      <w:lvlText w:val=""/>
      <w:lvlJc w:val="left"/>
      <w:pPr>
        <w:ind w:left="6518" w:hanging="360"/>
      </w:pPr>
      <w:rPr>
        <w:rFonts w:ascii="Wingdings" w:hAnsi="Wingdings" w:hint="default"/>
      </w:rPr>
    </w:lvl>
  </w:abstractNum>
  <w:abstractNum w:abstractNumId="75" w15:restartNumberingAfterBreak="0">
    <w:nsid w:val="4C8833B8"/>
    <w:multiLevelType w:val="hybridMultilevel"/>
    <w:tmpl w:val="A66E75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CA05BEE"/>
    <w:multiLevelType w:val="hybridMultilevel"/>
    <w:tmpl w:val="EC4A82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E3E6C1E"/>
    <w:multiLevelType w:val="hybridMultilevel"/>
    <w:tmpl w:val="2ABCCF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0D07BDE"/>
    <w:multiLevelType w:val="hybridMultilevel"/>
    <w:tmpl w:val="A5762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4632FA4"/>
    <w:multiLevelType w:val="hybridMultilevel"/>
    <w:tmpl w:val="B35EA3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553226FD"/>
    <w:multiLevelType w:val="hybridMultilevel"/>
    <w:tmpl w:val="DDDCF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56BA7399"/>
    <w:multiLevelType w:val="hybridMultilevel"/>
    <w:tmpl w:val="1B54C1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57EB1303"/>
    <w:multiLevelType w:val="hybridMultilevel"/>
    <w:tmpl w:val="119CF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83F23C7"/>
    <w:multiLevelType w:val="hybridMultilevel"/>
    <w:tmpl w:val="A6E08D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58FC1325"/>
    <w:multiLevelType w:val="hybridMultilevel"/>
    <w:tmpl w:val="6D04CF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594B65A6"/>
    <w:multiLevelType w:val="hybridMultilevel"/>
    <w:tmpl w:val="B094A4A0"/>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6" w15:restartNumberingAfterBreak="0">
    <w:nsid w:val="5984617E"/>
    <w:multiLevelType w:val="singleLevel"/>
    <w:tmpl w:val="B0B23E62"/>
    <w:lvl w:ilvl="0">
      <w:start w:val="1"/>
      <w:numFmt w:val="decimal"/>
      <w:pStyle w:val="Popistabulky"/>
      <w:lvlText w:val="Tab. %1"/>
      <w:lvlJc w:val="right"/>
      <w:pPr>
        <w:tabs>
          <w:tab w:val="num" w:pos="1778"/>
        </w:tabs>
        <w:ind w:left="0" w:firstLine="1418"/>
      </w:pPr>
      <w:rPr>
        <w:rFonts w:ascii="Arial Black" w:hAnsi="Tahoma" w:hint="default"/>
        <w:b w:val="0"/>
        <w:i w:val="0"/>
        <w:sz w:val="20"/>
      </w:rPr>
    </w:lvl>
  </w:abstractNum>
  <w:abstractNum w:abstractNumId="87" w15:restartNumberingAfterBreak="0">
    <w:nsid w:val="5A3B570A"/>
    <w:multiLevelType w:val="hybridMultilevel"/>
    <w:tmpl w:val="BF303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5BA93389"/>
    <w:multiLevelType w:val="hybridMultilevel"/>
    <w:tmpl w:val="8DF20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5D1531ED"/>
    <w:multiLevelType w:val="hybridMultilevel"/>
    <w:tmpl w:val="0E7C2B1C"/>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90" w15:restartNumberingAfterBreak="0">
    <w:nsid w:val="5D62386C"/>
    <w:multiLevelType w:val="hybridMultilevel"/>
    <w:tmpl w:val="9C34F7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5D8324F8"/>
    <w:multiLevelType w:val="hybridMultilevel"/>
    <w:tmpl w:val="EE5E4A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5DCB7B62"/>
    <w:multiLevelType w:val="hybridMultilevel"/>
    <w:tmpl w:val="1398F3F0"/>
    <w:lvl w:ilvl="0" w:tplc="04050017">
      <w:start w:val="1"/>
      <w:numFmt w:val="lowerLetter"/>
      <w:lvlText w:val="%1)"/>
      <w:lvlJc w:val="left"/>
      <w:pPr>
        <w:ind w:left="1854" w:hanging="360"/>
      </w:pPr>
    </w:lvl>
    <w:lvl w:ilvl="1" w:tplc="04050017">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93" w15:restartNumberingAfterBreak="0">
    <w:nsid w:val="5E580F41"/>
    <w:multiLevelType w:val="hybridMultilevel"/>
    <w:tmpl w:val="D96817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EF35EAF"/>
    <w:multiLevelType w:val="hybridMultilevel"/>
    <w:tmpl w:val="6A50D73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FCE2043"/>
    <w:multiLevelType w:val="hybridMultilevel"/>
    <w:tmpl w:val="BD38C1BA"/>
    <w:lvl w:ilvl="0" w:tplc="A6FEEE40">
      <w:numFmt w:val="bullet"/>
      <w:lvlText w:val="-"/>
      <w:lvlJc w:val="left"/>
      <w:pPr>
        <w:ind w:left="405" w:hanging="360"/>
      </w:pPr>
      <w:rPr>
        <w:rFonts w:ascii="Tahoma" w:eastAsia="MS Mincho" w:hAnsi="Tahoma" w:cs="Tahoma"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6" w15:restartNumberingAfterBreak="0">
    <w:nsid w:val="60130785"/>
    <w:multiLevelType w:val="hybridMultilevel"/>
    <w:tmpl w:val="3210D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0CA621C"/>
    <w:multiLevelType w:val="hybridMultilevel"/>
    <w:tmpl w:val="23F001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63D3691E"/>
    <w:multiLevelType w:val="multilevel"/>
    <w:tmpl w:val="81F2970A"/>
    <w:styleLink w:val="Obrzek-slovn"/>
    <w:lvl w:ilvl="0">
      <w:start w:val="1"/>
      <w:numFmt w:val="decimal"/>
      <w:pStyle w:val="Popiskobrzkusoslovanm"/>
      <w:lvlText w:val="%1."/>
      <w:lvlJc w:val="left"/>
      <w:pPr>
        <w:tabs>
          <w:tab w:val="num" w:pos="284"/>
        </w:tabs>
        <w:ind w:left="284" w:hanging="284"/>
      </w:pPr>
      <w:rPr>
        <w:rFonts w:ascii="Tahoma" w:hAnsi="Tahoma"/>
        <w:i/>
        <w:iCs/>
        <w:color w:val="0000FF"/>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63EA5D14"/>
    <w:multiLevelType w:val="hybridMultilevel"/>
    <w:tmpl w:val="34E23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64BB214A"/>
    <w:multiLevelType w:val="hybridMultilevel"/>
    <w:tmpl w:val="7410E6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6609449B"/>
    <w:multiLevelType w:val="multilevel"/>
    <w:tmpl w:val="E5B4B4A0"/>
    <w:lvl w:ilvl="0">
      <w:start w:val="1"/>
      <w:numFmt w:val="decimal"/>
      <w:lvlText w:val="%1."/>
      <w:lvlJc w:val="left"/>
      <w:pPr>
        <w:ind w:left="720" w:hanging="360"/>
      </w:pPr>
      <w:rPr>
        <w:rFonts w:hint="default"/>
      </w:rPr>
    </w:lvl>
    <w:lvl w:ilvl="1">
      <w:start w:val="1"/>
      <w:numFmt w:val="decimal"/>
      <w:pStyle w:val="textVOP"/>
      <w:isLgl/>
      <w:lvlText w:val="%1.%2"/>
      <w:lvlJc w:val="left"/>
      <w:pPr>
        <w:ind w:left="681" w:hanging="68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2" w15:restartNumberingAfterBreak="0">
    <w:nsid w:val="661757EC"/>
    <w:multiLevelType w:val="hybridMultilevel"/>
    <w:tmpl w:val="84564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677F49FB"/>
    <w:multiLevelType w:val="hybridMultilevel"/>
    <w:tmpl w:val="D308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680B4564"/>
    <w:multiLevelType w:val="hybridMultilevel"/>
    <w:tmpl w:val="C6E264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916413C"/>
    <w:multiLevelType w:val="hybridMultilevel"/>
    <w:tmpl w:val="AFA27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6A255ECD"/>
    <w:multiLevelType w:val="hybridMultilevel"/>
    <w:tmpl w:val="466C27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6D011938"/>
    <w:multiLevelType w:val="multilevel"/>
    <w:tmpl w:val="9A1A56E2"/>
    <w:numStyleLink w:val="111111"/>
  </w:abstractNum>
  <w:abstractNum w:abstractNumId="108" w15:restartNumberingAfterBreak="0">
    <w:nsid w:val="70111DB7"/>
    <w:multiLevelType w:val="hybridMultilevel"/>
    <w:tmpl w:val="77D002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73C64835"/>
    <w:multiLevelType w:val="hybridMultilevel"/>
    <w:tmpl w:val="BE8A53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554703E"/>
    <w:multiLevelType w:val="hybridMultilevel"/>
    <w:tmpl w:val="8CDEB0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69206B7"/>
    <w:multiLevelType w:val="hybridMultilevel"/>
    <w:tmpl w:val="7EAAD7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769343C3"/>
    <w:multiLevelType w:val="singleLevel"/>
    <w:tmpl w:val="BD76C9DC"/>
    <w:lvl w:ilvl="0">
      <w:numFmt w:val="bullet"/>
      <w:lvlText w:val="-"/>
      <w:lvlJc w:val="left"/>
      <w:pPr>
        <w:tabs>
          <w:tab w:val="num" w:pos="360"/>
        </w:tabs>
        <w:ind w:left="360" w:hanging="360"/>
      </w:pPr>
      <w:rPr>
        <w:rFonts w:hint="default"/>
      </w:rPr>
    </w:lvl>
  </w:abstractNum>
  <w:abstractNum w:abstractNumId="113" w15:restartNumberingAfterBreak="0">
    <w:nsid w:val="79B97F9C"/>
    <w:multiLevelType w:val="hybridMultilevel"/>
    <w:tmpl w:val="A9161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7AFC666C"/>
    <w:multiLevelType w:val="hybridMultilevel"/>
    <w:tmpl w:val="323227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B733606"/>
    <w:multiLevelType w:val="hybridMultilevel"/>
    <w:tmpl w:val="77F08D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7C052113"/>
    <w:multiLevelType w:val="hybridMultilevel"/>
    <w:tmpl w:val="6BDC5238"/>
    <w:lvl w:ilvl="0" w:tplc="C31469D8">
      <w:start w:val="1"/>
      <w:numFmt w:val="decimal"/>
      <w:pStyle w:val="Popisobrzk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7C370D34"/>
    <w:multiLevelType w:val="singleLevel"/>
    <w:tmpl w:val="D1ECD440"/>
    <w:lvl w:ilvl="0">
      <w:start w:val="1"/>
      <w:numFmt w:val="bullet"/>
      <w:pStyle w:val="Nadpis1H1"/>
      <w:lvlText w:val=""/>
      <w:lvlJc w:val="left"/>
      <w:pPr>
        <w:tabs>
          <w:tab w:val="num" w:pos="2552"/>
        </w:tabs>
        <w:ind w:left="2552" w:hanging="567"/>
      </w:pPr>
      <w:rPr>
        <w:rFonts w:ascii="Wingdings" w:hAnsi="Wingdings" w:cs="Times New Roman" w:hint="default"/>
      </w:rPr>
    </w:lvl>
  </w:abstractNum>
  <w:abstractNum w:abstractNumId="118" w15:restartNumberingAfterBreak="0">
    <w:nsid w:val="7E9D2E18"/>
    <w:multiLevelType w:val="hybridMultilevel"/>
    <w:tmpl w:val="37ECC7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7EF95B97"/>
    <w:multiLevelType w:val="hybridMultilevel"/>
    <w:tmpl w:val="D9FC32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7FA23DF5"/>
    <w:multiLevelType w:val="hybridMultilevel"/>
    <w:tmpl w:val="2BEAFA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7FF81506"/>
    <w:multiLevelType w:val="hybridMultilevel"/>
    <w:tmpl w:val="7D0EDE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07"/>
    <w:lvlOverride w:ilvl="0">
      <w:lvl w:ilvl="0">
        <w:start w:val="1"/>
        <w:numFmt w:val="decimal"/>
        <w:lvlText w:val="%1"/>
        <w:lvlJc w:val="left"/>
        <w:pPr>
          <w:tabs>
            <w:tab w:val="num" w:pos="545"/>
          </w:tabs>
          <w:ind w:left="545" w:hanging="432"/>
        </w:pPr>
      </w:lvl>
    </w:lvlOverride>
    <w:lvlOverride w:ilvl="1">
      <w:lvl w:ilvl="1">
        <w:start w:val="1"/>
        <w:numFmt w:val="decimal"/>
        <w:lvlText w:val="%1.%2"/>
        <w:lvlJc w:val="left"/>
        <w:pPr>
          <w:tabs>
            <w:tab w:val="num" w:pos="689"/>
          </w:tabs>
          <w:ind w:left="689" w:hanging="576"/>
        </w:pPr>
      </w:lvl>
    </w:lvlOverride>
    <w:lvlOverride w:ilvl="2">
      <w:lvl w:ilvl="2">
        <w:start w:val="1"/>
        <w:numFmt w:val="decimal"/>
        <w:pStyle w:val="HeadingHE3"/>
        <w:lvlText w:val="%1.%2.%3"/>
        <w:lvlJc w:val="left"/>
        <w:pPr>
          <w:tabs>
            <w:tab w:val="num" w:pos="833"/>
          </w:tabs>
          <w:ind w:left="833" w:hanging="720"/>
        </w:pPr>
      </w:lvl>
    </w:lvlOverride>
    <w:lvlOverride w:ilvl="3">
      <w:lvl w:ilvl="3">
        <w:start w:val="1"/>
        <w:numFmt w:val="decimal"/>
        <w:lvlText w:val="%1.%2.%3.%4"/>
        <w:lvlJc w:val="left"/>
        <w:pPr>
          <w:tabs>
            <w:tab w:val="num" w:pos="977"/>
          </w:tabs>
          <w:ind w:left="977" w:hanging="864"/>
        </w:pPr>
      </w:lvl>
    </w:lvlOverride>
    <w:lvlOverride w:ilvl="4">
      <w:lvl w:ilvl="4">
        <w:start w:val="1"/>
        <w:numFmt w:val="decimal"/>
        <w:lvlText w:val="%1.%2.%3.%4.%5"/>
        <w:lvlJc w:val="left"/>
        <w:pPr>
          <w:tabs>
            <w:tab w:val="num" w:pos="1121"/>
          </w:tabs>
          <w:ind w:left="1121" w:hanging="1008"/>
        </w:pPr>
      </w:lvl>
    </w:lvlOverride>
    <w:lvlOverride w:ilvl="5">
      <w:lvl w:ilvl="5">
        <w:start w:val="1"/>
        <w:numFmt w:val="decimal"/>
        <w:lvlText w:val="%1.%2.%3.%4.%5.%6"/>
        <w:lvlJc w:val="left"/>
        <w:pPr>
          <w:tabs>
            <w:tab w:val="num" w:pos="1265"/>
          </w:tabs>
          <w:ind w:left="1265" w:hanging="1152"/>
        </w:pPr>
      </w:lvl>
    </w:lvlOverride>
    <w:lvlOverride w:ilvl="6">
      <w:lvl w:ilvl="6">
        <w:start w:val="1"/>
        <w:numFmt w:val="decimal"/>
        <w:lvlText w:val="%1.%2.%3.%4.%5.%6.%7"/>
        <w:lvlJc w:val="left"/>
        <w:pPr>
          <w:tabs>
            <w:tab w:val="num" w:pos="1409"/>
          </w:tabs>
          <w:ind w:left="1409" w:hanging="1296"/>
        </w:pPr>
      </w:lvl>
    </w:lvlOverride>
    <w:lvlOverride w:ilvl="7">
      <w:lvl w:ilvl="7">
        <w:start w:val="1"/>
        <w:numFmt w:val="decimal"/>
        <w:lvlText w:val="%1.%2.%3.%4.%5.%6.%7.%8"/>
        <w:lvlJc w:val="left"/>
        <w:pPr>
          <w:tabs>
            <w:tab w:val="num" w:pos="1553"/>
          </w:tabs>
          <w:ind w:left="1553" w:hanging="1440"/>
        </w:pPr>
      </w:lvl>
    </w:lvlOverride>
    <w:lvlOverride w:ilvl="8">
      <w:lvl w:ilvl="8">
        <w:start w:val="1"/>
        <w:numFmt w:val="decimal"/>
        <w:lvlText w:val="%1.%2.%3.%4.%5.%6.%7.%8.%9"/>
        <w:lvlJc w:val="left"/>
        <w:pPr>
          <w:tabs>
            <w:tab w:val="num" w:pos="1697"/>
          </w:tabs>
          <w:ind w:left="1697" w:hanging="1584"/>
        </w:pPr>
      </w:lvl>
    </w:lvlOverride>
  </w:num>
  <w:num w:numId="3">
    <w:abstractNumId w:val="86"/>
  </w:num>
  <w:num w:numId="4">
    <w:abstractNumId w:val="117"/>
  </w:num>
  <w:num w:numId="5">
    <w:abstractNumId w:val="58"/>
  </w:num>
  <w:num w:numId="6">
    <w:abstractNumId w:val="1"/>
    <w:lvlOverride w:ilvl="0">
      <w:lvl w:ilvl="0">
        <w:start w:val="1"/>
        <w:numFmt w:val="bullet"/>
        <w:pStyle w:val="Seznamsodrkami"/>
        <w:lvlText w:val=""/>
        <w:legacy w:legacy="1" w:legacySpace="0" w:legacyIndent="283"/>
        <w:lvlJc w:val="left"/>
        <w:pPr>
          <w:ind w:left="988" w:hanging="283"/>
        </w:pPr>
        <w:rPr>
          <w:rFonts w:ascii="Wingdings" w:hAnsi="Wingdings" w:hint="default"/>
          <w:b w:val="0"/>
          <w:i w:val="0"/>
          <w:sz w:val="24"/>
          <w:u w:val="none"/>
        </w:rPr>
      </w:lvl>
    </w:lvlOverride>
  </w:num>
  <w:num w:numId="7">
    <w:abstractNumId w:val="64"/>
  </w:num>
  <w:num w:numId="8">
    <w:abstractNumId w:val="61"/>
  </w:num>
  <w:num w:numId="9">
    <w:abstractNumId w:val="48"/>
  </w:num>
  <w:num w:numId="10">
    <w:abstractNumId w:val="11"/>
  </w:num>
  <w:num w:numId="11">
    <w:abstractNumId w:val="101"/>
  </w:num>
  <w:num w:numId="12">
    <w:abstractNumId w:val="73"/>
  </w:num>
  <w:num w:numId="13">
    <w:abstractNumId w:val="116"/>
  </w:num>
  <w:num w:numId="14">
    <w:abstractNumId w:val="95"/>
  </w:num>
  <w:num w:numId="15">
    <w:abstractNumId w:val="5"/>
  </w:num>
  <w:num w:numId="16">
    <w:abstractNumId w:val="23"/>
  </w:num>
  <w:num w:numId="17">
    <w:abstractNumId w:val="90"/>
  </w:num>
  <w:num w:numId="18">
    <w:abstractNumId w:val="93"/>
  </w:num>
  <w:num w:numId="19">
    <w:abstractNumId w:val="39"/>
  </w:num>
  <w:num w:numId="20">
    <w:abstractNumId w:val="42"/>
  </w:num>
  <w:num w:numId="21">
    <w:abstractNumId w:val="14"/>
  </w:num>
  <w:num w:numId="22">
    <w:abstractNumId w:val="21"/>
  </w:num>
  <w:num w:numId="23">
    <w:abstractNumId w:val="57"/>
  </w:num>
  <w:num w:numId="24">
    <w:abstractNumId w:val="85"/>
  </w:num>
  <w:num w:numId="25">
    <w:abstractNumId w:val="13"/>
  </w:num>
  <w:num w:numId="26">
    <w:abstractNumId w:val="9"/>
  </w:num>
  <w:num w:numId="27">
    <w:abstractNumId w:val="53"/>
  </w:num>
  <w:num w:numId="28">
    <w:abstractNumId w:val="70"/>
  </w:num>
  <w:num w:numId="29">
    <w:abstractNumId w:val="119"/>
  </w:num>
  <w:num w:numId="30">
    <w:abstractNumId w:val="19"/>
  </w:num>
  <w:num w:numId="31">
    <w:abstractNumId w:val="59"/>
  </w:num>
  <w:num w:numId="32">
    <w:abstractNumId w:val="37"/>
  </w:num>
  <w:num w:numId="33">
    <w:abstractNumId w:val="83"/>
  </w:num>
  <w:num w:numId="34">
    <w:abstractNumId w:val="12"/>
  </w:num>
  <w:num w:numId="35">
    <w:abstractNumId w:val="15"/>
  </w:num>
  <w:num w:numId="36">
    <w:abstractNumId w:val="26"/>
  </w:num>
  <w:num w:numId="37">
    <w:abstractNumId w:val="22"/>
  </w:num>
  <w:num w:numId="38">
    <w:abstractNumId w:val="79"/>
  </w:num>
  <w:num w:numId="39">
    <w:abstractNumId w:val="18"/>
  </w:num>
  <w:num w:numId="40">
    <w:abstractNumId w:val="35"/>
  </w:num>
  <w:num w:numId="41">
    <w:abstractNumId w:val="44"/>
  </w:num>
  <w:num w:numId="42">
    <w:abstractNumId w:val="67"/>
  </w:num>
  <w:num w:numId="43">
    <w:abstractNumId w:val="31"/>
  </w:num>
  <w:num w:numId="44">
    <w:abstractNumId w:val="66"/>
  </w:num>
  <w:num w:numId="45">
    <w:abstractNumId w:val="94"/>
  </w:num>
  <w:num w:numId="46">
    <w:abstractNumId w:val="41"/>
  </w:num>
  <w:num w:numId="47">
    <w:abstractNumId w:val="104"/>
  </w:num>
  <w:num w:numId="48">
    <w:abstractNumId w:val="3"/>
  </w:num>
  <w:num w:numId="49">
    <w:abstractNumId w:val="108"/>
  </w:num>
  <w:num w:numId="50">
    <w:abstractNumId w:val="49"/>
  </w:num>
  <w:num w:numId="51">
    <w:abstractNumId w:val="121"/>
  </w:num>
  <w:num w:numId="52">
    <w:abstractNumId w:val="50"/>
  </w:num>
  <w:num w:numId="53">
    <w:abstractNumId w:val="7"/>
  </w:num>
  <w:num w:numId="54">
    <w:abstractNumId w:val="68"/>
  </w:num>
  <w:num w:numId="55">
    <w:abstractNumId w:val="65"/>
  </w:num>
  <w:num w:numId="56">
    <w:abstractNumId w:val="72"/>
  </w:num>
  <w:num w:numId="57">
    <w:abstractNumId w:val="91"/>
  </w:num>
  <w:num w:numId="58">
    <w:abstractNumId w:val="10"/>
  </w:num>
  <w:num w:numId="59">
    <w:abstractNumId w:val="111"/>
  </w:num>
  <w:num w:numId="60">
    <w:abstractNumId w:val="96"/>
  </w:num>
  <w:num w:numId="61">
    <w:abstractNumId w:val="97"/>
  </w:num>
  <w:num w:numId="62">
    <w:abstractNumId w:val="62"/>
  </w:num>
  <w:num w:numId="63">
    <w:abstractNumId w:val="115"/>
  </w:num>
  <w:num w:numId="64">
    <w:abstractNumId w:val="69"/>
  </w:num>
  <w:num w:numId="65">
    <w:abstractNumId w:val="8"/>
  </w:num>
  <w:num w:numId="66">
    <w:abstractNumId w:val="24"/>
  </w:num>
  <w:num w:numId="67">
    <w:abstractNumId w:val="60"/>
  </w:num>
  <w:num w:numId="68">
    <w:abstractNumId w:val="77"/>
  </w:num>
  <w:num w:numId="69">
    <w:abstractNumId w:val="74"/>
  </w:num>
  <w:num w:numId="70">
    <w:abstractNumId w:val="103"/>
  </w:num>
  <w:num w:numId="71">
    <w:abstractNumId w:val="40"/>
  </w:num>
  <w:num w:numId="72">
    <w:abstractNumId w:val="106"/>
  </w:num>
  <w:num w:numId="73">
    <w:abstractNumId w:val="54"/>
  </w:num>
  <w:num w:numId="74">
    <w:abstractNumId w:val="6"/>
  </w:num>
  <w:num w:numId="75">
    <w:abstractNumId w:val="30"/>
  </w:num>
  <w:num w:numId="76">
    <w:abstractNumId w:val="109"/>
  </w:num>
  <w:num w:numId="77">
    <w:abstractNumId w:val="99"/>
  </w:num>
  <w:num w:numId="78">
    <w:abstractNumId w:val="71"/>
  </w:num>
  <w:num w:numId="79">
    <w:abstractNumId w:val="51"/>
  </w:num>
  <w:num w:numId="80">
    <w:abstractNumId w:val="81"/>
  </w:num>
  <w:num w:numId="81">
    <w:abstractNumId w:val="52"/>
  </w:num>
  <w:num w:numId="82">
    <w:abstractNumId w:val="110"/>
  </w:num>
  <w:num w:numId="83">
    <w:abstractNumId w:val="82"/>
  </w:num>
  <w:num w:numId="84">
    <w:abstractNumId w:val="2"/>
  </w:num>
  <w:num w:numId="85">
    <w:abstractNumId w:val="114"/>
  </w:num>
  <w:num w:numId="86">
    <w:abstractNumId w:val="55"/>
  </w:num>
  <w:num w:numId="87">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5"/>
  </w:num>
  <w:num w:numId="89">
    <w:abstractNumId w:val="87"/>
  </w:num>
  <w:num w:numId="90">
    <w:abstractNumId w:val="0"/>
  </w:num>
  <w:num w:numId="91">
    <w:abstractNumId w:val="112"/>
  </w:num>
  <w:num w:numId="92">
    <w:abstractNumId w:val="45"/>
  </w:num>
  <w:num w:numId="93">
    <w:abstractNumId w:val="113"/>
  </w:num>
  <w:num w:numId="94">
    <w:abstractNumId w:val="16"/>
  </w:num>
  <w:num w:numId="95">
    <w:abstractNumId w:val="20"/>
  </w:num>
  <w:num w:numId="96">
    <w:abstractNumId w:val="78"/>
  </w:num>
  <w:num w:numId="97">
    <w:abstractNumId w:val="100"/>
  </w:num>
  <w:num w:numId="98">
    <w:abstractNumId w:val="34"/>
  </w:num>
  <w:num w:numId="99">
    <w:abstractNumId w:val="84"/>
  </w:num>
  <w:num w:numId="100">
    <w:abstractNumId w:val="33"/>
  </w:num>
  <w:num w:numId="101">
    <w:abstractNumId w:val="28"/>
  </w:num>
  <w:num w:numId="102">
    <w:abstractNumId w:val="102"/>
  </w:num>
  <w:num w:numId="103">
    <w:abstractNumId w:val="80"/>
  </w:num>
  <w:num w:numId="104">
    <w:abstractNumId w:val="56"/>
  </w:num>
  <w:num w:numId="105">
    <w:abstractNumId w:val="38"/>
  </w:num>
  <w:num w:numId="106">
    <w:abstractNumId w:val="36"/>
  </w:num>
  <w:num w:numId="107">
    <w:abstractNumId w:val="32"/>
  </w:num>
  <w:num w:numId="108">
    <w:abstractNumId w:val="76"/>
  </w:num>
  <w:num w:numId="109">
    <w:abstractNumId w:val="17"/>
  </w:num>
  <w:num w:numId="110">
    <w:abstractNumId w:val="25"/>
  </w:num>
  <w:num w:numId="111">
    <w:abstractNumId w:val="120"/>
  </w:num>
  <w:num w:numId="112">
    <w:abstractNumId w:val="29"/>
  </w:num>
  <w:num w:numId="113">
    <w:abstractNumId w:val="47"/>
  </w:num>
  <w:num w:numId="114">
    <w:abstractNumId w:val="63"/>
  </w:num>
  <w:num w:numId="115">
    <w:abstractNumId w:val="88"/>
  </w:num>
  <w:num w:numId="116">
    <w:abstractNumId w:val="75"/>
  </w:num>
  <w:num w:numId="117">
    <w:abstractNumId w:val="118"/>
  </w:num>
  <w:num w:numId="118">
    <w:abstractNumId w:val="98"/>
  </w:num>
  <w:num w:numId="119">
    <w:abstractNumId w:val="43"/>
  </w:num>
  <w:num w:numId="120">
    <w:abstractNumId w:val="46"/>
  </w:num>
  <w:num w:numId="121">
    <w:abstractNumId w:val="6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4"/>
  </w:num>
  <w:num w:numId="123">
    <w:abstractNumId w:val="64"/>
  </w:num>
  <w:num w:numId="124">
    <w:abstractNumId w:val="89"/>
  </w:num>
  <w:num w:numId="125">
    <w:abstractNumId w:val="27"/>
  </w:num>
  <w:num w:numId="126">
    <w:abstractNumId w:val="9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9"/>
  <w:hyphenationZone w:val="425"/>
  <w:drawingGridHorizontalSpacing w:val="120"/>
  <w:displayHorizontalDrawingGridEvery w:val="2"/>
  <w:characterSpacingControl w:val="doNotCompress"/>
  <w:hdrShapeDefaults>
    <o:shapedefaults v:ext="edit" spidmax="2049" style="mso-position-horizontal-relative:page;mso-position-vertical-relative:page;v-text-anchor:middle"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04"/>
    <w:rsid w:val="0000005D"/>
    <w:rsid w:val="000013E1"/>
    <w:rsid w:val="00002613"/>
    <w:rsid w:val="00002986"/>
    <w:rsid w:val="000039EC"/>
    <w:rsid w:val="000107B4"/>
    <w:rsid w:val="00011722"/>
    <w:rsid w:val="0001251E"/>
    <w:rsid w:val="00017FF2"/>
    <w:rsid w:val="00024715"/>
    <w:rsid w:val="00026137"/>
    <w:rsid w:val="00026A40"/>
    <w:rsid w:val="00027704"/>
    <w:rsid w:val="00027A2F"/>
    <w:rsid w:val="00027E21"/>
    <w:rsid w:val="00030C29"/>
    <w:rsid w:val="00033F6D"/>
    <w:rsid w:val="0003534B"/>
    <w:rsid w:val="00037527"/>
    <w:rsid w:val="0004040C"/>
    <w:rsid w:val="00052B5B"/>
    <w:rsid w:val="00055943"/>
    <w:rsid w:val="00055BF6"/>
    <w:rsid w:val="00063BF1"/>
    <w:rsid w:val="00064B14"/>
    <w:rsid w:val="00065FA5"/>
    <w:rsid w:val="00071257"/>
    <w:rsid w:val="00074276"/>
    <w:rsid w:val="00080F32"/>
    <w:rsid w:val="00082F36"/>
    <w:rsid w:val="00084F2D"/>
    <w:rsid w:val="00085923"/>
    <w:rsid w:val="000904CF"/>
    <w:rsid w:val="000906F0"/>
    <w:rsid w:val="00091AAD"/>
    <w:rsid w:val="00093609"/>
    <w:rsid w:val="0009626E"/>
    <w:rsid w:val="00096EF4"/>
    <w:rsid w:val="00097D33"/>
    <w:rsid w:val="000A3670"/>
    <w:rsid w:val="000A73AA"/>
    <w:rsid w:val="000A79A9"/>
    <w:rsid w:val="000B016E"/>
    <w:rsid w:val="000B45DA"/>
    <w:rsid w:val="000C21F7"/>
    <w:rsid w:val="000C2C45"/>
    <w:rsid w:val="000C5F63"/>
    <w:rsid w:val="000D0B62"/>
    <w:rsid w:val="000D3C3C"/>
    <w:rsid w:val="000D7CA2"/>
    <w:rsid w:val="000E29DD"/>
    <w:rsid w:val="000E2A5D"/>
    <w:rsid w:val="000E320F"/>
    <w:rsid w:val="000E6F4C"/>
    <w:rsid w:val="000E79CE"/>
    <w:rsid w:val="00101ED5"/>
    <w:rsid w:val="00107710"/>
    <w:rsid w:val="00107F3B"/>
    <w:rsid w:val="0011338E"/>
    <w:rsid w:val="00115CA4"/>
    <w:rsid w:val="001270FA"/>
    <w:rsid w:val="00127875"/>
    <w:rsid w:val="00134749"/>
    <w:rsid w:val="00134D1D"/>
    <w:rsid w:val="00137A2F"/>
    <w:rsid w:val="001400DD"/>
    <w:rsid w:val="001420A8"/>
    <w:rsid w:val="00146200"/>
    <w:rsid w:val="0014675B"/>
    <w:rsid w:val="00151E13"/>
    <w:rsid w:val="0015206A"/>
    <w:rsid w:val="00152342"/>
    <w:rsid w:val="00155CBF"/>
    <w:rsid w:val="00162A41"/>
    <w:rsid w:val="00167DC2"/>
    <w:rsid w:val="00172A92"/>
    <w:rsid w:val="00174596"/>
    <w:rsid w:val="00185016"/>
    <w:rsid w:val="0018685F"/>
    <w:rsid w:val="00186967"/>
    <w:rsid w:val="0019069F"/>
    <w:rsid w:val="001A25B6"/>
    <w:rsid w:val="001A4A7D"/>
    <w:rsid w:val="001A5101"/>
    <w:rsid w:val="001A6CEA"/>
    <w:rsid w:val="001B2271"/>
    <w:rsid w:val="001B4737"/>
    <w:rsid w:val="001C0532"/>
    <w:rsid w:val="001C2941"/>
    <w:rsid w:val="001C40D8"/>
    <w:rsid w:val="001C4CDE"/>
    <w:rsid w:val="001C770F"/>
    <w:rsid w:val="001D0ED0"/>
    <w:rsid w:val="001D581A"/>
    <w:rsid w:val="001D609B"/>
    <w:rsid w:val="001D769A"/>
    <w:rsid w:val="001D7ED3"/>
    <w:rsid w:val="001E21B3"/>
    <w:rsid w:val="001E4278"/>
    <w:rsid w:val="001E4BE1"/>
    <w:rsid w:val="001E575A"/>
    <w:rsid w:val="001F2A57"/>
    <w:rsid w:val="001F3278"/>
    <w:rsid w:val="001F79F1"/>
    <w:rsid w:val="002007B3"/>
    <w:rsid w:val="002124C0"/>
    <w:rsid w:val="002139D6"/>
    <w:rsid w:val="00216563"/>
    <w:rsid w:val="00216D5D"/>
    <w:rsid w:val="00221945"/>
    <w:rsid w:val="002231F0"/>
    <w:rsid w:val="00225BA9"/>
    <w:rsid w:val="0022639F"/>
    <w:rsid w:val="00235040"/>
    <w:rsid w:val="00236EBC"/>
    <w:rsid w:val="00245C75"/>
    <w:rsid w:val="002570CD"/>
    <w:rsid w:val="002656C1"/>
    <w:rsid w:val="002762E2"/>
    <w:rsid w:val="00276503"/>
    <w:rsid w:val="00280451"/>
    <w:rsid w:val="002952BD"/>
    <w:rsid w:val="002A47ED"/>
    <w:rsid w:val="002A6FE7"/>
    <w:rsid w:val="002A7E2A"/>
    <w:rsid w:val="002B1A95"/>
    <w:rsid w:val="002B3538"/>
    <w:rsid w:val="002B52F2"/>
    <w:rsid w:val="002B5447"/>
    <w:rsid w:val="002C14A4"/>
    <w:rsid w:val="002D1392"/>
    <w:rsid w:val="002D1934"/>
    <w:rsid w:val="002D572D"/>
    <w:rsid w:val="002E4185"/>
    <w:rsid w:val="002E578F"/>
    <w:rsid w:val="002E5C0B"/>
    <w:rsid w:val="002F10E0"/>
    <w:rsid w:val="002F5247"/>
    <w:rsid w:val="002F7554"/>
    <w:rsid w:val="002F7AA3"/>
    <w:rsid w:val="003053C0"/>
    <w:rsid w:val="0031165E"/>
    <w:rsid w:val="003132EF"/>
    <w:rsid w:val="00313A88"/>
    <w:rsid w:val="00314284"/>
    <w:rsid w:val="00314BD8"/>
    <w:rsid w:val="00323AA9"/>
    <w:rsid w:val="00324587"/>
    <w:rsid w:val="00332818"/>
    <w:rsid w:val="00340F14"/>
    <w:rsid w:val="00341EAA"/>
    <w:rsid w:val="0034221E"/>
    <w:rsid w:val="00344C02"/>
    <w:rsid w:val="003454DE"/>
    <w:rsid w:val="003503B6"/>
    <w:rsid w:val="0035129D"/>
    <w:rsid w:val="00352F07"/>
    <w:rsid w:val="00352FA2"/>
    <w:rsid w:val="003568F7"/>
    <w:rsid w:val="00363EE6"/>
    <w:rsid w:val="00365D48"/>
    <w:rsid w:val="003747A5"/>
    <w:rsid w:val="00376970"/>
    <w:rsid w:val="003823FA"/>
    <w:rsid w:val="00386D9D"/>
    <w:rsid w:val="003922A6"/>
    <w:rsid w:val="003962EA"/>
    <w:rsid w:val="003A588D"/>
    <w:rsid w:val="003A67A0"/>
    <w:rsid w:val="003B3F51"/>
    <w:rsid w:val="003B6A27"/>
    <w:rsid w:val="003C4482"/>
    <w:rsid w:val="003C65A4"/>
    <w:rsid w:val="003C7098"/>
    <w:rsid w:val="003C7719"/>
    <w:rsid w:val="003D428C"/>
    <w:rsid w:val="003F0052"/>
    <w:rsid w:val="003F20E3"/>
    <w:rsid w:val="003F2CDB"/>
    <w:rsid w:val="003F36BB"/>
    <w:rsid w:val="003F4779"/>
    <w:rsid w:val="003F4C5B"/>
    <w:rsid w:val="00402530"/>
    <w:rsid w:val="00403790"/>
    <w:rsid w:val="00407ACE"/>
    <w:rsid w:val="004112E9"/>
    <w:rsid w:val="004136E2"/>
    <w:rsid w:val="00417AD7"/>
    <w:rsid w:val="00423DA3"/>
    <w:rsid w:val="004346FF"/>
    <w:rsid w:val="00437853"/>
    <w:rsid w:val="00441FB0"/>
    <w:rsid w:val="00445E5E"/>
    <w:rsid w:val="00451540"/>
    <w:rsid w:val="004529BC"/>
    <w:rsid w:val="004549CD"/>
    <w:rsid w:val="00456367"/>
    <w:rsid w:val="00463224"/>
    <w:rsid w:val="00463A2F"/>
    <w:rsid w:val="0046731A"/>
    <w:rsid w:val="004774C6"/>
    <w:rsid w:val="00480F42"/>
    <w:rsid w:val="0048521A"/>
    <w:rsid w:val="00486279"/>
    <w:rsid w:val="00490248"/>
    <w:rsid w:val="004947CE"/>
    <w:rsid w:val="004A0A4C"/>
    <w:rsid w:val="004A5125"/>
    <w:rsid w:val="004A5D35"/>
    <w:rsid w:val="004A67B5"/>
    <w:rsid w:val="004A76CB"/>
    <w:rsid w:val="004B0C8B"/>
    <w:rsid w:val="004B172E"/>
    <w:rsid w:val="004C1CF8"/>
    <w:rsid w:val="004D1161"/>
    <w:rsid w:val="004D238F"/>
    <w:rsid w:val="004D3D78"/>
    <w:rsid w:val="004D7B75"/>
    <w:rsid w:val="004E0E4E"/>
    <w:rsid w:val="004E29C7"/>
    <w:rsid w:val="004E4E79"/>
    <w:rsid w:val="004F00AB"/>
    <w:rsid w:val="004F1E62"/>
    <w:rsid w:val="004F3309"/>
    <w:rsid w:val="004F6266"/>
    <w:rsid w:val="004F7AFC"/>
    <w:rsid w:val="005016CE"/>
    <w:rsid w:val="00501C39"/>
    <w:rsid w:val="00507CB3"/>
    <w:rsid w:val="00513F35"/>
    <w:rsid w:val="00526080"/>
    <w:rsid w:val="005307BF"/>
    <w:rsid w:val="00534DD6"/>
    <w:rsid w:val="00537CDF"/>
    <w:rsid w:val="005411A3"/>
    <w:rsid w:val="0055030F"/>
    <w:rsid w:val="0055442D"/>
    <w:rsid w:val="00555692"/>
    <w:rsid w:val="00560ED6"/>
    <w:rsid w:val="00567D0C"/>
    <w:rsid w:val="00571754"/>
    <w:rsid w:val="00572230"/>
    <w:rsid w:val="00572D35"/>
    <w:rsid w:val="005747BF"/>
    <w:rsid w:val="005762BF"/>
    <w:rsid w:val="00580F72"/>
    <w:rsid w:val="005813BB"/>
    <w:rsid w:val="005918C2"/>
    <w:rsid w:val="00596F91"/>
    <w:rsid w:val="005A69F4"/>
    <w:rsid w:val="005B0A81"/>
    <w:rsid w:val="005B567C"/>
    <w:rsid w:val="005C40B9"/>
    <w:rsid w:val="005D20D0"/>
    <w:rsid w:val="005E358D"/>
    <w:rsid w:val="005E7321"/>
    <w:rsid w:val="005F03AA"/>
    <w:rsid w:val="005F3EC7"/>
    <w:rsid w:val="005F4861"/>
    <w:rsid w:val="005F4D06"/>
    <w:rsid w:val="005F5688"/>
    <w:rsid w:val="005F67F8"/>
    <w:rsid w:val="00604BAE"/>
    <w:rsid w:val="00606352"/>
    <w:rsid w:val="006150DA"/>
    <w:rsid w:val="0061528E"/>
    <w:rsid w:val="00615915"/>
    <w:rsid w:val="0062189A"/>
    <w:rsid w:val="00625364"/>
    <w:rsid w:val="00626A3E"/>
    <w:rsid w:val="00630598"/>
    <w:rsid w:val="00633A08"/>
    <w:rsid w:val="00641511"/>
    <w:rsid w:val="00646181"/>
    <w:rsid w:val="00647769"/>
    <w:rsid w:val="00652CA4"/>
    <w:rsid w:val="00655109"/>
    <w:rsid w:val="00660366"/>
    <w:rsid w:val="006637D9"/>
    <w:rsid w:val="00663D48"/>
    <w:rsid w:val="00665EDC"/>
    <w:rsid w:val="00667864"/>
    <w:rsid w:val="00671291"/>
    <w:rsid w:val="00671E67"/>
    <w:rsid w:val="0067534F"/>
    <w:rsid w:val="0068268A"/>
    <w:rsid w:val="00682AA6"/>
    <w:rsid w:val="00682DC4"/>
    <w:rsid w:val="0069088F"/>
    <w:rsid w:val="00694837"/>
    <w:rsid w:val="00695AA2"/>
    <w:rsid w:val="00697822"/>
    <w:rsid w:val="006A22A7"/>
    <w:rsid w:val="006A6854"/>
    <w:rsid w:val="006B0BD2"/>
    <w:rsid w:val="006B1F6A"/>
    <w:rsid w:val="006B23BF"/>
    <w:rsid w:val="006C1A0C"/>
    <w:rsid w:val="006C3068"/>
    <w:rsid w:val="006C3F6C"/>
    <w:rsid w:val="006C4BF5"/>
    <w:rsid w:val="006C7B9B"/>
    <w:rsid w:val="006D50BE"/>
    <w:rsid w:val="006D710F"/>
    <w:rsid w:val="006E06B5"/>
    <w:rsid w:val="006E2BCD"/>
    <w:rsid w:val="006F49A1"/>
    <w:rsid w:val="006F5C4D"/>
    <w:rsid w:val="00700758"/>
    <w:rsid w:val="00706DF6"/>
    <w:rsid w:val="00707E1C"/>
    <w:rsid w:val="007100D5"/>
    <w:rsid w:val="007111A8"/>
    <w:rsid w:val="00716651"/>
    <w:rsid w:val="00721E0F"/>
    <w:rsid w:val="00722BB0"/>
    <w:rsid w:val="00724828"/>
    <w:rsid w:val="00724B8B"/>
    <w:rsid w:val="00726249"/>
    <w:rsid w:val="0073304B"/>
    <w:rsid w:val="0073618D"/>
    <w:rsid w:val="00737DAF"/>
    <w:rsid w:val="0074047F"/>
    <w:rsid w:val="00743524"/>
    <w:rsid w:val="00743F9A"/>
    <w:rsid w:val="007471CA"/>
    <w:rsid w:val="007508D4"/>
    <w:rsid w:val="007509BE"/>
    <w:rsid w:val="00753869"/>
    <w:rsid w:val="007609D6"/>
    <w:rsid w:val="007610AA"/>
    <w:rsid w:val="007615C8"/>
    <w:rsid w:val="007629B5"/>
    <w:rsid w:val="00763561"/>
    <w:rsid w:val="007658AA"/>
    <w:rsid w:val="00766C43"/>
    <w:rsid w:val="007703ED"/>
    <w:rsid w:val="007714E6"/>
    <w:rsid w:val="007723E2"/>
    <w:rsid w:val="00782647"/>
    <w:rsid w:val="00797286"/>
    <w:rsid w:val="007A2B9E"/>
    <w:rsid w:val="007A302E"/>
    <w:rsid w:val="007A7AFF"/>
    <w:rsid w:val="007A7FE5"/>
    <w:rsid w:val="007B0B61"/>
    <w:rsid w:val="007B3ECD"/>
    <w:rsid w:val="007C3480"/>
    <w:rsid w:val="007C4FEB"/>
    <w:rsid w:val="007C5F49"/>
    <w:rsid w:val="007D6F82"/>
    <w:rsid w:val="007D7A1A"/>
    <w:rsid w:val="007E50B6"/>
    <w:rsid w:val="007E5B3C"/>
    <w:rsid w:val="007F3E00"/>
    <w:rsid w:val="007F4D70"/>
    <w:rsid w:val="00803B51"/>
    <w:rsid w:val="00804562"/>
    <w:rsid w:val="008113D4"/>
    <w:rsid w:val="008129E3"/>
    <w:rsid w:val="0081548D"/>
    <w:rsid w:val="00815FB9"/>
    <w:rsid w:val="00816147"/>
    <w:rsid w:val="00816DC2"/>
    <w:rsid w:val="00816EC5"/>
    <w:rsid w:val="00820360"/>
    <w:rsid w:val="00821210"/>
    <w:rsid w:val="0082145F"/>
    <w:rsid w:val="00822676"/>
    <w:rsid w:val="00822DCD"/>
    <w:rsid w:val="0082692C"/>
    <w:rsid w:val="00835128"/>
    <w:rsid w:val="008425CB"/>
    <w:rsid w:val="00844CCE"/>
    <w:rsid w:val="00854F9B"/>
    <w:rsid w:val="00861122"/>
    <w:rsid w:val="008611EC"/>
    <w:rsid w:val="00865930"/>
    <w:rsid w:val="00872DA7"/>
    <w:rsid w:val="00873048"/>
    <w:rsid w:val="0087376E"/>
    <w:rsid w:val="008758D2"/>
    <w:rsid w:val="00876F00"/>
    <w:rsid w:val="00881D1E"/>
    <w:rsid w:val="008835FE"/>
    <w:rsid w:val="008845F2"/>
    <w:rsid w:val="0088561F"/>
    <w:rsid w:val="00891084"/>
    <w:rsid w:val="0089577D"/>
    <w:rsid w:val="008A06AD"/>
    <w:rsid w:val="008A31FC"/>
    <w:rsid w:val="008A3386"/>
    <w:rsid w:val="008A60AD"/>
    <w:rsid w:val="008B4C7D"/>
    <w:rsid w:val="008B5472"/>
    <w:rsid w:val="008B571F"/>
    <w:rsid w:val="008B721C"/>
    <w:rsid w:val="008C56CC"/>
    <w:rsid w:val="008C57BC"/>
    <w:rsid w:val="008C6898"/>
    <w:rsid w:val="008D55FD"/>
    <w:rsid w:val="008D6D40"/>
    <w:rsid w:val="008D7723"/>
    <w:rsid w:val="008E1B04"/>
    <w:rsid w:val="008E2503"/>
    <w:rsid w:val="008E336B"/>
    <w:rsid w:val="008F4F41"/>
    <w:rsid w:val="00900777"/>
    <w:rsid w:val="00900A05"/>
    <w:rsid w:val="0090293D"/>
    <w:rsid w:val="00903DA6"/>
    <w:rsid w:val="009041DE"/>
    <w:rsid w:val="0090581A"/>
    <w:rsid w:val="009072C0"/>
    <w:rsid w:val="00907CB8"/>
    <w:rsid w:val="00913201"/>
    <w:rsid w:val="0091462D"/>
    <w:rsid w:val="00914ABA"/>
    <w:rsid w:val="009151C1"/>
    <w:rsid w:val="0092627A"/>
    <w:rsid w:val="00933D7B"/>
    <w:rsid w:val="00936D13"/>
    <w:rsid w:val="00940A88"/>
    <w:rsid w:val="00942C76"/>
    <w:rsid w:val="00945394"/>
    <w:rsid w:val="0094712D"/>
    <w:rsid w:val="00947E41"/>
    <w:rsid w:val="0095081E"/>
    <w:rsid w:val="00954001"/>
    <w:rsid w:val="009609A9"/>
    <w:rsid w:val="00970157"/>
    <w:rsid w:val="0097570A"/>
    <w:rsid w:val="00980E09"/>
    <w:rsid w:val="009813D8"/>
    <w:rsid w:val="00981419"/>
    <w:rsid w:val="00981EB9"/>
    <w:rsid w:val="009877E0"/>
    <w:rsid w:val="00997845"/>
    <w:rsid w:val="00997D23"/>
    <w:rsid w:val="009A1802"/>
    <w:rsid w:val="009A1AEF"/>
    <w:rsid w:val="009A376E"/>
    <w:rsid w:val="009A50AF"/>
    <w:rsid w:val="009A7F44"/>
    <w:rsid w:val="009B4EEF"/>
    <w:rsid w:val="009C137B"/>
    <w:rsid w:val="009C15A4"/>
    <w:rsid w:val="009C1A6E"/>
    <w:rsid w:val="009D127A"/>
    <w:rsid w:val="009D50C5"/>
    <w:rsid w:val="009F0372"/>
    <w:rsid w:val="009F391C"/>
    <w:rsid w:val="009F4950"/>
    <w:rsid w:val="009F5DEB"/>
    <w:rsid w:val="009F6209"/>
    <w:rsid w:val="00A05569"/>
    <w:rsid w:val="00A110B6"/>
    <w:rsid w:val="00A13BE4"/>
    <w:rsid w:val="00A147A2"/>
    <w:rsid w:val="00A214F8"/>
    <w:rsid w:val="00A2208F"/>
    <w:rsid w:val="00A23957"/>
    <w:rsid w:val="00A23FB3"/>
    <w:rsid w:val="00A24FCA"/>
    <w:rsid w:val="00A2698F"/>
    <w:rsid w:val="00A326A4"/>
    <w:rsid w:val="00A33B26"/>
    <w:rsid w:val="00A37630"/>
    <w:rsid w:val="00A43601"/>
    <w:rsid w:val="00A47160"/>
    <w:rsid w:val="00A521A7"/>
    <w:rsid w:val="00A52B53"/>
    <w:rsid w:val="00A5458B"/>
    <w:rsid w:val="00A5528E"/>
    <w:rsid w:val="00A62B17"/>
    <w:rsid w:val="00A62E8D"/>
    <w:rsid w:val="00A658B8"/>
    <w:rsid w:val="00A66691"/>
    <w:rsid w:val="00A7081C"/>
    <w:rsid w:val="00A754D3"/>
    <w:rsid w:val="00A76138"/>
    <w:rsid w:val="00A7770A"/>
    <w:rsid w:val="00A80FA6"/>
    <w:rsid w:val="00A816ED"/>
    <w:rsid w:val="00A82F4A"/>
    <w:rsid w:val="00A8741E"/>
    <w:rsid w:val="00AA3EE6"/>
    <w:rsid w:val="00AA5216"/>
    <w:rsid w:val="00AA580F"/>
    <w:rsid w:val="00AB00C1"/>
    <w:rsid w:val="00AB18EB"/>
    <w:rsid w:val="00AB2786"/>
    <w:rsid w:val="00AB2E2A"/>
    <w:rsid w:val="00AB5D7E"/>
    <w:rsid w:val="00AB60F5"/>
    <w:rsid w:val="00AB63ED"/>
    <w:rsid w:val="00AB7B14"/>
    <w:rsid w:val="00AC0715"/>
    <w:rsid w:val="00AC113A"/>
    <w:rsid w:val="00AC708C"/>
    <w:rsid w:val="00AD14D6"/>
    <w:rsid w:val="00AD3390"/>
    <w:rsid w:val="00AD5311"/>
    <w:rsid w:val="00AD54F6"/>
    <w:rsid w:val="00AD5BAE"/>
    <w:rsid w:val="00AD6F23"/>
    <w:rsid w:val="00AF0AAF"/>
    <w:rsid w:val="00AF1BEA"/>
    <w:rsid w:val="00B02E70"/>
    <w:rsid w:val="00B12AF8"/>
    <w:rsid w:val="00B172BE"/>
    <w:rsid w:val="00B243F2"/>
    <w:rsid w:val="00B25136"/>
    <w:rsid w:val="00B261B4"/>
    <w:rsid w:val="00B32A8B"/>
    <w:rsid w:val="00B35894"/>
    <w:rsid w:val="00B4033A"/>
    <w:rsid w:val="00B408AB"/>
    <w:rsid w:val="00B41440"/>
    <w:rsid w:val="00B43E18"/>
    <w:rsid w:val="00B47AB7"/>
    <w:rsid w:val="00B50AA2"/>
    <w:rsid w:val="00B53B98"/>
    <w:rsid w:val="00B53E40"/>
    <w:rsid w:val="00B56BB8"/>
    <w:rsid w:val="00B663C6"/>
    <w:rsid w:val="00B70466"/>
    <w:rsid w:val="00B744B6"/>
    <w:rsid w:val="00B750B5"/>
    <w:rsid w:val="00B752DD"/>
    <w:rsid w:val="00B75610"/>
    <w:rsid w:val="00B76226"/>
    <w:rsid w:val="00B80B58"/>
    <w:rsid w:val="00B84BF5"/>
    <w:rsid w:val="00B90943"/>
    <w:rsid w:val="00B90FC2"/>
    <w:rsid w:val="00B92FAA"/>
    <w:rsid w:val="00B93677"/>
    <w:rsid w:val="00B93E5A"/>
    <w:rsid w:val="00B966CB"/>
    <w:rsid w:val="00BA243D"/>
    <w:rsid w:val="00BA2A8B"/>
    <w:rsid w:val="00BA458D"/>
    <w:rsid w:val="00BB21F4"/>
    <w:rsid w:val="00BB22E3"/>
    <w:rsid w:val="00BB4BFC"/>
    <w:rsid w:val="00BB5141"/>
    <w:rsid w:val="00BB7216"/>
    <w:rsid w:val="00BB733D"/>
    <w:rsid w:val="00BC40A1"/>
    <w:rsid w:val="00BC50A1"/>
    <w:rsid w:val="00BE033D"/>
    <w:rsid w:val="00BE1C89"/>
    <w:rsid w:val="00BE4DE3"/>
    <w:rsid w:val="00BE4E38"/>
    <w:rsid w:val="00BE75D7"/>
    <w:rsid w:val="00BE7E43"/>
    <w:rsid w:val="00BF0D69"/>
    <w:rsid w:val="00C00492"/>
    <w:rsid w:val="00C04DA3"/>
    <w:rsid w:val="00C04E18"/>
    <w:rsid w:val="00C06387"/>
    <w:rsid w:val="00C1158D"/>
    <w:rsid w:val="00C232ED"/>
    <w:rsid w:val="00C41434"/>
    <w:rsid w:val="00C431EB"/>
    <w:rsid w:val="00C43444"/>
    <w:rsid w:val="00C445D1"/>
    <w:rsid w:val="00C474CE"/>
    <w:rsid w:val="00C47755"/>
    <w:rsid w:val="00C54C09"/>
    <w:rsid w:val="00C5635D"/>
    <w:rsid w:val="00C61F0F"/>
    <w:rsid w:val="00C63243"/>
    <w:rsid w:val="00C73563"/>
    <w:rsid w:val="00C7691C"/>
    <w:rsid w:val="00C77500"/>
    <w:rsid w:val="00C84BC9"/>
    <w:rsid w:val="00C87D9F"/>
    <w:rsid w:val="00C91AD2"/>
    <w:rsid w:val="00C97285"/>
    <w:rsid w:val="00CA00F9"/>
    <w:rsid w:val="00CA0880"/>
    <w:rsid w:val="00CA0E0C"/>
    <w:rsid w:val="00CA3F9A"/>
    <w:rsid w:val="00CA4AAA"/>
    <w:rsid w:val="00CA687B"/>
    <w:rsid w:val="00CB4B57"/>
    <w:rsid w:val="00CB5DB0"/>
    <w:rsid w:val="00CB6D89"/>
    <w:rsid w:val="00CB72F4"/>
    <w:rsid w:val="00CB7871"/>
    <w:rsid w:val="00CD0655"/>
    <w:rsid w:val="00CD160B"/>
    <w:rsid w:val="00CD37F2"/>
    <w:rsid w:val="00CE5907"/>
    <w:rsid w:val="00CF18B0"/>
    <w:rsid w:val="00CF2826"/>
    <w:rsid w:val="00CF2C35"/>
    <w:rsid w:val="00CF7598"/>
    <w:rsid w:val="00D05B09"/>
    <w:rsid w:val="00D14FDC"/>
    <w:rsid w:val="00D1572D"/>
    <w:rsid w:val="00D15F67"/>
    <w:rsid w:val="00D203FF"/>
    <w:rsid w:val="00D213E7"/>
    <w:rsid w:val="00D30770"/>
    <w:rsid w:val="00D314C9"/>
    <w:rsid w:val="00D31BBB"/>
    <w:rsid w:val="00D430BA"/>
    <w:rsid w:val="00D430DC"/>
    <w:rsid w:val="00D44073"/>
    <w:rsid w:val="00D44A37"/>
    <w:rsid w:val="00D44B0F"/>
    <w:rsid w:val="00D45099"/>
    <w:rsid w:val="00D47B03"/>
    <w:rsid w:val="00D50258"/>
    <w:rsid w:val="00D5049E"/>
    <w:rsid w:val="00D550FE"/>
    <w:rsid w:val="00D56BDF"/>
    <w:rsid w:val="00D6652B"/>
    <w:rsid w:val="00D67B12"/>
    <w:rsid w:val="00D71775"/>
    <w:rsid w:val="00D73829"/>
    <w:rsid w:val="00D762BE"/>
    <w:rsid w:val="00D76637"/>
    <w:rsid w:val="00D82B87"/>
    <w:rsid w:val="00D84579"/>
    <w:rsid w:val="00D853AB"/>
    <w:rsid w:val="00D919B4"/>
    <w:rsid w:val="00D94C78"/>
    <w:rsid w:val="00DA2153"/>
    <w:rsid w:val="00DA2947"/>
    <w:rsid w:val="00DA2EAE"/>
    <w:rsid w:val="00DA3319"/>
    <w:rsid w:val="00DA3975"/>
    <w:rsid w:val="00DA3DDD"/>
    <w:rsid w:val="00DA7E50"/>
    <w:rsid w:val="00DB322F"/>
    <w:rsid w:val="00DB4FAF"/>
    <w:rsid w:val="00DB5795"/>
    <w:rsid w:val="00DC2836"/>
    <w:rsid w:val="00DF0CC1"/>
    <w:rsid w:val="00DF11B4"/>
    <w:rsid w:val="00DF2492"/>
    <w:rsid w:val="00DF483F"/>
    <w:rsid w:val="00E000DB"/>
    <w:rsid w:val="00E002B1"/>
    <w:rsid w:val="00E04A1B"/>
    <w:rsid w:val="00E13129"/>
    <w:rsid w:val="00E31E47"/>
    <w:rsid w:val="00E335D6"/>
    <w:rsid w:val="00E33F58"/>
    <w:rsid w:val="00E34CFD"/>
    <w:rsid w:val="00E35790"/>
    <w:rsid w:val="00E405D0"/>
    <w:rsid w:val="00E408F2"/>
    <w:rsid w:val="00E424BE"/>
    <w:rsid w:val="00E4317E"/>
    <w:rsid w:val="00E43D4D"/>
    <w:rsid w:val="00E44553"/>
    <w:rsid w:val="00E44C3C"/>
    <w:rsid w:val="00E50864"/>
    <w:rsid w:val="00E5107C"/>
    <w:rsid w:val="00E515F1"/>
    <w:rsid w:val="00E564E7"/>
    <w:rsid w:val="00E60F56"/>
    <w:rsid w:val="00E616F8"/>
    <w:rsid w:val="00E623D4"/>
    <w:rsid w:val="00E65DF5"/>
    <w:rsid w:val="00E65FAD"/>
    <w:rsid w:val="00E737A9"/>
    <w:rsid w:val="00E75A07"/>
    <w:rsid w:val="00E865C1"/>
    <w:rsid w:val="00E9187A"/>
    <w:rsid w:val="00E94506"/>
    <w:rsid w:val="00EB1AE8"/>
    <w:rsid w:val="00EB22B8"/>
    <w:rsid w:val="00EB2B48"/>
    <w:rsid w:val="00EB3419"/>
    <w:rsid w:val="00EB5F1A"/>
    <w:rsid w:val="00EC2B77"/>
    <w:rsid w:val="00EC3A44"/>
    <w:rsid w:val="00EC502B"/>
    <w:rsid w:val="00EC5A47"/>
    <w:rsid w:val="00EC7D59"/>
    <w:rsid w:val="00ED4325"/>
    <w:rsid w:val="00ED4FA3"/>
    <w:rsid w:val="00ED7BDB"/>
    <w:rsid w:val="00EE0333"/>
    <w:rsid w:val="00EE2569"/>
    <w:rsid w:val="00EF1703"/>
    <w:rsid w:val="00EF18FA"/>
    <w:rsid w:val="00EF7025"/>
    <w:rsid w:val="00F023D1"/>
    <w:rsid w:val="00F02EFD"/>
    <w:rsid w:val="00F0362D"/>
    <w:rsid w:val="00F137E6"/>
    <w:rsid w:val="00F2212F"/>
    <w:rsid w:val="00F222CC"/>
    <w:rsid w:val="00F267EC"/>
    <w:rsid w:val="00F26C6A"/>
    <w:rsid w:val="00F35AF6"/>
    <w:rsid w:val="00F35F3B"/>
    <w:rsid w:val="00F37DC4"/>
    <w:rsid w:val="00F439E6"/>
    <w:rsid w:val="00F47EEE"/>
    <w:rsid w:val="00F52139"/>
    <w:rsid w:val="00F53096"/>
    <w:rsid w:val="00F6057F"/>
    <w:rsid w:val="00F60F4E"/>
    <w:rsid w:val="00F615A4"/>
    <w:rsid w:val="00F61FE8"/>
    <w:rsid w:val="00F64B24"/>
    <w:rsid w:val="00F65C97"/>
    <w:rsid w:val="00F66F02"/>
    <w:rsid w:val="00F72D1E"/>
    <w:rsid w:val="00F75663"/>
    <w:rsid w:val="00F77C04"/>
    <w:rsid w:val="00F84263"/>
    <w:rsid w:val="00F86DE9"/>
    <w:rsid w:val="00F9430F"/>
    <w:rsid w:val="00F95E45"/>
    <w:rsid w:val="00F9755E"/>
    <w:rsid w:val="00FA032E"/>
    <w:rsid w:val="00FA1649"/>
    <w:rsid w:val="00FA359B"/>
    <w:rsid w:val="00FA3E2D"/>
    <w:rsid w:val="00FB43A7"/>
    <w:rsid w:val="00FD0F7F"/>
    <w:rsid w:val="00FD2B1C"/>
    <w:rsid w:val="00FD54DF"/>
    <w:rsid w:val="00FD7AC0"/>
    <w:rsid w:val="00FE0242"/>
    <w:rsid w:val="00FE3E6F"/>
    <w:rsid w:val="00FE571C"/>
    <w:rsid w:val="00FE5C4B"/>
    <w:rsid w:val="00FE70B9"/>
    <w:rsid w:val="00FF143F"/>
    <w:rsid w:val="00FF1715"/>
    <w:rsid w:val="00FF3876"/>
    <w:rsid w:val="00FF4A49"/>
    <w:rsid w:val="00FF4AF5"/>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v-text-anchor:middle" fillcolor="white" stroke="f">
      <v:fill color="white"/>
      <v:stroke on="f"/>
      <v:textbox inset="0,0,0,0"/>
    </o:shapedefaults>
    <o:shapelayout v:ext="edit">
      <o:idmap v:ext="edit" data="1"/>
    </o:shapelayout>
  </w:shapeDefaults>
  <w:decimalSymbol w:val=","/>
  <w:listSeparator w:val=";"/>
  <w15:docId w15:val="{9DCD7227-C486-4B34-9AD3-19860F4F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next w:val="NORMLTAHOMA100"/>
    <w:qFormat/>
    <w:rsid w:val="006C7B9B"/>
    <w:pPr>
      <w:spacing w:after="300"/>
      <w:ind w:left="567"/>
      <w:contextualSpacing/>
    </w:pPr>
    <w:rPr>
      <w:rFonts w:ascii="Tahoma" w:hAnsi="Tahoma"/>
      <w:sz w:val="24"/>
      <w:szCs w:val="24"/>
    </w:rPr>
  </w:style>
  <w:style w:type="paragraph" w:styleId="Nadpis1">
    <w:name w:val="heading 1"/>
    <w:basedOn w:val="Normln"/>
    <w:next w:val="Normln"/>
    <w:link w:val="Nadpis1Char"/>
    <w:autoRedefine/>
    <w:qFormat/>
    <w:rsid w:val="00F02EFD"/>
    <w:pPr>
      <w:keepNext/>
      <w:tabs>
        <w:tab w:val="left" w:pos="567"/>
      </w:tabs>
      <w:spacing w:before="480" w:after="240"/>
      <w:ind w:left="0"/>
      <w:contextualSpacing w:val="0"/>
      <w:outlineLvl w:val="0"/>
    </w:pPr>
    <w:rPr>
      <w:rFonts w:cs="Arial"/>
      <w:bCs/>
      <w:kern w:val="32"/>
      <w:sz w:val="19"/>
      <w:szCs w:val="19"/>
      <w:lang w:bidi="cs-CZ"/>
    </w:rPr>
  </w:style>
  <w:style w:type="paragraph" w:styleId="Nadpis2">
    <w:name w:val="heading 2"/>
    <w:basedOn w:val="Normln"/>
    <w:next w:val="Normln"/>
    <w:link w:val="Nadpis2Char"/>
    <w:autoRedefine/>
    <w:qFormat/>
    <w:rsid w:val="00695AA2"/>
    <w:pPr>
      <w:spacing w:before="120" w:after="120"/>
      <w:ind w:left="600"/>
      <w:contextualSpacing w:val="0"/>
      <w:outlineLvl w:val="1"/>
    </w:pPr>
    <w:rPr>
      <w:rFonts w:cs="Arial"/>
      <w:bCs/>
      <w:iCs/>
      <w:u w:val="single"/>
    </w:rPr>
  </w:style>
  <w:style w:type="paragraph" w:styleId="Nadpis3">
    <w:name w:val="heading 3"/>
    <w:basedOn w:val="Normln"/>
    <w:next w:val="Normln"/>
    <w:link w:val="Nadpis3Char"/>
    <w:qFormat/>
    <w:rsid w:val="00B92FAA"/>
    <w:pPr>
      <w:keepNext/>
      <w:spacing w:before="240" w:after="60"/>
      <w:ind w:left="0"/>
      <w:outlineLvl w:val="2"/>
    </w:pPr>
    <w:rPr>
      <w:rFonts w:ascii="Helvetica" w:hAnsi="Helvetica" w:cs="Arial"/>
      <w:b/>
      <w:bCs/>
      <w:sz w:val="28"/>
      <w:szCs w:val="26"/>
    </w:rPr>
  </w:style>
  <w:style w:type="paragraph" w:styleId="Nadpis4">
    <w:name w:val="heading 4"/>
    <w:basedOn w:val="Normln"/>
    <w:next w:val="Normln"/>
    <w:link w:val="Nadpis4Char"/>
    <w:qFormat/>
    <w:rsid w:val="00B92FAA"/>
    <w:pPr>
      <w:keepNext/>
      <w:spacing w:before="240" w:after="60"/>
      <w:ind w:left="0"/>
      <w:outlineLvl w:val="3"/>
    </w:pPr>
    <w:rPr>
      <w:b/>
      <w:bCs/>
      <w:sz w:val="26"/>
      <w:szCs w:val="28"/>
    </w:rPr>
  </w:style>
  <w:style w:type="paragraph" w:styleId="Nadpis5">
    <w:name w:val="heading 5"/>
    <w:basedOn w:val="Normln"/>
    <w:next w:val="Normln"/>
    <w:link w:val="Nadpis5Char"/>
    <w:qFormat/>
    <w:rsid w:val="00B92FAA"/>
    <w:pPr>
      <w:spacing w:before="240" w:after="60"/>
      <w:ind w:left="0"/>
      <w:outlineLvl w:val="4"/>
    </w:pPr>
    <w:rPr>
      <w:b/>
      <w:bCs/>
      <w:i/>
      <w:iCs/>
      <w:szCs w:val="26"/>
    </w:rPr>
  </w:style>
  <w:style w:type="paragraph" w:styleId="Nadpis6">
    <w:name w:val="heading 6"/>
    <w:basedOn w:val="Normln"/>
    <w:next w:val="Normln"/>
    <w:link w:val="Nadpis6Char"/>
    <w:qFormat/>
    <w:rsid w:val="00B92FAA"/>
    <w:pPr>
      <w:spacing w:before="240" w:after="60"/>
      <w:ind w:left="0"/>
      <w:outlineLvl w:val="5"/>
    </w:pPr>
    <w:rPr>
      <w:b/>
      <w:bCs/>
      <w:sz w:val="30"/>
      <w:szCs w:val="22"/>
    </w:rPr>
  </w:style>
  <w:style w:type="paragraph" w:styleId="Nadpis7">
    <w:name w:val="heading 7"/>
    <w:basedOn w:val="Normln"/>
    <w:next w:val="Normln"/>
    <w:link w:val="Nadpis7Char"/>
    <w:qFormat/>
    <w:rsid w:val="00B92FAA"/>
    <w:pPr>
      <w:spacing w:before="240" w:after="60"/>
      <w:ind w:left="0"/>
      <w:outlineLvl w:val="6"/>
    </w:pPr>
  </w:style>
  <w:style w:type="paragraph" w:styleId="Nadpis8">
    <w:name w:val="heading 8"/>
    <w:basedOn w:val="Normln"/>
    <w:next w:val="Normln"/>
    <w:link w:val="Nadpis8Char"/>
    <w:qFormat/>
    <w:rsid w:val="00B92FAA"/>
    <w:pPr>
      <w:spacing w:before="240" w:after="60"/>
      <w:ind w:left="0"/>
      <w:outlineLvl w:val="7"/>
    </w:pPr>
    <w:rPr>
      <w:i/>
      <w:iCs/>
    </w:rPr>
  </w:style>
  <w:style w:type="paragraph" w:styleId="Nadpis9">
    <w:name w:val="heading 9"/>
    <w:basedOn w:val="Normln"/>
    <w:next w:val="Normln"/>
    <w:link w:val="Nadpis9Char"/>
    <w:qFormat/>
    <w:rsid w:val="00B92FAA"/>
    <w:pPr>
      <w:spacing w:before="240" w:after="60"/>
      <w:ind w:left="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14FDC"/>
    <w:pPr>
      <w:tabs>
        <w:tab w:val="center" w:pos="4536"/>
        <w:tab w:val="right" w:pos="9072"/>
      </w:tabs>
    </w:pPr>
  </w:style>
  <w:style w:type="paragraph" w:styleId="Zpat">
    <w:name w:val="footer"/>
    <w:basedOn w:val="Normln"/>
    <w:link w:val="ZpatChar"/>
    <w:uiPriority w:val="99"/>
    <w:rsid w:val="00D14FDC"/>
    <w:pPr>
      <w:tabs>
        <w:tab w:val="center" w:pos="4536"/>
        <w:tab w:val="right" w:pos="9072"/>
      </w:tabs>
    </w:pPr>
  </w:style>
  <w:style w:type="numbering" w:styleId="111111">
    <w:name w:val="Outline List 2"/>
    <w:basedOn w:val="Bezseznamu"/>
    <w:rsid w:val="00D14FDC"/>
    <w:pPr>
      <w:numPr>
        <w:numId w:val="1"/>
      </w:numPr>
    </w:pPr>
  </w:style>
  <w:style w:type="character" w:styleId="slostrnky">
    <w:name w:val="page number"/>
    <w:basedOn w:val="Standardnpsmoodstavce"/>
    <w:rsid w:val="005E7321"/>
  </w:style>
  <w:style w:type="paragraph" w:customStyle="1" w:styleId="HeadingHE3">
    <w:name w:val="Heading HE 3"/>
    <w:basedOn w:val="Nadpis3"/>
    <w:next w:val="Nadpis3"/>
    <w:rsid w:val="003568F7"/>
    <w:pPr>
      <w:numPr>
        <w:ilvl w:val="2"/>
        <w:numId w:val="2"/>
      </w:numPr>
    </w:pPr>
  </w:style>
  <w:style w:type="paragraph" w:customStyle="1" w:styleId="NzevDokumentu">
    <w:name w:val="_NázevDokumentu"/>
    <w:basedOn w:val="Normln"/>
    <w:next w:val="NzevDokumentu2"/>
    <w:link w:val="NzevDokumentuChar"/>
    <w:rsid w:val="0090293D"/>
    <w:rPr>
      <w:rFonts w:ascii="Helvetica" w:hAnsi="Helvetica"/>
      <w:b/>
      <w:bCs/>
      <w:color w:val="99CC00"/>
      <w:sz w:val="46"/>
      <w:szCs w:val="46"/>
    </w:rPr>
  </w:style>
  <w:style w:type="paragraph" w:customStyle="1" w:styleId="NzevDokumentu2">
    <w:name w:val="_NázevDokumentu2"/>
    <w:basedOn w:val="Normln"/>
    <w:link w:val="NzevDokumentu2Char"/>
    <w:rsid w:val="003568F7"/>
    <w:rPr>
      <w:rFonts w:ascii="Helvetica" w:hAnsi="Helvetica"/>
      <w:b/>
      <w:sz w:val="46"/>
      <w:szCs w:val="46"/>
    </w:rPr>
  </w:style>
  <w:style w:type="character" w:customStyle="1" w:styleId="NzevDokumentuChar">
    <w:name w:val="_NázevDokumentu Char"/>
    <w:basedOn w:val="Standardnpsmoodstavce"/>
    <w:link w:val="NzevDokumentu"/>
    <w:rsid w:val="003568F7"/>
    <w:rPr>
      <w:rFonts w:ascii="Helvetica" w:hAnsi="Helvetica"/>
      <w:b/>
      <w:bCs/>
      <w:color w:val="99CC00"/>
      <w:sz w:val="46"/>
      <w:szCs w:val="46"/>
      <w:lang w:val="cs-CZ" w:eastAsia="cs-CZ" w:bidi="ar-SA"/>
    </w:rPr>
  </w:style>
  <w:style w:type="character" w:customStyle="1" w:styleId="NzevDokumentu2Char">
    <w:name w:val="_NázevDokumentu2 Char"/>
    <w:basedOn w:val="Standardnpsmoodstavce"/>
    <w:link w:val="NzevDokumentu2"/>
    <w:rsid w:val="003568F7"/>
    <w:rPr>
      <w:rFonts w:ascii="Helvetica" w:hAnsi="Helvetica"/>
      <w:b/>
      <w:sz w:val="46"/>
      <w:szCs w:val="46"/>
      <w:lang w:val="cs-CZ" w:eastAsia="cs-CZ" w:bidi="ar-SA"/>
    </w:rPr>
  </w:style>
  <w:style w:type="paragraph" w:customStyle="1" w:styleId="Jmno">
    <w:name w:val="_Jméno"/>
    <w:basedOn w:val="Normln"/>
    <w:link w:val="JmnoChar"/>
    <w:rsid w:val="003568F7"/>
    <w:pPr>
      <w:spacing w:line="276" w:lineRule="auto"/>
    </w:pPr>
    <w:rPr>
      <w:rFonts w:ascii="Helvetica" w:hAnsi="Helvetica"/>
      <w:sz w:val="20"/>
      <w:szCs w:val="20"/>
    </w:rPr>
  </w:style>
  <w:style w:type="paragraph" w:customStyle="1" w:styleId="JmnoBold">
    <w:name w:val="_JménoBold"/>
    <w:basedOn w:val="Normln"/>
    <w:rsid w:val="003568F7"/>
    <w:pPr>
      <w:spacing w:line="276" w:lineRule="auto"/>
    </w:pPr>
    <w:rPr>
      <w:rFonts w:ascii="Helvetica" w:hAnsi="Helvetica"/>
      <w:b/>
      <w:sz w:val="20"/>
      <w:szCs w:val="20"/>
    </w:rPr>
  </w:style>
  <w:style w:type="character" w:customStyle="1" w:styleId="JmnoChar">
    <w:name w:val="_Jméno Char"/>
    <w:basedOn w:val="Standardnpsmoodstavce"/>
    <w:link w:val="Jmno"/>
    <w:rsid w:val="00BE7E43"/>
    <w:rPr>
      <w:rFonts w:ascii="Helvetica" w:hAnsi="Helvetica"/>
      <w:lang w:val="cs-CZ" w:eastAsia="cs-CZ" w:bidi="ar-SA"/>
    </w:rPr>
  </w:style>
  <w:style w:type="table" w:styleId="Mkatabulky">
    <w:name w:val="Table Grid"/>
    <w:basedOn w:val="Normlntabulka"/>
    <w:rsid w:val="0015206A"/>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qFormat/>
    <w:rsid w:val="00AD14D6"/>
    <w:rPr>
      <w:b/>
      <w:bCs/>
      <w:sz w:val="20"/>
      <w:szCs w:val="20"/>
    </w:rPr>
  </w:style>
  <w:style w:type="paragraph" w:styleId="Textbubliny">
    <w:name w:val="Balloon Text"/>
    <w:basedOn w:val="Normln"/>
    <w:link w:val="TextbublinyChar"/>
    <w:rsid w:val="002B3538"/>
    <w:rPr>
      <w:rFonts w:cs="Tahoma"/>
      <w:sz w:val="16"/>
      <w:szCs w:val="16"/>
    </w:rPr>
  </w:style>
  <w:style w:type="character" w:customStyle="1" w:styleId="TextbublinyChar">
    <w:name w:val="Text bubliny Char"/>
    <w:basedOn w:val="Standardnpsmoodstavce"/>
    <w:link w:val="Textbubliny"/>
    <w:rsid w:val="002B3538"/>
    <w:rPr>
      <w:rFonts w:ascii="Tahoma" w:hAnsi="Tahoma" w:cs="Tahoma"/>
      <w:sz w:val="16"/>
      <w:szCs w:val="16"/>
      <w:lang w:val="cs-CZ" w:eastAsia="cs-CZ"/>
    </w:rPr>
  </w:style>
  <w:style w:type="character" w:styleId="Siln">
    <w:name w:val="Strong"/>
    <w:basedOn w:val="Standardnpsmoodstavce"/>
    <w:uiPriority w:val="22"/>
    <w:qFormat/>
    <w:rsid w:val="00663D48"/>
    <w:rPr>
      <w:b/>
      <w:bCs/>
    </w:rPr>
  </w:style>
  <w:style w:type="paragraph" w:styleId="Podtitul">
    <w:name w:val="Subtitle"/>
    <w:basedOn w:val="Normln"/>
    <w:link w:val="PodtitulChar"/>
    <w:qFormat/>
    <w:rsid w:val="00663D48"/>
    <w:pPr>
      <w:spacing w:after="60"/>
      <w:jc w:val="center"/>
      <w:outlineLvl w:val="1"/>
    </w:pPr>
    <w:rPr>
      <w:rFonts w:ascii="Cambria" w:hAnsi="Cambria"/>
    </w:rPr>
  </w:style>
  <w:style w:type="character" w:customStyle="1" w:styleId="PodtitulChar">
    <w:name w:val="Podtitul Char"/>
    <w:basedOn w:val="Standardnpsmoodstavce"/>
    <w:link w:val="Podtitul"/>
    <w:rsid w:val="00663D48"/>
    <w:rPr>
      <w:rFonts w:ascii="Cambria" w:eastAsia="Times New Roman" w:hAnsi="Cambria" w:cs="Times New Roman"/>
      <w:sz w:val="24"/>
      <w:szCs w:val="24"/>
      <w:lang w:val="cs-CZ" w:eastAsia="cs-CZ"/>
    </w:rPr>
  </w:style>
  <w:style w:type="character" w:customStyle="1" w:styleId="Nadpis6Char">
    <w:name w:val="Nadpis 6 Char"/>
    <w:basedOn w:val="Standardnpsmoodstavce"/>
    <w:link w:val="Nadpis6"/>
    <w:rsid w:val="00B92FAA"/>
    <w:rPr>
      <w:rFonts w:ascii="Helvetica" w:hAnsi="Helvetica"/>
      <w:b/>
      <w:bCs/>
      <w:sz w:val="30"/>
      <w:szCs w:val="22"/>
      <w:lang w:val="cs-CZ" w:eastAsia="cs-CZ" w:bidi="ar-SA"/>
    </w:rPr>
  </w:style>
  <w:style w:type="paragraph" w:customStyle="1" w:styleId="StyleVerdana16ptBold">
    <w:name w:val="Style Verdana 16 pt Bold"/>
    <w:basedOn w:val="Normln"/>
    <w:rsid w:val="0087376E"/>
    <w:pPr>
      <w:shd w:val="clear" w:color="auto" w:fill="000000"/>
      <w:spacing w:after="0"/>
      <w:contextualSpacing w:val="0"/>
    </w:pPr>
    <w:rPr>
      <w:rFonts w:ascii="Verdana" w:hAnsi="Verdana" w:cs="Arial"/>
      <w:b/>
      <w:sz w:val="32"/>
      <w:szCs w:val="32"/>
      <w:lang w:eastAsia="en-GB"/>
    </w:rPr>
  </w:style>
  <w:style w:type="paragraph" w:styleId="Obsah1">
    <w:name w:val="toc 1"/>
    <w:basedOn w:val="Normln"/>
    <w:next w:val="Normln"/>
    <w:autoRedefine/>
    <w:uiPriority w:val="39"/>
    <w:qFormat/>
    <w:rsid w:val="007658AA"/>
    <w:pPr>
      <w:tabs>
        <w:tab w:val="left" w:pos="1200"/>
        <w:tab w:val="right" w:leader="dot" w:pos="9294"/>
      </w:tabs>
      <w:spacing w:after="0"/>
      <w:contextualSpacing w:val="0"/>
    </w:pPr>
    <w:rPr>
      <w:rFonts w:ascii="Verdana" w:hAnsi="Verdana"/>
      <w:sz w:val="22"/>
      <w:szCs w:val="20"/>
      <w:lang w:eastAsia="en-GB"/>
    </w:rPr>
  </w:style>
  <w:style w:type="paragraph" w:styleId="Obsah2">
    <w:name w:val="toc 2"/>
    <w:basedOn w:val="Normln"/>
    <w:next w:val="Normln"/>
    <w:autoRedefine/>
    <w:uiPriority w:val="39"/>
    <w:qFormat/>
    <w:rsid w:val="0087376E"/>
    <w:pPr>
      <w:spacing w:after="0"/>
      <w:ind w:left="220"/>
      <w:contextualSpacing w:val="0"/>
    </w:pPr>
    <w:rPr>
      <w:rFonts w:ascii="Verdana" w:hAnsi="Verdana"/>
      <w:sz w:val="22"/>
      <w:szCs w:val="20"/>
      <w:lang w:eastAsia="en-GB"/>
    </w:rPr>
  </w:style>
  <w:style w:type="paragraph" w:styleId="Obsah3">
    <w:name w:val="toc 3"/>
    <w:basedOn w:val="Normln"/>
    <w:next w:val="Normln"/>
    <w:autoRedefine/>
    <w:uiPriority w:val="39"/>
    <w:qFormat/>
    <w:rsid w:val="0087376E"/>
    <w:pPr>
      <w:spacing w:after="0"/>
      <w:ind w:left="440"/>
      <w:contextualSpacing w:val="0"/>
    </w:pPr>
    <w:rPr>
      <w:rFonts w:ascii="Verdana" w:hAnsi="Verdana"/>
      <w:sz w:val="22"/>
      <w:szCs w:val="20"/>
      <w:lang w:eastAsia="en-GB"/>
    </w:rPr>
  </w:style>
  <w:style w:type="character" w:styleId="Hypertextovodkaz">
    <w:name w:val="Hyperlink"/>
    <w:basedOn w:val="Standardnpsmoodstavce"/>
    <w:rsid w:val="0087376E"/>
    <w:rPr>
      <w:color w:val="0000FF"/>
      <w:u w:val="single"/>
    </w:rPr>
  </w:style>
  <w:style w:type="paragraph" w:customStyle="1" w:styleId="Style1">
    <w:name w:val="Style1"/>
    <w:basedOn w:val="Nadpis1"/>
    <w:autoRedefine/>
    <w:rsid w:val="002D572D"/>
  </w:style>
  <w:style w:type="paragraph" w:customStyle="1" w:styleId="Style2">
    <w:name w:val="Style2"/>
    <w:basedOn w:val="Nadpis1"/>
    <w:autoRedefine/>
    <w:rsid w:val="0003534B"/>
  </w:style>
  <w:style w:type="paragraph" w:customStyle="1" w:styleId="Style3">
    <w:name w:val="Style3"/>
    <w:basedOn w:val="Nadpis1"/>
    <w:rsid w:val="0003534B"/>
  </w:style>
  <w:style w:type="paragraph" w:customStyle="1" w:styleId="Style4">
    <w:name w:val="Style4"/>
    <w:basedOn w:val="Nadpis1"/>
    <w:rsid w:val="0003534B"/>
  </w:style>
  <w:style w:type="paragraph" w:customStyle="1" w:styleId="Style5">
    <w:name w:val="Style5"/>
    <w:basedOn w:val="Nadpis1"/>
    <w:autoRedefine/>
    <w:rsid w:val="0003534B"/>
  </w:style>
  <w:style w:type="character" w:styleId="Odkaznakoment">
    <w:name w:val="annotation reference"/>
    <w:basedOn w:val="Standardnpsmoodstavce"/>
    <w:rsid w:val="00E33F58"/>
    <w:rPr>
      <w:sz w:val="16"/>
      <w:szCs w:val="16"/>
    </w:rPr>
  </w:style>
  <w:style w:type="paragraph" w:styleId="Textkomente">
    <w:name w:val="annotation text"/>
    <w:basedOn w:val="Normln"/>
    <w:link w:val="TextkomenteChar"/>
    <w:rsid w:val="00E33F58"/>
    <w:rPr>
      <w:sz w:val="20"/>
      <w:szCs w:val="20"/>
    </w:rPr>
  </w:style>
  <w:style w:type="paragraph" w:styleId="Pedmtkomente">
    <w:name w:val="annotation subject"/>
    <w:basedOn w:val="Textkomente"/>
    <w:next w:val="Textkomente"/>
    <w:link w:val="PedmtkomenteChar"/>
    <w:rsid w:val="00E33F58"/>
    <w:rPr>
      <w:b/>
      <w:bCs/>
    </w:rPr>
  </w:style>
  <w:style w:type="paragraph" w:customStyle="1" w:styleId="Texttabulky">
    <w:name w:val="Text tabulky"/>
    <w:basedOn w:val="Normln"/>
    <w:rsid w:val="00B25136"/>
    <w:pPr>
      <w:keepNext/>
      <w:keepLines/>
      <w:suppressAutoHyphens/>
      <w:spacing w:after="0" w:line="240" w:lineRule="exact"/>
      <w:ind w:left="0"/>
      <w:contextualSpacing w:val="0"/>
    </w:pPr>
    <w:rPr>
      <w:rFonts w:ascii="Georgia" w:hAnsi="Georgia"/>
      <w:sz w:val="20"/>
      <w:szCs w:val="20"/>
    </w:rPr>
  </w:style>
  <w:style w:type="paragraph" w:customStyle="1" w:styleId="Popistabulky">
    <w:name w:val="Popis tabulky"/>
    <w:basedOn w:val="Normln"/>
    <w:rsid w:val="00B25136"/>
    <w:pPr>
      <w:keepNext/>
      <w:keepLines/>
      <w:numPr>
        <w:numId w:val="3"/>
      </w:numPr>
      <w:tabs>
        <w:tab w:val="right" w:pos="1701"/>
      </w:tabs>
      <w:spacing w:after="0" w:line="240" w:lineRule="exact"/>
      <w:ind w:right="170"/>
      <w:contextualSpacing w:val="0"/>
      <w:jc w:val="right"/>
    </w:pPr>
    <w:rPr>
      <w:rFonts w:ascii="Georgia" w:hAnsi="Georgia"/>
      <w:sz w:val="20"/>
      <w:szCs w:val="20"/>
    </w:rPr>
  </w:style>
  <w:style w:type="paragraph" w:customStyle="1" w:styleId="Nadpis1H1">
    <w:name w:val="Nadpis 1.H1"/>
    <w:basedOn w:val="Normln"/>
    <w:next w:val="Normln"/>
    <w:rsid w:val="00017FF2"/>
    <w:pPr>
      <w:keepNext/>
      <w:keepLines/>
      <w:numPr>
        <w:numId w:val="4"/>
      </w:numPr>
      <w:suppressAutoHyphens/>
      <w:autoSpaceDE w:val="0"/>
      <w:autoSpaceDN w:val="0"/>
      <w:spacing w:before="240" w:after="120"/>
      <w:contextualSpacing w:val="0"/>
    </w:pPr>
    <w:rPr>
      <w:rFonts w:ascii="Arial Black" w:hAnsi="Arial Black"/>
      <w:caps/>
      <w:sz w:val="20"/>
      <w:szCs w:val="20"/>
    </w:rPr>
  </w:style>
  <w:style w:type="paragraph" w:customStyle="1" w:styleId="Oblkanadp1">
    <w:name w:val="Obálka nadp 1"/>
    <w:basedOn w:val="Normln"/>
    <w:next w:val="Oblkanadp2"/>
    <w:rsid w:val="00017FF2"/>
    <w:pPr>
      <w:widowControl w:val="0"/>
      <w:autoSpaceDE w:val="0"/>
      <w:autoSpaceDN w:val="0"/>
      <w:spacing w:before="1080" w:after="120"/>
      <w:ind w:left="1701"/>
      <w:contextualSpacing w:val="0"/>
      <w:jc w:val="center"/>
    </w:pPr>
    <w:rPr>
      <w:rFonts w:ascii="Arial Black" w:hAnsi="Arial Black"/>
      <w:kern w:val="28"/>
      <w:sz w:val="36"/>
      <w:szCs w:val="36"/>
    </w:rPr>
  </w:style>
  <w:style w:type="paragraph" w:customStyle="1" w:styleId="Oblkanadp2">
    <w:name w:val="Obálka nadp 2"/>
    <w:basedOn w:val="Oblkanadp1"/>
    <w:rsid w:val="00017FF2"/>
    <w:rPr>
      <w:sz w:val="28"/>
      <w:szCs w:val="28"/>
    </w:rPr>
  </w:style>
  <w:style w:type="paragraph" w:customStyle="1" w:styleId="lnek">
    <w:name w:val="Článek"/>
    <w:basedOn w:val="Nadpis1"/>
    <w:next w:val="Normln"/>
    <w:link w:val="lnekCharChar"/>
    <w:autoRedefine/>
    <w:rsid w:val="009F6209"/>
    <w:pPr>
      <w:keepLines/>
      <w:numPr>
        <w:numId w:val="5"/>
      </w:numPr>
      <w:tabs>
        <w:tab w:val="clear" w:pos="1287"/>
        <w:tab w:val="num" w:pos="1440"/>
      </w:tabs>
      <w:ind w:left="1418" w:hanging="851"/>
    </w:pPr>
  </w:style>
  <w:style w:type="character" w:customStyle="1" w:styleId="Nadpis1Char">
    <w:name w:val="Nadpis 1 Char"/>
    <w:basedOn w:val="Standardnpsmoodstavce"/>
    <w:link w:val="Nadpis1"/>
    <w:rsid w:val="00F02EFD"/>
    <w:rPr>
      <w:rFonts w:ascii="Tahoma" w:hAnsi="Tahoma" w:cs="Arial"/>
      <w:bCs/>
      <w:kern w:val="32"/>
      <w:sz w:val="19"/>
      <w:szCs w:val="19"/>
      <w:lang w:bidi="cs-CZ"/>
    </w:rPr>
  </w:style>
  <w:style w:type="character" w:customStyle="1" w:styleId="lnekCharChar">
    <w:name w:val="Článek Char Char"/>
    <w:basedOn w:val="Nadpis1Char"/>
    <w:link w:val="lnek"/>
    <w:rsid w:val="009F6209"/>
    <w:rPr>
      <w:rFonts w:ascii="Tahoma" w:hAnsi="Tahoma" w:cs="Arial"/>
      <w:b w:val="0"/>
      <w:bCs/>
      <w:kern w:val="32"/>
      <w:sz w:val="24"/>
      <w:szCs w:val="24"/>
      <w:lang w:bidi="cs-CZ"/>
    </w:rPr>
  </w:style>
  <w:style w:type="character" w:customStyle="1" w:styleId="Nadpis2Char">
    <w:name w:val="Nadpis 2 Char"/>
    <w:basedOn w:val="Standardnpsmoodstavce"/>
    <w:link w:val="Nadpis2"/>
    <w:rsid w:val="00695AA2"/>
    <w:rPr>
      <w:rFonts w:ascii="Helvetica" w:hAnsi="Helvetica" w:cs="Arial"/>
      <w:bCs/>
      <w:iCs/>
      <w:sz w:val="24"/>
      <w:szCs w:val="24"/>
      <w:u w:val="single"/>
      <w:lang w:val="cs-CZ" w:eastAsia="cs-CZ" w:bidi="ar-SA"/>
    </w:rPr>
  </w:style>
  <w:style w:type="paragraph" w:customStyle="1" w:styleId="Nadpis2beznzvu">
    <w:name w:val="Nadpis 2 bez názvu"/>
    <w:basedOn w:val="Normln"/>
    <w:rsid w:val="004774C6"/>
    <w:pPr>
      <w:tabs>
        <w:tab w:val="num" w:pos="576"/>
        <w:tab w:val="num" w:pos="2552"/>
      </w:tabs>
      <w:autoSpaceDE w:val="0"/>
      <w:autoSpaceDN w:val="0"/>
      <w:spacing w:before="120" w:after="120"/>
      <w:ind w:left="2552" w:hanging="567"/>
      <w:contextualSpacing w:val="0"/>
      <w:outlineLvl w:val="1"/>
    </w:pPr>
    <w:rPr>
      <w:rFonts w:ascii="Georgia" w:hAnsi="Georgia"/>
      <w:sz w:val="20"/>
      <w:szCs w:val="20"/>
    </w:rPr>
  </w:style>
  <w:style w:type="paragraph" w:styleId="Zkladntextodsazen">
    <w:name w:val="Body Text Indent"/>
    <w:basedOn w:val="Normln"/>
    <w:link w:val="ZkladntextodsazenChar"/>
    <w:rsid w:val="00F439E6"/>
    <w:pPr>
      <w:spacing w:after="0"/>
      <w:ind w:left="0" w:firstLine="709"/>
      <w:contextualSpacing w:val="0"/>
      <w:jc w:val="both"/>
    </w:pPr>
    <w:rPr>
      <w:rFonts w:ascii="Times New Roman" w:hAnsi="Times New Roman"/>
    </w:rPr>
  </w:style>
  <w:style w:type="paragraph" w:styleId="Seznamsodrkami">
    <w:name w:val="List Bullet"/>
    <w:basedOn w:val="Normln"/>
    <w:autoRedefine/>
    <w:rsid w:val="00E405D0"/>
    <w:pPr>
      <w:numPr>
        <w:numId w:val="6"/>
      </w:numPr>
      <w:tabs>
        <w:tab w:val="left" w:pos="284"/>
      </w:tabs>
      <w:spacing w:after="0"/>
      <w:ind w:left="283"/>
      <w:contextualSpacing w:val="0"/>
    </w:pPr>
    <w:rPr>
      <w:rFonts w:ascii="Times New Roman" w:hAnsi="Times New Roman"/>
      <w:b/>
      <w:color w:val="FF00FF"/>
    </w:rPr>
  </w:style>
  <w:style w:type="paragraph" w:customStyle="1" w:styleId="NORMLTAHOMA100">
    <w:name w:val="NORMÁL TAHOMA 10"/>
    <w:basedOn w:val="Normln"/>
    <w:link w:val="NORMLTAHOMA10Char"/>
    <w:rsid w:val="00BB22E3"/>
    <w:pPr>
      <w:spacing w:before="120" w:after="0"/>
      <w:ind w:left="0"/>
    </w:pPr>
    <w:rPr>
      <w:b/>
      <w:sz w:val="20"/>
    </w:rPr>
  </w:style>
  <w:style w:type="paragraph" w:customStyle="1" w:styleId="StylNORMLTAHOMA10nenTun">
    <w:name w:val="Styl NORMÁL TAHOMA 10 + není Tučné"/>
    <w:basedOn w:val="NORMLTAHOMA100"/>
    <w:rsid w:val="00BB22E3"/>
    <w:rPr>
      <w:b w:val="0"/>
    </w:rPr>
  </w:style>
  <w:style w:type="paragraph" w:customStyle="1" w:styleId="NORML10">
    <w:name w:val="NORMÁL 10"/>
    <w:basedOn w:val="NORMLTAHOMA100"/>
    <w:link w:val="NORML10Char"/>
    <w:rsid w:val="003053C0"/>
    <w:rPr>
      <w:b w:val="0"/>
    </w:rPr>
  </w:style>
  <w:style w:type="paragraph" w:customStyle="1" w:styleId="NORMLTAHOMA10">
    <w:name w:val="NORMÁL TAHOMA10"/>
    <w:aliases w:val="ČÍSLOVÁNÍ"/>
    <w:basedOn w:val="NORML10"/>
    <w:link w:val="NORMLTAHOMA10SLOVNCharChar"/>
    <w:rsid w:val="00F26C6A"/>
    <w:pPr>
      <w:numPr>
        <w:ilvl w:val="1"/>
        <w:numId w:val="7"/>
      </w:numPr>
      <w:contextualSpacing w:val="0"/>
    </w:pPr>
  </w:style>
  <w:style w:type="character" w:customStyle="1" w:styleId="NORMLTAHOMA10Char">
    <w:name w:val="NORMÁL TAHOMA 10 Char"/>
    <w:basedOn w:val="Standardnpsmoodstavce"/>
    <w:link w:val="NORMLTAHOMA100"/>
    <w:rsid w:val="00EF1703"/>
    <w:rPr>
      <w:rFonts w:ascii="Tahoma" w:hAnsi="Tahoma"/>
      <w:b/>
      <w:szCs w:val="24"/>
      <w:lang w:val="cs-CZ" w:eastAsia="cs-CZ" w:bidi="ar-SA"/>
    </w:rPr>
  </w:style>
  <w:style w:type="character" w:customStyle="1" w:styleId="NORML10Char">
    <w:name w:val="NORMÁL 10 Char"/>
    <w:basedOn w:val="NORMLTAHOMA10Char"/>
    <w:link w:val="NORML10"/>
    <w:rsid w:val="00EF1703"/>
    <w:rPr>
      <w:rFonts w:ascii="Tahoma" w:hAnsi="Tahoma"/>
      <w:b/>
      <w:szCs w:val="24"/>
      <w:lang w:val="cs-CZ" w:eastAsia="cs-CZ" w:bidi="ar-SA"/>
    </w:rPr>
  </w:style>
  <w:style w:type="character" w:customStyle="1" w:styleId="NORMLTAHOMA10SLOVNCharChar">
    <w:name w:val="NORMÁL TAHOMA10;ČÍSLOVÁNÍ Char Char"/>
    <w:basedOn w:val="NORML10Char"/>
    <w:link w:val="NORMLTAHOMA10"/>
    <w:rsid w:val="00F26C6A"/>
    <w:rPr>
      <w:rFonts w:ascii="Tahoma" w:hAnsi="Tahoma"/>
      <w:b w:val="0"/>
      <w:szCs w:val="24"/>
      <w:lang w:val="cs-CZ" w:eastAsia="cs-CZ" w:bidi="ar-SA"/>
    </w:rPr>
  </w:style>
  <w:style w:type="paragraph" w:styleId="Odstavecseseznamem">
    <w:name w:val="List Paragraph"/>
    <w:basedOn w:val="Normln"/>
    <w:link w:val="OdstavecseseznamemChar"/>
    <w:uiPriority w:val="34"/>
    <w:qFormat/>
    <w:rsid w:val="00A110B6"/>
    <w:pPr>
      <w:ind w:left="720"/>
    </w:pPr>
  </w:style>
  <w:style w:type="table" w:styleId="Motivtabulky">
    <w:name w:val="Table Theme"/>
    <w:basedOn w:val="Normlntabulka"/>
    <w:rsid w:val="009151C1"/>
    <w:pPr>
      <w:spacing w:after="300"/>
      <w:ind w:left="567"/>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363EE6"/>
    <w:rPr>
      <w:rFonts w:ascii="Tahoma" w:hAnsi="Tahoma"/>
      <w:sz w:val="24"/>
      <w:szCs w:val="24"/>
    </w:rPr>
  </w:style>
  <w:style w:type="paragraph" w:styleId="Zkladntext2">
    <w:name w:val="Body Text 2"/>
    <w:basedOn w:val="Normln"/>
    <w:link w:val="Zkladntext2Char"/>
    <w:rsid w:val="00AF1BEA"/>
    <w:pPr>
      <w:spacing w:after="120" w:line="480" w:lineRule="auto"/>
    </w:pPr>
  </w:style>
  <w:style w:type="character" w:customStyle="1" w:styleId="Zkladntext2Char">
    <w:name w:val="Základní text 2 Char"/>
    <w:basedOn w:val="Standardnpsmoodstavce"/>
    <w:link w:val="Zkladntext2"/>
    <w:rsid w:val="00AF1BEA"/>
    <w:rPr>
      <w:rFonts w:ascii="Tahoma" w:hAnsi="Tahoma"/>
      <w:sz w:val="24"/>
      <w:szCs w:val="24"/>
    </w:rPr>
  </w:style>
  <w:style w:type="paragraph" w:styleId="Zkladntextodsazen3">
    <w:name w:val="Body Text Indent 3"/>
    <w:basedOn w:val="Normln"/>
    <w:link w:val="Zkladntextodsazen3Char"/>
    <w:rsid w:val="008425CB"/>
    <w:pPr>
      <w:spacing w:after="80"/>
      <w:ind w:left="426" w:hanging="426"/>
      <w:contextualSpacing w:val="0"/>
      <w:jc w:val="both"/>
    </w:pPr>
    <w:rPr>
      <w:rFonts w:ascii="Times New Roman" w:hAnsi="Times New Roman"/>
      <w:sz w:val="12"/>
      <w:szCs w:val="20"/>
    </w:rPr>
  </w:style>
  <w:style w:type="character" w:customStyle="1" w:styleId="Zkladntextodsazen3Char">
    <w:name w:val="Základní text odsazený 3 Char"/>
    <w:basedOn w:val="Standardnpsmoodstavce"/>
    <w:link w:val="Zkladntextodsazen3"/>
    <w:rsid w:val="008425CB"/>
    <w:rPr>
      <w:sz w:val="12"/>
    </w:rPr>
  </w:style>
  <w:style w:type="paragraph" w:customStyle="1" w:styleId="Zkladntext21">
    <w:name w:val="Základní text 21"/>
    <w:basedOn w:val="Normln"/>
    <w:rsid w:val="008425CB"/>
    <w:pPr>
      <w:overflowPunct w:val="0"/>
      <w:autoSpaceDE w:val="0"/>
      <w:autoSpaceDN w:val="0"/>
      <w:adjustRightInd w:val="0"/>
      <w:spacing w:after="0"/>
      <w:ind w:left="0"/>
      <w:contextualSpacing w:val="0"/>
      <w:jc w:val="both"/>
      <w:textAlignment w:val="baseline"/>
    </w:pPr>
    <w:rPr>
      <w:rFonts w:ascii="Times New Roman" w:hAnsi="Times New Roman"/>
      <w:szCs w:val="20"/>
    </w:rPr>
  </w:style>
  <w:style w:type="paragraph" w:styleId="Zkladntext">
    <w:name w:val="Body Text"/>
    <w:basedOn w:val="Normln"/>
    <w:link w:val="ZkladntextChar"/>
    <w:rsid w:val="008425CB"/>
    <w:pPr>
      <w:spacing w:after="120"/>
      <w:ind w:left="0"/>
      <w:contextualSpacing w:val="0"/>
      <w:jc w:val="both"/>
    </w:pPr>
    <w:rPr>
      <w:rFonts w:ascii="Times New Roman" w:hAnsi="Times New Roman"/>
      <w:sz w:val="14"/>
      <w:szCs w:val="20"/>
    </w:rPr>
  </w:style>
  <w:style w:type="character" w:customStyle="1" w:styleId="ZkladntextChar">
    <w:name w:val="Základní text Char"/>
    <w:basedOn w:val="Standardnpsmoodstavce"/>
    <w:link w:val="Zkladntext"/>
    <w:rsid w:val="008425CB"/>
    <w:rPr>
      <w:sz w:val="14"/>
    </w:rPr>
  </w:style>
  <w:style w:type="paragraph" w:styleId="Zkladntextodsazen2">
    <w:name w:val="Body Text Indent 2"/>
    <w:basedOn w:val="Normln"/>
    <w:link w:val="Zkladntextodsazen2Char"/>
    <w:rsid w:val="008425CB"/>
    <w:pPr>
      <w:overflowPunct w:val="0"/>
      <w:autoSpaceDE w:val="0"/>
      <w:autoSpaceDN w:val="0"/>
      <w:adjustRightInd w:val="0"/>
      <w:spacing w:after="120" w:line="480" w:lineRule="auto"/>
      <w:ind w:left="283"/>
      <w:contextualSpacing w:val="0"/>
      <w:textAlignment w:val="baseline"/>
    </w:pPr>
    <w:rPr>
      <w:rFonts w:ascii="Times New Roman" w:hAnsi="Times New Roman"/>
      <w:sz w:val="20"/>
      <w:szCs w:val="20"/>
    </w:rPr>
  </w:style>
  <w:style w:type="character" w:customStyle="1" w:styleId="Zkladntextodsazen2Char">
    <w:name w:val="Základní text odsazený 2 Char"/>
    <w:basedOn w:val="Standardnpsmoodstavce"/>
    <w:link w:val="Zkladntextodsazen2"/>
    <w:rsid w:val="008425CB"/>
  </w:style>
  <w:style w:type="paragraph" w:customStyle="1" w:styleId="textVOP">
    <w:name w:val="text VOP"/>
    <w:basedOn w:val="Odstavecseseznamem"/>
    <w:link w:val="textVOPChar1"/>
    <w:qFormat/>
    <w:rsid w:val="008425CB"/>
    <w:pPr>
      <w:numPr>
        <w:ilvl w:val="1"/>
        <w:numId w:val="11"/>
      </w:numPr>
      <w:spacing w:after="0"/>
      <w:ind w:left="340" w:hanging="340"/>
      <w:jc w:val="both"/>
    </w:pPr>
    <w:rPr>
      <w:rFonts w:cs="Tahoma"/>
      <w:sz w:val="16"/>
      <w:szCs w:val="16"/>
    </w:rPr>
  </w:style>
  <w:style w:type="paragraph" w:customStyle="1" w:styleId="nadpisVOP">
    <w:name w:val="nadpis VOP"/>
    <w:basedOn w:val="Nadpis1"/>
    <w:link w:val="nadpisVOPChar"/>
    <w:qFormat/>
    <w:rsid w:val="008425CB"/>
    <w:pPr>
      <w:keepLines/>
      <w:tabs>
        <w:tab w:val="clear" w:pos="567"/>
      </w:tabs>
      <w:spacing w:before="120" w:after="0"/>
      <w:ind w:left="357" w:hanging="357"/>
      <w:jc w:val="both"/>
    </w:pPr>
    <w:rPr>
      <w:rFonts w:cs="Times New Roman"/>
      <w:kern w:val="0"/>
      <w:sz w:val="20"/>
      <w:szCs w:val="28"/>
    </w:rPr>
  </w:style>
  <w:style w:type="character" w:customStyle="1" w:styleId="OdstavecseseznamemChar">
    <w:name w:val="Odstavec se seznamem Char"/>
    <w:link w:val="Odstavecseseznamem"/>
    <w:uiPriority w:val="34"/>
    <w:rsid w:val="008425CB"/>
    <w:rPr>
      <w:rFonts w:ascii="Tahoma" w:hAnsi="Tahoma"/>
      <w:sz w:val="24"/>
      <w:szCs w:val="24"/>
    </w:rPr>
  </w:style>
  <w:style w:type="character" w:customStyle="1" w:styleId="textVOPChar">
    <w:name w:val="text VOP Char"/>
    <w:rsid w:val="008425CB"/>
    <w:rPr>
      <w:sz w:val="14"/>
    </w:rPr>
  </w:style>
  <w:style w:type="paragraph" w:customStyle="1" w:styleId="odrkyVOP">
    <w:name w:val="odrážky VOP"/>
    <w:basedOn w:val="textVOP"/>
    <w:link w:val="odrkyVOPChar"/>
    <w:qFormat/>
    <w:rsid w:val="008425CB"/>
    <w:pPr>
      <w:numPr>
        <w:ilvl w:val="2"/>
        <w:numId w:val="12"/>
      </w:numPr>
      <w:ind w:left="454" w:hanging="170"/>
    </w:pPr>
  </w:style>
  <w:style w:type="character" w:customStyle="1" w:styleId="nadpisVOPChar">
    <w:name w:val="nadpis VOP Char"/>
    <w:link w:val="nadpisVOP"/>
    <w:rsid w:val="008425CB"/>
    <w:rPr>
      <w:rFonts w:ascii="Tahoma" w:hAnsi="Tahoma"/>
      <w:b/>
      <w:bCs/>
      <w:szCs w:val="28"/>
    </w:rPr>
  </w:style>
  <w:style w:type="character" w:customStyle="1" w:styleId="textVOPChar1">
    <w:name w:val="text VOP Char1"/>
    <w:link w:val="textVOP"/>
    <w:rsid w:val="008425CB"/>
    <w:rPr>
      <w:rFonts w:ascii="Tahoma" w:hAnsi="Tahoma" w:cs="Tahoma"/>
      <w:sz w:val="16"/>
      <w:szCs w:val="16"/>
    </w:rPr>
  </w:style>
  <w:style w:type="character" w:customStyle="1" w:styleId="odrkyVOPChar">
    <w:name w:val="odrážky VOP Char"/>
    <w:link w:val="odrkyVOP"/>
    <w:rsid w:val="008425CB"/>
    <w:rPr>
      <w:rFonts w:ascii="Tahoma" w:hAnsi="Tahoma" w:cs="Tahoma"/>
      <w:sz w:val="16"/>
      <w:szCs w:val="16"/>
    </w:rPr>
  </w:style>
  <w:style w:type="character" w:customStyle="1" w:styleId="TextkomenteChar">
    <w:name w:val="Text komentáře Char"/>
    <w:basedOn w:val="Standardnpsmoodstavce"/>
    <w:link w:val="Textkomente"/>
    <w:rsid w:val="008425CB"/>
    <w:rPr>
      <w:rFonts w:ascii="Tahoma" w:hAnsi="Tahoma"/>
    </w:rPr>
  </w:style>
  <w:style w:type="character" w:customStyle="1" w:styleId="PedmtkomenteChar">
    <w:name w:val="Předmět komentáře Char"/>
    <w:link w:val="Pedmtkomente"/>
    <w:rsid w:val="008425CB"/>
    <w:rPr>
      <w:rFonts w:ascii="Tahoma" w:hAnsi="Tahoma"/>
      <w:b/>
      <w:bCs/>
    </w:rPr>
  </w:style>
  <w:style w:type="character" w:customStyle="1" w:styleId="ZhlavChar">
    <w:name w:val="Záhlaví Char"/>
    <w:link w:val="Zhlav"/>
    <w:uiPriority w:val="99"/>
    <w:rsid w:val="008425CB"/>
    <w:rPr>
      <w:rFonts w:ascii="Tahoma" w:hAnsi="Tahoma"/>
      <w:sz w:val="24"/>
      <w:szCs w:val="24"/>
    </w:rPr>
  </w:style>
  <w:style w:type="paragraph" w:styleId="Obsah4">
    <w:name w:val="toc 4"/>
    <w:basedOn w:val="Normln"/>
    <w:next w:val="Normln"/>
    <w:autoRedefine/>
    <w:uiPriority w:val="39"/>
    <w:unhideWhenUsed/>
    <w:rsid w:val="008425CB"/>
    <w:pPr>
      <w:spacing w:after="100"/>
      <w:ind w:left="720"/>
    </w:pPr>
  </w:style>
  <w:style w:type="paragraph" w:styleId="Obsah5">
    <w:name w:val="toc 5"/>
    <w:basedOn w:val="Normln"/>
    <w:next w:val="Normln"/>
    <w:autoRedefine/>
    <w:uiPriority w:val="39"/>
    <w:unhideWhenUsed/>
    <w:rsid w:val="008425CB"/>
    <w:pPr>
      <w:spacing w:after="100"/>
      <w:ind w:left="960"/>
    </w:pPr>
  </w:style>
  <w:style w:type="numbering" w:customStyle="1" w:styleId="Bezseznamu1">
    <w:name w:val="Bez seznamu1"/>
    <w:next w:val="Bezseznamu"/>
    <w:uiPriority w:val="99"/>
    <w:semiHidden/>
    <w:unhideWhenUsed/>
    <w:rsid w:val="008425CB"/>
  </w:style>
  <w:style w:type="character" w:customStyle="1" w:styleId="Nadpis3Char">
    <w:name w:val="Nadpis 3 Char"/>
    <w:basedOn w:val="Standardnpsmoodstavce"/>
    <w:link w:val="Nadpis3"/>
    <w:rsid w:val="008425CB"/>
    <w:rPr>
      <w:rFonts w:ascii="Helvetica" w:hAnsi="Helvetica" w:cs="Arial"/>
      <w:b/>
      <w:bCs/>
      <w:sz w:val="28"/>
      <w:szCs w:val="26"/>
    </w:rPr>
  </w:style>
  <w:style w:type="character" w:customStyle="1" w:styleId="Nadpis4Char">
    <w:name w:val="Nadpis 4 Char"/>
    <w:basedOn w:val="Standardnpsmoodstavce"/>
    <w:link w:val="Nadpis4"/>
    <w:rsid w:val="008425CB"/>
    <w:rPr>
      <w:rFonts w:ascii="Tahoma" w:hAnsi="Tahoma"/>
      <w:b/>
      <w:bCs/>
      <w:sz w:val="26"/>
      <w:szCs w:val="28"/>
    </w:rPr>
  </w:style>
  <w:style w:type="character" w:customStyle="1" w:styleId="Nadpis5Char">
    <w:name w:val="Nadpis 5 Char"/>
    <w:basedOn w:val="Standardnpsmoodstavce"/>
    <w:link w:val="Nadpis5"/>
    <w:rsid w:val="008425CB"/>
    <w:rPr>
      <w:rFonts w:ascii="Tahoma" w:hAnsi="Tahoma"/>
      <w:b/>
      <w:bCs/>
      <w:i/>
      <w:iCs/>
      <w:sz w:val="24"/>
      <w:szCs w:val="26"/>
    </w:rPr>
  </w:style>
  <w:style w:type="character" w:customStyle="1" w:styleId="Nadpis7Char">
    <w:name w:val="Nadpis 7 Char"/>
    <w:basedOn w:val="Standardnpsmoodstavce"/>
    <w:link w:val="Nadpis7"/>
    <w:rsid w:val="008425CB"/>
    <w:rPr>
      <w:rFonts w:ascii="Tahoma" w:hAnsi="Tahoma"/>
      <w:sz w:val="24"/>
      <w:szCs w:val="24"/>
    </w:rPr>
  </w:style>
  <w:style w:type="character" w:customStyle="1" w:styleId="Nadpis8Char">
    <w:name w:val="Nadpis 8 Char"/>
    <w:basedOn w:val="Standardnpsmoodstavce"/>
    <w:link w:val="Nadpis8"/>
    <w:rsid w:val="008425CB"/>
    <w:rPr>
      <w:rFonts w:ascii="Tahoma" w:hAnsi="Tahoma"/>
      <w:i/>
      <w:iCs/>
      <w:sz w:val="24"/>
      <w:szCs w:val="24"/>
    </w:rPr>
  </w:style>
  <w:style w:type="character" w:customStyle="1" w:styleId="Nadpis9Char">
    <w:name w:val="Nadpis 9 Char"/>
    <w:basedOn w:val="Standardnpsmoodstavce"/>
    <w:link w:val="Nadpis9"/>
    <w:rsid w:val="008425CB"/>
    <w:rPr>
      <w:rFonts w:ascii="Arial" w:hAnsi="Arial" w:cs="Arial"/>
      <w:sz w:val="22"/>
      <w:szCs w:val="22"/>
    </w:rPr>
  </w:style>
  <w:style w:type="character" w:styleId="Znakapoznpodarou">
    <w:name w:val="footnote reference"/>
    <w:basedOn w:val="Standardnpsmoodstavce"/>
    <w:semiHidden/>
    <w:rsid w:val="008425CB"/>
    <w:rPr>
      <w:vertAlign w:val="superscript"/>
    </w:rPr>
  </w:style>
  <w:style w:type="paragraph" w:styleId="Textpoznpodarou">
    <w:name w:val="footnote text"/>
    <w:basedOn w:val="Normln"/>
    <w:link w:val="TextpoznpodarouChar"/>
    <w:semiHidden/>
    <w:rsid w:val="008425CB"/>
    <w:pPr>
      <w:spacing w:before="80" w:after="80" w:line="220" w:lineRule="exact"/>
      <w:ind w:left="0"/>
      <w:contextualSpacing w:val="0"/>
      <w:jc w:val="both"/>
    </w:pPr>
    <w:rPr>
      <w:rFonts w:eastAsia="MS Mincho"/>
      <w:sz w:val="20"/>
      <w:szCs w:val="20"/>
    </w:rPr>
  </w:style>
  <w:style w:type="character" w:customStyle="1" w:styleId="TextpoznpodarouChar">
    <w:name w:val="Text pozn. pod čarou Char"/>
    <w:basedOn w:val="Standardnpsmoodstavce"/>
    <w:link w:val="Textpoznpodarou"/>
    <w:semiHidden/>
    <w:rsid w:val="008425CB"/>
    <w:rPr>
      <w:rFonts w:ascii="Tahoma" w:eastAsia="MS Mincho" w:hAnsi="Tahoma"/>
    </w:rPr>
  </w:style>
  <w:style w:type="table" w:customStyle="1" w:styleId="Mkatabulky1">
    <w:name w:val="Mřížka tabulky1"/>
    <w:basedOn w:val="Normlntabulka"/>
    <w:next w:val="Mkatabulky"/>
    <w:rsid w:val="008425C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bold">
    <w:name w:val="Normální (bold)"/>
    <w:basedOn w:val="Normln"/>
    <w:link w:val="NormlnboldChar"/>
    <w:rsid w:val="008425CB"/>
    <w:pPr>
      <w:spacing w:before="80" w:after="80" w:line="220" w:lineRule="exact"/>
      <w:ind w:left="0"/>
      <w:contextualSpacing w:val="0"/>
    </w:pPr>
    <w:rPr>
      <w:b/>
      <w:bCs/>
      <w:sz w:val="18"/>
      <w:szCs w:val="20"/>
    </w:rPr>
  </w:style>
  <w:style w:type="character" w:customStyle="1" w:styleId="Zvraznnbold">
    <w:name w:val="Zvýraznění (bold"/>
    <w:aliases w:val="modř)"/>
    <w:basedOn w:val="Standardnpsmoodstavce"/>
    <w:rsid w:val="008425CB"/>
    <w:rPr>
      <w:rFonts w:ascii="Tahoma" w:hAnsi="Tahoma"/>
      <w:b/>
      <w:bCs/>
      <w:color w:val="333399"/>
      <w:sz w:val="18"/>
    </w:rPr>
  </w:style>
  <w:style w:type="character" w:customStyle="1" w:styleId="StylE-mailovZprvy30">
    <w:name w:val="StylE-mailovéZprávy30"/>
    <w:basedOn w:val="Standardnpsmoodstavce"/>
    <w:semiHidden/>
    <w:rsid w:val="008425CB"/>
    <w:rPr>
      <w:rFonts w:ascii="Arial" w:hAnsi="Arial" w:cs="Arial"/>
      <w:color w:val="auto"/>
      <w:sz w:val="20"/>
      <w:szCs w:val="20"/>
    </w:rPr>
  </w:style>
  <w:style w:type="paragraph" w:styleId="Obsah6">
    <w:name w:val="toc 6"/>
    <w:basedOn w:val="Normln"/>
    <w:next w:val="Normln"/>
    <w:autoRedefine/>
    <w:uiPriority w:val="39"/>
    <w:rsid w:val="008425CB"/>
    <w:pPr>
      <w:spacing w:before="80" w:after="40" w:line="220" w:lineRule="exact"/>
      <w:ind w:left="902"/>
      <w:contextualSpacing w:val="0"/>
      <w:jc w:val="both"/>
    </w:pPr>
    <w:rPr>
      <w:rFonts w:eastAsia="MS Mincho"/>
      <w:sz w:val="18"/>
    </w:rPr>
  </w:style>
  <w:style w:type="paragraph" w:styleId="Obsah7">
    <w:name w:val="toc 7"/>
    <w:basedOn w:val="Normln"/>
    <w:next w:val="Normln"/>
    <w:autoRedefine/>
    <w:uiPriority w:val="39"/>
    <w:rsid w:val="008425CB"/>
    <w:pPr>
      <w:spacing w:before="80" w:after="0"/>
      <w:ind w:left="1440"/>
      <w:contextualSpacing w:val="0"/>
    </w:pPr>
    <w:rPr>
      <w:rFonts w:ascii="Times New Roman" w:eastAsia="MS Mincho" w:hAnsi="Times New Roman"/>
    </w:rPr>
  </w:style>
  <w:style w:type="paragraph" w:styleId="Obsah8">
    <w:name w:val="toc 8"/>
    <w:basedOn w:val="Normln"/>
    <w:next w:val="Normln"/>
    <w:autoRedefine/>
    <w:uiPriority w:val="39"/>
    <w:rsid w:val="008425CB"/>
    <w:pPr>
      <w:spacing w:before="80" w:after="0"/>
      <w:ind w:left="1680"/>
      <w:contextualSpacing w:val="0"/>
    </w:pPr>
    <w:rPr>
      <w:rFonts w:ascii="Times New Roman" w:eastAsia="MS Mincho" w:hAnsi="Times New Roman"/>
    </w:rPr>
  </w:style>
  <w:style w:type="paragraph" w:styleId="Obsah9">
    <w:name w:val="toc 9"/>
    <w:basedOn w:val="Normln"/>
    <w:next w:val="Normln"/>
    <w:autoRedefine/>
    <w:uiPriority w:val="39"/>
    <w:rsid w:val="008425CB"/>
    <w:pPr>
      <w:spacing w:before="80" w:after="0"/>
      <w:ind w:left="1920"/>
      <w:contextualSpacing w:val="0"/>
    </w:pPr>
    <w:rPr>
      <w:rFonts w:ascii="Times New Roman" w:eastAsia="MS Mincho" w:hAnsi="Times New Roman"/>
    </w:rPr>
  </w:style>
  <w:style w:type="character" w:customStyle="1" w:styleId="Zvraznnmod">
    <w:name w:val="Zvýraznění (modř)"/>
    <w:basedOn w:val="Standardnpsmoodstavce"/>
    <w:rsid w:val="008425CB"/>
    <w:rPr>
      <w:rFonts w:ascii="Tahoma" w:hAnsi="Tahoma"/>
      <w:color w:val="333399"/>
      <w:sz w:val="18"/>
    </w:rPr>
  </w:style>
  <w:style w:type="character" w:customStyle="1" w:styleId="Dleiterven">
    <w:name w:val="Důležité (červená)"/>
    <w:basedOn w:val="Standardnpsmoodstavce"/>
    <w:rsid w:val="008425CB"/>
    <w:rPr>
      <w:rFonts w:ascii="Tahoma" w:hAnsi="Tahoma"/>
      <w:color w:val="FF0000"/>
      <w:sz w:val="18"/>
    </w:rPr>
  </w:style>
  <w:style w:type="character" w:styleId="Sledovanodkaz">
    <w:name w:val="FollowedHyperlink"/>
    <w:basedOn w:val="Standardnpsmoodstavce"/>
    <w:rsid w:val="008425CB"/>
    <w:rPr>
      <w:color w:val="800080"/>
      <w:u w:val="single"/>
    </w:rPr>
  </w:style>
  <w:style w:type="character" w:customStyle="1" w:styleId="Dleitbold">
    <w:name w:val="Důležité (bold"/>
    <w:aliases w:val="červená)"/>
    <w:basedOn w:val="Dleiterven"/>
    <w:rsid w:val="008425CB"/>
    <w:rPr>
      <w:rFonts w:ascii="Tahoma" w:hAnsi="Tahoma"/>
      <w:b/>
      <w:bCs/>
      <w:color w:val="FF0000"/>
      <w:sz w:val="18"/>
    </w:rPr>
  </w:style>
  <w:style w:type="paragraph" w:customStyle="1" w:styleId="Poznmkatext">
    <w:name w:val="Poznámka (text"/>
    <w:aliases w:val="zelená)"/>
    <w:basedOn w:val="Normln"/>
    <w:link w:val="PoznmkatextChar"/>
    <w:rsid w:val="008425CB"/>
    <w:pPr>
      <w:pBdr>
        <w:top w:val="single" w:sz="4" w:space="1" w:color="008000"/>
        <w:bottom w:val="single" w:sz="4" w:space="1" w:color="008000"/>
      </w:pBdr>
      <w:tabs>
        <w:tab w:val="left" w:pos="567"/>
        <w:tab w:val="left" w:pos="1134"/>
        <w:tab w:val="right" w:leader="dot" w:pos="7371"/>
      </w:tabs>
      <w:spacing w:before="120" w:after="120" w:line="220" w:lineRule="exact"/>
      <w:ind w:left="0"/>
      <w:contextualSpacing w:val="0"/>
      <w:jc w:val="both"/>
    </w:pPr>
    <w:rPr>
      <w:color w:val="008000"/>
      <w:sz w:val="16"/>
    </w:rPr>
  </w:style>
  <w:style w:type="character" w:customStyle="1" w:styleId="PoznmkatextChar">
    <w:name w:val="Poznámka (text Char"/>
    <w:aliases w:val="zelená) Char"/>
    <w:basedOn w:val="Standardnpsmoodstavce"/>
    <w:link w:val="Poznmkatext"/>
    <w:rsid w:val="008425CB"/>
    <w:rPr>
      <w:rFonts w:ascii="Tahoma" w:hAnsi="Tahoma"/>
      <w:color w:val="008000"/>
      <w:sz w:val="16"/>
      <w:szCs w:val="24"/>
    </w:rPr>
  </w:style>
  <w:style w:type="paragraph" w:customStyle="1" w:styleId="Obrzek">
    <w:name w:val="Obrázek"/>
    <w:link w:val="ObrzekChar"/>
    <w:rsid w:val="008425CB"/>
    <w:rPr>
      <w:rFonts w:ascii="Tahoma" w:eastAsia="MS Mincho" w:hAnsi="Tahoma"/>
      <w:sz w:val="18"/>
      <w:szCs w:val="24"/>
    </w:rPr>
  </w:style>
  <w:style w:type="character" w:customStyle="1" w:styleId="NormlnboldChar">
    <w:name w:val="Normální (bold) Char"/>
    <w:basedOn w:val="Standardnpsmoodstavce"/>
    <w:link w:val="Normlnbold"/>
    <w:rsid w:val="008425CB"/>
    <w:rPr>
      <w:rFonts w:ascii="Tahoma" w:hAnsi="Tahoma"/>
      <w:b/>
      <w:bCs/>
      <w:sz w:val="18"/>
    </w:rPr>
  </w:style>
  <w:style w:type="paragraph" w:customStyle="1" w:styleId="Obrzek1">
    <w:name w:val="Obrázek 1"/>
    <w:basedOn w:val="Obrzek"/>
    <w:link w:val="Obrzek1Char"/>
    <w:qFormat/>
    <w:rsid w:val="008425CB"/>
  </w:style>
  <w:style w:type="character" w:customStyle="1" w:styleId="ObrzekChar">
    <w:name w:val="Obrázek Char"/>
    <w:basedOn w:val="Standardnpsmoodstavce"/>
    <w:link w:val="Obrzek"/>
    <w:rsid w:val="008425CB"/>
    <w:rPr>
      <w:rFonts w:ascii="Tahoma" w:eastAsia="MS Mincho" w:hAnsi="Tahoma"/>
      <w:sz w:val="18"/>
      <w:szCs w:val="24"/>
    </w:rPr>
  </w:style>
  <w:style w:type="character" w:customStyle="1" w:styleId="Obrzek1Char">
    <w:name w:val="Obrázek 1 Char"/>
    <w:basedOn w:val="ObrzekChar"/>
    <w:link w:val="Obrzek1"/>
    <w:rsid w:val="008425CB"/>
    <w:rPr>
      <w:rFonts w:ascii="Tahoma" w:eastAsia="MS Mincho" w:hAnsi="Tahoma"/>
      <w:sz w:val="18"/>
      <w:szCs w:val="24"/>
    </w:rPr>
  </w:style>
  <w:style w:type="paragraph" w:customStyle="1" w:styleId="Poznmka">
    <w:name w:val="Poznámka"/>
    <w:basedOn w:val="Poznmkatext"/>
    <w:link w:val="PoznmkaChar"/>
    <w:qFormat/>
    <w:rsid w:val="008425CB"/>
  </w:style>
  <w:style w:type="character" w:customStyle="1" w:styleId="PoznmkaChar">
    <w:name w:val="Poznámka Char"/>
    <w:basedOn w:val="PoznmkatextChar"/>
    <w:link w:val="Poznmka"/>
    <w:rsid w:val="008425CB"/>
    <w:rPr>
      <w:rFonts w:ascii="Tahoma" w:hAnsi="Tahoma"/>
      <w:color w:val="008000"/>
      <w:sz w:val="16"/>
      <w:szCs w:val="24"/>
    </w:rPr>
  </w:style>
  <w:style w:type="paragraph" w:customStyle="1" w:styleId="Popisobrzku">
    <w:name w:val="Popis obrázku"/>
    <w:basedOn w:val="Obrzek1"/>
    <w:link w:val="PopisobrzkuChar"/>
    <w:qFormat/>
    <w:rsid w:val="008425CB"/>
    <w:pPr>
      <w:numPr>
        <w:numId w:val="13"/>
      </w:numPr>
      <w:ind w:left="399"/>
    </w:pPr>
    <w:rPr>
      <w:i/>
      <w:color w:val="0070C0"/>
    </w:rPr>
  </w:style>
  <w:style w:type="character" w:customStyle="1" w:styleId="PopisobrzkuChar">
    <w:name w:val="Popis obrázku Char"/>
    <w:basedOn w:val="Obrzek1Char"/>
    <w:link w:val="Popisobrzku"/>
    <w:rsid w:val="008425CB"/>
    <w:rPr>
      <w:rFonts w:ascii="Tahoma" w:eastAsia="MS Mincho" w:hAnsi="Tahoma"/>
      <w:i/>
      <w:color w:val="0070C0"/>
      <w:sz w:val="18"/>
      <w:szCs w:val="24"/>
    </w:rPr>
  </w:style>
  <w:style w:type="character" w:customStyle="1" w:styleId="BezmezerChar">
    <w:name w:val="Bez mezer Char"/>
    <w:basedOn w:val="Standardnpsmoodstavce"/>
    <w:link w:val="Bezmezer"/>
    <w:uiPriority w:val="1"/>
    <w:locked/>
    <w:rsid w:val="008425CB"/>
    <w:rPr>
      <w:rFonts w:ascii="Calibri" w:hAnsi="Calibri"/>
      <w:sz w:val="22"/>
      <w:szCs w:val="22"/>
      <w:lang w:eastAsia="en-US"/>
    </w:rPr>
  </w:style>
  <w:style w:type="paragraph" w:styleId="Bezmezer">
    <w:name w:val="No Spacing"/>
    <w:link w:val="BezmezerChar"/>
    <w:uiPriority w:val="1"/>
    <w:qFormat/>
    <w:rsid w:val="008425CB"/>
    <w:rPr>
      <w:rFonts w:ascii="Calibri" w:hAnsi="Calibri"/>
      <w:sz w:val="22"/>
      <w:szCs w:val="22"/>
      <w:lang w:eastAsia="en-US"/>
    </w:rPr>
  </w:style>
  <w:style w:type="paragraph" w:customStyle="1" w:styleId="Normln1">
    <w:name w:val="Normální 1"/>
    <w:link w:val="Normln1Char"/>
    <w:rsid w:val="008425CB"/>
    <w:pPr>
      <w:tabs>
        <w:tab w:val="left" w:pos="567"/>
        <w:tab w:val="right" w:leader="dot" w:pos="7371"/>
      </w:tabs>
      <w:spacing w:after="80" w:line="220" w:lineRule="exact"/>
    </w:pPr>
    <w:rPr>
      <w:rFonts w:ascii="Verdana" w:hAnsi="Verdana" w:cs="Arial"/>
      <w:b/>
      <w:bCs/>
      <w:sz w:val="17"/>
      <w:szCs w:val="26"/>
    </w:rPr>
  </w:style>
  <w:style w:type="character" w:customStyle="1" w:styleId="Normln1Char">
    <w:name w:val="Normální 1 Char"/>
    <w:basedOn w:val="Standardnpsmoodstavce"/>
    <w:link w:val="Normln1"/>
    <w:rsid w:val="008425CB"/>
    <w:rPr>
      <w:rFonts w:ascii="Verdana" w:hAnsi="Verdana" w:cs="Arial"/>
      <w:b/>
      <w:bCs/>
      <w:sz w:val="17"/>
      <w:szCs w:val="26"/>
    </w:rPr>
  </w:style>
  <w:style w:type="character" w:styleId="DefiniceHTML">
    <w:name w:val="HTML Definition"/>
    <w:basedOn w:val="Standardnpsmoodstavce"/>
    <w:uiPriority w:val="99"/>
    <w:unhideWhenUsed/>
    <w:rsid w:val="008425CB"/>
    <w:rPr>
      <w:i/>
      <w:iCs/>
    </w:rPr>
  </w:style>
  <w:style w:type="character" w:customStyle="1" w:styleId="zprava1">
    <w:name w:val="zprava1"/>
    <w:basedOn w:val="Standardnpsmoodstavce"/>
    <w:rsid w:val="008425CB"/>
    <w:rPr>
      <w:vanish w:val="0"/>
      <w:webHidden w:val="0"/>
      <w:sz w:val="26"/>
      <w:szCs w:val="26"/>
      <w:specVanish w:val="0"/>
    </w:rPr>
  </w:style>
  <w:style w:type="character" w:customStyle="1" w:styleId="ZkladntextodsazenChar">
    <w:name w:val="Základní text odsazený Char"/>
    <w:basedOn w:val="Standardnpsmoodstavce"/>
    <w:link w:val="Zkladntextodsazen"/>
    <w:rsid w:val="008425CB"/>
    <w:rPr>
      <w:sz w:val="24"/>
      <w:szCs w:val="24"/>
    </w:rPr>
  </w:style>
  <w:style w:type="paragraph" w:customStyle="1" w:styleId="FWHW-Poznmka">
    <w:name w:val="FWHW - Poznámka"/>
    <w:basedOn w:val="Normln"/>
    <w:next w:val="Normln"/>
    <w:rsid w:val="008425CB"/>
    <w:pPr>
      <w:spacing w:after="84"/>
      <w:ind w:left="1701"/>
      <w:contextualSpacing w:val="0"/>
      <w:jc w:val="both"/>
    </w:pPr>
    <w:rPr>
      <w:rFonts w:ascii="Arial" w:hAnsi="Arial"/>
      <w:b/>
      <w:sz w:val="20"/>
    </w:rPr>
  </w:style>
  <w:style w:type="character" w:customStyle="1" w:styleId="NormlnmodrChar">
    <w:name w:val="Normální (modrá) Char"/>
    <w:basedOn w:val="Standardnpsmoodstavce"/>
    <w:link w:val="Normlnmodr"/>
    <w:rsid w:val="008425CB"/>
    <w:rPr>
      <w:rFonts w:ascii="Verdana" w:hAnsi="Verdana"/>
      <w:color w:val="333399"/>
      <w:sz w:val="18"/>
      <w:szCs w:val="18"/>
    </w:rPr>
  </w:style>
  <w:style w:type="paragraph" w:customStyle="1" w:styleId="Normlnmodr">
    <w:name w:val="Normální (modrá)"/>
    <w:basedOn w:val="Normln"/>
    <w:link w:val="NormlnmodrChar"/>
    <w:rsid w:val="008425CB"/>
    <w:pPr>
      <w:spacing w:after="80"/>
      <w:ind w:left="0"/>
      <w:contextualSpacing w:val="0"/>
    </w:pPr>
    <w:rPr>
      <w:rFonts w:ascii="Verdana" w:hAnsi="Verdana"/>
      <w:color w:val="333399"/>
      <w:sz w:val="18"/>
      <w:szCs w:val="18"/>
    </w:rPr>
  </w:style>
  <w:style w:type="paragraph" w:styleId="Nadpisobsahu">
    <w:name w:val="TOC Heading"/>
    <w:basedOn w:val="Nadpis1"/>
    <w:next w:val="Normln"/>
    <w:uiPriority w:val="39"/>
    <w:semiHidden/>
    <w:unhideWhenUsed/>
    <w:qFormat/>
    <w:rsid w:val="008425CB"/>
    <w:pPr>
      <w:keepLines/>
      <w:tabs>
        <w:tab w:val="clear" w:pos="567"/>
      </w:tabs>
      <w:spacing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Normlnweb">
    <w:name w:val="Normal (Web)"/>
    <w:basedOn w:val="Normln"/>
    <w:uiPriority w:val="99"/>
    <w:unhideWhenUsed/>
    <w:rsid w:val="008425CB"/>
    <w:pPr>
      <w:spacing w:before="100" w:beforeAutospacing="1" w:after="100" w:afterAutospacing="1"/>
      <w:ind w:left="0"/>
      <w:contextualSpacing w:val="0"/>
    </w:pPr>
    <w:rPr>
      <w:rFonts w:ascii="Times New Roman" w:hAnsi="Times New Roman"/>
    </w:rPr>
  </w:style>
  <w:style w:type="character" w:customStyle="1" w:styleId="NormlnboldCharChar">
    <w:name w:val="Normální (bold) Char Char"/>
    <w:basedOn w:val="Standardnpsmoodstavce"/>
    <w:rsid w:val="008425CB"/>
    <w:rPr>
      <w:rFonts w:ascii="Tahoma" w:hAnsi="Tahoma" w:cs="Arial"/>
      <w:b/>
      <w:bCs/>
      <w:sz w:val="18"/>
      <w:szCs w:val="26"/>
      <w:lang w:val="cs-CZ" w:eastAsia="cs-CZ" w:bidi="ar-SA"/>
    </w:rPr>
  </w:style>
  <w:style w:type="paragraph" w:customStyle="1" w:styleId="Odrka">
    <w:name w:val="Odrážka"/>
    <w:basedOn w:val="Normln"/>
    <w:rsid w:val="008425CB"/>
    <w:pPr>
      <w:suppressAutoHyphens/>
      <w:spacing w:after="0"/>
      <w:ind w:left="0" w:hanging="567"/>
      <w:contextualSpacing w:val="0"/>
      <w:jc w:val="both"/>
    </w:pPr>
    <w:rPr>
      <w:rFonts w:cs="Tahoma"/>
      <w:sz w:val="20"/>
      <w:szCs w:val="20"/>
    </w:rPr>
  </w:style>
  <w:style w:type="paragraph" w:styleId="Nzev">
    <w:name w:val="Title"/>
    <w:aliases w:val="Nadpis4"/>
    <w:basedOn w:val="Nadpis4"/>
    <w:next w:val="Normln"/>
    <w:link w:val="NzevChar"/>
    <w:uiPriority w:val="10"/>
    <w:qFormat/>
    <w:rsid w:val="008425CB"/>
    <w:pPr>
      <w:spacing w:before="120" w:after="120"/>
      <w:contextualSpacing w:val="0"/>
      <w:outlineLvl w:val="0"/>
    </w:pPr>
    <w:rPr>
      <w:bCs w:val="0"/>
      <w:color w:val="1F497D"/>
      <w:kern w:val="28"/>
      <w:sz w:val="20"/>
      <w:szCs w:val="32"/>
    </w:rPr>
  </w:style>
  <w:style w:type="character" w:customStyle="1" w:styleId="NzevChar">
    <w:name w:val="Název Char"/>
    <w:aliases w:val="Nadpis4 Char"/>
    <w:basedOn w:val="Standardnpsmoodstavce"/>
    <w:link w:val="Nzev"/>
    <w:uiPriority w:val="10"/>
    <w:rsid w:val="008425CB"/>
    <w:rPr>
      <w:rFonts w:ascii="Tahoma" w:hAnsi="Tahoma"/>
      <w:b/>
      <w:color w:val="1F497D"/>
      <w:kern w:val="28"/>
      <w:szCs w:val="32"/>
    </w:rPr>
  </w:style>
  <w:style w:type="paragraph" w:styleId="Seznamsodrkami2">
    <w:name w:val="List Bullet 2"/>
    <w:basedOn w:val="Normln"/>
    <w:uiPriority w:val="99"/>
    <w:unhideWhenUsed/>
    <w:rsid w:val="008425CB"/>
    <w:pPr>
      <w:numPr>
        <w:numId w:val="90"/>
      </w:numPr>
      <w:spacing w:after="0"/>
    </w:pPr>
    <w:rPr>
      <w:rFonts w:cs="Tahoma"/>
      <w:sz w:val="20"/>
      <w:szCs w:val="20"/>
    </w:rPr>
  </w:style>
  <w:style w:type="numbering" w:customStyle="1" w:styleId="Obrzek-slovn">
    <w:name w:val="Obrázek - číslování"/>
    <w:rsid w:val="008425CB"/>
    <w:pPr>
      <w:numPr>
        <w:numId w:val="118"/>
      </w:numPr>
    </w:pPr>
  </w:style>
  <w:style w:type="paragraph" w:customStyle="1" w:styleId="Obrzek2">
    <w:name w:val="Obrázek 2"/>
    <w:basedOn w:val="Obrzek"/>
    <w:link w:val="Obrzek2Char"/>
    <w:qFormat/>
    <w:rsid w:val="008425CB"/>
    <w:pPr>
      <w:keepNext/>
      <w:spacing w:before="120" w:after="60"/>
    </w:pPr>
    <w:rPr>
      <w:rFonts w:eastAsia="Batang" w:cs="Arial"/>
      <w:b/>
      <w:bCs/>
      <w:iCs/>
      <w:noProof/>
      <w:szCs w:val="28"/>
    </w:rPr>
  </w:style>
  <w:style w:type="character" w:customStyle="1" w:styleId="Obrzek2Char">
    <w:name w:val="Obrázek 2 Char"/>
    <w:basedOn w:val="ObrzekChar"/>
    <w:link w:val="Obrzek2"/>
    <w:rsid w:val="008425CB"/>
    <w:rPr>
      <w:rFonts w:ascii="Tahoma" w:eastAsia="Batang" w:hAnsi="Tahoma" w:cs="Arial"/>
      <w:b/>
      <w:bCs/>
      <w:iCs/>
      <w:noProof/>
      <w:sz w:val="18"/>
      <w:szCs w:val="28"/>
    </w:rPr>
  </w:style>
  <w:style w:type="paragraph" w:customStyle="1" w:styleId="Popiskobrzkusoslovanm">
    <w:name w:val="Popis k obrázku s očíslovaním"/>
    <w:basedOn w:val="Normln"/>
    <w:link w:val="PopiskobrzkusoslovanmChar"/>
    <w:qFormat/>
    <w:rsid w:val="008425CB"/>
    <w:pPr>
      <w:numPr>
        <w:numId w:val="119"/>
      </w:numPr>
      <w:tabs>
        <w:tab w:val="left" w:pos="567"/>
        <w:tab w:val="left" w:pos="1134"/>
        <w:tab w:val="right" w:leader="dot" w:pos="7371"/>
      </w:tabs>
      <w:spacing w:after="200" w:line="220" w:lineRule="exact"/>
      <w:contextualSpacing w:val="0"/>
      <w:jc w:val="both"/>
    </w:pPr>
    <w:rPr>
      <w:rFonts w:eastAsia="Batang"/>
      <w:i/>
      <w:color w:val="0000FF"/>
      <w:sz w:val="16"/>
    </w:rPr>
  </w:style>
  <w:style w:type="character" w:customStyle="1" w:styleId="PopiskobrzkusoslovanmChar">
    <w:name w:val="Popis k obrázku s očíslovaním Char"/>
    <w:basedOn w:val="Standardnpsmoodstavce"/>
    <w:link w:val="Popiskobrzkusoslovanm"/>
    <w:rsid w:val="008425CB"/>
    <w:rPr>
      <w:rFonts w:ascii="Tahoma" w:eastAsia="Batang" w:hAnsi="Tahoma"/>
      <w:i/>
      <w:color w:val="0000FF"/>
      <w:sz w:val="16"/>
      <w:szCs w:val="24"/>
    </w:rPr>
  </w:style>
  <w:style w:type="character" w:customStyle="1" w:styleId="UnresolvedMention">
    <w:name w:val="Unresolved Mention"/>
    <w:basedOn w:val="Standardnpsmoodstavce"/>
    <w:uiPriority w:val="99"/>
    <w:semiHidden/>
    <w:unhideWhenUsed/>
    <w:rsid w:val="00B4033A"/>
    <w:rPr>
      <w:color w:val="605E5C"/>
      <w:shd w:val="clear" w:color="auto" w:fill="E1DFDD"/>
    </w:rPr>
  </w:style>
  <w:style w:type="character" w:customStyle="1" w:styleId="Nadpis10">
    <w:name w:val="Nadpis #1_"/>
    <w:basedOn w:val="Standardnpsmoodstavce"/>
    <w:link w:val="Nadpis11"/>
    <w:rsid w:val="00F02EFD"/>
    <w:rPr>
      <w:rFonts w:ascii="Tahoma" w:eastAsia="Tahoma" w:hAnsi="Tahoma" w:cs="Tahoma"/>
      <w:b/>
      <w:bCs/>
      <w:shd w:val="clear" w:color="auto" w:fill="FFFFFF"/>
    </w:rPr>
  </w:style>
  <w:style w:type="character" w:customStyle="1" w:styleId="Zkladntext20">
    <w:name w:val="Základní text (2)_"/>
    <w:basedOn w:val="Standardnpsmoodstavce"/>
    <w:rsid w:val="00F02EFD"/>
    <w:rPr>
      <w:rFonts w:ascii="Tahoma" w:eastAsia="Tahoma" w:hAnsi="Tahoma" w:cs="Tahoma"/>
      <w:b w:val="0"/>
      <w:bCs w:val="0"/>
      <w:i w:val="0"/>
      <w:iCs w:val="0"/>
      <w:smallCaps w:val="0"/>
      <w:strike w:val="0"/>
      <w:sz w:val="19"/>
      <w:szCs w:val="19"/>
      <w:u w:val="none"/>
    </w:rPr>
  </w:style>
  <w:style w:type="character" w:customStyle="1" w:styleId="Zkladntext2Tun">
    <w:name w:val="Základní text (2) + Tučné"/>
    <w:basedOn w:val="Zkladntext20"/>
    <w:rsid w:val="00F02EFD"/>
    <w:rPr>
      <w:rFonts w:ascii="Tahoma" w:eastAsia="Tahoma" w:hAnsi="Tahoma" w:cs="Tahoma"/>
      <w:b/>
      <w:bCs/>
      <w:i w:val="0"/>
      <w:iCs w:val="0"/>
      <w:smallCaps w:val="0"/>
      <w:strike w:val="0"/>
      <w:color w:val="000000"/>
      <w:spacing w:val="0"/>
      <w:w w:val="100"/>
      <w:position w:val="0"/>
      <w:sz w:val="19"/>
      <w:szCs w:val="19"/>
      <w:u w:val="none"/>
      <w:lang w:val="cs-CZ" w:eastAsia="cs-CZ" w:bidi="cs-CZ"/>
    </w:rPr>
  </w:style>
  <w:style w:type="character" w:customStyle="1" w:styleId="Zkladntext22">
    <w:name w:val="Základní text (2)"/>
    <w:basedOn w:val="Zkladntext20"/>
    <w:rsid w:val="00F02EFD"/>
    <w:rPr>
      <w:rFonts w:ascii="Tahoma" w:eastAsia="Tahoma" w:hAnsi="Tahoma" w:cs="Tahoma"/>
      <w:b w:val="0"/>
      <w:bCs w:val="0"/>
      <w:i w:val="0"/>
      <w:iCs w:val="0"/>
      <w:smallCaps w:val="0"/>
      <w:strike w:val="0"/>
      <w:color w:val="000000"/>
      <w:spacing w:val="0"/>
      <w:w w:val="100"/>
      <w:position w:val="0"/>
      <w:sz w:val="19"/>
      <w:szCs w:val="19"/>
      <w:u w:val="none"/>
      <w:lang w:val="cs-CZ" w:eastAsia="cs-CZ" w:bidi="cs-CZ"/>
    </w:rPr>
  </w:style>
  <w:style w:type="character" w:customStyle="1" w:styleId="Titulektabulky">
    <w:name w:val="Titulek tabulky_"/>
    <w:basedOn w:val="Standardnpsmoodstavce"/>
    <w:rsid w:val="00F02EFD"/>
    <w:rPr>
      <w:rFonts w:ascii="Tahoma" w:eastAsia="Tahoma" w:hAnsi="Tahoma" w:cs="Tahoma"/>
      <w:b/>
      <w:bCs/>
      <w:i w:val="0"/>
      <w:iCs w:val="0"/>
      <w:smallCaps w:val="0"/>
      <w:strike w:val="0"/>
      <w:sz w:val="19"/>
      <w:szCs w:val="19"/>
      <w:u w:val="none"/>
    </w:rPr>
  </w:style>
  <w:style w:type="character" w:customStyle="1" w:styleId="Titulektabulky0">
    <w:name w:val="Titulek tabulky"/>
    <w:basedOn w:val="Titulektabulky"/>
    <w:rsid w:val="00F02EFD"/>
    <w:rPr>
      <w:rFonts w:ascii="Tahoma" w:eastAsia="Tahoma" w:hAnsi="Tahoma" w:cs="Tahoma"/>
      <w:b/>
      <w:bCs/>
      <w:i w:val="0"/>
      <w:iCs w:val="0"/>
      <w:smallCaps w:val="0"/>
      <w:strike w:val="0"/>
      <w:color w:val="FFFFFF"/>
      <w:spacing w:val="0"/>
      <w:w w:val="100"/>
      <w:position w:val="0"/>
      <w:sz w:val="19"/>
      <w:szCs w:val="19"/>
      <w:u w:val="none"/>
      <w:lang w:val="cs-CZ" w:eastAsia="cs-CZ" w:bidi="cs-CZ"/>
    </w:rPr>
  </w:style>
  <w:style w:type="character" w:customStyle="1" w:styleId="Zkladntext2BookmanOldStyle75pt">
    <w:name w:val="Základní text (2) + Bookman Old Style;7;5 pt"/>
    <w:basedOn w:val="Zkladntext20"/>
    <w:rsid w:val="00F02EFD"/>
    <w:rPr>
      <w:rFonts w:ascii="Bookman Old Style" w:eastAsia="Bookman Old Style" w:hAnsi="Bookman Old Style" w:cs="Bookman Old Style"/>
      <w:b/>
      <w:bCs/>
      <w:i w:val="0"/>
      <w:iCs w:val="0"/>
      <w:smallCaps w:val="0"/>
      <w:strike w:val="0"/>
      <w:color w:val="000000"/>
      <w:spacing w:val="0"/>
      <w:w w:val="100"/>
      <w:position w:val="0"/>
      <w:sz w:val="15"/>
      <w:szCs w:val="15"/>
      <w:u w:val="none"/>
      <w:lang w:val="cs-CZ" w:eastAsia="cs-CZ" w:bidi="cs-CZ"/>
    </w:rPr>
  </w:style>
  <w:style w:type="character" w:customStyle="1" w:styleId="Zkladntext3">
    <w:name w:val="Základní text (3)_"/>
    <w:basedOn w:val="Standardnpsmoodstavce"/>
    <w:link w:val="Zkladntext30"/>
    <w:rsid w:val="00F02EFD"/>
    <w:rPr>
      <w:rFonts w:ascii="Tahoma" w:eastAsia="Tahoma" w:hAnsi="Tahoma" w:cs="Tahoma"/>
      <w:sz w:val="14"/>
      <w:szCs w:val="14"/>
      <w:shd w:val="clear" w:color="auto" w:fill="FFFFFF"/>
    </w:rPr>
  </w:style>
  <w:style w:type="character" w:customStyle="1" w:styleId="ZhlavneboZpat">
    <w:name w:val="Záhlaví nebo Zápatí_"/>
    <w:basedOn w:val="Standardnpsmoodstavce"/>
    <w:link w:val="ZhlavneboZpat0"/>
    <w:rsid w:val="00F02EFD"/>
    <w:rPr>
      <w:rFonts w:ascii="Tahoma" w:eastAsia="Tahoma" w:hAnsi="Tahoma" w:cs="Tahoma"/>
      <w:sz w:val="16"/>
      <w:szCs w:val="16"/>
      <w:shd w:val="clear" w:color="auto" w:fill="FFFFFF"/>
    </w:rPr>
  </w:style>
  <w:style w:type="paragraph" w:customStyle="1" w:styleId="Nadpis11">
    <w:name w:val="Nadpis #1"/>
    <w:basedOn w:val="Normln"/>
    <w:link w:val="Nadpis10"/>
    <w:rsid w:val="00F02EFD"/>
    <w:pPr>
      <w:widowControl w:val="0"/>
      <w:shd w:val="clear" w:color="auto" w:fill="FFFFFF"/>
      <w:spacing w:after="180" w:line="0" w:lineRule="atLeast"/>
      <w:ind w:left="0"/>
      <w:contextualSpacing w:val="0"/>
      <w:outlineLvl w:val="0"/>
    </w:pPr>
    <w:rPr>
      <w:rFonts w:eastAsia="Tahoma" w:cs="Tahoma"/>
      <w:b/>
      <w:bCs/>
      <w:sz w:val="20"/>
      <w:szCs w:val="20"/>
    </w:rPr>
  </w:style>
  <w:style w:type="paragraph" w:customStyle="1" w:styleId="Zkladntext30">
    <w:name w:val="Základní text (3)"/>
    <w:basedOn w:val="Normln"/>
    <w:link w:val="Zkladntext3"/>
    <w:rsid w:val="00F02EFD"/>
    <w:pPr>
      <w:widowControl w:val="0"/>
      <w:shd w:val="clear" w:color="auto" w:fill="FFFFFF"/>
      <w:spacing w:before="4200" w:after="0" w:line="0" w:lineRule="atLeast"/>
      <w:ind w:left="0"/>
      <w:contextualSpacing w:val="0"/>
    </w:pPr>
    <w:rPr>
      <w:rFonts w:eastAsia="Tahoma" w:cs="Tahoma"/>
      <w:sz w:val="14"/>
      <w:szCs w:val="14"/>
    </w:rPr>
  </w:style>
  <w:style w:type="paragraph" w:customStyle="1" w:styleId="ZhlavneboZpat0">
    <w:name w:val="Záhlaví nebo Zápatí"/>
    <w:basedOn w:val="Normln"/>
    <w:link w:val="ZhlavneboZpat"/>
    <w:rsid w:val="00F02EFD"/>
    <w:pPr>
      <w:widowControl w:val="0"/>
      <w:shd w:val="clear" w:color="auto" w:fill="FFFFFF"/>
      <w:spacing w:after="0" w:line="0" w:lineRule="atLeast"/>
      <w:ind w:left="0"/>
      <w:contextualSpacing w:val="0"/>
    </w:pPr>
    <w:rPr>
      <w:rFonts w:eastAsia="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259865">
      <w:bodyDiv w:val="1"/>
      <w:marLeft w:val="0"/>
      <w:marRight w:val="120"/>
      <w:marTop w:val="0"/>
      <w:marBottom w:val="0"/>
      <w:divBdr>
        <w:top w:val="none" w:sz="0" w:space="0" w:color="auto"/>
        <w:left w:val="none" w:sz="0" w:space="0" w:color="auto"/>
        <w:bottom w:val="none" w:sz="0" w:space="0" w:color="auto"/>
        <w:right w:val="none" w:sz="0" w:space="0" w:color="auto"/>
      </w:divBdr>
      <w:divsChild>
        <w:div w:id="886986288">
          <w:marLeft w:val="0"/>
          <w:marRight w:val="0"/>
          <w:marTop w:val="0"/>
          <w:marBottom w:val="0"/>
          <w:divBdr>
            <w:top w:val="none" w:sz="0" w:space="0" w:color="auto"/>
            <w:left w:val="none" w:sz="0" w:space="0" w:color="auto"/>
            <w:bottom w:val="none" w:sz="0" w:space="0" w:color="auto"/>
            <w:right w:val="none" w:sz="0" w:space="0" w:color="auto"/>
          </w:divBdr>
        </w:div>
      </w:divsChild>
    </w:div>
    <w:div w:id="1320496040">
      <w:bodyDiv w:val="1"/>
      <w:marLeft w:val="0"/>
      <w:marRight w:val="0"/>
      <w:marTop w:val="0"/>
      <w:marBottom w:val="0"/>
      <w:divBdr>
        <w:top w:val="none" w:sz="0" w:space="0" w:color="auto"/>
        <w:left w:val="none" w:sz="0" w:space="0" w:color="auto"/>
        <w:bottom w:val="none" w:sz="0" w:space="0" w:color="auto"/>
        <w:right w:val="none" w:sz="0" w:space="0" w:color="auto"/>
      </w:divBdr>
      <w:divsChild>
        <w:div w:id="844320525">
          <w:marLeft w:val="0"/>
          <w:marRight w:val="0"/>
          <w:marTop w:val="0"/>
          <w:marBottom w:val="0"/>
          <w:divBdr>
            <w:top w:val="none" w:sz="0" w:space="0" w:color="auto"/>
            <w:left w:val="none" w:sz="0" w:space="0" w:color="auto"/>
            <w:bottom w:val="none" w:sz="0" w:space="0" w:color="auto"/>
            <w:right w:val="none" w:sz="0" w:space="0" w:color="auto"/>
          </w:divBdr>
          <w:divsChild>
            <w:div w:id="2034644997">
              <w:marLeft w:val="0"/>
              <w:marRight w:val="0"/>
              <w:marTop w:val="0"/>
              <w:marBottom w:val="0"/>
              <w:divBdr>
                <w:top w:val="none" w:sz="0" w:space="0" w:color="auto"/>
                <w:left w:val="none" w:sz="0" w:space="0" w:color="auto"/>
                <w:bottom w:val="none" w:sz="0" w:space="0" w:color="auto"/>
                <w:right w:val="none" w:sz="0" w:space="0" w:color="auto"/>
              </w:divBdr>
              <w:divsChild>
                <w:div w:id="242029662">
                  <w:marLeft w:val="0"/>
                  <w:marRight w:val="0"/>
                  <w:marTop w:val="0"/>
                  <w:marBottom w:val="0"/>
                  <w:divBdr>
                    <w:top w:val="none" w:sz="0" w:space="0" w:color="auto"/>
                    <w:left w:val="none" w:sz="0" w:space="0" w:color="auto"/>
                    <w:bottom w:val="none" w:sz="0" w:space="0" w:color="auto"/>
                    <w:right w:val="none" w:sz="0" w:space="0" w:color="auto"/>
                  </w:divBdr>
                  <w:divsChild>
                    <w:div w:id="749153197">
                      <w:marLeft w:val="0"/>
                      <w:marRight w:val="0"/>
                      <w:marTop w:val="0"/>
                      <w:marBottom w:val="0"/>
                      <w:divBdr>
                        <w:top w:val="none" w:sz="0" w:space="0" w:color="auto"/>
                        <w:left w:val="none" w:sz="0" w:space="0" w:color="auto"/>
                        <w:bottom w:val="none" w:sz="0" w:space="0" w:color="auto"/>
                        <w:right w:val="none" w:sz="0" w:space="0" w:color="auto"/>
                      </w:divBdr>
                      <w:divsChild>
                        <w:div w:id="41368335">
                          <w:marLeft w:val="0"/>
                          <w:marRight w:val="0"/>
                          <w:marTop w:val="0"/>
                          <w:marBottom w:val="0"/>
                          <w:divBdr>
                            <w:top w:val="none" w:sz="0" w:space="0" w:color="auto"/>
                            <w:left w:val="none" w:sz="0" w:space="0" w:color="auto"/>
                            <w:bottom w:val="none" w:sz="0" w:space="0" w:color="auto"/>
                            <w:right w:val="none" w:sz="0" w:space="0" w:color="auto"/>
                          </w:divBdr>
                          <w:divsChild>
                            <w:div w:id="336615620">
                              <w:marLeft w:val="0"/>
                              <w:marRight w:val="0"/>
                              <w:marTop w:val="0"/>
                              <w:marBottom w:val="0"/>
                              <w:divBdr>
                                <w:top w:val="none" w:sz="0" w:space="0" w:color="auto"/>
                                <w:left w:val="none" w:sz="0" w:space="0" w:color="auto"/>
                                <w:bottom w:val="none" w:sz="0" w:space="0" w:color="auto"/>
                                <w:right w:val="none" w:sz="0" w:space="0" w:color="auto"/>
                              </w:divBdr>
                            </w:div>
                          </w:divsChild>
                        </w:div>
                        <w:div w:id="428159834">
                          <w:marLeft w:val="0"/>
                          <w:marRight w:val="0"/>
                          <w:marTop w:val="0"/>
                          <w:marBottom w:val="0"/>
                          <w:divBdr>
                            <w:top w:val="none" w:sz="0" w:space="0" w:color="auto"/>
                            <w:left w:val="none" w:sz="0" w:space="0" w:color="auto"/>
                            <w:bottom w:val="none" w:sz="0" w:space="0" w:color="auto"/>
                            <w:right w:val="none" w:sz="0" w:space="0" w:color="auto"/>
                          </w:divBdr>
                        </w:div>
                        <w:div w:id="1750927036">
                          <w:marLeft w:val="0"/>
                          <w:marRight w:val="0"/>
                          <w:marTop w:val="0"/>
                          <w:marBottom w:val="0"/>
                          <w:divBdr>
                            <w:top w:val="none" w:sz="0" w:space="0" w:color="auto"/>
                            <w:left w:val="none" w:sz="0" w:space="0" w:color="auto"/>
                            <w:bottom w:val="none" w:sz="0" w:space="0" w:color="auto"/>
                            <w:right w:val="none" w:sz="0" w:space="0" w:color="auto"/>
                          </w:divBdr>
                          <w:divsChild>
                            <w:div w:id="1298998421">
                              <w:marLeft w:val="0"/>
                              <w:marRight w:val="0"/>
                              <w:marTop w:val="0"/>
                              <w:marBottom w:val="0"/>
                              <w:divBdr>
                                <w:top w:val="none" w:sz="0" w:space="0" w:color="auto"/>
                                <w:left w:val="none" w:sz="0" w:space="0" w:color="auto"/>
                                <w:bottom w:val="none" w:sz="0" w:space="0" w:color="auto"/>
                                <w:right w:val="none" w:sz="0" w:space="0" w:color="auto"/>
                              </w:divBdr>
                            </w:div>
                          </w:divsChild>
                        </w:div>
                        <w:div w:id="2017146214">
                          <w:marLeft w:val="0"/>
                          <w:marRight w:val="0"/>
                          <w:marTop w:val="0"/>
                          <w:marBottom w:val="0"/>
                          <w:divBdr>
                            <w:top w:val="none" w:sz="0" w:space="0" w:color="auto"/>
                            <w:left w:val="none" w:sz="0" w:space="0" w:color="auto"/>
                            <w:bottom w:val="none" w:sz="0" w:space="0" w:color="auto"/>
                            <w:right w:val="none" w:sz="0" w:space="0" w:color="auto"/>
                          </w:divBdr>
                          <w:divsChild>
                            <w:div w:id="8327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mailto:ondrej.cejka@anete.cz" TargetMode="External"/><Relationship Id="rId17" Type="http://schemas.openxmlformats.org/officeDocument/2006/relationships/hyperlink" Target="mailto:hotLine@anete.cz" TargetMode="External"/><Relationship Id="rId2" Type="http://schemas.openxmlformats.org/officeDocument/2006/relationships/styles" Target="styles.xml"/><Relationship Id="rId16" Type="http://schemas.openxmlformats.org/officeDocument/2006/relationships/hyperlink" Target="https://helpdesk.anet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ndrej.cejka@anete.cz"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eva.duchova@anete.c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arel.vanek@anete.cz"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pez\Desktop\Essence.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Essence</Template>
  <TotalTime>0</TotalTime>
  <Pages>12</Pages>
  <Words>3204</Words>
  <Characters>18906</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Smlouva o dílo</vt:lpstr>
    </vt:vector>
  </TitlesOfParts>
  <Company>ANETE spol. s r. o.</Company>
  <LinksUpToDate>false</LinksUpToDate>
  <CharactersWithSpaces>22066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Tomáš Hájek</dc:creator>
  <cp:lastModifiedBy>Hana Grodová</cp:lastModifiedBy>
  <cp:revision>3</cp:revision>
  <cp:lastPrinted>2018-01-24T12:51:00Z</cp:lastPrinted>
  <dcterms:created xsi:type="dcterms:W3CDTF">2020-07-22T13:25:00Z</dcterms:created>
  <dcterms:modified xsi:type="dcterms:W3CDTF">2020-07-22T13:25:00Z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1.00</vt:lpwstr>
  </property>
  <property fmtid="{D5CDD505-2E9C-101B-9397-08002B2CF9AE}" pid="3" name="Vytvoril">
    <vt:lpwstr>Martin Borusík</vt:lpwstr>
  </property>
  <property fmtid="{D5CDD505-2E9C-101B-9397-08002B2CF9AE}" pid="4" name="Datum">
    <vt:filetime>2007-06-13T22:00:00Z</vt:filetime>
  </property>
  <property fmtid="{D5CDD505-2E9C-101B-9397-08002B2CF9AE}" pid="5" name="DocumentName">
    <vt:lpwstr>Nabídka</vt:lpwstr>
  </property>
  <property fmtid="{D5CDD505-2E9C-101B-9397-08002B2CF9AE}" pid="6" name="Zakaznik">
    <vt:lpwstr>ZSMV</vt:lpwstr>
  </property>
</Properties>
</file>