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6500" cy="1069340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6500" cy="10693400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6500" cy="10693400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6500" cy="10693400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6500" cy="10693400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6500" cy="10693400"/>
            <wp:effectExtent l="0" t="0" r="0" b="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6500" cy="10693400"/>
            <wp:effectExtent l="0" t="0" r="0" b="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6500" cy="10693400"/>
            <wp:effectExtent l="0" t="0" r="0" b="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0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6500" cy="10693400"/>
            <wp:effectExtent l="0" t="0" r="0" b="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0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6500" cy="10693400"/>
            <wp:effectExtent l="0" t="0" r="0" b="0"/>
            <wp:wrapNone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0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6500" cy="10693400"/>
            <wp:effectExtent l="0" t="0" r="0" b="0"/>
            <wp:wrapNone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spect="0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11910" w:h="16850"/>
      <w:pgMar w:top="500" w:right="500" w:bottom="400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image" Target="media/image102.png"/><Relationship Id="rId103" Type="http://schemas.openxmlformats.org/officeDocument/2006/relationships/image" Target="media/image103.png"/><Relationship Id="rId104" Type="http://schemas.openxmlformats.org/officeDocument/2006/relationships/image" Target="media/image104.png"/><Relationship Id="rId105" Type="http://schemas.openxmlformats.org/officeDocument/2006/relationships/image" Target="media/image105.png"/><Relationship Id="rId106" Type="http://schemas.openxmlformats.org/officeDocument/2006/relationships/image" Target="media/image106.png"/><Relationship Id="rId107" Type="http://schemas.openxmlformats.org/officeDocument/2006/relationships/image" Target="media/image107.png"/><Relationship Id="rId108" Type="http://schemas.openxmlformats.org/officeDocument/2006/relationships/image" Target="media/image108.png"/><Relationship Id="rId109" Type="http://schemas.openxmlformats.org/officeDocument/2006/relationships/image" Target="media/image109.png"/><Relationship Id="rId110" Type="http://schemas.openxmlformats.org/officeDocument/2006/relationships/image" Target="media/image1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2020-06-30T09:01:31Z</dcterms:created>
  <dcterms:modified xsi:type="dcterms:W3CDTF">2020-06-30T09:01:31Z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