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1465846</wp:posOffset>
            </wp:positionH>
            <wp:positionV relativeFrom="page">
              <wp:posOffset>5573409</wp:posOffset>
            </wp:positionV>
            <wp:extent cx="3520796" cy="167016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20796" cy="167016"/>
                    </a:xfrm>
                    <a:custGeom>
                      <a:rect l="l" t="t" r="r" b="b"/>
                      <a:pathLst>
                        <a:path w="3558896" h="205118">
                          <a:moveTo>
                            <a:pt x="0" y="205118"/>
                          </a:moveTo>
                          <a:lnTo>
                            <a:pt x="3558896" y="205118"/>
                          </a:lnTo>
                          <a:lnTo>
                            <a:pt x="3558896" y="0"/>
                          </a:lnTo>
                          <a:lnTo>
                            <a:pt x="0" y="0"/>
                          </a:lnTo>
                          <a:lnTo>
                            <a:pt x="0" y="20511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3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1266380</wp:posOffset>
            </wp:positionH>
            <wp:positionV relativeFrom="page">
              <wp:posOffset>5721860</wp:posOffset>
            </wp:positionV>
            <wp:extent cx="1178241" cy="167016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78241" cy="167016"/>
                    </a:xfrm>
                    <a:custGeom>
                      <a:rect l="l" t="t" r="r" b="b"/>
                      <a:pathLst>
                        <a:path w="1216342" h="205117">
                          <a:moveTo>
                            <a:pt x="0" y="205117"/>
                          </a:moveTo>
                          <a:lnTo>
                            <a:pt x="1216342" y="205117"/>
                          </a:lnTo>
                          <a:lnTo>
                            <a:pt x="1216342" y="0"/>
                          </a:lnTo>
                          <a:lnTo>
                            <a:pt x="0" y="0"/>
                          </a:lnTo>
                          <a:lnTo>
                            <a:pt x="0" y="20511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3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2184844</wp:posOffset>
            </wp:positionH>
            <wp:positionV relativeFrom="page">
              <wp:posOffset>5884241</wp:posOffset>
            </wp:positionV>
            <wp:extent cx="1929713" cy="213398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29713" cy="213398"/>
                    </a:xfrm>
                    <a:custGeom>
                      <a:rect l="l" t="t" r="r" b="b"/>
                      <a:pathLst>
                        <a:path w="1967814" h="251498">
                          <a:moveTo>
                            <a:pt x="0" y="251498"/>
                          </a:moveTo>
                          <a:lnTo>
                            <a:pt x="1967814" y="251498"/>
                          </a:lnTo>
                          <a:lnTo>
                            <a:pt x="1967814" y="0"/>
                          </a:lnTo>
                          <a:lnTo>
                            <a:pt x="0" y="0"/>
                          </a:lnTo>
                          <a:lnTo>
                            <a:pt x="0" y="25149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77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3993947</wp:posOffset>
            </wp:positionH>
            <wp:positionV relativeFrom="page">
              <wp:posOffset>5002796</wp:posOffset>
            </wp:positionV>
            <wp:extent cx="825691" cy="180924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25691" cy="180924"/>
                    </a:xfrm>
                    <a:custGeom>
                      <a:rect l="l" t="t" r="r" b="b"/>
                      <a:pathLst>
                        <a:path w="863791" h="219024">
                          <a:moveTo>
                            <a:pt x="0" y="219024"/>
                          </a:moveTo>
                          <a:lnTo>
                            <a:pt x="863791" y="219024"/>
                          </a:lnTo>
                          <a:lnTo>
                            <a:pt x="863791" y="0"/>
                          </a:lnTo>
                          <a:lnTo>
                            <a:pt x="0" y="0"/>
                          </a:lnTo>
                          <a:lnTo>
                            <a:pt x="0" y="21902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49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6053544</wp:posOffset>
            </wp:positionH>
            <wp:positionV relativeFrom="page">
              <wp:posOffset>5318263</wp:posOffset>
            </wp:positionV>
            <wp:extent cx="403567" cy="16237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3567" cy="162370"/>
                    </a:xfrm>
                    <a:custGeom>
                      <a:rect l="l" t="t" r="r" b="b"/>
                      <a:pathLst>
                        <a:path w="441667" h="200470">
                          <a:moveTo>
                            <a:pt x="0" y="200470"/>
                          </a:moveTo>
                          <a:lnTo>
                            <a:pt x="441667" y="200470"/>
                          </a:lnTo>
                          <a:lnTo>
                            <a:pt x="441667" y="0"/>
                          </a:lnTo>
                          <a:lnTo>
                            <a:pt x="0" y="0"/>
                          </a:lnTo>
                          <a:lnTo>
                            <a:pt x="0" y="20047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1145768</wp:posOffset>
            </wp:positionH>
            <wp:positionV relativeFrom="page">
              <wp:posOffset>5517744</wp:posOffset>
            </wp:positionV>
            <wp:extent cx="1243178" cy="115977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3178" cy="115977"/>
                    </a:xfrm>
                    <a:custGeom>
                      <a:rect l="l" t="t" r="r" b="b"/>
                      <a:pathLst>
                        <a:path w="1281278" h="154077">
                          <a:moveTo>
                            <a:pt x="0" y="154077"/>
                          </a:moveTo>
                          <a:lnTo>
                            <a:pt x="1281278" y="154077"/>
                          </a:lnTo>
                          <a:lnTo>
                            <a:pt x="1281278" y="0"/>
                          </a:lnTo>
                          <a:lnTo>
                            <a:pt x="0" y="0"/>
                          </a:lnTo>
                          <a:lnTo>
                            <a:pt x="0" y="15407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55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4810368</wp:posOffset>
            </wp:positionH>
            <wp:positionV relativeFrom="page">
              <wp:posOffset>447076</wp:posOffset>
            </wp:positionV>
            <wp:extent cx="1465839" cy="635572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65839" cy="635572"/>
                    </a:xfrm>
                    <a:custGeom>
                      <a:rect l="l" t="t" r="r" b="b"/>
                      <a:pathLst>
                        <a:path w="1503940" h="673673">
                          <a:moveTo>
                            <a:pt x="0" y="673673"/>
                          </a:moveTo>
                          <a:lnTo>
                            <a:pt x="1503940" y="673673"/>
                          </a:lnTo>
                          <a:lnTo>
                            <a:pt x="1503940" y="0"/>
                          </a:lnTo>
                          <a:lnTo>
                            <a:pt x="0" y="0"/>
                          </a:lnTo>
                          <a:lnTo>
                            <a:pt x="0" y="67367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98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950937</wp:posOffset>
            </wp:positionH>
            <wp:positionV relativeFrom="page">
              <wp:posOffset>493472</wp:posOffset>
            </wp:positionV>
            <wp:extent cx="2129180" cy="695883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29180" cy="695883"/>
                    </a:xfrm>
                    <a:custGeom>
                      <a:rect l="l" t="t" r="r" b="b"/>
                      <a:pathLst>
                        <a:path w="2167281" h="733984">
                          <a:moveTo>
                            <a:pt x="0" y="733984"/>
                          </a:moveTo>
                          <a:lnTo>
                            <a:pt x="2167281" y="733984"/>
                          </a:lnTo>
                          <a:lnTo>
                            <a:pt x="2167281" y="0"/>
                          </a:lnTo>
                          <a:lnTo>
                            <a:pt x="0" y="0"/>
                          </a:lnTo>
                          <a:lnTo>
                            <a:pt x="0" y="7339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5339184</wp:posOffset>
            </wp:positionH>
            <wp:positionV relativeFrom="page">
              <wp:posOffset>1078010</wp:posOffset>
            </wp:positionV>
            <wp:extent cx="1178238" cy="185569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78238" cy="185569"/>
                    </a:xfrm>
                    <a:custGeom>
                      <a:rect l="l" t="t" r="r" b="b"/>
                      <a:pathLst>
                        <a:path w="1216339" h="223669">
                          <a:moveTo>
                            <a:pt x="0" y="223669"/>
                          </a:moveTo>
                          <a:lnTo>
                            <a:pt x="1216339" y="223669"/>
                          </a:lnTo>
                          <a:lnTo>
                            <a:pt x="1216339" y="0"/>
                          </a:lnTo>
                          <a:lnTo>
                            <a:pt x="0" y="0"/>
                          </a:lnTo>
                          <a:lnTo>
                            <a:pt x="0" y="22366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53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4416076</wp:posOffset>
            </wp:positionH>
            <wp:positionV relativeFrom="page">
              <wp:posOffset>1272857</wp:posOffset>
            </wp:positionV>
            <wp:extent cx="1952907" cy="352580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52907" cy="352580"/>
                    </a:xfrm>
                    <a:custGeom>
                      <a:rect l="l" t="t" r="r" b="b"/>
                      <a:pathLst>
                        <a:path w="1991007" h="390681">
                          <a:moveTo>
                            <a:pt x="0" y="390681"/>
                          </a:moveTo>
                          <a:lnTo>
                            <a:pt x="1991007" y="390681"/>
                          </a:lnTo>
                          <a:lnTo>
                            <a:pt x="1991007" y="0"/>
                          </a:lnTo>
                          <a:lnTo>
                            <a:pt x="0" y="0"/>
                          </a:lnTo>
                          <a:lnTo>
                            <a:pt x="0" y="39068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4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2824989</wp:posOffset>
            </wp:positionH>
            <wp:positionV relativeFrom="page">
              <wp:posOffset>2506891</wp:posOffset>
            </wp:positionV>
            <wp:extent cx="4638" cy="115977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38" cy="115977"/>
                    </a:xfrm>
                    <a:custGeom>
                      <a:rect l="l" t="t" r="r" b="b"/>
                      <a:pathLst>
                        <a:path w="42735" h="154076">
                          <a:moveTo>
                            <a:pt x="0" y="154076"/>
                          </a:moveTo>
                          <a:lnTo>
                            <a:pt x="42735" y="154076"/>
                          </a:lnTo>
                          <a:lnTo>
                            <a:pt x="42735" y="0"/>
                          </a:lnTo>
                          <a:lnTo>
                            <a:pt x="0" y="0"/>
                          </a:lnTo>
                          <a:lnTo>
                            <a:pt x="0" y="15407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37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1999297</wp:posOffset>
            </wp:positionH>
            <wp:positionV relativeFrom="page">
              <wp:posOffset>2571840</wp:posOffset>
            </wp:positionV>
            <wp:extent cx="1646745" cy="510311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46745" cy="510311"/>
                    </a:xfrm>
                    <a:custGeom>
                      <a:rect l="l" t="t" r="r" b="b"/>
                      <a:pathLst>
                        <a:path w="1684845" h="548411">
                          <a:moveTo>
                            <a:pt x="0" y="548411"/>
                          </a:moveTo>
                          <a:lnTo>
                            <a:pt x="1684845" y="548411"/>
                          </a:lnTo>
                          <a:lnTo>
                            <a:pt x="1684845" y="0"/>
                          </a:lnTo>
                          <a:lnTo>
                            <a:pt x="0" y="0"/>
                          </a:lnTo>
                          <a:lnTo>
                            <a:pt x="0" y="54841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81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1108659</wp:posOffset>
            </wp:positionH>
            <wp:positionV relativeFrom="page">
              <wp:posOffset>3193492</wp:posOffset>
            </wp:positionV>
            <wp:extent cx="1535417" cy="157733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35417" cy="157733"/>
                    </a:xfrm>
                    <a:custGeom>
                      <a:rect l="l" t="t" r="r" b="b"/>
                      <a:pathLst>
                        <a:path w="1573517" h="195834">
                          <a:moveTo>
                            <a:pt x="0" y="195834"/>
                          </a:moveTo>
                          <a:lnTo>
                            <a:pt x="1573517" y="195834"/>
                          </a:lnTo>
                          <a:lnTo>
                            <a:pt x="1573517" y="0"/>
                          </a:lnTo>
                          <a:lnTo>
                            <a:pt x="0" y="0"/>
                          </a:lnTo>
                          <a:lnTo>
                            <a:pt x="0" y="19583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2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2020-06-16T04:25:58Z</dcterms:created>
  <dcterms:modified xsi:type="dcterms:W3CDTF">2020-06-16T04:25:58Z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