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tabs>
          <w:tab w:val="left" w:pos="439"/>
        </w:tabs>
        <w:spacing w:before="0" w:after="0" w:line="195" w:lineRule="exact"/>
        <w:ind w:left="0" w:right="0" w:firstLine="0"/>
      </w:pPr>
      <w:r>
        <w:drawing>
          <wp:anchor simplePos="0" relativeHeight="251658243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16748</wp:posOffset>
            </wp:positionV>
            <wp:extent cx="7108443" cy="48895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08443" cy="488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16748</wp:posOffset>
            </wp:positionV>
            <wp:extent cx="7559040" cy="1068933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10545</wp:posOffset>
            </wp:positionH>
            <wp:positionV relativeFrom="paragraph">
              <wp:posOffset>0</wp:posOffset>
            </wp:positionV>
            <wp:extent cx="484498" cy="238426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545" y="-10778"/>
                      <a:ext cx="370198" cy="12412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39"/>
                          </w:tabs>
                          <w:spacing w:before="0" w:after="0" w:line="195" w:lineRule="exact"/>
                          <w:ind w:left="0" w:right="0" w:firstLine="0"/>
                        </w:pPr>
                        <w:r>
                          <w:rPr sz="11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1"/>
                            <w:szCs w:val="11"/>
                          </w:rPr>
                          <w:t>I- 	</w:t>
                        </w:r>
                        <w:r>
                          <w:rPr sz="17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17"/>
                            <w:szCs w:val="17"/>
                          </w:rPr>
                          <w:t>ˇ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17"/>
                            <w:szCs w:val="17"/>
                          </w:rPr>
                          <w:t>?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1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1"/>
          <w:szCs w:val="11"/>
        </w:rPr>
        <w:t>I- 	</w:t>
      </w:r>
      <w:r>
        <w:rPr sz="17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70"/>
          <w:sz w:val="17"/>
          <w:szCs w:val="17"/>
        </w:rPr>
        <w:t>ˇ</w:t>
      </w:r>
      <w:r>
        <w:rPr sz="1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0"/>
          <w:sz w:val="17"/>
          <w:szCs w:val="17"/>
        </w:rPr>
        <w:t>? 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3" w:lineRule="exact"/>
        <w:ind w:left="319" w:right="-40" w:hanging="319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2950973</wp:posOffset>
            </wp:positionH>
            <wp:positionV relativeFrom="paragraph">
              <wp:posOffset>8889</wp:posOffset>
            </wp:positionV>
            <wp:extent cx="1660125" cy="443014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50973" y="1114668"/>
                      <a:ext cx="1545825" cy="32871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73" w:lineRule="exact"/>
                          <w:ind w:left="319" w:right="0" w:hanging="319"/>
                        </w:pPr>
                        <w:r>
                          <w:rPr sz="23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3"/>
                            <w:szCs w:val="23"/>
                          </w:rPr>
                          <w:t>Ekonomická</w:t>
                        </w:r>
                        <w:r>
                          <w:rPr sz="23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2"/>
                            <w:w w:val="96"/>
                            <w:sz w:val="23"/>
                            <w:szCs w:val="23"/>
                          </w:rPr>
                          <w:t> </w:t>
                        </w:r>
                        <w:r>
                          <w:rPr sz="23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3"/>
                            <w:szCs w:val="23"/>
                          </w:rPr>
                          <w:t>kalkulace  </w:t>
                        </w:r>
                        <w:r>
                          <w:br w:type="textWrapping" w:clear="all"/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1.1.2020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"/>
                            <w:sz w:val="17"/>
                            <w:szCs w:val="17"/>
                          </w:rPr>
                          <w:t>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-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31.12.2020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3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3"/>
          <w:szCs w:val="23"/>
        </w:rPr>
        <w:t>Ekonomická</w:t>
      </w:r>
      <w:r>
        <w:rPr sz="23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2"/>
          <w:w w:val="96"/>
          <w:sz w:val="23"/>
          <w:szCs w:val="23"/>
        </w:rPr>
        <w:t> </w:t>
      </w:r>
      <w:r>
        <w:rPr sz="23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3"/>
          <w:szCs w:val="23"/>
        </w:rPr>
        <w:t>kalkulace  </w:t>
      </w:r>
      <w:r>
        <w:br w:type="textWrapping" w:clear="all"/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1.1.2020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20"/>
          <w:sz w:val="17"/>
          <w:szCs w:val="17"/>
        </w:rPr>
        <w:t> </w:t>
      </w:r>
      <w:r>
        <w:rPr sz="16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-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31.12.2020 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0" w:right="500" w:bottom="400" w:left="0" w:header="708" w:footer="708" w:gutter="0"/>
          <w:cols w:num="3" w:space="0" w:equalWidth="0">
            <w:col w:w="639" w:space="4007"/>
            <w:col w:w="2474" w:space="3198"/>
            <w:col w:w="870" w:space="0"/>
          </w:cols>
          <w:docGrid w:linePitch="360"/>
        </w:sectPr>
        <w:spacing w:before="0" w:after="0" w:line="167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6553471</wp:posOffset>
            </wp:positionH>
            <wp:positionV relativeFrom="paragraph">
              <wp:posOffset>0</wp:posOffset>
            </wp:positionV>
            <wp:extent cx="641819" cy="220693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553471" y="727050"/>
                      <a:ext cx="527519" cy="10639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67" w:lineRule="exact"/>
                          <w:ind w:left="0" w:right="0" w:firstLine="0"/>
                        </w:pP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P</w:t>
                        </w:r>
                        <w:r>
                          <w:rPr sz="15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ř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íloha </w:t>
                        </w:r>
                        <w:r>
                          <w:rPr sz="15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č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. 1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P</w:t>
      </w:r>
      <w:r>
        <w:rPr sz="15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ř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íloha </w:t>
      </w:r>
      <w:r>
        <w:rPr sz="15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č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. 1  </w:t>
      </w:r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3" w:lineRule="exact"/>
        <w:ind w:left="287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195097</wp:posOffset>
            </wp:positionH>
            <wp:positionV relativeFrom="paragraph">
              <wp:posOffset>0</wp:posOffset>
            </wp:positionV>
            <wp:extent cx="2952389" cy="22424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95097" y="1625748"/>
                      <a:ext cx="2838089" cy="109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3" w:lineRule="exact"/>
                          <w:ind w:left="0" w:right="0" w:firstLine="0"/>
                        </w:pP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ř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ísp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ě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vek na zajišt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ě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ní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uznávání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tarifu MHD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Slaný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- 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ř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edpoklad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P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ř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ísp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ě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vek na zajišt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ě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ní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uznávání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tarifu MHD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Slaný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- p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ř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edpoklad  </w:t>
      </w:r>
    </w:p>
    <w:p>
      <w:pPr>
        <w:rPr>
          <w:rFonts w:ascii="Times New Roman" w:hAnsi="Times New Roman" w:cs="Times New Roman"/>
          <w:color w:val="010302"/>
        </w:rPr>
        <w:spacing w:before="0" w:after="0" w:line="233" w:lineRule="exact"/>
        <w:ind w:left="6081" w:right="4163" w:hanging="28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196279</wp:posOffset>
            </wp:positionH>
            <wp:positionV relativeFrom="paragraph">
              <wp:posOffset>22971</wp:posOffset>
            </wp:positionV>
            <wp:extent cx="552665" cy="22424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96279" y="1920955"/>
                      <a:ext cx="438365" cy="109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3" w:lineRule="exact"/>
                          <w:ind w:left="0" w:right="0" w:firstLine="0"/>
                        </w:pP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dopravce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192751</wp:posOffset>
            </wp:positionH>
            <wp:positionV relativeFrom="paragraph">
              <wp:posOffset>23495</wp:posOffset>
            </wp:positionV>
            <wp:extent cx="4475160" cy="1132693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92751" y="1921479"/>
                      <a:ext cx="4360860" cy="101839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3" w:lineRule="exact"/>
                          <w:ind w:left="5798" w:right="0" w:hanging="28"/>
                        </w:pPr>
                        <w:r>
                          <w:rPr sz="17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7"/>
                            <w:szCs w:val="17"/>
                          </w:rPr>
                          <w:t>p</w:t>
                        </w:r>
                        <w:r>
                          <w:rPr sz="17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7"/>
                            <w:szCs w:val="17"/>
                          </w:rPr>
                          <w:t>ř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7"/>
                            <w:szCs w:val="17"/>
                          </w:rPr>
                          <w:t>ísp</w:t>
                        </w:r>
                        <w:r>
                          <w:rPr sz="17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7"/>
                            <w:szCs w:val="17"/>
                          </w:rPr>
                          <w:t>ě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7"/>
                            <w:szCs w:val="17"/>
                          </w:rPr>
                          <w:t>vek  </w:t>
                        </w:r>
                        <w:r>
                          <w:br w:type="textWrapping" w:clear="all"/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ro</w:t>
                        </w:r>
                        <w:r>
                          <w:rPr sz="17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č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ní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3"/>
                            <w:sz w:val="17"/>
                            <w:szCs w:val="17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5"/>
                            <w:szCs w:val="15"/>
                          </w:rPr>
                          <w:t>[K</w:t>
                        </w:r>
                        <w:r>
                          <w:rPr sz="15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5"/>
                            <w:szCs w:val="15"/>
                          </w:rPr>
                          <w:t>Č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5"/>
                            <w:szCs w:val="15"/>
                          </w:rPr>
                          <w:t>]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377"/>
                            <w:tab w:val="left" w:pos="6222"/>
                            <w:tab w:val="left" w:pos="6320"/>
                            <w:tab w:val="left" w:pos="6411"/>
                          </w:tabs>
                          <w:spacing w:before="0" w:after="0" w:line="236" w:lineRule="exact"/>
                          <w:ind w:left="3" w:right="0" w:firstLine="0"/>
                          <w:jc w:val="both"/>
                        </w:pP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6"/>
                            <w:szCs w:val="16"/>
                          </w:rPr>
                          <w:t>SAD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Slaný 	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 		</w:t>
                        </w:r>
                        <w:r>
                          <w:rPr sz="17" baseline="-1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w w:val="98"/>
                            <w:sz w:val="17"/>
                            <w:szCs w:val="17"/>
                          </w:rPr>
                          <w:t>86</w:t>
                        </w:r>
                        <w:r>
                          <w:rPr sz="17" baseline="-1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1"/>
                            <w:position w:val="-1"/>
                            <w:w w:val="98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-1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sz w:val="17"/>
                            <w:szCs w:val="17"/>
                          </w:rPr>
                          <w:t>016  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6"/>
                            <w:szCs w:val="16"/>
                          </w:rPr>
                          <w:t>SAD 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eská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Lípa 	</w:t>
                        </w:r>
                        <w:r>
                          <w:rPr sz="16" baseline="-1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sz w:val="16"/>
                            <w:szCs w:val="16"/>
                          </w:rPr>
                          <w:t> 			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9 594  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6"/>
                            <w:szCs w:val="16"/>
                          </w:rPr>
                          <w:t>SAD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Kladno 	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 	187 156 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AUTODOPRAVA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LAMER 	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 			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3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757 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celkem 	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 	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286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"/>
                            <w:sz w:val="16"/>
                            <w:szCs w:val="16"/>
                          </w:rPr>
                          <w:t>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6"/>
                            <w:szCs w:val="16"/>
                          </w:rPr>
                          <w:t>523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196279</wp:posOffset>
            </wp:positionH>
            <wp:positionV relativeFrom="paragraph">
              <wp:posOffset>22971</wp:posOffset>
            </wp:positionV>
            <wp:extent cx="552665" cy="22424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96279" y="1920955"/>
                      <a:ext cx="438365" cy="109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3" w:lineRule="exact"/>
                          <w:ind w:left="0" w:right="0" w:firstLine="0"/>
                        </w:pP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dopravce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1991475</wp:posOffset>
            </wp:positionH>
            <wp:positionV relativeFrom="paragraph">
              <wp:posOffset>26019</wp:posOffset>
            </wp:positionV>
            <wp:extent cx="690277" cy="374869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991475" y="1924003"/>
                      <a:ext cx="575977" cy="26056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7" w:lineRule="exact"/>
                          <w:ind w:left="0" w:right="0" w:firstLine="81"/>
                        </w:pP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ř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ísp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ě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vek  </w:t>
                        </w:r>
                        <w:r>
                          <w:br w:type="textWrapping" w:clear="all"/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m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ě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sí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ní 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[K</w:t>
                        </w:r>
                        <w:r>
                          <w:rPr sz="14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Č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]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1991475</wp:posOffset>
            </wp:positionH>
            <wp:positionV relativeFrom="paragraph">
              <wp:posOffset>26019</wp:posOffset>
            </wp:positionV>
            <wp:extent cx="690277" cy="374869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991475" y="1924003"/>
                      <a:ext cx="575977" cy="26056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7" w:lineRule="exact"/>
                          <w:ind w:left="0" w:right="0" w:firstLine="81"/>
                        </w:pP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ř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ísp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ě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vek  </w:t>
                        </w:r>
                        <w:r>
                          <w:br w:type="textWrapping" w:clear="all"/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m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ě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sí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ní 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[K</w:t>
                        </w:r>
                        <w:r>
                          <w:rPr sz="14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Č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]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2871420</wp:posOffset>
            </wp:positionH>
            <wp:positionV relativeFrom="paragraph">
              <wp:posOffset>24670</wp:posOffset>
            </wp:positionV>
            <wp:extent cx="758261" cy="378444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871420" y="1922654"/>
                      <a:ext cx="643961" cy="2641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8" w:lineRule="exact"/>
                          <w:ind w:left="0" w:right="0" w:firstLine="145"/>
                        </w:pP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ř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ísp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ě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vek  </w:t>
                        </w:r>
                        <w:r>
                          <w:br w:type="textWrapping" w:clear="all"/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16"/>
                            <w:szCs w:val="16"/>
                          </w:rPr>
                          <w:t>tvrtletní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6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[K</w:t>
                        </w:r>
                        <w:r>
                          <w:rPr sz="14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Č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]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2871420</wp:posOffset>
            </wp:positionH>
            <wp:positionV relativeFrom="paragraph">
              <wp:posOffset>24670</wp:posOffset>
            </wp:positionV>
            <wp:extent cx="758261" cy="378444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871420" y="1922654"/>
                      <a:ext cx="643961" cy="2641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8" w:lineRule="exact"/>
                          <w:ind w:left="0" w:right="0" w:firstLine="145"/>
                        </w:pP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ř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ísp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ě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vek  </w:t>
                        </w:r>
                        <w:r>
                          <w:br w:type="textWrapping" w:clear="all"/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16"/>
                            <w:szCs w:val="16"/>
                          </w:rPr>
                          <w:t>tvrtletní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6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[K</w:t>
                        </w:r>
                        <w:r>
                          <w:rPr sz="14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Č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4"/>
                            <w:szCs w:val="14"/>
                          </w:rPr>
                          <w:t>]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7528939</wp:posOffset>
            </wp:positionH>
            <wp:positionV relativeFrom="paragraph">
              <wp:posOffset>204438</wp:posOffset>
            </wp:positionV>
            <wp:extent cx="218542" cy="412203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528939" y="2102422"/>
                      <a:ext cx="104242" cy="29790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469" w:lineRule="exact"/>
                          <w:ind w:left="0" w:right="0" w:firstLine="0"/>
                        </w:pPr>
                        <w:r>
                          <w:rPr sz="4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42"/>
                            <w:szCs w:val="42"/>
                          </w:rPr>
                          <w:t>l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7528939</wp:posOffset>
            </wp:positionH>
            <wp:positionV relativeFrom="paragraph">
              <wp:posOffset>204438</wp:posOffset>
            </wp:positionV>
            <wp:extent cx="218542" cy="412203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528939" y="2102422"/>
                      <a:ext cx="104242" cy="29790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469" w:lineRule="exact"/>
                          <w:ind w:left="0" w:right="0" w:firstLine="0"/>
                        </w:pPr>
                        <w:r>
                          <w:rPr sz="4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42"/>
                            <w:szCs w:val="42"/>
                          </w:rPr>
                          <w:t>l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7"/>
          <w:szCs w:val="17"/>
        </w:rPr>
        <w:t>p</w:t>
      </w:r>
      <w:r>
        <w:rPr sz="17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7"/>
          <w:szCs w:val="17"/>
        </w:rPr>
        <w:t>ř</w:t>
      </w:r>
      <w:r>
        <w:rPr sz="1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7"/>
          <w:szCs w:val="17"/>
        </w:rPr>
        <w:t>ísp</w:t>
      </w:r>
      <w:r>
        <w:rPr sz="17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7"/>
          <w:szCs w:val="17"/>
        </w:rPr>
        <w:t>ě</w:t>
      </w:r>
      <w:r>
        <w:rPr sz="1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7"/>
          <w:szCs w:val="17"/>
        </w:rPr>
        <w:t>vek  </w:t>
      </w:r>
      <w:r>
        <w:br w:type="textWrapping" w:clear="all"/>
      </w:r>
      <w:r>
        <w:rPr sz="1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ro</w:t>
      </w:r>
      <w:r>
        <w:rPr sz="17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č</w:t>
      </w:r>
      <w:r>
        <w:rPr sz="1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ní</w:t>
      </w:r>
      <w:r>
        <w:rPr sz="1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3"/>
          <w:sz w:val="17"/>
          <w:szCs w:val="17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5"/>
          <w:szCs w:val="15"/>
        </w:rPr>
        <w:t>[K</w:t>
      </w:r>
      <w:r>
        <w:rPr sz="15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5"/>
          <w:szCs w:val="15"/>
        </w:rPr>
        <w:t>Č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5"/>
          <w:szCs w:val="15"/>
        </w:rPr>
        <w:t>]  </w:t>
      </w:r>
    </w:p>
    <w:p>
      <w:pPr>
        <w:rPr>
          <w:rFonts w:ascii="Times New Roman" w:hAnsi="Times New Roman" w:cs="Times New Roman"/>
          <w:color w:val="010302"/>
        </w:rPr>
        <w:tabs>
          <w:tab w:val="left" w:pos="5660"/>
          <w:tab w:val="left" w:pos="6505"/>
          <w:tab w:val="left" w:pos="6603"/>
          <w:tab w:val="left" w:pos="6694"/>
        </w:tabs>
        <w:spacing w:before="0" w:after="0" w:line="236" w:lineRule="exact"/>
        <w:ind w:left="286" w:right="4163" w:firstLine="0"/>
        <w:jc w:val="both"/>
      </w:pPr>
      <w:r>
        <w:drawing>
          <wp:anchor simplePos="0" relativeHeight="251658699" behindDoc="0" locked="0" layoutInCell="1" allowOverlap="1">
            <wp:simplePos x="0" y="0"/>
            <wp:positionH relativeFrom="page">
              <wp:posOffset>1779327</wp:posOffset>
            </wp:positionH>
            <wp:positionV relativeFrom="paragraph">
              <wp:posOffset>22445</wp:posOffset>
            </wp:positionV>
            <wp:extent cx="54705" cy="120083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705" cy="120083"/>
                    </a:xfrm>
                    <a:custGeom>
                      <a:rect l="l" t="t" r="r" b="b"/>
                      <a:pathLst>
                        <a:path w="54705" h="120083">
                          <a:moveTo>
                            <a:pt x="0" y="120083"/>
                          </a:moveTo>
                          <a:lnTo>
                            <a:pt x="54705" y="120083"/>
                          </a:lnTo>
                          <a:lnTo>
                            <a:pt x="5470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9" behindDoc="0" locked="0" layoutInCell="1" allowOverlap="1">
            <wp:simplePos x="0" y="0"/>
            <wp:positionH relativeFrom="page">
              <wp:posOffset>1861385</wp:posOffset>
            </wp:positionH>
            <wp:positionV relativeFrom="paragraph">
              <wp:posOffset>22445</wp:posOffset>
            </wp:positionV>
            <wp:extent cx="1746583" cy="120083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46583" cy="120083"/>
                    </a:xfrm>
                    <a:custGeom>
                      <a:rect l="l" t="t" r="r" b="b"/>
                      <a:pathLst>
                        <a:path w="1746583" h="120083">
                          <a:moveTo>
                            <a:pt x="0" y="120083"/>
                          </a:moveTo>
                          <a:lnTo>
                            <a:pt x="1746583" y="120083"/>
                          </a:lnTo>
                          <a:lnTo>
                            <a:pt x="174658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1" behindDoc="0" locked="0" layoutInCell="1" allowOverlap="1">
            <wp:simplePos x="0" y="0"/>
            <wp:positionH relativeFrom="page">
              <wp:posOffset>1818222</wp:posOffset>
            </wp:positionH>
            <wp:positionV relativeFrom="paragraph">
              <wp:posOffset>174496</wp:posOffset>
            </wp:positionV>
            <wp:extent cx="1788994" cy="117024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88994" cy="117024"/>
                    </a:xfrm>
                    <a:custGeom>
                      <a:rect l="l" t="t" r="r" b="b"/>
                      <a:pathLst>
                        <a:path w="1788994" h="117024">
                          <a:moveTo>
                            <a:pt x="0" y="117024"/>
                          </a:moveTo>
                          <a:lnTo>
                            <a:pt x="1788994" y="117024"/>
                          </a:lnTo>
                          <a:lnTo>
                            <a:pt x="1788994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3" behindDoc="0" locked="0" layoutInCell="1" allowOverlap="1">
            <wp:simplePos x="0" y="0"/>
            <wp:positionH relativeFrom="page">
              <wp:posOffset>1827757</wp:posOffset>
            </wp:positionH>
            <wp:positionV relativeFrom="paragraph">
              <wp:posOffset>325287</wp:posOffset>
            </wp:positionV>
            <wp:extent cx="1776567" cy="115271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6567" cy="115271"/>
                    </a:xfrm>
                    <a:custGeom>
                      <a:rect l="l" t="t" r="r" b="b"/>
                      <a:pathLst>
                        <a:path w="1776567" h="115271">
                          <a:moveTo>
                            <a:pt x="0" y="115271"/>
                          </a:moveTo>
                          <a:lnTo>
                            <a:pt x="1776567" y="115271"/>
                          </a:lnTo>
                          <a:lnTo>
                            <a:pt x="177656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2725481</wp:posOffset>
            </wp:positionH>
            <wp:positionV relativeFrom="paragraph">
              <wp:posOffset>441402</wp:posOffset>
            </wp:positionV>
            <wp:extent cx="126369" cy="135578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725481" y="2638965"/>
                      <a:ext cx="12069" cy="2127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3" w:lineRule="exact"/>
                          <w:ind w:left="0" w:right="0" w:firstLine="0"/>
                        </w:pPr>
                        <w:r>
                          <w:rPr sz="3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6"/>
                            <w:sz w:val="3"/>
                            <w:szCs w:val="3"/>
                          </w:rPr>
                          <w:t>n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2725481</wp:posOffset>
            </wp:positionH>
            <wp:positionV relativeFrom="paragraph">
              <wp:posOffset>441402</wp:posOffset>
            </wp:positionV>
            <wp:extent cx="126369" cy="135578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725481" y="2638965"/>
                      <a:ext cx="12069" cy="2127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3" w:lineRule="exact"/>
                          <w:ind w:left="0" w:right="0" w:firstLine="0"/>
                        </w:pPr>
                        <w:r>
                          <w:rPr sz="3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6"/>
                            <w:sz w:val="3"/>
                            <w:szCs w:val="3"/>
                          </w:rPr>
                          <w:t>n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95" behindDoc="0" locked="0" layoutInCell="1" allowOverlap="1">
            <wp:simplePos x="0" y="0"/>
            <wp:positionH relativeFrom="page">
              <wp:posOffset>1836732</wp:posOffset>
            </wp:positionH>
            <wp:positionV relativeFrom="paragraph">
              <wp:posOffset>475155</wp:posOffset>
            </wp:positionV>
            <wp:extent cx="1770486" cy="117034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0486" cy="117034"/>
                    </a:xfrm>
                    <a:custGeom>
                      <a:rect l="l" t="t" r="r" b="b"/>
                      <a:pathLst>
                        <a:path w="1770486" h="117034">
                          <a:moveTo>
                            <a:pt x="0" y="117034"/>
                          </a:moveTo>
                          <a:lnTo>
                            <a:pt x="1770486" y="117034"/>
                          </a:lnTo>
                          <a:lnTo>
                            <a:pt x="177048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7" behindDoc="0" locked="0" layoutInCell="1" allowOverlap="1">
            <wp:simplePos x="0" y="0"/>
            <wp:positionH relativeFrom="page">
              <wp:posOffset>1828582</wp:posOffset>
            </wp:positionH>
            <wp:positionV relativeFrom="paragraph">
              <wp:posOffset>625601</wp:posOffset>
            </wp:positionV>
            <wp:extent cx="1776735" cy="116709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6735" cy="116709"/>
                    </a:xfrm>
                    <a:custGeom>
                      <a:rect l="l" t="t" r="r" b="b"/>
                      <a:pathLst>
                        <a:path w="1776735" h="116709">
                          <a:moveTo>
                            <a:pt x="0" y="116709"/>
                          </a:moveTo>
                          <a:lnTo>
                            <a:pt x="1776735" y="116709"/>
                          </a:lnTo>
                          <a:lnTo>
                            <a:pt x="177673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16"/>
          <w:szCs w:val="16"/>
        </w:rPr>
        <w:t>Č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16"/>
          <w:szCs w:val="16"/>
        </w:rPr>
        <w:t>SAD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Slaný 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 		</w:t>
      </w:r>
      <w:r>
        <w:rPr sz="17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w w:val="98"/>
          <w:sz w:val="17"/>
          <w:szCs w:val="17"/>
        </w:rPr>
        <w:t>86</w:t>
      </w:r>
      <w:r>
        <w:rPr sz="17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11"/>
          <w:position w:val="-1"/>
          <w:w w:val="98"/>
          <w:sz w:val="17"/>
          <w:szCs w:val="17"/>
        </w:rPr>
        <w:t> </w:t>
      </w:r>
      <w:r>
        <w:rPr sz="17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7"/>
          <w:szCs w:val="17"/>
        </w:rPr>
        <w:t>016  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16"/>
          <w:szCs w:val="16"/>
        </w:rPr>
        <w:t>Č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16"/>
          <w:szCs w:val="16"/>
        </w:rPr>
        <w:t>SAD 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Č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eská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Lípa 	</w:t>
      </w:r>
      <w:r>
        <w:rPr sz="16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6"/>
          <w:szCs w:val="16"/>
        </w:rPr>
        <w:t> 		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9 594  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16"/>
          <w:szCs w:val="16"/>
        </w:rPr>
        <w:t>Č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16"/>
          <w:szCs w:val="16"/>
        </w:rPr>
        <w:t>SAD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Kladno 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 	187 156 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AUTODOPRAVA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6"/>
          <w:szCs w:val="16"/>
        </w:rPr>
        <w:t>LAMER 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 			</w:t>
      </w:r>
      <w:r>
        <w:rPr sz="1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3</w:t>
      </w:r>
      <w:r>
        <w:rPr sz="1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4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757 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celkem 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 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286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4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6"/>
          <w:szCs w:val="16"/>
        </w:rPr>
        <w:t>523  </w:t>
      </w:r>
    </w:p>
    <w:p>
      <w:pPr>
        <w:spacing w:after="2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83" w:lineRule="exact"/>
        <w:ind w:left="281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191535</wp:posOffset>
            </wp:positionH>
            <wp:positionV relativeFrom="paragraph">
              <wp:posOffset>0</wp:posOffset>
            </wp:positionV>
            <wp:extent cx="3492757" cy="231062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91535" y="3271445"/>
                      <a:ext cx="3378457" cy="11676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83" w:lineRule="exact"/>
                          <w:ind w:left="0" w:right="0" w:firstLine="0"/>
                        </w:pP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Celková výše 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ř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ísp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ě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vku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"/>
                            <w:sz w:val="16"/>
                            <w:szCs w:val="16"/>
                          </w:rPr>
                          <w:t>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6"/>
                            <w:szCs w:val="16"/>
                          </w:rPr>
                          <w:t>za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6"/>
                            <w:szCs w:val="16"/>
                          </w:rPr>
                          <w:t>období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7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1.1.2020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- 31.12.2020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iní286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9"/>
                            <w:sz w:val="16"/>
                            <w:szCs w:val="16"/>
                          </w:rPr>
                          <w:t>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523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6"/>
                            <w:szCs w:val="16"/>
                          </w:rPr>
                          <w:t>K</w:t>
                        </w:r>
                        <w:r>
                          <w:rPr sz="16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6"/>
                            <w:szCs w:val="16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Celková výše p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ř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ísp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ě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vku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16"/>
          <w:szCs w:val="16"/>
        </w:rPr>
        <w:t>za </w:t>
      </w:r>
      <w:r>
        <w:rPr sz="16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6"/>
          <w:szCs w:val="16"/>
        </w:rPr>
        <w:t>období</w:t>
      </w:r>
      <w:r>
        <w:rPr sz="16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7"/>
          <w:w w:val="99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1.1.2020 </w:t>
      </w:r>
      <w:r>
        <w:rPr sz="16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- 31.12.2020</w:t>
      </w:r>
      <w:r>
        <w:rPr sz="16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9"/>
          <w:sz w:val="16"/>
          <w:szCs w:val="16"/>
        </w:rPr>
        <w:t> </w:t>
      </w:r>
      <w:r>
        <w:rPr>
          <w:rFonts w:ascii="Times New Roman" w:hAnsi="Times New Roman" w:cs="Times New Roman"/>
          <w:sz w:val="16"/>
          <w:szCs w:val="16"/>
        </w:rPr>
        <w:t> 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č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iní286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9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523 </w:t>
      </w:r>
      <w:r>
        <w:rPr sz="16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16"/>
          <w:szCs w:val="16"/>
        </w:rPr>
        <w:t>K</w:t>
      </w:r>
      <w:r>
        <w:rPr sz="16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16"/>
          <w:szCs w:val="16"/>
        </w:rPr>
        <w:t>č</w:t>
      </w:r>
      <w:r>
        <w:rPr sz="16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16"/>
          <w:szCs w:val="16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36" w:lineRule="exact"/>
        <w:ind w:left="278" w:right="3427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189369</wp:posOffset>
            </wp:positionH>
            <wp:positionV relativeFrom="paragraph">
              <wp:posOffset>27940</wp:posOffset>
            </wp:positionV>
            <wp:extent cx="4946048" cy="381232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89369" y="3571929"/>
                      <a:ext cx="4831748" cy="26693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6" w:lineRule="exact"/>
                          <w:ind w:left="0" w:right="0" w:firstLine="0"/>
                        </w:pP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Finan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č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ní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9"/>
                            <w:w w:val="94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p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ř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ísp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ě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vek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"/>
                            <w:w w:val="94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7"/>
                            <w:szCs w:val="17"/>
                          </w:rPr>
                          <w:t>se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6"/>
                            <w:w w:val="91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7"/>
                            <w:szCs w:val="17"/>
                          </w:rPr>
                          <w:t>hradí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5"/>
                            <w:w w:val="97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7"/>
                            <w:szCs w:val="17"/>
                          </w:rPr>
                          <w:t>vždy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7"/>
                            <w:w w:val="91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7"/>
                            <w:szCs w:val="17"/>
                          </w:rPr>
                          <w:t>č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7"/>
                            <w:szCs w:val="17"/>
                          </w:rPr>
                          <w:t>tvrtletn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7"/>
                            <w:szCs w:val="17"/>
                          </w:rPr>
                          <w:t>ě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4"/>
                            <w:w w:val="99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7"/>
                            <w:szCs w:val="17"/>
                          </w:rPr>
                          <w:t>a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je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2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splatný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"/>
                            <w:w w:val="94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7"/>
                            <w:szCs w:val="17"/>
                          </w:rPr>
                          <w:t>do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1"/>
                            <w:w w:val="99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15.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7"/>
                            <w:szCs w:val="17"/>
                          </w:rPr>
                          <w:t>dne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3"/>
                            <w:w w:val="98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pwního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7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7"/>
                            <w:szCs w:val="17"/>
                          </w:rPr>
                          <w:t>m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7"/>
                            <w:szCs w:val="17"/>
                          </w:rPr>
                          <w:t>ě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7"/>
                            <w:szCs w:val="17"/>
                          </w:rPr>
                          <w:t>síce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5"/>
                            <w:w w:val="92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7"/>
                            <w:szCs w:val="17"/>
                          </w:rPr>
                          <w:t>aktuálního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9"/>
                            <w:w w:val="97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č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tvrtletí. 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Finan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č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ní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9"/>
                            <w:w w:val="94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p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ř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ísp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ě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vek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3"/>
                            <w:w w:val="94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7"/>
                            <w:szCs w:val="17"/>
                          </w:rPr>
                          <w:t>za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7"/>
                            <w:szCs w:val="17"/>
                          </w:rPr>
                          <w:t>pevní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7"/>
                            <w:szCs w:val="17"/>
                          </w:rPr>
                          <w:t>č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7"/>
                            <w:szCs w:val="17"/>
                          </w:rPr>
                          <w:t>tvrtletí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6"/>
                            <w:w w:val="98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7"/>
                            <w:szCs w:val="17"/>
                          </w:rPr>
                          <w:t>roku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6"/>
                            <w:w w:val="96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2020je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7"/>
                            <w:szCs w:val="17"/>
                          </w:rPr>
                          <w:t>splatný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"/>
                            <w:w w:val="94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7"/>
                            <w:szCs w:val="17"/>
                          </w:rPr>
                          <w:t>do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5"/>
                            <w:w w:val="97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7"/>
                            <w:szCs w:val="17"/>
                          </w:rPr>
                          <w:t>15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3"/>
                            <w:w w:val="99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7"/>
                            <w:szCs w:val="17"/>
                          </w:rPr>
                          <w:t>dn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7"/>
                            <w:szCs w:val="17"/>
                          </w:rPr>
                          <w:t>ů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8"/>
                            <w:w w:val="96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7"/>
                            <w:szCs w:val="17"/>
                          </w:rPr>
                          <w:t>od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8"/>
                            <w:w w:val="96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7"/>
                            <w:szCs w:val="17"/>
                          </w:rPr>
                          <w:t>nabytí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6"/>
                            <w:w w:val="98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7"/>
                            <w:szCs w:val="17"/>
                          </w:rPr>
                          <w:t>ú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7"/>
                            <w:szCs w:val="17"/>
                          </w:rPr>
                          <w:t>č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7"/>
                            <w:szCs w:val="17"/>
                          </w:rPr>
                          <w:t>innosti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7"/>
                            <w:szCs w:val="17"/>
                          </w:rPr>
                          <w:t>dodatku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9"/>
                            <w:w w:val="98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-BoldMT" w:hAnsi="Arial-BoldMT" w:cs="Arial-BoldMT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7"/>
                            <w:szCs w:val="17"/>
                          </w:rPr>
                          <w:t>č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7"/>
                            <w:szCs w:val="17"/>
                          </w:rPr>
                          <w:t>.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3"/>
                            <w:w w:val="92"/>
                            <w:sz w:val="17"/>
                            <w:szCs w:val="17"/>
                          </w:rPr>
                          <w:t>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1.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Finan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č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ní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9"/>
          <w:w w:val="94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p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ř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ísp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ě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vek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4"/>
          <w:w w:val="94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17"/>
          <w:szCs w:val="17"/>
        </w:rPr>
        <w:t>se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6"/>
          <w:w w:val="91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7"/>
          <w:szCs w:val="17"/>
        </w:rPr>
        <w:t>hradí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5"/>
          <w:w w:val="97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17"/>
          <w:szCs w:val="17"/>
        </w:rPr>
        <w:t>vždy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7"/>
          <w:w w:val="91"/>
          <w:sz w:val="17"/>
          <w:szCs w:val="17"/>
        </w:rPr>
        <w:t> 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7"/>
          <w:szCs w:val="17"/>
        </w:rPr>
        <w:t>č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7"/>
          <w:szCs w:val="17"/>
        </w:rPr>
        <w:t>tvrtletn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7"/>
          <w:szCs w:val="17"/>
        </w:rPr>
        <w:t>ě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14"/>
          <w:w w:val="99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7"/>
          <w:szCs w:val="17"/>
        </w:rPr>
        <w:t>a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je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2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splatný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4"/>
          <w:w w:val="94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7"/>
          <w:szCs w:val="17"/>
        </w:rPr>
        <w:t>do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11"/>
          <w:w w:val="99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15.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4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7"/>
          <w:szCs w:val="17"/>
        </w:rPr>
        <w:t>dne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13"/>
          <w:w w:val="98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pwního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7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17"/>
          <w:szCs w:val="17"/>
        </w:rPr>
        <w:t>m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17"/>
          <w:szCs w:val="17"/>
        </w:rPr>
        <w:t>ě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17"/>
          <w:szCs w:val="17"/>
        </w:rPr>
        <w:t>síce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5"/>
          <w:w w:val="92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7"/>
          <w:szCs w:val="17"/>
        </w:rPr>
        <w:t>aktuálního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9"/>
          <w:w w:val="97"/>
          <w:sz w:val="17"/>
          <w:szCs w:val="17"/>
        </w:rPr>
        <w:t> 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č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tvrtletí. 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Finan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č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ní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9"/>
          <w:w w:val="94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p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ř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ísp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ě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vek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3"/>
          <w:w w:val="94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17"/>
          <w:szCs w:val="17"/>
        </w:rPr>
        <w:t>za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17"/>
          <w:szCs w:val="17"/>
        </w:rPr>
        <w:t>pevní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8"/>
          <w:w w:val="90"/>
          <w:sz w:val="17"/>
          <w:szCs w:val="17"/>
        </w:rPr>
        <w:t> 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7"/>
          <w:szCs w:val="17"/>
        </w:rPr>
        <w:t>č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7"/>
          <w:szCs w:val="17"/>
        </w:rPr>
        <w:t>tvrtletí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6"/>
          <w:w w:val="98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7"/>
          <w:szCs w:val="17"/>
        </w:rPr>
        <w:t>roku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6"/>
          <w:w w:val="96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2020je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7"/>
          <w:szCs w:val="17"/>
        </w:rPr>
        <w:t>splatný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4"/>
          <w:w w:val="94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7"/>
          <w:szCs w:val="17"/>
        </w:rPr>
        <w:t>do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5"/>
          <w:w w:val="97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7"/>
          <w:szCs w:val="17"/>
        </w:rPr>
        <w:t>15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3"/>
          <w:w w:val="99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7"/>
          <w:szCs w:val="17"/>
        </w:rPr>
        <w:t>dn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7"/>
          <w:szCs w:val="17"/>
        </w:rPr>
        <w:t>ů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8"/>
          <w:w w:val="96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7"/>
          <w:szCs w:val="17"/>
        </w:rPr>
        <w:t>od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8"/>
          <w:w w:val="96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7"/>
          <w:szCs w:val="17"/>
        </w:rPr>
        <w:t>nabytí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16"/>
          <w:w w:val="98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7"/>
          <w:szCs w:val="17"/>
        </w:rPr>
        <w:t>ú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7"/>
          <w:szCs w:val="17"/>
        </w:rPr>
        <w:t>č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7"/>
          <w:szCs w:val="17"/>
        </w:rPr>
        <w:t>innosti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7"/>
          <w:w w:val="95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7"/>
          <w:szCs w:val="17"/>
        </w:rPr>
        <w:t>dodatku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9"/>
          <w:w w:val="98"/>
          <w:sz w:val="17"/>
          <w:szCs w:val="17"/>
        </w:rPr>
        <w:t> </w:t>
      </w:r>
      <w:r>
        <w:rPr sz="17" baseline="0" dirty="0">
          <w:jc w:val="left"/>
          <w:rFonts w:ascii="Arial-BoldMT" w:hAnsi="Arial-BoldMT" w:cs="Arial-BoldMT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17"/>
          <w:szCs w:val="17"/>
        </w:rPr>
        <w:t>č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17"/>
          <w:szCs w:val="17"/>
        </w:rPr>
        <w:t>.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pacing w:val="-3"/>
          <w:w w:val="92"/>
          <w:sz w:val="17"/>
          <w:szCs w:val="17"/>
        </w:rPr>
        <w:t> </w:t>
      </w:r>
      <w:r>
        <w:rPr sz="17" baseline="0" dirty="0">
          <w:jc w:val="left"/>
          <w:rFonts w:ascii="Arial" w:hAnsi="Arial" w:cs="Arial"/>
          <w:b/>
          <w:bCs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1.  </w:t>
      </w:r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242"/>
        </w:tabs>
        <w:spacing w:before="0" w:after="0" w:line="186" w:lineRule="exact"/>
        <w:ind w:left="270" w:right="0" w:firstLine="3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184548</wp:posOffset>
            </wp:positionH>
            <wp:positionV relativeFrom="paragraph">
              <wp:posOffset>0</wp:posOffset>
            </wp:positionV>
            <wp:extent cx="7045933" cy="826351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84548" y="4169204"/>
                      <a:ext cx="6931633" cy="71205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972"/>
                          </w:tabs>
                          <w:spacing w:before="0" w:after="0" w:line="186" w:lineRule="exact"/>
                          <w:ind w:left="0" w:right="0" w:firstLine="3"/>
                        </w:pPr>
                        <w:r>
                          <w:rPr sz="17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17"/>
                            <w:szCs w:val="17"/>
                          </w:rPr>
                          <w:t>dopravce 	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seznam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15"/>
                            <w:szCs w:val="15"/>
                          </w:rPr>
                          <w:t>autobusových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9"/>
                            <w:w w:val="118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15"/>
                            <w:szCs w:val="15"/>
                          </w:rPr>
                          <w:t>linek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5"/>
                            <w:w w:val="113"/>
                            <w:sz w:val="15"/>
                            <w:szCs w:val="15"/>
                          </w:rPr>
                          <w:t> </w:t>
                        </w:r>
                        <w:r>
                          <w:rPr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2"/>
                            <w:szCs w:val="12"/>
                          </w:rPr>
                          <w:t>V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15"/>
                            <w:szCs w:val="15"/>
                          </w:rPr>
                          <w:t>územním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7"/>
                            <w:w w:val="115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15"/>
                            <w:szCs w:val="15"/>
                          </w:rPr>
                          <w:t>obvodu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2"/>
                            <w:w w:val="118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15"/>
                            <w:szCs w:val="15"/>
                          </w:rPr>
                          <w:t>M</w:t>
                        </w:r>
                        <w:r>
                          <w:rPr sz="15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15"/>
                            <w:szCs w:val="15"/>
                          </w:rPr>
                          <w:t>ě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15"/>
                            <w:szCs w:val="15"/>
                          </w:rPr>
                          <w:t>sta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1"/>
                            <w:w w:val="120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Slaný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968"/>
                          </w:tabs>
                          <w:spacing w:before="0" w:after="0" w:line="232" w:lineRule="exact"/>
                          <w:ind w:left="1" w:right="0" w:firstLine="0"/>
                        </w:pP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SAD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3"/>
                            <w:sz w:val="16"/>
                            <w:szCs w:val="16"/>
                          </w:rPr>
                          <w:t>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Slaný 	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5"/>
                            <w:szCs w:val="15"/>
                          </w:rPr>
                          <w:t>100342,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2"/>
                            <w:w w:val="111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15"/>
                            <w:szCs w:val="15"/>
                          </w:rPr>
                          <w:t>100388,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3"/>
                            <w:w w:val="112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15"/>
                            <w:szCs w:val="15"/>
                          </w:rPr>
                          <w:t>100389,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"/>
                            <w:w w:val="112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5"/>
                            <w:szCs w:val="15"/>
                          </w:rPr>
                          <w:t>220580,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2"/>
                            <w:w w:val="111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220586,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220587,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5"/>
                            <w:szCs w:val="15"/>
                          </w:rPr>
                          <w:t>220588,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220589,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220590,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15"/>
                            <w:szCs w:val="15"/>
                          </w:rPr>
                          <w:t>220592,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8"/>
                            <w:w w:val="112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5"/>
                            <w:szCs w:val="15"/>
                          </w:rPr>
                          <w:t>220593,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3"/>
                            <w:w w:val="111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15"/>
                            <w:szCs w:val="15"/>
                          </w:rPr>
                          <w:t>220594,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8"/>
                            <w:w w:val="112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15"/>
                            <w:szCs w:val="15"/>
                          </w:rPr>
                          <w:t>220650,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8"/>
                            <w:w w:val="112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5"/>
                            <w:szCs w:val="15"/>
                          </w:rPr>
                          <w:t>221617  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SAD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2"/>
                            <w:sz w:val="16"/>
                            <w:szCs w:val="16"/>
                          </w:rPr>
                          <w:t> </w:t>
                        </w: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eská Lípa 	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5"/>
                            <w:szCs w:val="15"/>
                          </w:rPr>
                          <w:t>111388,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2"/>
                            <w:w w:val="111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15"/>
                            <w:szCs w:val="15"/>
                          </w:rPr>
                          <w:t>109389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976"/>
                          </w:tabs>
                          <w:spacing w:before="40" w:after="0" w:line="174" w:lineRule="exact"/>
                          <w:ind w:left="0" w:right="0" w:firstLine="1"/>
                        </w:pPr>
                        <w:r>
                          <w:rPr sz="16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Č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SAD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"/>
                            <w:sz w:val="16"/>
                            <w:szCs w:val="16"/>
                          </w:rPr>
                          <w:t>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Kladno 	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5"/>
                            <w:szCs w:val="15"/>
                          </w:rPr>
                          <w:t>221590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30"/>
                            <w:w w:val="111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15"/>
                            <w:szCs w:val="15"/>
                          </w:rPr>
                          <w:t>,220627,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0"/>
                            <w:w w:val="114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15"/>
                            <w:szCs w:val="15"/>
                          </w:rPr>
                          <w:t>225609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40" w:after="0" w:line="175" w:lineRule="exact"/>
                          <w:ind w:left="0" w:right="0" w:firstLine="0"/>
                        </w:pP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AUTODOPRAVA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LAMER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292456,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5"/>
                            <w:szCs w:val="15"/>
                          </w:rPr>
                          <w:t>222617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7"/>
          <w:szCs w:val="17"/>
        </w:rPr>
        <w:t>dopravce 	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seznam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3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15"/>
          <w:szCs w:val="15"/>
        </w:rPr>
        <w:t>autobusových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9"/>
          <w:w w:val="118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5"/>
          <w:szCs w:val="15"/>
        </w:rPr>
        <w:t>linek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5"/>
          <w:w w:val="113"/>
          <w:sz w:val="15"/>
          <w:szCs w:val="15"/>
        </w:rPr>
        <w:t> 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2"/>
          <w:szCs w:val="12"/>
        </w:rPr>
        <w:t>V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5"/>
          <w:szCs w:val="15"/>
        </w:rPr>
        <w:t>územním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7"/>
          <w:w w:val="115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15"/>
          <w:szCs w:val="15"/>
        </w:rPr>
        <w:t>obvodu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12"/>
          <w:w w:val="118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15"/>
          <w:szCs w:val="15"/>
        </w:rPr>
        <w:t>M</w:t>
      </w:r>
      <w:r>
        <w:rPr sz="15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15"/>
          <w:szCs w:val="15"/>
        </w:rPr>
        <w:t>ě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15"/>
          <w:szCs w:val="15"/>
        </w:rPr>
        <w:t>sta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11"/>
          <w:w w:val="120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Slaný  </w:t>
      </w:r>
    </w:p>
    <w:p>
      <w:pPr>
        <w:rPr>
          <w:rFonts w:ascii="Times New Roman" w:hAnsi="Times New Roman" w:cs="Times New Roman"/>
          <w:color w:val="010302"/>
        </w:rPr>
        <w:tabs>
          <w:tab w:val="left" w:pos="2238"/>
        </w:tabs>
        <w:spacing w:before="0" w:after="0" w:line="232" w:lineRule="exact"/>
        <w:ind w:left="271" w:right="128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7150324</wp:posOffset>
            </wp:positionH>
            <wp:positionV relativeFrom="paragraph">
              <wp:posOffset>88831</wp:posOffset>
            </wp:positionV>
            <wp:extent cx="123522" cy="181682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150324" y="4386216"/>
                      <a:ext cx="9222" cy="6738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06" w:lineRule="exact"/>
                          <w:ind w:left="0" w:right="0" w:firstLine="0"/>
                        </w:pPr>
                        <w:r>
                          <w:rPr sz="9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7"/>
                            <w:sz w:val="9"/>
                            <w:szCs w:val="9"/>
                          </w:rPr>
                          <w:t>ì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7150324</wp:posOffset>
            </wp:positionH>
            <wp:positionV relativeFrom="paragraph">
              <wp:posOffset>88831</wp:posOffset>
            </wp:positionV>
            <wp:extent cx="123522" cy="181682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150324" y="4386216"/>
                      <a:ext cx="9222" cy="6738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06" w:lineRule="exact"/>
                          <w:ind w:left="0" w:right="0" w:firstLine="0"/>
                        </w:pPr>
                        <w:r>
                          <w:rPr sz="9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7"/>
                            <w:sz w:val="9"/>
                            <w:szCs w:val="9"/>
                          </w:rPr>
                          <w:t>ì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7148576</wp:posOffset>
            </wp:positionH>
            <wp:positionV relativeFrom="paragraph">
              <wp:posOffset>164983</wp:posOffset>
            </wp:positionV>
            <wp:extent cx="130175" cy="149764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148576" y="4462368"/>
                      <a:ext cx="15875" cy="3546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55" w:lineRule="exact"/>
                          <w:ind w:left="0" w:right="0" w:firstLine="0"/>
                        </w:pPr>
                        <w:r>
                          <w:rPr sz="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5"/>
                            <w:szCs w:val="5"/>
                          </w:rPr>
                          <w:t>l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7148576</wp:posOffset>
            </wp:positionH>
            <wp:positionV relativeFrom="paragraph">
              <wp:posOffset>164983</wp:posOffset>
            </wp:positionV>
            <wp:extent cx="130175" cy="149764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148576" y="4462368"/>
                      <a:ext cx="15875" cy="3546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55" w:lineRule="exact"/>
                          <w:ind w:left="0" w:right="0" w:firstLine="0"/>
                        </w:pPr>
                        <w:r>
                          <w:rPr sz="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5"/>
                            <w:szCs w:val="5"/>
                          </w:rPr>
                          <w:t>l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Č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SAD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3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Slaný 	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5"/>
          <w:szCs w:val="15"/>
        </w:rPr>
        <w:t>100342,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12"/>
          <w:w w:val="111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15"/>
          <w:szCs w:val="15"/>
        </w:rPr>
        <w:t>100388,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13"/>
          <w:w w:val="112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15"/>
          <w:szCs w:val="15"/>
        </w:rPr>
        <w:t>100389,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4"/>
          <w:w w:val="112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5"/>
          <w:szCs w:val="15"/>
        </w:rPr>
        <w:t>220580,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2"/>
          <w:w w:val="111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220586,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"/>
          <w:sz w:val="15"/>
          <w:szCs w:val="15"/>
        </w:rPr>
        <w:t> </w:t>
      </w:r>
      <w:r>
        <w:rPr>
          <w:rFonts w:ascii="Times New Roman" w:hAnsi="Times New Roman" w:cs="Times New Roman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220587,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"/>
          <w:sz w:val="15"/>
          <w:szCs w:val="15"/>
        </w:rPr>
        <w:t> </w:t>
      </w:r>
      <w:r>
        <w:rPr>
          <w:rFonts w:ascii="Times New Roman" w:hAnsi="Times New Roman" w:cs="Times New Roman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5"/>
          <w:szCs w:val="15"/>
        </w:rPr>
        <w:t>220588,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220589,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"/>
          <w:sz w:val="15"/>
          <w:szCs w:val="15"/>
        </w:rPr>
        <w:t> </w:t>
      </w:r>
      <w:r>
        <w:rPr>
          <w:rFonts w:ascii="Times New Roman" w:hAnsi="Times New Roman" w:cs="Times New Roman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220590,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"/>
          <w:sz w:val="15"/>
          <w:szCs w:val="15"/>
        </w:rPr>
        <w:t> </w:t>
      </w:r>
      <w:r>
        <w:rPr>
          <w:rFonts w:ascii="Times New Roman" w:hAnsi="Times New Roman" w:cs="Times New Roman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15"/>
          <w:szCs w:val="15"/>
        </w:rPr>
        <w:t>220592,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8"/>
          <w:w w:val="112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5"/>
          <w:szCs w:val="15"/>
        </w:rPr>
        <w:t>220593,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3"/>
          <w:w w:val="111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15"/>
          <w:szCs w:val="15"/>
        </w:rPr>
        <w:t>220594,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8"/>
          <w:w w:val="112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15"/>
          <w:szCs w:val="15"/>
        </w:rPr>
        <w:t>220650,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8"/>
          <w:w w:val="112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5"/>
          <w:szCs w:val="15"/>
        </w:rPr>
        <w:t>221617  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Č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SAD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2"/>
          <w:sz w:val="16"/>
          <w:szCs w:val="16"/>
        </w:rPr>
        <w:t> </w:t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Č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eská Lípa 	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5"/>
          <w:szCs w:val="15"/>
        </w:rPr>
        <w:t>111388,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12"/>
          <w:w w:val="111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5"/>
          <w:szCs w:val="15"/>
        </w:rPr>
        <w:t>109389  </w:t>
      </w:r>
    </w:p>
    <w:p>
      <w:pPr>
        <w:rPr>
          <w:rFonts w:ascii="Times New Roman" w:hAnsi="Times New Roman" w:cs="Times New Roman"/>
          <w:color w:val="010302"/>
        </w:rPr>
        <w:tabs>
          <w:tab w:val="left" w:pos="2246"/>
        </w:tabs>
        <w:spacing w:before="40" w:after="0" w:line="174" w:lineRule="exact"/>
        <w:ind w:left="270" w:right="0" w:firstLine="1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7146861</wp:posOffset>
            </wp:positionH>
            <wp:positionV relativeFrom="paragraph">
              <wp:posOffset>45641</wp:posOffset>
            </wp:positionV>
            <wp:extent cx="131673" cy="171042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146861" y="4641724"/>
                      <a:ext cx="17373" cy="5674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89" w:lineRule="exact"/>
                          <w:ind w:left="0" w:right="0" w:firstLine="0"/>
                        </w:pPr>
                        <w:r>
                          <w:rPr sz="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8"/>
                            <w:szCs w:val="8"/>
                          </w:rPr>
                          <w:t>l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7146861</wp:posOffset>
            </wp:positionH>
            <wp:positionV relativeFrom="paragraph">
              <wp:posOffset>45641</wp:posOffset>
            </wp:positionV>
            <wp:extent cx="131673" cy="171042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146861" y="4641724"/>
                      <a:ext cx="17373" cy="5674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89" w:lineRule="exact"/>
                          <w:ind w:left="0" w:right="0" w:firstLine="0"/>
                        </w:pPr>
                        <w:r>
                          <w:rPr sz="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8"/>
                            <w:szCs w:val="8"/>
                          </w:rPr>
                          <w:t>l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6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Č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SAD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4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Kladno 	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5"/>
          <w:szCs w:val="15"/>
        </w:rPr>
        <w:t>221590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30"/>
          <w:w w:val="111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15"/>
          <w:szCs w:val="15"/>
        </w:rPr>
        <w:t>,220627,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-10"/>
          <w:w w:val="114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15"/>
          <w:szCs w:val="15"/>
        </w:rPr>
        <w:t>225609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0" w:right="500" w:bottom="400" w:left="0" w:header="708" w:footer="708" w:gutter="0"/>
          <w:docGrid w:linePitch="360"/>
        </w:sectPr>
        <w:spacing w:before="40" w:after="0" w:line="175" w:lineRule="exact"/>
        <w:ind w:left="270" w:right="0" w:firstLine="0"/>
      </w:pPr>
      <w:r/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AUTODOPRAVA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"/>
          <w:sz w:val="16"/>
          <w:szCs w:val="16"/>
        </w:rPr>
        <w:t> </w:t>
      </w:r>
      <w:r>
        <w:rPr>
          <w:rFonts w:ascii="Times New Roman" w:hAnsi="Times New Roman" w:cs="Times New Roman"/>
          <w:sz w:val="16"/>
          <w:szCs w:val="16"/>
        </w:rPr>
        <w:t> 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LAMER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7"/>
          <w:sz w:val="16"/>
          <w:szCs w:val="16"/>
        </w:rPr>
        <w:t> </w:t>
      </w:r>
      <w:r>
        <w:rPr>
          <w:rFonts w:ascii="Times New Roman" w:hAnsi="Times New Roman" w:cs="Times New Roman"/>
          <w:sz w:val="16"/>
          <w:szCs w:val="16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292456,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"/>
          <w:sz w:val="15"/>
          <w:szCs w:val="15"/>
        </w:rPr>
        <w:t> </w:t>
      </w:r>
      <w:r>
        <w:rPr>
          <w:rFonts w:ascii="Times New Roman" w:hAnsi="Times New Roman" w:cs="Times New Roman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5"/>
          <w:szCs w:val="15"/>
        </w:rPr>
        <w:t>222617  </w:t>
      </w:r>
    </w:p>
    <w:p>
      <w:r>
        <w:drawing>
          <wp:anchor simplePos="0" relativeHeight="251658687" behindDoc="0" locked="0" layoutInCell="1" allowOverlap="1">
            <wp:simplePos x="0" y="0"/>
            <wp:positionH relativeFrom="page">
              <wp:posOffset>7487844</wp:posOffset>
            </wp:positionH>
            <wp:positionV relativeFrom="page">
              <wp:posOffset>7713403</wp:posOffset>
            </wp:positionV>
            <wp:extent cx="176072" cy="171042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7487844" y="7713403"/>
                      <a:ext cx="61772" cy="5674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89" w:lineRule="exact"/>
                          <w:ind w:left="0" w:right="0" w:firstLine="0"/>
                        </w:pPr>
                        <w:r>
                          <w:rPr sz="8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8"/>
                            <w:szCs w:val="8"/>
                          </w:rPr>
                          <w:t>I I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5" behindDoc="0" locked="0" layoutInCell="1" allowOverlap="1">
            <wp:simplePos x="0" y="0"/>
            <wp:positionH relativeFrom="page">
              <wp:posOffset>7487844</wp:posOffset>
            </wp:positionH>
            <wp:positionV relativeFrom="page">
              <wp:posOffset>7713403</wp:posOffset>
            </wp:positionV>
            <wp:extent cx="176072" cy="171042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7487844" y="7713403"/>
                      <a:ext cx="61772" cy="5674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89" w:lineRule="exact"/>
                          <w:ind w:left="0" w:right="0" w:firstLine="0"/>
                        </w:pPr>
                        <w:r>
                          <w:rPr sz="8" baseline="0" dirty="0">
                            <w:jc w:val="left"/>
                            <w:rFonts w:ascii="Arial" w:hAnsi="Arial" w:cs="Arial"/>
                            <w:b/>
                            <w:bCs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8"/>
                            <w:szCs w:val="8"/>
                          </w:rPr>
                          <w:t>I I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sectPr>
      <w:type w:val="continuous"/>
      <w:pgSz w:w="11914" w:h="16843"/>
      <w:pgMar w:top="0" w:right="500" w:bottom="40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-BoldMT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2" w:fontKey="{3FCA85CE-C553-483A-A0CA-3DB52E97BB16}"/>
  </w:font>
  <w:font w:name="ArialMT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1" w:fontKey="{002A6DC2-B35E-4B59-9403-615FFC6005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../fonts/font1.odttf"/><Relationship Id="rId2" Type="http://schemas.openxmlformats.org/officeDocument/2006/relationships/font" Target="../fonts/font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2020-06-02T11:39:33Z</dcterms:created>
  <dcterms:modified xsi:type="dcterms:W3CDTF">2020-06-02T11:39:33Z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