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1A3" w:rsidRDefault="00CD7DD3" w:rsidP="00BA7CD1">
      <w:pPr>
        <w:rPr>
          <w:rFonts w:ascii="Times New Roman" w:hAnsi="Times New Roman"/>
          <w:sz w:val="18"/>
          <w:u w:val="single"/>
        </w:rPr>
      </w:pPr>
      <w:bookmarkStart w:id="0" w:name="_GoBack"/>
      <w:bookmarkEnd w:id="0"/>
      <w:r>
        <w:rPr>
          <w:rFonts w:ascii="Times New Roman" w:hAnsi="Times New Roman"/>
          <w:b/>
          <w:sz w:val="18"/>
          <w:u w:val="single"/>
        </w:rPr>
        <w:t>Tel</w:t>
      </w:r>
      <w:r w:rsidR="001F01A3" w:rsidRPr="00BA6400">
        <w:rPr>
          <w:rFonts w:ascii="Times New Roman" w:hAnsi="Times New Roman"/>
          <w:b/>
          <w:sz w:val="18"/>
          <w:u w:val="single"/>
        </w:rPr>
        <w:t>:</w:t>
      </w:r>
      <w:r w:rsidR="001F01A3" w:rsidRPr="00BA6400">
        <w:rPr>
          <w:rFonts w:ascii="Times New Roman" w:hAnsi="Times New Roman"/>
          <w:sz w:val="18"/>
          <w:u w:val="single"/>
        </w:rPr>
        <w:t xml:space="preserve">  283 061 41</w:t>
      </w:r>
      <w:r w:rsidR="005B2EB0">
        <w:rPr>
          <w:rFonts w:ascii="Times New Roman" w:hAnsi="Times New Roman"/>
          <w:sz w:val="18"/>
          <w:u w:val="single"/>
        </w:rPr>
        <w:t>9</w:t>
      </w:r>
      <w:r w:rsidR="00BA7CD1">
        <w:rPr>
          <w:rFonts w:ascii="Times New Roman" w:hAnsi="Times New Roman"/>
          <w:sz w:val="18"/>
          <w:u w:val="single"/>
        </w:rPr>
        <w:tab/>
      </w:r>
      <w:r w:rsidR="001F01A3" w:rsidRPr="00BA6400">
        <w:rPr>
          <w:rFonts w:ascii="Times New Roman" w:hAnsi="Times New Roman"/>
          <w:sz w:val="18"/>
          <w:u w:val="single"/>
        </w:rPr>
        <w:tab/>
      </w:r>
      <w:r w:rsidR="001F01A3" w:rsidRPr="00BA6400">
        <w:rPr>
          <w:rFonts w:ascii="Times New Roman" w:hAnsi="Times New Roman"/>
          <w:b/>
          <w:sz w:val="18"/>
          <w:u w:val="single"/>
        </w:rPr>
        <w:t>Fax:</w:t>
      </w:r>
      <w:r w:rsidR="001F01A3" w:rsidRPr="00BA6400">
        <w:rPr>
          <w:rFonts w:ascii="Times New Roman" w:hAnsi="Times New Roman"/>
          <w:sz w:val="18"/>
          <w:u w:val="single"/>
        </w:rPr>
        <w:t xml:space="preserve">  283 933 497</w:t>
      </w:r>
      <w:r w:rsidR="001F01A3" w:rsidRPr="00BA6400">
        <w:rPr>
          <w:rFonts w:ascii="Times New Roman" w:hAnsi="Times New Roman"/>
          <w:sz w:val="18"/>
          <w:u w:val="single"/>
        </w:rPr>
        <w:tab/>
      </w:r>
      <w:r w:rsidR="00BA7CD1">
        <w:rPr>
          <w:rFonts w:ascii="Times New Roman" w:hAnsi="Times New Roman"/>
          <w:sz w:val="18"/>
          <w:u w:val="single"/>
        </w:rPr>
        <w:tab/>
      </w:r>
      <w:r w:rsidR="001F01A3" w:rsidRPr="00BA6400">
        <w:rPr>
          <w:rFonts w:ascii="Times New Roman" w:hAnsi="Times New Roman"/>
          <w:sz w:val="18"/>
          <w:u w:val="single"/>
        </w:rPr>
        <w:t xml:space="preserve"> </w:t>
      </w:r>
      <w:r w:rsidR="001F01A3" w:rsidRPr="00BA6400">
        <w:rPr>
          <w:rFonts w:ascii="Times New Roman" w:hAnsi="Times New Roman"/>
          <w:b/>
          <w:sz w:val="18"/>
          <w:u w:val="single"/>
        </w:rPr>
        <w:t>IČO:</w:t>
      </w:r>
      <w:r w:rsidR="001F01A3" w:rsidRPr="00BA6400">
        <w:rPr>
          <w:rFonts w:ascii="Times New Roman" w:hAnsi="Times New Roman"/>
          <w:sz w:val="18"/>
          <w:u w:val="single"/>
        </w:rPr>
        <w:t xml:space="preserve">  00231291</w:t>
      </w:r>
      <w:r w:rsidR="001F01A3" w:rsidRPr="00BA6400">
        <w:rPr>
          <w:rFonts w:ascii="Times New Roman" w:hAnsi="Times New Roman"/>
          <w:sz w:val="18"/>
          <w:u w:val="single"/>
        </w:rPr>
        <w:tab/>
      </w:r>
      <w:r w:rsidR="00BA7CD1">
        <w:rPr>
          <w:rFonts w:ascii="Times New Roman" w:hAnsi="Times New Roman"/>
          <w:sz w:val="18"/>
          <w:u w:val="single"/>
        </w:rPr>
        <w:tab/>
      </w:r>
      <w:r w:rsidR="001F01A3" w:rsidRPr="00BA6400">
        <w:rPr>
          <w:rFonts w:ascii="Times New Roman" w:hAnsi="Times New Roman"/>
          <w:b/>
          <w:sz w:val="18"/>
          <w:u w:val="single"/>
        </w:rPr>
        <w:t>E-mail:</w:t>
      </w:r>
      <w:r w:rsidR="00BA7CD1">
        <w:rPr>
          <w:rFonts w:ascii="Times New Roman" w:hAnsi="Times New Roman"/>
          <w:sz w:val="18"/>
          <w:u w:val="single"/>
        </w:rPr>
        <w:t xml:space="preserve">  </w:t>
      </w:r>
      <w:r w:rsidR="0055137A">
        <w:rPr>
          <w:rFonts w:ascii="Times New Roman" w:hAnsi="Times New Roman"/>
          <w:sz w:val="18"/>
          <w:u w:val="single"/>
        </w:rPr>
        <w:t>lausova@cakovice.cz</w:t>
      </w:r>
    </w:p>
    <w:tbl>
      <w:tblPr>
        <w:tblStyle w:val="Mkatabulky"/>
        <w:tblW w:w="94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0"/>
        <w:gridCol w:w="1433"/>
        <w:gridCol w:w="1275"/>
        <w:gridCol w:w="142"/>
        <w:gridCol w:w="3071"/>
        <w:gridCol w:w="438"/>
      </w:tblGrid>
      <w:tr w:rsidR="00BA6400" w:rsidRPr="00BA6400" w:rsidTr="003725B0">
        <w:trPr>
          <w:gridBefore w:val="2"/>
          <w:wBefore w:w="4503" w:type="dxa"/>
          <w:trHeight w:val="170"/>
        </w:trPr>
        <w:tc>
          <w:tcPr>
            <w:tcW w:w="1275" w:type="dxa"/>
          </w:tcPr>
          <w:p w:rsidR="00BA6400" w:rsidRPr="00BA6400" w:rsidRDefault="00BA6400" w:rsidP="00846BC1">
            <w:pPr>
              <w:tabs>
                <w:tab w:val="left" w:pos="2694"/>
              </w:tabs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BA6400">
              <w:rPr>
                <w:rFonts w:ascii="Times New Roman" w:hAnsi="Times New Roman"/>
                <w:b/>
                <w:sz w:val="24"/>
                <w:szCs w:val="24"/>
              </w:rPr>
              <w:t>Firma:</w:t>
            </w:r>
          </w:p>
        </w:tc>
        <w:tc>
          <w:tcPr>
            <w:tcW w:w="3651" w:type="dxa"/>
            <w:gridSpan w:val="3"/>
          </w:tcPr>
          <w:p w:rsidR="00BA6400" w:rsidRPr="00BA6400" w:rsidRDefault="0055137A" w:rsidP="00846BC1">
            <w:pPr>
              <w:tabs>
                <w:tab w:val="left" w:pos="2694"/>
              </w:tabs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B2B Partner s.r.o.</w:t>
            </w:r>
          </w:p>
        </w:tc>
      </w:tr>
      <w:tr w:rsidR="00BA6400" w:rsidRPr="00BA6400" w:rsidTr="003725B0">
        <w:trPr>
          <w:gridBefore w:val="2"/>
          <w:wBefore w:w="4503" w:type="dxa"/>
          <w:trHeight w:val="170"/>
        </w:trPr>
        <w:tc>
          <w:tcPr>
            <w:tcW w:w="1275" w:type="dxa"/>
          </w:tcPr>
          <w:p w:rsidR="00BA6400" w:rsidRPr="00BA6400" w:rsidRDefault="00BA6400" w:rsidP="00846BC1">
            <w:pPr>
              <w:tabs>
                <w:tab w:val="left" w:pos="2694"/>
              </w:tabs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3651" w:type="dxa"/>
            <w:gridSpan w:val="3"/>
          </w:tcPr>
          <w:p w:rsidR="00BA6400" w:rsidRPr="00AE1D7B" w:rsidRDefault="0055137A" w:rsidP="00854B96">
            <w:pPr>
              <w:tabs>
                <w:tab w:val="left" w:pos="269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Plzeňská 3070</w:t>
            </w:r>
          </w:p>
        </w:tc>
      </w:tr>
      <w:tr w:rsidR="00AE1D7B" w:rsidRPr="00BA6400" w:rsidTr="003725B0">
        <w:trPr>
          <w:gridBefore w:val="2"/>
          <w:wBefore w:w="4503" w:type="dxa"/>
          <w:trHeight w:val="170"/>
        </w:trPr>
        <w:tc>
          <w:tcPr>
            <w:tcW w:w="1275" w:type="dxa"/>
          </w:tcPr>
          <w:p w:rsidR="00AE1D7B" w:rsidRPr="00BA6400" w:rsidRDefault="00AE1D7B" w:rsidP="00846BC1">
            <w:pPr>
              <w:tabs>
                <w:tab w:val="left" w:pos="2694"/>
              </w:tabs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3651" w:type="dxa"/>
            <w:gridSpan w:val="3"/>
          </w:tcPr>
          <w:p w:rsidR="00AE1D7B" w:rsidRPr="00AE1D7B" w:rsidRDefault="0055137A" w:rsidP="00141162">
            <w:pPr>
              <w:tabs>
                <w:tab w:val="left" w:pos="269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700 30</w:t>
            </w:r>
            <w:r w:rsidR="00AE1D7B" w:rsidRPr="00AE1D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Ostrava</w:t>
            </w:r>
          </w:p>
        </w:tc>
      </w:tr>
      <w:tr w:rsidR="004E0D2A" w:rsidRPr="00BA6400" w:rsidTr="003725B0">
        <w:trPr>
          <w:gridBefore w:val="2"/>
          <w:wBefore w:w="4503" w:type="dxa"/>
          <w:trHeight w:val="170"/>
        </w:trPr>
        <w:tc>
          <w:tcPr>
            <w:tcW w:w="1275" w:type="dxa"/>
          </w:tcPr>
          <w:p w:rsidR="004E0D2A" w:rsidRPr="004E0D2A" w:rsidRDefault="004E0D2A" w:rsidP="00846BC1">
            <w:pPr>
              <w:tabs>
                <w:tab w:val="left" w:pos="2694"/>
              </w:tabs>
              <w:rPr>
                <w:rFonts w:ascii="Times New Roman" w:hAnsi="Times New Roman"/>
                <w:sz w:val="24"/>
                <w:szCs w:val="24"/>
              </w:rPr>
            </w:pPr>
            <w:r w:rsidRPr="004E0D2A">
              <w:rPr>
                <w:rFonts w:ascii="Times New Roman" w:hAnsi="Times New Roman"/>
                <w:sz w:val="24"/>
                <w:szCs w:val="24"/>
              </w:rPr>
              <w:t>IČO:</w:t>
            </w:r>
          </w:p>
        </w:tc>
        <w:tc>
          <w:tcPr>
            <w:tcW w:w="3651" w:type="dxa"/>
            <w:gridSpan w:val="3"/>
          </w:tcPr>
          <w:p w:rsidR="004E0D2A" w:rsidRPr="00BA6400" w:rsidRDefault="0055137A" w:rsidP="00846BC1">
            <w:pPr>
              <w:tabs>
                <w:tab w:val="left" w:pos="269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27830306</w:t>
            </w:r>
          </w:p>
        </w:tc>
      </w:tr>
      <w:tr w:rsidR="00BA6400" w:rsidRPr="00846BC1" w:rsidTr="003725B0">
        <w:trPr>
          <w:gridAfter w:val="1"/>
          <w:wAfter w:w="438" w:type="dxa"/>
        </w:trPr>
        <w:tc>
          <w:tcPr>
            <w:tcW w:w="3070" w:type="dxa"/>
          </w:tcPr>
          <w:p w:rsidR="003725B0" w:rsidRDefault="003725B0" w:rsidP="00BA6400">
            <w:pPr>
              <w:pStyle w:val="Nadpis4"/>
              <w:spacing w:before="0"/>
              <w:outlineLvl w:val="3"/>
              <w:rPr>
                <w:rFonts w:ascii="Times New Roman" w:hAnsi="Times New Roman"/>
                <w:i w:val="0"/>
                <w:color w:val="auto"/>
              </w:rPr>
            </w:pPr>
          </w:p>
          <w:p w:rsidR="00BA6400" w:rsidRPr="00846BC1" w:rsidRDefault="00BA6400" w:rsidP="00BA6400">
            <w:pPr>
              <w:pStyle w:val="Nadpis4"/>
              <w:spacing w:before="0"/>
              <w:outlineLvl w:val="3"/>
              <w:rPr>
                <w:rFonts w:ascii="Times New Roman" w:hAnsi="Times New Roman"/>
                <w:i w:val="0"/>
                <w:color w:val="auto"/>
              </w:rPr>
            </w:pPr>
            <w:r w:rsidRPr="00846BC1">
              <w:rPr>
                <w:rFonts w:ascii="Times New Roman" w:hAnsi="Times New Roman"/>
                <w:i w:val="0"/>
                <w:color w:val="auto"/>
              </w:rPr>
              <w:t>Objednávka č.</w:t>
            </w:r>
          </w:p>
        </w:tc>
        <w:tc>
          <w:tcPr>
            <w:tcW w:w="2850" w:type="dxa"/>
            <w:gridSpan w:val="3"/>
          </w:tcPr>
          <w:p w:rsidR="003725B0" w:rsidRDefault="003725B0" w:rsidP="00BA6400">
            <w:pPr>
              <w:pStyle w:val="Nadpis4"/>
              <w:spacing w:before="0"/>
              <w:outlineLvl w:val="3"/>
              <w:rPr>
                <w:rFonts w:ascii="Times New Roman" w:hAnsi="Times New Roman"/>
                <w:i w:val="0"/>
                <w:color w:val="auto"/>
              </w:rPr>
            </w:pPr>
          </w:p>
          <w:p w:rsidR="00BA6400" w:rsidRPr="00846BC1" w:rsidRDefault="00BA6400" w:rsidP="00BA6400">
            <w:pPr>
              <w:pStyle w:val="Nadpis4"/>
              <w:spacing w:before="0"/>
              <w:outlineLvl w:val="3"/>
              <w:rPr>
                <w:rFonts w:ascii="Times New Roman" w:hAnsi="Times New Roman"/>
                <w:i w:val="0"/>
                <w:color w:val="auto"/>
              </w:rPr>
            </w:pPr>
            <w:r w:rsidRPr="00846BC1">
              <w:rPr>
                <w:rFonts w:ascii="Times New Roman" w:hAnsi="Times New Roman"/>
                <w:i w:val="0"/>
                <w:color w:val="auto"/>
              </w:rPr>
              <w:t>Č.j.</w:t>
            </w:r>
          </w:p>
        </w:tc>
        <w:tc>
          <w:tcPr>
            <w:tcW w:w="3071" w:type="dxa"/>
          </w:tcPr>
          <w:p w:rsidR="003725B0" w:rsidRDefault="003725B0" w:rsidP="00846BC1">
            <w:pPr>
              <w:pStyle w:val="Nadpis4"/>
              <w:spacing w:before="0"/>
              <w:ind w:left="-108"/>
              <w:outlineLvl w:val="3"/>
              <w:rPr>
                <w:rFonts w:ascii="Times New Roman" w:hAnsi="Times New Roman"/>
                <w:i w:val="0"/>
                <w:color w:val="auto"/>
              </w:rPr>
            </w:pPr>
          </w:p>
          <w:p w:rsidR="00BA6400" w:rsidRPr="00846BC1" w:rsidRDefault="00846BC1" w:rsidP="00846BC1">
            <w:pPr>
              <w:pStyle w:val="Nadpis4"/>
              <w:spacing w:before="0"/>
              <w:ind w:left="-108"/>
              <w:outlineLvl w:val="3"/>
              <w:rPr>
                <w:rFonts w:ascii="Times New Roman" w:hAnsi="Times New Roman"/>
                <w:i w:val="0"/>
                <w:color w:val="auto"/>
              </w:rPr>
            </w:pPr>
            <w:r w:rsidRPr="00846BC1">
              <w:rPr>
                <w:rFonts w:ascii="Times New Roman" w:hAnsi="Times New Roman"/>
                <w:i w:val="0"/>
                <w:color w:val="auto"/>
              </w:rPr>
              <w:t>V Praze-Čakovicích, dne:</w:t>
            </w:r>
          </w:p>
        </w:tc>
      </w:tr>
      <w:tr w:rsidR="00BA6400" w:rsidRPr="00846BC1" w:rsidTr="003725B0">
        <w:trPr>
          <w:gridAfter w:val="1"/>
          <w:wAfter w:w="438" w:type="dxa"/>
        </w:trPr>
        <w:tc>
          <w:tcPr>
            <w:tcW w:w="3070" w:type="dxa"/>
          </w:tcPr>
          <w:p w:rsidR="00BA6400" w:rsidRPr="00846BC1" w:rsidRDefault="003725B0" w:rsidP="00BA6400">
            <w:pPr>
              <w:pStyle w:val="Nadpis4"/>
              <w:spacing w:before="0"/>
              <w:outlineLvl w:val="3"/>
              <w:rPr>
                <w:rFonts w:ascii="Times New Roman" w:hAnsi="Times New Roman"/>
                <w:i w:val="0"/>
                <w:color w:val="auto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</w:rPr>
              <w:t>OBJ/26/0125/2020/JSDH/004</w:t>
            </w:r>
          </w:p>
        </w:tc>
        <w:tc>
          <w:tcPr>
            <w:tcW w:w="2850" w:type="dxa"/>
            <w:gridSpan w:val="3"/>
          </w:tcPr>
          <w:p w:rsidR="00BA6400" w:rsidRPr="00846BC1" w:rsidRDefault="0055137A" w:rsidP="00BA6400">
            <w:pPr>
              <w:pStyle w:val="Nadpis4"/>
              <w:spacing w:before="0"/>
              <w:outlineLvl w:val="3"/>
              <w:rPr>
                <w:rFonts w:ascii="Times New Roman" w:hAnsi="Times New Roman"/>
                <w:i w:val="0"/>
                <w:color w:val="auto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</w:rPr>
              <w:t>CJ 01627/2020 ÚMČPČ</w:t>
            </w:r>
          </w:p>
        </w:tc>
        <w:tc>
          <w:tcPr>
            <w:tcW w:w="3071" w:type="dxa"/>
          </w:tcPr>
          <w:p w:rsidR="00BA6400" w:rsidRPr="00846BC1" w:rsidRDefault="0055137A" w:rsidP="00BA7CD1">
            <w:pPr>
              <w:pStyle w:val="Nadpis4"/>
              <w:spacing w:before="0"/>
              <w:ind w:left="-108"/>
              <w:outlineLvl w:val="3"/>
              <w:rPr>
                <w:rFonts w:ascii="Times New Roman" w:hAnsi="Times New Roman"/>
                <w:i w:val="0"/>
                <w:color w:val="auto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</w:rPr>
              <w:t>06.03.2020</w:t>
            </w:r>
          </w:p>
        </w:tc>
      </w:tr>
    </w:tbl>
    <w:p w:rsidR="00BA6400" w:rsidRPr="00846BC1" w:rsidRDefault="00BA6400" w:rsidP="00BA6400">
      <w:pPr>
        <w:pStyle w:val="Nadpis4"/>
        <w:spacing w:before="0" w:line="240" w:lineRule="auto"/>
        <w:rPr>
          <w:rFonts w:ascii="Times New Roman" w:hAnsi="Times New Roman"/>
          <w:i w:val="0"/>
          <w:color w:val="auto"/>
        </w:rPr>
      </w:pPr>
    </w:p>
    <w:p w:rsidR="00BA6400" w:rsidRPr="00846BC1" w:rsidRDefault="00BA6400" w:rsidP="00BA6400">
      <w:pPr>
        <w:spacing w:after="0" w:line="240" w:lineRule="auto"/>
        <w:rPr>
          <w:rFonts w:ascii="Times New Roman" w:hAnsi="Times New Roman"/>
          <w:u w:val="single"/>
        </w:rPr>
      </w:pPr>
      <w:r w:rsidRPr="00846BC1">
        <w:rPr>
          <w:rFonts w:ascii="Times New Roman" w:hAnsi="Times New Roman"/>
          <w:u w:val="single"/>
        </w:rPr>
        <w:t>Objednáváme u Vás:</w:t>
      </w:r>
    </w:p>
    <w:p w:rsidR="00BA6400" w:rsidRPr="00846BC1" w:rsidRDefault="00BA6400" w:rsidP="00BA6400">
      <w:pPr>
        <w:spacing w:after="0" w:line="240" w:lineRule="auto"/>
        <w:rPr>
          <w:rFonts w:ascii="Times New Roman" w:hAnsi="Times New Roman"/>
        </w:rPr>
      </w:pPr>
    </w:p>
    <w:p w:rsidR="0055137A" w:rsidRDefault="0055137A" w:rsidP="00846BC1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Vybavení do nové hasičské zbrojnice Praha-Miškovice (jídelní stoly, židle)</w:t>
      </w:r>
    </w:p>
    <w:p w:rsidR="00BA6400" w:rsidRPr="00846BC1" w:rsidRDefault="00BA6400" w:rsidP="00BA6400">
      <w:pPr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686"/>
        <w:gridCol w:w="992"/>
        <w:gridCol w:w="851"/>
        <w:gridCol w:w="1984"/>
        <w:gridCol w:w="1843"/>
      </w:tblGrid>
      <w:tr w:rsidR="00846BC1" w:rsidRPr="00846BC1" w:rsidTr="00172DEC">
        <w:tc>
          <w:tcPr>
            <w:tcW w:w="3686" w:type="dxa"/>
            <w:hideMark/>
          </w:tcPr>
          <w:p w:rsidR="00846BC1" w:rsidRPr="00846BC1" w:rsidRDefault="00846BC1" w:rsidP="00846BC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46BC1">
              <w:rPr>
                <w:rFonts w:ascii="Times New Roman" w:hAnsi="Times New Roman"/>
                <w:b/>
              </w:rPr>
              <w:t>POPIS</w:t>
            </w:r>
          </w:p>
        </w:tc>
        <w:tc>
          <w:tcPr>
            <w:tcW w:w="992" w:type="dxa"/>
            <w:hideMark/>
          </w:tcPr>
          <w:p w:rsidR="00846BC1" w:rsidRPr="00846BC1" w:rsidRDefault="00846BC1" w:rsidP="00846BC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46BC1">
              <w:rPr>
                <w:rFonts w:ascii="Times New Roman" w:hAnsi="Times New Roman"/>
                <w:b/>
              </w:rPr>
              <w:t>POČET</w:t>
            </w:r>
          </w:p>
        </w:tc>
        <w:tc>
          <w:tcPr>
            <w:tcW w:w="851" w:type="dxa"/>
            <w:hideMark/>
          </w:tcPr>
          <w:p w:rsidR="00846BC1" w:rsidRPr="00846BC1" w:rsidRDefault="00846BC1" w:rsidP="00846BC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46BC1">
              <w:rPr>
                <w:rFonts w:ascii="Times New Roman" w:hAnsi="Times New Roman"/>
                <w:b/>
              </w:rPr>
              <w:t>JEDN.</w:t>
            </w:r>
          </w:p>
        </w:tc>
        <w:tc>
          <w:tcPr>
            <w:tcW w:w="1984" w:type="dxa"/>
            <w:hideMark/>
          </w:tcPr>
          <w:p w:rsidR="00846BC1" w:rsidRPr="00846BC1" w:rsidRDefault="00846BC1" w:rsidP="00846BC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46BC1">
              <w:rPr>
                <w:rFonts w:ascii="Times New Roman" w:hAnsi="Times New Roman"/>
                <w:b/>
              </w:rPr>
              <w:t>CENA/J.  s DPH (KČ)</w:t>
            </w:r>
          </w:p>
        </w:tc>
        <w:tc>
          <w:tcPr>
            <w:tcW w:w="1843" w:type="dxa"/>
            <w:hideMark/>
          </w:tcPr>
          <w:p w:rsidR="00846BC1" w:rsidRPr="00846BC1" w:rsidRDefault="00846BC1" w:rsidP="00846BC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46BC1">
              <w:rPr>
                <w:rFonts w:ascii="Times New Roman" w:hAnsi="Times New Roman"/>
                <w:b/>
              </w:rPr>
              <w:t>CELKEM  s DPH (KČ)</w:t>
            </w:r>
          </w:p>
        </w:tc>
      </w:tr>
      <w:tr w:rsidR="00846BC1" w:rsidRPr="00846BC1" w:rsidTr="00172DEC">
        <w:tc>
          <w:tcPr>
            <w:tcW w:w="3686" w:type="dxa"/>
            <w:hideMark/>
          </w:tcPr>
          <w:p w:rsidR="00846BC1" w:rsidRPr="00846BC1" w:rsidRDefault="0055137A" w:rsidP="00846BC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Stůl jídelní, 1600 x 800mm deska sv. šedá, podnož</w:t>
            </w:r>
          </w:p>
        </w:tc>
        <w:tc>
          <w:tcPr>
            <w:tcW w:w="992" w:type="dxa"/>
            <w:hideMark/>
          </w:tcPr>
          <w:p w:rsidR="00846BC1" w:rsidRPr="00846BC1" w:rsidRDefault="0055137A" w:rsidP="00846B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851" w:type="dxa"/>
            <w:hideMark/>
          </w:tcPr>
          <w:p w:rsidR="00846BC1" w:rsidRPr="00846BC1" w:rsidRDefault="0055137A" w:rsidP="00846B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ks</w:t>
            </w:r>
          </w:p>
        </w:tc>
        <w:tc>
          <w:tcPr>
            <w:tcW w:w="1984" w:type="dxa"/>
            <w:hideMark/>
          </w:tcPr>
          <w:p w:rsidR="00846BC1" w:rsidRPr="00846BC1" w:rsidRDefault="0055137A" w:rsidP="00846B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2905,45</w:t>
            </w:r>
          </w:p>
        </w:tc>
        <w:tc>
          <w:tcPr>
            <w:tcW w:w="1843" w:type="dxa"/>
            <w:hideMark/>
          </w:tcPr>
          <w:p w:rsidR="00846BC1" w:rsidRPr="00846BC1" w:rsidRDefault="0055137A" w:rsidP="00846B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46487,23</w:t>
            </w:r>
          </w:p>
        </w:tc>
      </w:tr>
      <w:tr w:rsidR="00846BC1" w:rsidRPr="00846BC1" w:rsidTr="00172DEC">
        <w:tc>
          <w:tcPr>
            <w:tcW w:w="3686" w:type="dxa"/>
            <w:hideMark/>
          </w:tcPr>
          <w:p w:rsidR="00846BC1" w:rsidRPr="00846BC1" w:rsidRDefault="0055137A" w:rsidP="00846BC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Konfer. židle Viva model 2014, červená 3+1, černá</w:t>
            </w:r>
          </w:p>
        </w:tc>
        <w:tc>
          <w:tcPr>
            <w:tcW w:w="992" w:type="dxa"/>
            <w:hideMark/>
          </w:tcPr>
          <w:p w:rsidR="00846BC1" w:rsidRPr="00846BC1" w:rsidRDefault="0055137A" w:rsidP="00846B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851" w:type="dxa"/>
            <w:hideMark/>
          </w:tcPr>
          <w:p w:rsidR="00846BC1" w:rsidRPr="00846BC1" w:rsidRDefault="0055137A" w:rsidP="00846B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ks</w:t>
            </w:r>
          </w:p>
        </w:tc>
        <w:tc>
          <w:tcPr>
            <w:tcW w:w="1984" w:type="dxa"/>
            <w:hideMark/>
          </w:tcPr>
          <w:p w:rsidR="00846BC1" w:rsidRPr="00846BC1" w:rsidRDefault="0055137A" w:rsidP="00846B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2138,07</w:t>
            </w:r>
          </w:p>
        </w:tc>
        <w:tc>
          <w:tcPr>
            <w:tcW w:w="1843" w:type="dxa"/>
            <w:hideMark/>
          </w:tcPr>
          <w:p w:rsidR="00846BC1" w:rsidRPr="00846BC1" w:rsidRDefault="0055137A" w:rsidP="00846B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53451,75</w:t>
            </w:r>
          </w:p>
        </w:tc>
      </w:tr>
      <w:tr w:rsidR="00846BC1" w:rsidRPr="00846BC1" w:rsidTr="00172DEC">
        <w:tc>
          <w:tcPr>
            <w:tcW w:w="3686" w:type="dxa"/>
            <w:tcBorders>
              <w:left w:val="nil"/>
              <w:bottom w:val="nil"/>
              <w:right w:val="nil"/>
            </w:tcBorders>
          </w:tcPr>
          <w:p w:rsidR="00846BC1" w:rsidRPr="00846BC1" w:rsidRDefault="00846BC1" w:rsidP="00846BC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left w:val="nil"/>
              <w:bottom w:val="nil"/>
            </w:tcBorders>
          </w:tcPr>
          <w:p w:rsidR="00846BC1" w:rsidRPr="00846BC1" w:rsidRDefault="00846BC1" w:rsidP="00846BC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2"/>
            <w:hideMark/>
          </w:tcPr>
          <w:p w:rsidR="00846BC1" w:rsidRPr="00846BC1" w:rsidRDefault="00846BC1" w:rsidP="00846BC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46BC1">
              <w:rPr>
                <w:rFonts w:ascii="Times New Roman" w:hAnsi="Times New Roman"/>
                <w:b/>
              </w:rPr>
              <w:t>Celkem bez DPH (KČ)</w:t>
            </w:r>
          </w:p>
        </w:tc>
        <w:tc>
          <w:tcPr>
            <w:tcW w:w="1843" w:type="dxa"/>
            <w:hideMark/>
          </w:tcPr>
          <w:p w:rsidR="00846BC1" w:rsidRPr="00846BC1" w:rsidRDefault="0055137A" w:rsidP="00846B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82594,20</w:t>
            </w:r>
          </w:p>
        </w:tc>
      </w:tr>
      <w:tr w:rsidR="00846BC1" w:rsidRPr="00846BC1" w:rsidTr="00172DEC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846BC1" w:rsidRPr="00846BC1" w:rsidRDefault="00846BC1" w:rsidP="00846BC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:rsidR="00846BC1" w:rsidRPr="00846BC1" w:rsidRDefault="00846BC1" w:rsidP="00846BC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2"/>
            <w:hideMark/>
          </w:tcPr>
          <w:p w:rsidR="00846BC1" w:rsidRPr="00846BC1" w:rsidRDefault="00846BC1" w:rsidP="00846BC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46BC1">
              <w:rPr>
                <w:rFonts w:ascii="Times New Roman" w:hAnsi="Times New Roman"/>
                <w:b/>
              </w:rPr>
              <w:t>DPH (KČ)</w:t>
            </w:r>
          </w:p>
        </w:tc>
        <w:tc>
          <w:tcPr>
            <w:tcW w:w="1843" w:type="dxa"/>
            <w:hideMark/>
          </w:tcPr>
          <w:p w:rsidR="00846BC1" w:rsidRPr="00846BC1" w:rsidRDefault="0055137A" w:rsidP="00846B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17344,78</w:t>
            </w:r>
          </w:p>
        </w:tc>
      </w:tr>
      <w:tr w:rsidR="00846BC1" w:rsidRPr="00846BC1" w:rsidTr="00172DEC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846BC1" w:rsidRPr="00846BC1" w:rsidRDefault="00846BC1" w:rsidP="00846BC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:rsidR="00846BC1" w:rsidRPr="00846BC1" w:rsidRDefault="00846BC1" w:rsidP="00846BC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2"/>
            <w:hideMark/>
          </w:tcPr>
          <w:p w:rsidR="00846BC1" w:rsidRPr="00846BC1" w:rsidRDefault="00846BC1" w:rsidP="00846BC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46BC1">
              <w:rPr>
                <w:rFonts w:ascii="Times New Roman" w:hAnsi="Times New Roman"/>
                <w:b/>
              </w:rPr>
              <w:t>Celkem s DPH (KČ)</w:t>
            </w:r>
          </w:p>
        </w:tc>
        <w:tc>
          <w:tcPr>
            <w:tcW w:w="1843" w:type="dxa"/>
            <w:hideMark/>
          </w:tcPr>
          <w:p w:rsidR="00846BC1" w:rsidRPr="00846BC1" w:rsidRDefault="0055137A" w:rsidP="00846B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99938,98</w:t>
            </w:r>
          </w:p>
        </w:tc>
      </w:tr>
      <w:tr w:rsidR="00172DEC" w:rsidRPr="00846BC1" w:rsidTr="00172DEC">
        <w:trPr>
          <w:trHeight w:val="73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72DEC" w:rsidRPr="00846BC1" w:rsidRDefault="00172DEC" w:rsidP="00846BC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:rsidR="00172DEC" w:rsidRPr="00846BC1" w:rsidRDefault="00172DEC" w:rsidP="00846BC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2"/>
          </w:tcPr>
          <w:p w:rsidR="00172DEC" w:rsidRPr="00846BC1" w:rsidRDefault="00172DEC" w:rsidP="00846BC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Celkem zaokrouhleno</w:t>
            </w:r>
          </w:p>
        </w:tc>
        <w:tc>
          <w:tcPr>
            <w:tcW w:w="1843" w:type="dxa"/>
          </w:tcPr>
          <w:p w:rsidR="00172DEC" w:rsidRPr="00846BC1" w:rsidRDefault="0055137A" w:rsidP="003725B0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9993</w:t>
            </w:r>
            <w:r w:rsidR="003725B0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,</w:t>
            </w:r>
            <w:r w:rsidR="003725B0">
              <w:rPr>
                <w:rFonts w:ascii="Times New Roman" w:hAnsi="Times New Roman"/>
              </w:rPr>
              <w:t>00</w:t>
            </w:r>
          </w:p>
        </w:tc>
      </w:tr>
    </w:tbl>
    <w:p w:rsidR="00663A10" w:rsidRDefault="00663A10" w:rsidP="003725B0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725B0" w:rsidRDefault="003725B0" w:rsidP="003725B0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Odpovědná osoba</w:t>
      </w:r>
      <w:r w:rsidRPr="0033690A"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</w:rPr>
        <w:t xml:space="preserve"> Aleš Brom, velitel JSDH</w:t>
      </w:r>
    </w:p>
    <w:p w:rsidR="003725B0" w:rsidRPr="00846BC1" w:rsidRDefault="003725B0" w:rsidP="003725B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Vedoucí odboru: --------------------------</w:t>
      </w:r>
    </w:p>
    <w:p w:rsidR="003725B0" w:rsidRPr="0064750B" w:rsidRDefault="003725B0" w:rsidP="003725B0">
      <w:pPr>
        <w:spacing w:after="0" w:line="240" w:lineRule="auto"/>
        <w:rPr>
          <w:rFonts w:ascii="Times New Roman" w:hAnsi="Times New Roman"/>
        </w:rPr>
      </w:pPr>
      <w:r w:rsidRPr="0064750B">
        <w:rPr>
          <w:rFonts w:ascii="Times New Roman" w:hAnsi="Times New Roman"/>
        </w:rPr>
        <w:t xml:space="preserve">Schváleno USN RM </w:t>
      </w:r>
      <w:r w:rsidR="00663A10">
        <w:rPr>
          <w:rFonts w:ascii="Times New Roman" w:hAnsi="Times New Roman"/>
        </w:rPr>
        <w:t xml:space="preserve">    </w:t>
      </w:r>
      <w:r w:rsidR="006B7E37">
        <w:rPr>
          <w:rFonts w:ascii="Times New Roman" w:hAnsi="Times New Roman"/>
        </w:rPr>
        <w:t xml:space="preserve"> </w:t>
      </w:r>
      <w:r w:rsidR="00663A10">
        <w:rPr>
          <w:rFonts w:ascii="Times New Roman" w:hAnsi="Times New Roman"/>
        </w:rPr>
        <w:t xml:space="preserve"> </w:t>
      </w:r>
      <w:r w:rsidR="00663A10" w:rsidRPr="006B7E37">
        <w:rPr>
          <w:rFonts w:ascii="Times New Roman" w:hAnsi="Times New Roman"/>
        </w:rPr>
        <w:t>/2020</w:t>
      </w:r>
      <w:r w:rsidR="00663A10">
        <w:rPr>
          <w:rFonts w:ascii="Times New Roman" w:hAnsi="Times New Roman"/>
          <w:color w:val="FF0000"/>
        </w:rPr>
        <w:t xml:space="preserve"> </w:t>
      </w:r>
      <w:r w:rsidRPr="0064750B">
        <w:rPr>
          <w:rFonts w:ascii="Times New Roman" w:hAnsi="Times New Roman"/>
        </w:rPr>
        <w:t>ze dne</w:t>
      </w:r>
      <w:r w:rsidR="00663A10">
        <w:rPr>
          <w:rFonts w:ascii="Times New Roman" w:hAnsi="Times New Roman"/>
        </w:rPr>
        <w:t xml:space="preserve"> 06.03.2020</w:t>
      </w:r>
    </w:p>
    <w:p w:rsidR="003725B0" w:rsidRPr="0064750B" w:rsidRDefault="003725B0" w:rsidP="003725B0">
      <w:pPr>
        <w:spacing w:after="0" w:line="240" w:lineRule="auto"/>
        <w:rPr>
          <w:rFonts w:ascii="Times New Roman" w:hAnsi="Times New Roman"/>
        </w:rPr>
      </w:pPr>
      <w:r w:rsidRPr="0064750B">
        <w:rPr>
          <w:rFonts w:ascii="Times New Roman" w:hAnsi="Times New Roman"/>
        </w:rPr>
        <w:t xml:space="preserve">Termín provedení (dodání):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do 31.03.2020</w:t>
      </w:r>
    </w:p>
    <w:p w:rsidR="003725B0" w:rsidRPr="0064750B" w:rsidRDefault="003725B0" w:rsidP="003725B0">
      <w:pPr>
        <w:spacing w:after="0" w:line="240" w:lineRule="auto"/>
        <w:rPr>
          <w:rFonts w:ascii="Times New Roman" w:hAnsi="Times New Roman"/>
        </w:rPr>
      </w:pPr>
      <w:r w:rsidRPr="0064750B">
        <w:rPr>
          <w:rFonts w:ascii="Times New Roman" w:hAnsi="Times New Roman"/>
        </w:rPr>
        <w:t>Splatnost faktur uvádějte min. 30 dnů</w:t>
      </w:r>
    </w:p>
    <w:p w:rsidR="003725B0" w:rsidRPr="0064750B" w:rsidRDefault="003725B0" w:rsidP="003725B0">
      <w:pPr>
        <w:spacing w:after="0" w:line="240" w:lineRule="auto"/>
        <w:rPr>
          <w:rFonts w:ascii="Times New Roman" w:hAnsi="Times New Roman"/>
        </w:rPr>
      </w:pPr>
    </w:p>
    <w:p w:rsidR="003725B0" w:rsidRPr="0064750B" w:rsidRDefault="003725B0" w:rsidP="003725B0">
      <w:pPr>
        <w:spacing w:after="0" w:line="240" w:lineRule="auto"/>
        <w:rPr>
          <w:rFonts w:ascii="Times New Roman" w:hAnsi="Times New Roman"/>
        </w:rPr>
      </w:pPr>
      <w:r w:rsidRPr="0064750B">
        <w:rPr>
          <w:rFonts w:ascii="Times New Roman" w:hAnsi="Times New Roman"/>
        </w:rPr>
        <w:t>Schváleno správcem rozpočtu:</w:t>
      </w:r>
      <w:r>
        <w:rPr>
          <w:rFonts w:ascii="Times New Roman" w:hAnsi="Times New Roman"/>
        </w:rPr>
        <w:t xml:space="preserve"> </w:t>
      </w:r>
    </w:p>
    <w:p w:rsidR="003725B0" w:rsidRPr="0064750B" w:rsidRDefault="003725B0" w:rsidP="003725B0">
      <w:pPr>
        <w:spacing w:after="0" w:line="240" w:lineRule="auto"/>
        <w:rPr>
          <w:rFonts w:ascii="Times New Roman" w:hAnsi="Times New Roman"/>
        </w:rPr>
      </w:pPr>
    </w:p>
    <w:p w:rsidR="003725B0" w:rsidRPr="0064750B" w:rsidRDefault="003725B0" w:rsidP="003725B0">
      <w:pPr>
        <w:spacing w:after="0" w:line="240" w:lineRule="auto"/>
        <w:rPr>
          <w:rFonts w:ascii="Times New Roman" w:hAnsi="Times New Roman"/>
        </w:rPr>
      </w:pPr>
    </w:p>
    <w:p w:rsidR="003725B0" w:rsidRPr="0064750B" w:rsidRDefault="003725B0" w:rsidP="003725B0">
      <w:pPr>
        <w:spacing w:after="0" w:line="240" w:lineRule="auto"/>
        <w:rPr>
          <w:rFonts w:ascii="Times New Roman" w:hAnsi="Times New Roman"/>
        </w:rPr>
      </w:pPr>
      <w:r w:rsidRPr="0064750B">
        <w:rPr>
          <w:rFonts w:ascii="Times New Roman" w:hAnsi="Times New Roman"/>
        </w:rPr>
        <w:t>Potvrzení a akceptace obj. dodavatelem:</w:t>
      </w:r>
      <w:r>
        <w:rPr>
          <w:rFonts w:ascii="Times New Roman" w:hAnsi="Times New Roman"/>
        </w:rPr>
        <w:t xml:space="preserve"> </w:t>
      </w:r>
    </w:p>
    <w:p w:rsidR="003725B0" w:rsidRPr="0064750B" w:rsidRDefault="003725B0" w:rsidP="003725B0">
      <w:pPr>
        <w:spacing w:after="0" w:line="240" w:lineRule="auto"/>
        <w:rPr>
          <w:rFonts w:ascii="Times New Roman" w:hAnsi="Times New Roman"/>
        </w:rPr>
      </w:pPr>
      <w:r w:rsidRPr="0064750B">
        <w:rPr>
          <w:rFonts w:ascii="Times New Roman" w:hAnsi="Times New Roman"/>
        </w:rPr>
        <w:t>(nad objem plnění 50.000,- bez DPH)</w:t>
      </w:r>
    </w:p>
    <w:p w:rsidR="003725B0" w:rsidRDefault="003725B0" w:rsidP="003725B0">
      <w:pPr>
        <w:spacing w:after="0" w:line="240" w:lineRule="auto"/>
        <w:rPr>
          <w:rFonts w:ascii="Times New Roman" w:hAnsi="Times New Roman"/>
          <w:b/>
        </w:rPr>
      </w:pPr>
    </w:p>
    <w:p w:rsidR="003725B0" w:rsidRDefault="003725B0" w:rsidP="003725B0">
      <w:pPr>
        <w:spacing w:after="0" w:line="240" w:lineRule="auto"/>
        <w:rPr>
          <w:rFonts w:ascii="Times New Roman" w:hAnsi="Times New Roman"/>
          <w:b/>
        </w:rPr>
      </w:pPr>
    </w:p>
    <w:p w:rsidR="003725B0" w:rsidRDefault="003725B0" w:rsidP="003725B0">
      <w:pPr>
        <w:spacing w:after="0" w:line="240" w:lineRule="auto"/>
        <w:rPr>
          <w:rFonts w:ascii="Times New Roman" w:hAnsi="Times New Roman"/>
          <w:b/>
        </w:rPr>
      </w:pPr>
    </w:p>
    <w:p w:rsidR="003725B0" w:rsidRPr="00846BC1" w:rsidRDefault="003725B0" w:rsidP="003725B0">
      <w:pPr>
        <w:spacing w:after="0" w:line="240" w:lineRule="auto"/>
        <w:rPr>
          <w:rFonts w:ascii="Times New Roman" w:hAnsi="Times New Roman"/>
          <w:b/>
        </w:rPr>
      </w:pPr>
    </w:p>
    <w:p w:rsidR="003725B0" w:rsidRPr="00846BC1" w:rsidRDefault="003725B0" w:rsidP="003725B0">
      <w:pPr>
        <w:spacing w:after="0" w:line="240" w:lineRule="auto"/>
        <w:rPr>
          <w:rFonts w:ascii="Times New Roman" w:hAnsi="Times New Roman"/>
          <w:b/>
        </w:rPr>
      </w:pPr>
      <w:r w:rsidRPr="00846BC1">
        <w:rPr>
          <w:rFonts w:ascii="Times New Roman" w:hAnsi="Times New Roman"/>
          <w:b/>
        </w:rPr>
        <w:tab/>
      </w:r>
      <w:r w:rsidRPr="00846BC1">
        <w:rPr>
          <w:rFonts w:ascii="Times New Roman" w:hAnsi="Times New Roman"/>
          <w:b/>
        </w:rPr>
        <w:tab/>
      </w:r>
      <w:r w:rsidRPr="00846BC1">
        <w:rPr>
          <w:rFonts w:ascii="Times New Roman" w:hAnsi="Times New Roman"/>
          <w:b/>
        </w:rPr>
        <w:tab/>
      </w:r>
      <w:r w:rsidRPr="00846BC1">
        <w:rPr>
          <w:rFonts w:ascii="Times New Roman" w:hAnsi="Times New Roman"/>
          <w:b/>
        </w:rPr>
        <w:tab/>
      </w:r>
      <w:r w:rsidRPr="00846BC1">
        <w:rPr>
          <w:rFonts w:ascii="Times New Roman" w:hAnsi="Times New Roman"/>
          <w:b/>
        </w:rPr>
        <w:tab/>
      </w:r>
      <w:r w:rsidRPr="00846BC1">
        <w:rPr>
          <w:rFonts w:ascii="Times New Roman" w:hAnsi="Times New Roman"/>
          <w:b/>
        </w:rPr>
        <w:tab/>
        <w:t xml:space="preserve">  </w:t>
      </w:r>
      <w:r w:rsidRPr="00846BC1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Pr="00846BC1">
        <w:rPr>
          <w:rFonts w:ascii="Times New Roman" w:hAnsi="Times New Roman"/>
          <w:b/>
        </w:rPr>
        <w:t xml:space="preserve">  - - - - - - - - - - - - - - - - - -</w:t>
      </w:r>
      <w:r>
        <w:rPr>
          <w:rFonts w:ascii="Times New Roman" w:hAnsi="Times New Roman"/>
          <w:b/>
        </w:rPr>
        <w:t xml:space="preserve"> - - -</w:t>
      </w:r>
    </w:p>
    <w:p w:rsidR="003725B0" w:rsidRPr="00FD77D6" w:rsidRDefault="003725B0" w:rsidP="003725B0">
      <w:pPr>
        <w:spacing w:after="0" w:line="240" w:lineRule="auto"/>
        <w:ind w:left="5664" w:firstLine="709"/>
        <w:rPr>
          <w:rFonts w:ascii="Times New Roman" w:hAnsi="Times New Roman"/>
          <w:b/>
        </w:rPr>
      </w:pPr>
      <w:r w:rsidRPr="00FD77D6">
        <w:rPr>
          <w:rFonts w:ascii="Times New Roman" w:hAnsi="Times New Roman"/>
          <w:b/>
        </w:rPr>
        <w:t>Ing. Jiří Vintiška</w:t>
      </w:r>
    </w:p>
    <w:p w:rsidR="003725B0" w:rsidRPr="002A077E" w:rsidRDefault="003725B0" w:rsidP="003725B0">
      <w:pPr>
        <w:spacing w:after="0" w:line="240" w:lineRule="auto"/>
        <w:jc w:val="both"/>
        <w:rPr>
          <w:rFonts w:ascii="Times New Roman" w:hAnsi="Times New Roman"/>
        </w:rPr>
      </w:pPr>
      <w:r w:rsidRPr="00FD77D6">
        <w:rPr>
          <w:rFonts w:ascii="Times New Roman" w:hAnsi="Times New Roman"/>
          <w:b/>
        </w:rPr>
        <w:t xml:space="preserve">       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        </w:t>
      </w:r>
      <w:r w:rsidRPr="00FD77D6">
        <w:rPr>
          <w:rFonts w:ascii="Times New Roman" w:hAnsi="Times New Roman"/>
          <w:b/>
        </w:rPr>
        <w:t>starosta</w:t>
      </w:r>
    </w:p>
    <w:p w:rsidR="003725B0" w:rsidRPr="00846BC1" w:rsidRDefault="003725B0" w:rsidP="003725B0">
      <w:pPr>
        <w:spacing w:after="0" w:line="240" w:lineRule="auto"/>
        <w:jc w:val="both"/>
        <w:rPr>
          <w:rFonts w:ascii="Times New Roman" w:hAnsi="Times New Roman"/>
        </w:rPr>
      </w:pPr>
    </w:p>
    <w:p w:rsidR="0064750B" w:rsidRPr="00846BC1" w:rsidRDefault="0064750B" w:rsidP="003725B0">
      <w:pPr>
        <w:spacing w:after="0" w:line="240" w:lineRule="auto"/>
        <w:jc w:val="both"/>
        <w:rPr>
          <w:rFonts w:ascii="Times New Roman" w:hAnsi="Times New Roman"/>
        </w:rPr>
      </w:pPr>
    </w:p>
    <w:sectPr w:rsidR="0064750B" w:rsidRPr="00846BC1" w:rsidSect="00846BC1">
      <w:headerReference w:type="default" r:id="rId7"/>
      <w:footerReference w:type="default" r:id="rId8"/>
      <w:pgSz w:w="11906" w:h="16838"/>
      <w:pgMar w:top="1417" w:right="1417" w:bottom="1417" w:left="1417" w:header="708" w:footer="5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21CF" w:rsidRDefault="00C121CF" w:rsidP="00600EFC">
      <w:pPr>
        <w:spacing w:after="0" w:line="240" w:lineRule="auto"/>
      </w:pPr>
      <w:r>
        <w:separator/>
      </w:r>
    </w:p>
  </w:endnote>
  <w:endnote w:type="continuationSeparator" w:id="0">
    <w:p w:rsidR="00C121CF" w:rsidRDefault="00C121CF" w:rsidP="00600E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BC1" w:rsidRPr="001F01A3" w:rsidRDefault="00846BC1" w:rsidP="001F01A3">
    <w:pPr>
      <w:pStyle w:val="Zpat"/>
      <w:rPr>
        <w:rFonts w:ascii="Times New Roman" w:hAnsi="Times New Roman"/>
        <w:b/>
        <w:sz w:val="20"/>
        <w:szCs w:val="20"/>
        <w:u w:val="single"/>
      </w:rPr>
    </w:pPr>
    <w:r w:rsidRPr="001F01A3">
      <w:rPr>
        <w:rFonts w:ascii="Times New Roman" w:hAnsi="Times New Roman"/>
        <w:b/>
        <w:sz w:val="20"/>
        <w:szCs w:val="20"/>
        <w:u w:val="single"/>
      </w:rPr>
      <w:t>Náležitosti  faktury:</w:t>
    </w:r>
  </w:p>
  <w:p w:rsidR="00846BC1" w:rsidRPr="001F01A3" w:rsidRDefault="00846BC1" w:rsidP="001F01A3">
    <w:pPr>
      <w:pStyle w:val="Zpat"/>
      <w:tabs>
        <w:tab w:val="clear" w:pos="4536"/>
      </w:tabs>
      <w:rPr>
        <w:rFonts w:ascii="Times New Roman" w:hAnsi="Times New Roman"/>
        <w:b/>
        <w:sz w:val="20"/>
        <w:szCs w:val="20"/>
      </w:rPr>
    </w:pPr>
    <w:r w:rsidRPr="001F01A3">
      <w:rPr>
        <w:rFonts w:ascii="Times New Roman" w:hAnsi="Times New Roman"/>
        <w:b/>
        <w:sz w:val="20"/>
        <w:szCs w:val="20"/>
      </w:rPr>
      <w:tab/>
      <w:t xml:space="preserve"> </w:t>
    </w:r>
  </w:p>
  <w:p w:rsidR="00846BC1" w:rsidRPr="001F01A3" w:rsidRDefault="00846BC1" w:rsidP="001F01A3">
    <w:pPr>
      <w:pStyle w:val="Zpat"/>
      <w:rPr>
        <w:rFonts w:ascii="Times New Roman" w:hAnsi="Times New Roman"/>
        <w:sz w:val="20"/>
        <w:szCs w:val="20"/>
      </w:rPr>
    </w:pPr>
    <w:r w:rsidRPr="001F01A3">
      <w:rPr>
        <w:rFonts w:ascii="Times New Roman" w:hAnsi="Times New Roman"/>
        <w:b/>
        <w:sz w:val="20"/>
        <w:szCs w:val="20"/>
      </w:rPr>
      <w:t>Objednatel:</w:t>
    </w:r>
    <w:r w:rsidRPr="001F01A3">
      <w:rPr>
        <w:rFonts w:ascii="Times New Roman" w:hAnsi="Times New Roman"/>
        <w:sz w:val="20"/>
        <w:szCs w:val="20"/>
      </w:rPr>
      <w:t xml:space="preserve">     Městská část Praha-Čakovice, Nám. 25. března 121</w:t>
    </w:r>
    <w:r w:rsidR="00F40A1A">
      <w:rPr>
        <w:rFonts w:ascii="Times New Roman" w:hAnsi="Times New Roman"/>
        <w:sz w:val="20"/>
        <w:szCs w:val="20"/>
      </w:rPr>
      <w:t>/1</w:t>
    </w:r>
    <w:r w:rsidRPr="001F01A3">
      <w:rPr>
        <w:rFonts w:ascii="Times New Roman" w:hAnsi="Times New Roman"/>
        <w:sz w:val="20"/>
        <w:szCs w:val="20"/>
      </w:rPr>
      <w:t>, 19600 Praha-Čakovice,</w:t>
    </w:r>
  </w:p>
  <w:p w:rsidR="00846BC1" w:rsidRPr="001F01A3" w:rsidRDefault="00846BC1" w:rsidP="001F01A3">
    <w:pPr>
      <w:pStyle w:val="Zpat"/>
      <w:rPr>
        <w:rFonts w:ascii="Times New Roman" w:hAnsi="Times New Roman"/>
        <w:sz w:val="20"/>
        <w:szCs w:val="20"/>
      </w:rPr>
    </w:pPr>
    <w:r w:rsidRPr="001F01A3">
      <w:rPr>
        <w:rFonts w:ascii="Times New Roman" w:hAnsi="Times New Roman"/>
        <w:sz w:val="20"/>
        <w:szCs w:val="20"/>
      </w:rPr>
      <w:t xml:space="preserve">                          IČO: 00231291, DIČ: CZ00231291</w:t>
    </w:r>
  </w:p>
  <w:p w:rsidR="00846BC1" w:rsidRPr="001F01A3" w:rsidRDefault="00846BC1" w:rsidP="001F01A3">
    <w:pPr>
      <w:pStyle w:val="Zpat"/>
      <w:rPr>
        <w:rFonts w:ascii="Times New Roman" w:hAnsi="Times New Roman"/>
        <w:sz w:val="20"/>
        <w:szCs w:val="20"/>
      </w:rPr>
    </w:pPr>
  </w:p>
  <w:p w:rsidR="00846BC1" w:rsidRPr="001F01A3" w:rsidRDefault="00846BC1" w:rsidP="001F01A3">
    <w:pPr>
      <w:pStyle w:val="Zpat"/>
      <w:rPr>
        <w:rFonts w:ascii="Times New Roman" w:hAnsi="Times New Roman"/>
        <w:sz w:val="20"/>
        <w:szCs w:val="20"/>
      </w:rPr>
    </w:pPr>
    <w:r w:rsidRPr="001F01A3">
      <w:rPr>
        <w:rFonts w:ascii="Times New Roman" w:hAnsi="Times New Roman"/>
        <w:b/>
        <w:sz w:val="20"/>
        <w:szCs w:val="20"/>
      </w:rPr>
      <w:t xml:space="preserve">Dodavatel:       </w:t>
    </w:r>
    <w:r w:rsidRPr="001F01A3">
      <w:rPr>
        <w:rFonts w:ascii="Times New Roman" w:hAnsi="Times New Roman"/>
        <w:sz w:val="20"/>
        <w:szCs w:val="20"/>
      </w:rPr>
      <w:t>Identifikační údaje dle OZ §13a, včetně údaje o zápisu do OR nebo jiné evidence.</w:t>
    </w:r>
  </w:p>
  <w:p w:rsidR="00846BC1" w:rsidRPr="001F01A3" w:rsidRDefault="00846BC1" w:rsidP="001F01A3">
    <w:pPr>
      <w:pStyle w:val="Zpat"/>
      <w:rPr>
        <w:rFonts w:ascii="Times New Roman" w:hAnsi="Times New Roman"/>
        <w:b/>
        <w:sz w:val="20"/>
        <w:szCs w:val="20"/>
      </w:rPr>
    </w:pPr>
    <w:r w:rsidRPr="001F01A3">
      <w:rPr>
        <w:rFonts w:ascii="Times New Roman" w:hAnsi="Times New Roman"/>
        <w:b/>
        <w:sz w:val="20"/>
        <w:szCs w:val="20"/>
      </w:rPr>
      <w:tab/>
    </w:r>
  </w:p>
  <w:p w:rsidR="00846BC1" w:rsidRPr="001F01A3" w:rsidRDefault="00846BC1" w:rsidP="001F01A3">
    <w:pPr>
      <w:pStyle w:val="Zpat"/>
      <w:rPr>
        <w:rFonts w:ascii="Times New Roman" w:hAnsi="Times New Roman"/>
        <w:b/>
        <w:sz w:val="20"/>
        <w:szCs w:val="20"/>
      </w:rPr>
    </w:pPr>
    <w:r w:rsidRPr="001F01A3">
      <w:rPr>
        <w:rFonts w:ascii="Times New Roman" w:hAnsi="Times New Roman"/>
        <w:b/>
        <w:sz w:val="20"/>
        <w:szCs w:val="20"/>
      </w:rPr>
      <w:t>V případě, že daňový doklad nebude vystaven v souladu s obecně závaznými právními předpisy, bude Vám vrácen.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21CF" w:rsidRDefault="00C121CF" w:rsidP="00600EFC">
      <w:pPr>
        <w:spacing w:after="0" w:line="240" w:lineRule="auto"/>
      </w:pPr>
      <w:r>
        <w:separator/>
      </w:r>
    </w:p>
  </w:footnote>
  <w:footnote w:type="continuationSeparator" w:id="0">
    <w:p w:rsidR="00C121CF" w:rsidRDefault="00C121CF" w:rsidP="00600E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BC1" w:rsidRDefault="00517BB0" w:rsidP="00600EFC">
    <w:pPr>
      <w:pStyle w:val="Zhlav"/>
      <w:ind w:hanging="284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column">
                <wp:posOffset>1075690</wp:posOffset>
              </wp:positionH>
              <wp:positionV relativeFrom="paragraph">
                <wp:posOffset>102870</wp:posOffset>
              </wp:positionV>
              <wp:extent cx="4297680" cy="1019175"/>
              <wp:effectExtent l="0" t="0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97680" cy="1019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6BC1" w:rsidRPr="00600EFC" w:rsidRDefault="00846BC1" w:rsidP="00600EFC">
                          <w:pPr>
                            <w:spacing w:after="0" w:line="240" w:lineRule="auto"/>
                            <w:ind w:right="-1753"/>
                            <w:rPr>
                              <w:rFonts w:ascii="Times New Roman" w:hAnsi="Times New Roman"/>
                              <w:b/>
                              <w:sz w:val="36"/>
                            </w:rPr>
                          </w:pPr>
                          <w:r w:rsidRPr="00600EFC">
                            <w:rPr>
                              <w:rFonts w:ascii="Times New Roman" w:hAnsi="Times New Roman"/>
                              <w:b/>
                              <w:sz w:val="36"/>
                            </w:rPr>
                            <w:t>MĚSTSKÁ ČÁST PRAHA-ČAKOVICE</w:t>
                          </w:r>
                        </w:p>
                        <w:p w:rsidR="00846BC1" w:rsidRPr="00600EFC" w:rsidRDefault="00846BC1" w:rsidP="00600EFC">
                          <w:pPr>
                            <w:pStyle w:val="Nadpis1"/>
                          </w:pPr>
                          <w:r w:rsidRPr="00600EFC">
                            <w:t xml:space="preserve">       ÚŘAD MĚSTSKÉ ČÁSTI </w:t>
                          </w:r>
                        </w:p>
                        <w:p w:rsidR="00846BC1" w:rsidRPr="00600EFC" w:rsidRDefault="00846BC1" w:rsidP="00600EFC">
                          <w:pPr>
                            <w:spacing w:after="0" w:line="240" w:lineRule="auto"/>
                            <w:ind w:right="-1753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600EFC">
                            <w:rPr>
                              <w:rFonts w:ascii="Times New Roman" w:hAnsi="Times New Roman"/>
                              <w:sz w:val="18"/>
                            </w:rPr>
                            <w:t xml:space="preserve">                                 Nám. 25. března 121</w:t>
                          </w:r>
                          <w:r w:rsidR="005B2EB0">
                            <w:rPr>
                              <w:rFonts w:ascii="Times New Roman" w:hAnsi="Times New Roman"/>
                              <w:sz w:val="18"/>
                            </w:rPr>
                            <w:t>/1</w:t>
                          </w:r>
                          <w:r w:rsidRPr="00600EFC">
                            <w:rPr>
                              <w:rFonts w:ascii="Times New Roman" w:hAnsi="Times New Roman"/>
                              <w:sz w:val="18"/>
                            </w:rPr>
                            <w:t>, 19600 Praha-Čakovice</w:t>
                          </w:r>
                        </w:p>
                        <w:p w:rsidR="00846BC1" w:rsidRPr="00600EFC" w:rsidRDefault="00846BC1" w:rsidP="00600EFC">
                          <w:pPr>
                            <w:pStyle w:val="Zhlav"/>
                            <w:tabs>
                              <w:tab w:val="left" w:pos="708"/>
                            </w:tabs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</w:pPr>
                        </w:p>
                        <w:p w:rsidR="00846BC1" w:rsidRPr="00600EFC" w:rsidRDefault="00846BC1" w:rsidP="00600EFC">
                          <w:pPr>
                            <w:pStyle w:val="Zhlav"/>
                            <w:tabs>
                              <w:tab w:val="left" w:pos="708"/>
                            </w:tabs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</w:pPr>
                          <w:r w:rsidRPr="00600EFC"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  <w:t xml:space="preserve">                     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84.7pt;margin-top:8.1pt;width:338.4pt;height:8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+1B3gQIAABAFAAAOAAAAZHJzL2Uyb0RvYy54bWysVNuO2yAQfa/Uf0C8Z32Rc7G1zmovTVVp&#10;e5F2+wEEcIyKgQKJva323zvgJOteHqqqfsAMMxzOcGa4vBo6iQ7cOqFVjbOLFCOuqGZC7Wr8+XEz&#10;W2HkPFGMSK14jZ+4w1fr168ue1PxXLdaMm4RgChX9abGrfemShJHW94Rd6ENV+BstO2IB9PuEmZJ&#10;D+idTPI0XSS9tsxYTblzsHo3OvE64jcNp/5j0zjukawxcPNxtHHchjFZX5JqZ4lpBT3SIP/AoiNC&#10;waFnqDviCdpb8RtUJ6jVTjf+guou0U0jKI85QDZZ+ks2Dy0xPOYCl+PM+Zrc/4OlHw6fLBIMtMNI&#10;kQ4keuSDRzd6QFm4nd64CoIeDIT5AZZDZMjUmXtNvzik9G1L1I5fW6v7lhMG7OLOZLJ1xHEBZNu/&#10;1wyOIXuvI9DQ2C4AwmUgQAeVns7KBCoUFou8XC5W4KLgy9KszJbzwC4h1Wm7sc6/5bpDYVJjC9JH&#10;eHK4d34MPYVE+loKthFSRsPutrfSogOBMtnE74jupmFShWClw7YRcVwBlnBG8AW+UfbvZZYX6U1e&#10;zjaL1XJWbIr5rFymqxlwvykXaVEWd5vnQDArqlYwxtW9UPxUglnxdxIfm2EsnliEqK9xOc/no0ZT&#10;9m6aZBq/PyXZCQ8dKUVX49U5iFRB2TeKQdqk8kTIcZ78TD8KAndw+sdbiXUQpB+LwA/bAVBCcWw1&#10;e4KKsBr0Am3hGYFJq+03jHpoyRq7r3tiOUbynYKqKrOiCD0cjWK+zMGwU8926iGKAlSNPUbj9NaP&#10;fb83VuxaOGmsY6WvoRIbEWvkhRWkEAxou5jM8YkIfT21Y9TLQ7b+AQAA//8DAFBLAwQUAAYACAAA&#10;ACEAytQ1c9wAAAAKAQAADwAAAGRycy9kb3ducmV2LnhtbEyPQU+DQBCF7yb+h82YeDF2sUFokaVR&#10;E43X1v6AAaZAZGcJuy303zuc9PbezMubb/LdbHt1odF3jg08rSJQxJWrO24MHL8/HjegfECusXdM&#10;Bq7kYVfc3uSY1W7iPV0OoVFSwj5DA20IQ6a1r1qy6FduIJbdyY0Wg9ix0fWIk5TbXq+jKNEWO5YL&#10;LQ703lL1czhbA6ev6eF5O5Wf4Zju4+QNu7R0V2Pu7+bXF1CB5vAXhgVf0KEQptKdufaqF59sY4ku&#10;Yg1KApt4EaUM0iQFXeT6/wvFLwAAAP//AwBQSwECLQAUAAYACAAAACEAtoM4kv4AAADhAQAAEwAA&#10;AAAAAAAAAAAAAAAAAAAAW0NvbnRlbnRfVHlwZXNdLnhtbFBLAQItABQABgAIAAAAIQA4/SH/1gAA&#10;AJQBAAALAAAAAAAAAAAAAAAAAC8BAABfcmVscy8ucmVsc1BLAQItABQABgAIAAAAIQA8+1B3gQIA&#10;ABAFAAAOAAAAAAAAAAAAAAAAAC4CAABkcnMvZTJvRG9jLnhtbFBLAQItABQABgAIAAAAIQDK1DVz&#10;3AAAAAoBAAAPAAAAAAAAAAAAAAAAANsEAABkcnMvZG93bnJldi54bWxQSwUGAAAAAAQABADzAAAA&#10;5AUAAAAA&#10;" o:allowincell="f" stroked="f">
              <v:textbox>
                <w:txbxContent>
                  <w:p w:rsidR="00846BC1" w:rsidRPr="00600EFC" w:rsidRDefault="00846BC1" w:rsidP="00600EFC">
                    <w:pPr>
                      <w:spacing w:after="0" w:line="240" w:lineRule="auto"/>
                      <w:ind w:right="-1753"/>
                      <w:rPr>
                        <w:rFonts w:ascii="Times New Roman" w:hAnsi="Times New Roman"/>
                        <w:b/>
                        <w:sz w:val="36"/>
                      </w:rPr>
                    </w:pPr>
                    <w:r w:rsidRPr="00600EFC">
                      <w:rPr>
                        <w:rFonts w:ascii="Times New Roman" w:hAnsi="Times New Roman"/>
                        <w:b/>
                        <w:sz w:val="36"/>
                      </w:rPr>
                      <w:t>MĚSTSKÁ ČÁST PRAHA-ČAKOVICE</w:t>
                    </w:r>
                  </w:p>
                  <w:p w:rsidR="00846BC1" w:rsidRPr="00600EFC" w:rsidRDefault="00846BC1" w:rsidP="00600EFC">
                    <w:pPr>
                      <w:pStyle w:val="Nadpis1"/>
                    </w:pPr>
                    <w:r w:rsidRPr="00600EFC">
                      <w:t xml:space="preserve">       ÚŘAD MĚSTSKÉ ČÁSTI </w:t>
                    </w:r>
                  </w:p>
                  <w:p w:rsidR="00846BC1" w:rsidRPr="00600EFC" w:rsidRDefault="00846BC1" w:rsidP="00600EFC">
                    <w:pPr>
                      <w:spacing w:after="0" w:line="240" w:lineRule="auto"/>
                      <w:ind w:right="-1753"/>
                      <w:rPr>
                        <w:rFonts w:ascii="Times New Roman" w:hAnsi="Times New Roman"/>
                        <w:sz w:val="18"/>
                      </w:rPr>
                    </w:pPr>
                    <w:r w:rsidRPr="00600EFC">
                      <w:rPr>
                        <w:rFonts w:ascii="Times New Roman" w:hAnsi="Times New Roman"/>
                        <w:sz w:val="18"/>
                      </w:rPr>
                      <w:t xml:space="preserve">                                 Nám. 25. března 121</w:t>
                    </w:r>
                    <w:r w:rsidR="005B2EB0">
                      <w:rPr>
                        <w:rFonts w:ascii="Times New Roman" w:hAnsi="Times New Roman"/>
                        <w:sz w:val="18"/>
                      </w:rPr>
                      <w:t>/1</w:t>
                    </w:r>
                    <w:r w:rsidRPr="00600EFC">
                      <w:rPr>
                        <w:rFonts w:ascii="Times New Roman" w:hAnsi="Times New Roman"/>
                        <w:sz w:val="18"/>
                      </w:rPr>
                      <w:t>, 19600 Praha-Čakovice</w:t>
                    </w:r>
                  </w:p>
                  <w:p w:rsidR="00846BC1" w:rsidRPr="00600EFC" w:rsidRDefault="00846BC1" w:rsidP="00600EFC">
                    <w:pPr>
                      <w:pStyle w:val="Zhlav"/>
                      <w:tabs>
                        <w:tab w:val="left" w:pos="708"/>
                      </w:tabs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</w:pPr>
                  </w:p>
                  <w:p w:rsidR="00846BC1" w:rsidRPr="00600EFC" w:rsidRDefault="00846BC1" w:rsidP="00600EFC">
                    <w:pPr>
                      <w:pStyle w:val="Zhlav"/>
                      <w:tabs>
                        <w:tab w:val="left" w:pos="708"/>
                      </w:tabs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</w:pPr>
                    <w:r w:rsidRPr="00600EFC"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 xml:space="preserve">                                 </w:t>
                    </w:r>
                  </w:p>
                </w:txbxContent>
              </v:textbox>
            </v:shape>
          </w:pict>
        </mc:Fallback>
      </mc:AlternateContent>
    </w:r>
  </w:p>
  <w:p w:rsidR="00846BC1" w:rsidRDefault="00C121CF">
    <w:pPr>
      <w:pStyle w:val="Zhlav"/>
    </w:pPr>
    <w:r w:rsidRPr="00C121CF">
      <w:rPr>
        <w:noProof/>
        <w:sz w:val="24"/>
        <w:lang w:eastAsia="cs-CZ"/>
      </w:rPr>
      <w:drawing>
        <wp:inline distT="0" distB="0" distL="0" distR="0">
          <wp:extent cx="704850" cy="838200"/>
          <wp:effectExtent l="0" t="0" r="0" b="0"/>
          <wp:docPr id="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46BC1" w:rsidRDefault="00846BC1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977"/>
    <w:rsid w:val="000178AC"/>
    <w:rsid w:val="00022C2D"/>
    <w:rsid w:val="00044977"/>
    <w:rsid w:val="00114DBE"/>
    <w:rsid w:val="00141162"/>
    <w:rsid w:val="0014169F"/>
    <w:rsid w:val="00172DEC"/>
    <w:rsid w:val="00195957"/>
    <w:rsid w:val="001F01A3"/>
    <w:rsid w:val="00265BB1"/>
    <w:rsid w:val="002A077E"/>
    <w:rsid w:val="00354E56"/>
    <w:rsid w:val="0036540F"/>
    <w:rsid w:val="003725B0"/>
    <w:rsid w:val="003A4044"/>
    <w:rsid w:val="004173B7"/>
    <w:rsid w:val="0041796D"/>
    <w:rsid w:val="0046420B"/>
    <w:rsid w:val="004B5419"/>
    <w:rsid w:val="004C2B3A"/>
    <w:rsid w:val="004E0D2A"/>
    <w:rsid w:val="004E2FA0"/>
    <w:rsid w:val="004F41F6"/>
    <w:rsid w:val="00517BB0"/>
    <w:rsid w:val="0055137A"/>
    <w:rsid w:val="00576E55"/>
    <w:rsid w:val="005B2EB0"/>
    <w:rsid w:val="005D080C"/>
    <w:rsid w:val="005E0D45"/>
    <w:rsid w:val="00600EFC"/>
    <w:rsid w:val="0064750B"/>
    <w:rsid w:val="00663A10"/>
    <w:rsid w:val="00673052"/>
    <w:rsid w:val="00690BEF"/>
    <w:rsid w:val="006B7E37"/>
    <w:rsid w:val="006D40B6"/>
    <w:rsid w:val="0075190C"/>
    <w:rsid w:val="00782608"/>
    <w:rsid w:val="007D3F16"/>
    <w:rsid w:val="00823A07"/>
    <w:rsid w:val="00827446"/>
    <w:rsid w:val="00846BC1"/>
    <w:rsid w:val="00854B96"/>
    <w:rsid w:val="0088042F"/>
    <w:rsid w:val="00884AFD"/>
    <w:rsid w:val="008A700C"/>
    <w:rsid w:val="0095771A"/>
    <w:rsid w:val="00977646"/>
    <w:rsid w:val="0099656D"/>
    <w:rsid w:val="00A24D58"/>
    <w:rsid w:val="00AB5688"/>
    <w:rsid w:val="00AC4C82"/>
    <w:rsid w:val="00AD48E1"/>
    <w:rsid w:val="00AE1D7B"/>
    <w:rsid w:val="00BA6400"/>
    <w:rsid w:val="00BA7CD1"/>
    <w:rsid w:val="00C121CF"/>
    <w:rsid w:val="00CB1747"/>
    <w:rsid w:val="00CC04A5"/>
    <w:rsid w:val="00CD7DD3"/>
    <w:rsid w:val="00D13CA9"/>
    <w:rsid w:val="00D42319"/>
    <w:rsid w:val="00E50DD3"/>
    <w:rsid w:val="00E94C71"/>
    <w:rsid w:val="00EE5A12"/>
    <w:rsid w:val="00F01F6B"/>
    <w:rsid w:val="00F40A1A"/>
    <w:rsid w:val="00F7564F"/>
    <w:rsid w:val="00F83203"/>
    <w:rsid w:val="00F97C1C"/>
    <w:rsid w:val="00FC2E4D"/>
    <w:rsid w:val="00FF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efaultImageDpi w14:val="0"/>
  <w15:docId w15:val="{399BF0F3-E1F4-4650-A4B8-E64C47FF0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 w:uiPriority="0" w:unhideWhenUsed="1"/>
    <w:lsdException w:name="footer" w:semiHidden="1" w:uiPriority="0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F41F6"/>
    <w:rPr>
      <w:rFonts w:cs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600EFC"/>
    <w:pPr>
      <w:keepNext/>
      <w:spacing w:after="0" w:line="240" w:lineRule="auto"/>
      <w:ind w:left="708" w:right="-1753" w:firstLine="708"/>
      <w:outlineLvl w:val="0"/>
    </w:pPr>
    <w:rPr>
      <w:rFonts w:ascii="Times New Roman" w:hAnsi="Times New Roman"/>
      <w:b/>
      <w:sz w:val="24"/>
      <w:szCs w:val="20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01A3"/>
    <w:pPr>
      <w:keepNext/>
      <w:keepLines/>
      <w:spacing w:before="200" w:after="0"/>
      <w:outlineLvl w:val="2"/>
    </w:pPr>
    <w:rPr>
      <w:rFonts w:asciiTheme="majorHAnsi" w:eastAsiaTheme="majorEastAsia" w:hAnsiTheme="majorHAns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A6400"/>
    <w:pPr>
      <w:keepNext/>
      <w:keepLines/>
      <w:spacing w:before="200" w:after="0"/>
      <w:outlineLvl w:val="3"/>
    </w:pPr>
    <w:rPr>
      <w:rFonts w:asciiTheme="majorHAnsi" w:eastAsiaTheme="majorEastAsia" w:hAnsiTheme="majorHAns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sid w:val="00600EFC"/>
    <w:rPr>
      <w:rFonts w:ascii="Times New Roman" w:hAnsi="Times New Roman" w:cs="Times New Roman"/>
      <w:b/>
      <w:sz w:val="20"/>
      <w:szCs w:val="20"/>
      <w:lang w:val="x-none"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locked/>
    <w:rsid w:val="001F01A3"/>
    <w:rPr>
      <w:rFonts w:asciiTheme="majorHAnsi" w:eastAsiaTheme="majorEastAsia" w:hAnsiTheme="majorHAnsi" w:cs="Times New Roman"/>
      <w:b/>
      <w:bCs/>
      <w:color w:val="4F81BD" w:themeColor="accent1"/>
    </w:rPr>
  </w:style>
  <w:style w:type="character" w:customStyle="1" w:styleId="Nadpis4Char">
    <w:name w:val="Nadpis 4 Char"/>
    <w:basedOn w:val="Standardnpsmoodstavce"/>
    <w:link w:val="Nadpis4"/>
    <w:uiPriority w:val="9"/>
    <w:semiHidden/>
    <w:locked/>
    <w:rsid w:val="00BA6400"/>
    <w:rPr>
      <w:rFonts w:asciiTheme="majorHAnsi" w:eastAsiaTheme="majorEastAsia" w:hAnsiTheme="majorHAnsi" w:cs="Times New Roman"/>
      <w:b/>
      <w:bCs/>
      <w:i/>
      <w:iCs/>
      <w:color w:val="4F81BD" w:themeColor="accent1"/>
    </w:rPr>
  </w:style>
  <w:style w:type="paragraph" w:styleId="Zhlav">
    <w:name w:val="header"/>
    <w:basedOn w:val="Normln"/>
    <w:link w:val="ZhlavChar"/>
    <w:uiPriority w:val="99"/>
    <w:semiHidden/>
    <w:unhideWhenUsed/>
    <w:rsid w:val="00600E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600EFC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600E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600EFC"/>
    <w:rPr>
      <w:rFonts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00E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600EFC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1F01A3"/>
    <w:pPr>
      <w:spacing w:after="0" w:line="240" w:lineRule="auto"/>
    </w:pPr>
    <w:rPr>
      <w:rFonts w:cs="Calibr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Zstupntext">
    <w:name w:val="Placeholder Text"/>
    <w:basedOn w:val="Standardnpsmoodstavce"/>
    <w:uiPriority w:val="99"/>
    <w:semiHidden/>
    <w:rsid w:val="00172DEC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3752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2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2171C9-EB20-4256-9C3D-306B3E5C2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14F81BD2</Template>
  <TotalTime>1</TotalTime>
  <Pages>1</Pages>
  <Words>161</Words>
  <Characters>956</Characters>
  <Application>Microsoft Office Word</Application>
  <DocSecurity>4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MHMP</Company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dmcxpsovova</dc:creator>
  <cp:keywords/>
  <dc:description/>
  <cp:lastModifiedBy>Marcela Lapková</cp:lastModifiedBy>
  <cp:revision>2</cp:revision>
  <cp:lastPrinted>2020-03-06T09:39:00Z</cp:lastPrinted>
  <dcterms:created xsi:type="dcterms:W3CDTF">2020-03-11T14:12:00Z</dcterms:created>
  <dcterms:modified xsi:type="dcterms:W3CDTF">2020-03-11T14:12:00Z</dcterms:modified>
</cp:coreProperties>
</file>