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47" w:rsidRDefault="00152247">
      <w:pPr>
        <w:rPr>
          <w:rFonts w:ascii="Arial Black" w:hAnsi="Arial Black"/>
          <w:sz w:val="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94"/>
        <w:gridCol w:w="1629"/>
        <w:gridCol w:w="283"/>
        <w:gridCol w:w="709"/>
        <w:gridCol w:w="567"/>
        <w:gridCol w:w="259"/>
        <w:gridCol w:w="25"/>
        <w:gridCol w:w="567"/>
        <w:gridCol w:w="3417"/>
      </w:tblGrid>
      <w:tr w:rsidR="00AC15F5" w:rsidTr="00AF56CA">
        <w:tc>
          <w:tcPr>
            <w:tcW w:w="10150" w:type="dxa"/>
            <w:gridSpan w:val="9"/>
            <w:tcBorders>
              <w:top w:val="nil"/>
              <w:left w:val="nil"/>
              <w:bottom w:val="nil"/>
            </w:tcBorders>
          </w:tcPr>
          <w:p w:rsidR="00AC15F5" w:rsidRDefault="000C1B07" w:rsidP="00472747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4740275</wp:posOffset>
                  </wp:positionH>
                  <wp:positionV relativeFrom="paragraph">
                    <wp:posOffset>-147955</wp:posOffset>
                  </wp:positionV>
                  <wp:extent cx="1628775" cy="381000"/>
                  <wp:effectExtent l="19050" t="0" r="9525" b="0"/>
                  <wp:wrapNone/>
                  <wp:docPr id="2" name="obrázek 2" descr="CK-SPOR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K-SPOR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5F5">
              <w:rPr>
                <w:b/>
              </w:rPr>
              <w:t>SMLOUVA (PŘIHLÁŠKA</w:t>
            </w:r>
            <w:r w:rsidR="00472747">
              <w:rPr>
                <w:b/>
              </w:rPr>
              <w:t>) K POBYTU</w:t>
            </w:r>
          </w:p>
        </w:tc>
      </w:tr>
      <w:tr w:rsidR="00152247">
        <w:tc>
          <w:tcPr>
            <w:tcW w:w="4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70F9" w:rsidRDefault="00C870F9">
            <w:pPr>
              <w:rPr>
                <w:sz w:val="10"/>
              </w:rPr>
            </w:pPr>
          </w:p>
        </w:tc>
        <w:tc>
          <w:tcPr>
            <w:tcW w:w="55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52247" w:rsidRDefault="00152247">
            <w:pPr>
              <w:rPr>
                <w:sz w:val="10"/>
              </w:rPr>
            </w:pPr>
          </w:p>
        </w:tc>
      </w:tr>
      <w:tr w:rsidR="00152247">
        <w:trPr>
          <w:cantSplit/>
        </w:trPr>
        <w:tc>
          <w:tcPr>
            <w:tcW w:w="5315" w:type="dxa"/>
            <w:gridSpan w:val="4"/>
            <w:shd w:val="pct15" w:color="auto" w:fill="auto"/>
          </w:tcPr>
          <w:p w:rsidR="00152247" w:rsidRDefault="00071A3A" w:rsidP="000E265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UBYTOVATEL</w:t>
            </w:r>
          </w:p>
        </w:tc>
        <w:tc>
          <w:tcPr>
            <w:tcW w:w="4835" w:type="dxa"/>
            <w:gridSpan w:val="5"/>
            <w:shd w:val="pct15" w:color="auto" w:fill="auto"/>
          </w:tcPr>
          <w:p w:rsidR="00152247" w:rsidRPr="000E2652" w:rsidRDefault="000C56DE">
            <w:pPr>
              <w:pStyle w:val="Nadpis1"/>
              <w:rPr>
                <w:sz w:val="16"/>
                <w:szCs w:val="16"/>
              </w:rPr>
            </w:pPr>
            <w:r>
              <w:t>PROVOZOVNA</w:t>
            </w:r>
          </w:p>
        </w:tc>
      </w:tr>
      <w:tr w:rsidR="00152247">
        <w:tc>
          <w:tcPr>
            <w:tcW w:w="5315" w:type="dxa"/>
            <w:gridSpan w:val="4"/>
          </w:tcPr>
          <w:p w:rsidR="00EF4CCF" w:rsidRDefault="000C1B07" w:rsidP="00EF4CCF">
            <w:pPr>
              <w:pStyle w:val="Nadpis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Mountain Hotels s.r.o.</w:t>
            </w:r>
          </w:p>
          <w:p w:rsidR="00EF4CCF" w:rsidRDefault="00EF4CCF" w:rsidP="00EF4CCF">
            <w:pPr>
              <w:rPr>
                <w:sz w:val="20"/>
              </w:rPr>
            </w:pPr>
            <w:r>
              <w:rPr>
                <w:sz w:val="20"/>
              </w:rPr>
              <w:t>Mattioliho 4, 106 00, Praha 10</w:t>
            </w:r>
          </w:p>
          <w:p w:rsidR="00EF4CCF" w:rsidRDefault="00EF4CCF" w:rsidP="00EF4CCF">
            <w:pPr>
              <w:rPr>
                <w:sz w:val="20"/>
              </w:rPr>
            </w:pPr>
            <w:r>
              <w:rPr>
                <w:sz w:val="20"/>
              </w:rPr>
              <w:t xml:space="preserve">ICO: </w:t>
            </w:r>
            <w:r w:rsidR="000C1B07">
              <w:rPr>
                <w:sz w:val="20"/>
              </w:rPr>
              <w:t>060 56 296; DIC: CZ060 56 296</w:t>
            </w:r>
          </w:p>
          <w:p w:rsidR="00EF4CCF" w:rsidRPr="007959D1" w:rsidRDefault="00EF4CCF" w:rsidP="00EF4CCF">
            <w:pPr>
              <w:rPr>
                <w:sz w:val="20"/>
              </w:rPr>
            </w:pPr>
            <w:r w:rsidRPr="007959D1">
              <w:rPr>
                <w:sz w:val="20"/>
              </w:rPr>
              <w:t xml:space="preserve">KB Praha 4, </w:t>
            </w:r>
            <w:r w:rsidRPr="007959D1">
              <w:rPr>
                <w:b/>
                <w:sz w:val="20"/>
              </w:rPr>
              <w:t xml:space="preserve">č.ú. </w:t>
            </w:r>
            <w:r w:rsidR="000C1B07" w:rsidRPr="00225938">
              <w:rPr>
                <w:b/>
                <w:sz w:val="20"/>
                <w:highlight w:val="black"/>
              </w:rPr>
              <w:t>115-</w:t>
            </w:r>
            <w:r w:rsidR="000C1B07" w:rsidRPr="00225938">
              <w:rPr>
                <w:rStyle w:val="value"/>
                <w:b/>
                <w:sz w:val="20"/>
                <w:highlight w:val="black"/>
              </w:rPr>
              <w:t>4492480247</w:t>
            </w:r>
            <w:r w:rsidRPr="00225938">
              <w:rPr>
                <w:b/>
                <w:sz w:val="20"/>
                <w:highlight w:val="black"/>
              </w:rPr>
              <w:t>/0100</w:t>
            </w:r>
          </w:p>
          <w:p w:rsidR="00152247" w:rsidRPr="00225938" w:rsidRDefault="00EF4CCF" w:rsidP="007C0402">
            <w:pPr>
              <w:rPr>
                <w:b/>
                <w:sz w:val="20"/>
              </w:rPr>
            </w:pPr>
            <w:r w:rsidRPr="007959D1">
              <w:rPr>
                <w:b/>
                <w:sz w:val="20"/>
              </w:rPr>
              <w:t xml:space="preserve">Tel.: </w:t>
            </w:r>
            <w:r w:rsidR="007C0402">
              <w:rPr>
                <w:b/>
                <w:sz w:val="20"/>
              </w:rPr>
              <w:t xml:space="preserve">hotel - </w:t>
            </w:r>
            <w:r w:rsidR="007C0402" w:rsidRPr="00225938">
              <w:rPr>
                <w:b/>
                <w:sz w:val="20"/>
                <w:highlight w:val="black"/>
              </w:rPr>
              <w:t>777</w:t>
            </w:r>
            <w:r w:rsidR="000C1B07" w:rsidRPr="00225938">
              <w:rPr>
                <w:b/>
                <w:sz w:val="20"/>
                <w:highlight w:val="black"/>
              </w:rPr>
              <w:t> </w:t>
            </w:r>
            <w:r w:rsidR="007C0402" w:rsidRPr="00225938">
              <w:rPr>
                <w:b/>
                <w:sz w:val="20"/>
                <w:highlight w:val="black"/>
              </w:rPr>
              <w:t>693</w:t>
            </w:r>
            <w:r w:rsidR="000C1B07" w:rsidRPr="00225938">
              <w:rPr>
                <w:b/>
                <w:sz w:val="20"/>
                <w:highlight w:val="black"/>
              </w:rPr>
              <w:t> </w:t>
            </w:r>
            <w:r w:rsidR="007C0402" w:rsidRPr="00225938">
              <w:rPr>
                <w:b/>
                <w:sz w:val="20"/>
                <w:highlight w:val="black"/>
              </w:rPr>
              <w:t>273</w:t>
            </w:r>
            <w:r w:rsidR="000C1B07">
              <w:rPr>
                <w:b/>
                <w:sz w:val="20"/>
              </w:rPr>
              <w:t>, faktury -</w:t>
            </w:r>
            <w:r w:rsidR="000C1B07" w:rsidRPr="00225938">
              <w:rPr>
                <w:b/>
                <w:sz w:val="20"/>
                <w:highlight w:val="black"/>
              </w:rPr>
              <w:t>777 268 333</w:t>
            </w:r>
          </w:p>
        </w:tc>
        <w:tc>
          <w:tcPr>
            <w:tcW w:w="4835" w:type="dxa"/>
            <w:gridSpan w:val="5"/>
          </w:tcPr>
          <w:p w:rsidR="00152247" w:rsidRDefault="00CF10B7" w:rsidP="00EF4CCF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809750" cy="733425"/>
                  <wp:effectExtent l="0" t="0" r="0" b="0"/>
                  <wp:docPr id="9" name="obrázek 1" descr="KB_logo_we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B_logo_we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5DF">
        <w:tc>
          <w:tcPr>
            <w:tcW w:w="10150" w:type="dxa"/>
            <w:gridSpan w:val="9"/>
            <w:shd w:val="pct15" w:color="auto" w:fill="auto"/>
          </w:tcPr>
          <w:p w:rsidR="00D715DF" w:rsidRPr="00D715DF" w:rsidRDefault="00D715DF">
            <w:pPr>
              <w:rPr>
                <w:b/>
                <w:sz w:val="20"/>
              </w:rPr>
            </w:pPr>
            <w:r w:rsidRPr="00D715DF">
              <w:rPr>
                <w:b/>
                <w:sz w:val="20"/>
              </w:rPr>
              <w:t>ZÁKAZNÍK</w:t>
            </w:r>
            <w:r w:rsidR="00AC15F5">
              <w:rPr>
                <w:b/>
                <w:sz w:val="20"/>
              </w:rPr>
              <w:t xml:space="preserve"> (objednavatel)</w:t>
            </w:r>
          </w:p>
        </w:tc>
      </w:tr>
      <w:tr w:rsidR="00AC1E4B" w:rsidRPr="00DC3E28" w:rsidTr="007A7C72">
        <w:trPr>
          <w:cantSplit/>
          <w:trHeight w:val="169"/>
        </w:trPr>
        <w:tc>
          <w:tcPr>
            <w:tcW w:w="5882" w:type="dxa"/>
            <w:gridSpan w:val="5"/>
          </w:tcPr>
          <w:p w:rsidR="00AC1E4B" w:rsidRPr="00823B88" w:rsidRDefault="00AC1E4B" w:rsidP="0051004E">
            <w:pPr>
              <w:rPr>
                <w:color w:val="1F497D"/>
                <w:szCs w:val="24"/>
              </w:rPr>
            </w:pPr>
            <w:r w:rsidRPr="00823B88">
              <w:rPr>
                <w:szCs w:val="24"/>
                <w:vertAlign w:val="superscript"/>
              </w:rPr>
              <w:t>jméno</w:t>
            </w:r>
            <w:r w:rsidRPr="00823B88">
              <w:rPr>
                <w:b/>
                <w:szCs w:val="24"/>
                <w:vertAlign w:val="superscript"/>
              </w:rPr>
              <w:t>:</w:t>
            </w:r>
            <w:r w:rsidRPr="00823B88">
              <w:rPr>
                <w:b/>
                <w:szCs w:val="24"/>
              </w:rPr>
              <w:t xml:space="preserve"> </w:t>
            </w:r>
            <w:r w:rsidR="00CF2997">
              <w:rPr>
                <w:b/>
                <w:szCs w:val="24"/>
              </w:rPr>
              <w:t>Základní škola Pardubice, Benešovo náměstí 590</w:t>
            </w:r>
          </w:p>
        </w:tc>
        <w:tc>
          <w:tcPr>
            <w:tcW w:w="4268" w:type="dxa"/>
            <w:gridSpan w:val="4"/>
          </w:tcPr>
          <w:p w:rsidR="00AC1E4B" w:rsidRPr="00823B88" w:rsidRDefault="00AC1E4B" w:rsidP="002522D2">
            <w:pPr>
              <w:pStyle w:val="Prosttext"/>
              <w:rPr>
                <w:rFonts w:ascii="Times New Roman" w:hAnsi="Times New Roman" w:cs="Times New Roman"/>
                <w:sz w:val="24"/>
                <w:szCs w:val="24"/>
              </w:rPr>
            </w:pPr>
            <w:r w:rsidRPr="00823B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IČO:</w:t>
            </w:r>
            <w:r w:rsidR="00516A4D" w:rsidRPr="00823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29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60158999</w:t>
            </w:r>
          </w:p>
        </w:tc>
      </w:tr>
      <w:tr w:rsidR="00AC1E4B" w:rsidRPr="00DC3E28" w:rsidTr="00AF56CA">
        <w:trPr>
          <w:cantSplit/>
        </w:trPr>
        <w:tc>
          <w:tcPr>
            <w:tcW w:w="5882" w:type="dxa"/>
            <w:gridSpan w:val="5"/>
          </w:tcPr>
          <w:p w:rsidR="00AC1E4B" w:rsidRPr="00823B88" w:rsidRDefault="0051004E" w:rsidP="00A31500">
            <w:pPr>
              <w:rPr>
                <w:color w:val="1F497D"/>
                <w:szCs w:val="24"/>
              </w:rPr>
            </w:pPr>
            <w:r w:rsidRPr="00823B88">
              <w:rPr>
                <w:szCs w:val="24"/>
                <w:vertAlign w:val="superscript"/>
              </w:rPr>
              <w:t>adresa:</w:t>
            </w:r>
            <w:r w:rsidR="00823B88" w:rsidRPr="00823B88">
              <w:rPr>
                <w:color w:val="000000"/>
                <w:szCs w:val="24"/>
                <w:shd w:val="clear" w:color="auto" w:fill="FFFFFF"/>
              </w:rPr>
              <w:t xml:space="preserve"> </w:t>
            </w:r>
            <w:r w:rsidR="00CF2997">
              <w:rPr>
                <w:color w:val="000000"/>
                <w:szCs w:val="24"/>
                <w:shd w:val="clear" w:color="auto" w:fill="FFFFFF"/>
              </w:rPr>
              <w:t>Benešovo náměstí 590, 530 02 Pardubice</w:t>
            </w:r>
          </w:p>
        </w:tc>
        <w:tc>
          <w:tcPr>
            <w:tcW w:w="4268" w:type="dxa"/>
            <w:gridSpan w:val="4"/>
          </w:tcPr>
          <w:p w:rsidR="00AC1E4B" w:rsidRPr="00823B88" w:rsidRDefault="00AC1E4B" w:rsidP="00A31500">
            <w:pPr>
              <w:rPr>
                <w:color w:val="0070C0"/>
                <w:szCs w:val="24"/>
              </w:rPr>
            </w:pPr>
            <w:r w:rsidRPr="00823B88">
              <w:rPr>
                <w:szCs w:val="24"/>
                <w:vertAlign w:val="superscript"/>
              </w:rPr>
              <w:t>zastoupená</w:t>
            </w:r>
            <w:r w:rsidRPr="00823B88">
              <w:rPr>
                <w:b/>
                <w:szCs w:val="24"/>
                <w:vertAlign w:val="superscript"/>
              </w:rPr>
              <w:t xml:space="preserve">: </w:t>
            </w:r>
            <w:r w:rsidR="00CF2997">
              <w:rPr>
                <w:color w:val="000000"/>
                <w:szCs w:val="24"/>
                <w:shd w:val="clear" w:color="auto" w:fill="FFFFFF"/>
              </w:rPr>
              <w:t>Mgr. Ema Jičínská</w:t>
            </w:r>
          </w:p>
        </w:tc>
      </w:tr>
      <w:tr w:rsidR="00AC1E4B" w:rsidRPr="00F276FA" w:rsidTr="00AF56CA">
        <w:tc>
          <w:tcPr>
            <w:tcW w:w="4323" w:type="dxa"/>
            <w:gridSpan w:val="2"/>
          </w:tcPr>
          <w:p w:rsidR="00AC1E4B" w:rsidRPr="00823B88" w:rsidRDefault="00AC1E4B" w:rsidP="00A31500">
            <w:pPr>
              <w:rPr>
                <w:color w:val="0070C0"/>
                <w:szCs w:val="24"/>
              </w:rPr>
            </w:pPr>
            <w:r w:rsidRPr="00823B88">
              <w:rPr>
                <w:szCs w:val="24"/>
                <w:vertAlign w:val="superscript"/>
              </w:rPr>
              <w:t>kontaktní osoba:</w:t>
            </w:r>
            <w:r w:rsidR="00823B88" w:rsidRPr="00823B88">
              <w:rPr>
                <w:color w:val="000000"/>
                <w:szCs w:val="24"/>
                <w:shd w:val="clear" w:color="auto" w:fill="FFFFFF"/>
              </w:rPr>
              <w:t xml:space="preserve"> </w:t>
            </w:r>
            <w:r w:rsidR="00CF2997">
              <w:rPr>
                <w:color w:val="000000"/>
                <w:szCs w:val="24"/>
                <w:shd w:val="clear" w:color="auto" w:fill="FFFFFF"/>
              </w:rPr>
              <w:t>Mgr. Martin Skřivánek</w:t>
            </w:r>
          </w:p>
        </w:tc>
        <w:tc>
          <w:tcPr>
            <w:tcW w:w="2410" w:type="dxa"/>
            <w:gridSpan w:val="6"/>
          </w:tcPr>
          <w:p w:rsidR="00AC1E4B" w:rsidRPr="00823B88" w:rsidRDefault="00AC1E4B" w:rsidP="003E5105">
            <w:pPr>
              <w:rPr>
                <w:szCs w:val="24"/>
              </w:rPr>
            </w:pPr>
            <w:r w:rsidRPr="00823B88">
              <w:rPr>
                <w:szCs w:val="24"/>
                <w:vertAlign w:val="superscript"/>
              </w:rPr>
              <w:t>mobil:</w:t>
            </w:r>
            <w:r w:rsidR="00823B88" w:rsidRPr="00823B88">
              <w:rPr>
                <w:szCs w:val="24"/>
              </w:rPr>
              <w:t xml:space="preserve"> </w:t>
            </w:r>
            <w:r w:rsidR="009E5D99" w:rsidRPr="00225938">
              <w:rPr>
                <w:szCs w:val="24"/>
                <w:highlight w:val="black"/>
              </w:rPr>
              <w:t>777 263 390</w:t>
            </w:r>
          </w:p>
        </w:tc>
        <w:tc>
          <w:tcPr>
            <w:tcW w:w="3417" w:type="dxa"/>
          </w:tcPr>
          <w:p w:rsidR="00AC1E4B" w:rsidRPr="00823B88" w:rsidRDefault="00AC15F5" w:rsidP="0051004E">
            <w:pPr>
              <w:rPr>
                <w:szCs w:val="24"/>
              </w:rPr>
            </w:pPr>
            <w:r w:rsidRPr="00823B88">
              <w:rPr>
                <w:szCs w:val="24"/>
                <w:vertAlign w:val="superscript"/>
              </w:rPr>
              <w:t>e</w:t>
            </w:r>
            <w:r w:rsidR="000D799A" w:rsidRPr="00823B88">
              <w:rPr>
                <w:szCs w:val="24"/>
                <w:vertAlign w:val="superscript"/>
              </w:rPr>
              <w:t>mail</w:t>
            </w:r>
            <w:r w:rsidRPr="00823B88">
              <w:rPr>
                <w:szCs w:val="24"/>
                <w:vertAlign w:val="superscript"/>
              </w:rPr>
              <w:t>:</w:t>
            </w:r>
            <w:r w:rsidR="002522D2" w:rsidRPr="00823B88">
              <w:rPr>
                <w:szCs w:val="24"/>
                <w:vertAlign w:val="superscript"/>
              </w:rPr>
              <w:t xml:space="preserve"> </w:t>
            </w:r>
            <w:r w:rsidR="009E5D99" w:rsidRPr="00225938">
              <w:rPr>
                <w:szCs w:val="24"/>
                <w:highlight w:val="black"/>
              </w:rPr>
              <w:t>skrivy@seznam.cz</w:t>
            </w:r>
          </w:p>
        </w:tc>
      </w:tr>
      <w:tr w:rsidR="002F4E1C">
        <w:trPr>
          <w:cantSplit/>
        </w:trPr>
        <w:tc>
          <w:tcPr>
            <w:tcW w:w="10150" w:type="dxa"/>
            <w:gridSpan w:val="9"/>
          </w:tcPr>
          <w:p w:rsidR="002F4E1C" w:rsidRPr="00457145" w:rsidRDefault="002F4E1C" w:rsidP="00071A3A">
            <w:pPr>
              <w:jc w:val="center"/>
              <w:rPr>
                <w:b/>
                <w:i/>
                <w:sz w:val="20"/>
              </w:rPr>
            </w:pPr>
            <w:r w:rsidRPr="00457145">
              <w:rPr>
                <w:b/>
                <w:i/>
                <w:sz w:val="20"/>
              </w:rPr>
              <w:t>Zákazník uzavírá s</w:t>
            </w:r>
            <w:r w:rsidR="00071A3A" w:rsidRPr="00457145">
              <w:rPr>
                <w:b/>
                <w:i/>
                <w:sz w:val="20"/>
              </w:rPr>
              <w:t> ubytovatelem tuto</w:t>
            </w:r>
            <w:r w:rsidRPr="00457145">
              <w:rPr>
                <w:b/>
                <w:i/>
                <w:sz w:val="20"/>
              </w:rPr>
              <w:t xml:space="preserve"> sm</w:t>
            </w:r>
            <w:r w:rsidR="00E47F71" w:rsidRPr="00457145">
              <w:rPr>
                <w:b/>
                <w:i/>
                <w:sz w:val="20"/>
              </w:rPr>
              <w:t>louvu podle zákona 159/1999 Sb.</w:t>
            </w:r>
          </w:p>
        </w:tc>
      </w:tr>
      <w:tr w:rsidR="00E47F71" w:rsidTr="00C10671">
        <w:trPr>
          <w:cantSplit/>
          <w:trHeight w:val="483"/>
        </w:trPr>
        <w:tc>
          <w:tcPr>
            <w:tcW w:w="10150" w:type="dxa"/>
            <w:gridSpan w:val="9"/>
          </w:tcPr>
          <w:p w:rsidR="00E47F71" w:rsidRPr="00E47F71" w:rsidRDefault="00AC15F5" w:rsidP="00AC15F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Touto smlouvou se ubytovatel zavazuje za</w:t>
            </w:r>
            <w:r w:rsidR="00EA79F9">
              <w:rPr>
                <w:b/>
                <w:sz w:val="20"/>
              </w:rPr>
              <w:t>jist</w:t>
            </w:r>
            <w:r>
              <w:rPr>
                <w:b/>
                <w:sz w:val="20"/>
              </w:rPr>
              <w:t>it zákazníkovi</w:t>
            </w:r>
            <w:r w:rsidR="00EA79F9">
              <w:rPr>
                <w:b/>
                <w:sz w:val="20"/>
              </w:rPr>
              <w:t xml:space="preserve"> pobyt</w:t>
            </w:r>
            <w:r w:rsidR="00E47F71" w:rsidRPr="00E47F71">
              <w:rPr>
                <w:b/>
                <w:sz w:val="20"/>
              </w:rPr>
              <w:t xml:space="preserve"> a zákazník se tímto zavazuje zaplatit </w:t>
            </w:r>
            <w:r>
              <w:rPr>
                <w:b/>
                <w:sz w:val="20"/>
              </w:rPr>
              <w:t xml:space="preserve">řádně a </w:t>
            </w:r>
            <w:r w:rsidR="00E47F71" w:rsidRPr="00E47F71">
              <w:rPr>
                <w:b/>
                <w:sz w:val="20"/>
              </w:rPr>
              <w:t>včas stanovenou cenu.</w:t>
            </w:r>
          </w:p>
        </w:tc>
      </w:tr>
      <w:tr w:rsidR="00D83C10">
        <w:tc>
          <w:tcPr>
            <w:tcW w:w="10150" w:type="dxa"/>
            <w:gridSpan w:val="9"/>
            <w:shd w:val="pct15" w:color="auto" w:fill="auto"/>
          </w:tcPr>
          <w:p w:rsidR="00D83C10" w:rsidRPr="00D83C10" w:rsidRDefault="00D83C10" w:rsidP="000B5FEA">
            <w:pPr>
              <w:rPr>
                <w:b/>
                <w:sz w:val="20"/>
                <w:vertAlign w:val="superscript"/>
              </w:rPr>
            </w:pPr>
            <w:r w:rsidRPr="00D83C10">
              <w:rPr>
                <w:b/>
                <w:sz w:val="20"/>
              </w:rPr>
              <w:t xml:space="preserve">VYMEZENÍ </w:t>
            </w:r>
            <w:r w:rsidR="00071A3A">
              <w:rPr>
                <w:b/>
                <w:sz w:val="20"/>
              </w:rPr>
              <w:t>POBYTU</w:t>
            </w:r>
            <w:r w:rsidR="00AC15F5">
              <w:rPr>
                <w:b/>
                <w:sz w:val="20"/>
              </w:rPr>
              <w:t xml:space="preserve">: </w:t>
            </w:r>
            <w:r w:rsidR="00AC15F5" w:rsidRPr="003B75E3">
              <w:rPr>
                <w:sz w:val="16"/>
                <w:szCs w:val="16"/>
              </w:rPr>
              <w:t>Ubytovací služby zahrn</w:t>
            </w:r>
            <w:r w:rsidR="003B75E3" w:rsidRPr="003B75E3">
              <w:rPr>
                <w:sz w:val="16"/>
                <w:szCs w:val="16"/>
              </w:rPr>
              <w:t>ují ubytování, soc. zařízení s teplou vodou, elektřinou a topením po celou dobu poby</w:t>
            </w:r>
            <w:r w:rsidR="007C0402">
              <w:rPr>
                <w:sz w:val="16"/>
                <w:szCs w:val="16"/>
              </w:rPr>
              <w:t xml:space="preserve">tu. Dopravu zavazadel </w:t>
            </w:r>
            <w:r w:rsidR="003B75E3" w:rsidRPr="003B75E3">
              <w:rPr>
                <w:sz w:val="16"/>
                <w:szCs w:val="16"/>
              </w:rPr>
              <w:t xml:space="preserve">z Pece p. S.  na Hotel Kolínská Bouda v den zahájení pobytu a zpět v den ukončení pobytu. Dopravu </w:t>
            </w:r>
            <w:r w:rsidR="007C0402">
              <w:rPr>
                <w:sz w:val="16"/>
                <w:szCs w:val="16"/>
              </w:rPr>
              <w:t>zavazadel a osob v zimní</w:t>
            </w:r>
            <w:r w:rsidR="003B75E3" w:rsidRPr="003B75E3">
              <w:rPr>
                <w:sz w:val="16"/>
                <w:szCs w:val="16"/>
              </w:rPr>
              <w:t xml:space="preserve"> sezóně dále upravuje </w:t>
            </w:r>
            <w:r w:rsidR="000B5FEA">
              <w:rPr>
                <w:sz w:val="16"/>
                <w:szCs w:val="16"/>
              </w:rPr>
              <w:t>bod 15 této smlouvy</w:t>
            </w:r>
            <w:r w:rsidR="003B75E3" w:rsidRPr="003B75E3">
              <w:rPr>
                <w:sz w:val="16"/>
                <w:szCs w:val="16"/>
              </w:rPr>
              <w:t>.</w:t>
            </w:r>
          </w:p>
        </w:tc>
      </w:tr>
      <w:tr w:rsidR="002F4E1C" w:rsidTr="00A31500">
        <w:trPr>
          <w:cantSplit/>
          <w:trHeight w:val="210"/>
        </w:trPr>
        <w:tc>
          <w:tcPr>
            <w:tcW w:w="6166" w:type="dxa"/>
            <w:gridSpan w:val="7"/>
          </w:tcPr>
          <w:p w:rsidR="002F4E1C" w:rsidRDefault="00AC15F5" w:rsidP="00AC15F5">
            <w:pPr>
              <w:rPr>
                <w:sz w:val="20"/>
              </w:rPr>
            </w:pPr>
            <w:r>
              <w:rPr>
                <w:vertAlign w:val="superscript"/>
              </w:rPr>
              <w:t>ubytovací zařízení</w:t>
            </w:r>
            <w:r w:rsidR="002B5EDA">
              <w:rPr>
                <w:vertAlign w:val="superscript"/>
              </w:rPr>
              <w:t xml:space="preserve"> (</w:t>
            </w:r>
            <w:r w:rsidR="002F4E1C">
              <w:rPr>
                <w:vertAlign w:val="superscript"/>
              </w:rPr>
              <w:t>oblast):</w:t>
            </w:r>
            <w:r w:rsidR="00013FDC">
              <w:rPr>
                <w:szCs w:val="24"/>
              </w:rPr>
              <w:t xml:space="preserve"> </w:t>
            </w:r>
            <w:r w:rsidR="000B5FEA" w:rsidRPr="000B5FEA">
              <w:rPr>
                <w:b/>
                <w:sz w:val="20"/>
              </w:rPr>
              <w:t>Hotel Kolínská Bouda – Pec pod Sněžkou</w:t>
            </w:r>
          </w:p>
        </w:tc>
        <w:tc>
          <w:tcPr>
            <w:tcW w:w="3984" w:type="dxa"/>
            <w:gridSpan w:val="2"/>
          </w:tcPr>
          <w:p w:rsidR="002F4E1C" w:rsidRDefault="00D83C10" w:rsidP="00F276FA">
            <w:pPr>
              <w:rPr>
                <w:sz w:val="20"/>
              </w:rPr>
            </w:pPr>
            <w:r>
              <w:rPr>
                <w:vertAlign w:val="superscript"/>
              </w:rPr>
              <w:t>varianta</w:t>
            </w:r>
            <w:r w:rsidR="002F4E1C">
              <w:rPr>
                <w:vertAlign w:val="superscript"/>
              </w:rPr>
              <w:t>:</w:t>
            </w:r>
            <w:r w:rsidR="002F4E1C">
              <w:rPr>
                <w:sz w:val="20"/>
              </w:rPr>
              <w:t xml:space="preserve"> </w:t>
            </w:r>
            <w:r w:rsidR="00140652">
              <w:rPr>
                <w:sz w:val="20"/>
              </w:rPr>
              <w:t>A – bez dopravy</w:t>
            </w:r>
            <w:r w:rsidR="00823B88">
              <w:rPr>
                <w:sz w:val="20"/>
              </w:rPr>
              <w:t xml:space="preserve"> – lyžařský kurz</w:t>
            </w:r>
          </w:p>
        </w:tc>
      </w:tr>
      <w:tr w:rsidR="00AC1E4B" w:rsidTr="0013444E">
        <w:tc>
          <w:tcPr>
            <w:tcW w:w="2694" w:type="dxa"/>
          </w:tcPr>
          <w:p w:rsidR="00AC1E4B" w:rsidRPr="00140652" w:rsidRDefault="00AC1E4B" w:rsidP="00AF56CA">
            <w:pPr>
              <w:rPr>
                <w:sz w:val="20"/>
              </w:rPr>
            </w:pPr>
            <w:r>
              <w:rPr>
                <w:vertAlign w:val="superscript"/>
              </w:rPr>
              <w:t>začátek pobytu dne:</w:t>
            </w:r>
            <w:r w:rsidR="00140652">
              <w:rPr>
                <w:vertAlign w:val="superscript"/>
              </w:rPr>
              <w:t xml:space="preserve"> </w:t>
            </w:r>
            <w:r w:rsidR="006A5A29">
              <w:rPr>
                <w:sz w:val="20"/>
              </w:rPr>
              <w:t>15</w:t>
            </w:r>
            <w:r w:rsidR="00297297">
              <w:rPr>
                <w:sz w:val="20"/>
              </w:rPr>
              <w:t>. 3</w:t>
            </w:r>
            <w:r w:rsidR="00140652" w:rsidRPr="00823B88">
              <w:rPr>
                <w:sz w:val="20"/>
              </w:rPr>
              <w:t>. 20</w:t>
            </w:r>
            <w:r w:rsidR="006A5A29">
              <w:rPr>
                <w:sz w:val="20"/>
              </w:rPr>
              <w:t>20</w:t>
            </w:r>
          </w:p>
        </w:tc>
        <w:tc>
          <w:tcPr>
            <w:tcW w:w="3472" w:type="dxa"/>
            <w:gridSpan w:val="6"/>
          </w:tcPr>
          <w:p w:rsidR="00AC1E4B" w:rsidRDefault="00AC1E4B" w:rsidP="00AF56CA">
            <w:pPr>
              <w:rPr>
                <w:sz w:val="20"/>
              </w:rPr>
            </w:pPr>
            <w:r>
              <w:rPr>
                <w:vertAlign w:val="superscript"/>
              </w:rPr>
              <w:t>konec pobytu dne:</w:t>
            </w:r>
            <w:r w:rsidR="00AC15F5">
              <w:rPr>
                <w:sz w:val="20"/>
              </w:rPr>
              <w:t xml:space="preserve"> </w:t>
            </w:r>
            <w:r w:rsidR="006A5A29">
              <w:rPr>
                <w:sz w:val="20"/>
              </w:rPr>
              <w:t>20</w:t>
            </w:r>
            <w:r w:rsidR="002D73EC">
              <w:rPr>
                <w:sz w:val="20"/>
              </w:rPr>
              <w:t>. 3</w:t>
            </w:r>
            <w:r w:rsidR="00140652">
              <w:rPr>
                <w:sz w:val="20"/>
              </w:rPr>
              <w:t>. 20</w:t>
            </w:r>
            <w:r w:rsidR="006A5A29">
              <w:rPr>
                <w:sz w:val="20"/>
              </w:rPr>
              <w:t>20</w:t>
            </w:r>
          </w:p>
        </w:tc>
        <w:tc>
          <w:tcPr>
            <w:tcW w:w="3984" w:type="dxa"/>
            <w:gridSpan w:val="2"/>
          </w:tcPr>
          <w:p w:rsidR="00AC1E4B" w:rsidRDefault="00AC1E4B" w:rsidP="00AF56CA">
            <w:pPr>
              <w:rPr>
                <w:sz w:val="20"/>
              </w:rPr>
            </w:pPr>
            <w:r>
              <w:rPr>
                <w:vertAlign w:val="superscript"/>
              </w:rPr>
              <w:t>nástupní místo:</w:t>
            </w:r>
            <w:r>
              <w:rPr>
                <w:sz w:val="20"/>
              </w:rPr>
              <w:t xml:space="preserve"> </w:t>
            </w:r>
            <w:r w:rsidR="00140652">
              <w:rPr>
                <w:sz w:val="20"/>
              </w:rPr>
              <w:t>---</w:t>
            </w:r>
            <w:r w:rsidR="00C85BFD">
              <w:rPr>
                <w:sz w:val="20"/>
              </w:rPr>
              <w:t>---</w:t>
            </w:r>
          </w:p>
        </w:tc>
      </w:tr>
      <w:tr w:rsidR="002F4E1C">
        <w:tc>
          <w:tcPr>
            <w:tcW w:w="10150" w:type="dxa"/>
            <w:gridSpan w:val="9"/>
            <w:shd w:val="pct12" w:color="auto" w:fill="auto"/>
          </w:tcPr>
          <w:p w:rsidR="002F4E1C" w:rsidRPr="00584C8B" w:rsidRDefault="00584C8B" w:rsidP="00297D1A">
            <w:pPr>
              <w:pStyle w:val="Nadpis1"/>
            </w:pPr>
            <w:r w:rsidRPr="00584C8B">
              <w:t>VYMEZENÍ CENY:</w:t>
            </w:r>
            <w:r>
              <w:t xml:space="preserve"> </w:t>
            </w:r>
            <w:r w:rsidRPr="00086647">
              <w:rPr>
                <w:b w:val="0"/>
                <w:sz w:val="16"/>
                <w:szCs w:val="16"/>
              </w:rPr>
              <w:t xml:space="preserve">Smluvní strany se dohodly na </w:t>
            </w:r>
            <w:r w:rsidR="00086647" w:rsidRPr="00086647">
              <w:rPr>
                <w:b w:val="0"/>
                <w:sz w:val="16"/>
                <w:szCs w:val="16"/>
              </w:rPr>
              <w:t xml:space="preserve">smluvní </w:t>
            </w:r>
            <w:r w:rsidRPr="00086647">
              <w:rPr>
                <w:b w:val="0"/>
                <w:sz w:val="16"/>
                <w:szCs w:val="16"/>
              </w:rPr>
              <w:t xml:space="preserve">ceně </w:t>
            </w:r>
            <w:r w:rsidR="00086647" w:rsidRPr="00086647">
              <w:rPr>
                <w:b w:val="0"/>
                <w:sz w:val="16"/>
                <w:szCs w:val="16"/>
              </w:rPr>
              <w:t xml:space="preserve">pobytu s DPH stanovené </w:t>
            </w:r>
            <w:r w:rsidRPr="00086647">
              <w:rPr>
                <w:b w:val="0"/>
                <w:sz w:val="16"/>
                <w:szCs w:val="16"/>
              </w:rPr>
              <w:t>za dítě</w:t>
            </w:r>
            <w:r w:rsidR="00297D1A">
              <w:rPr>
                <w:b w:val="0"/>
                <w:sz w:val="16"/>
                <w:szCs w:val="16"/>
              </w:rPr>
              <w:t xml:space="preserve"> ve věku 4-15 let / den pobytu a</w:t>
            </w:r>
            <w:r w:rsidR="00086647" w:rsidRPr="00086647">
              <w:rPr>
                <w:b w:val="0"/>
                <w:sz w:val="16"/>
                <w:szCs w:val="16"/>
              </w:rPr>
              <w:t xml:space="preserve"> za</w:t>
            </w:r>
            <w:r w:rsidRPr="00086647">
              <w:rPr>
                <w:b w:val="0"/>
                <w:sz w:val="16"/>
                <w:szCs w:val="16"/>
              </w:rPr>
              <w:t xml:space="preserve"> dospělou osobu </w:t>
            </w:r>
            <w:r w:rsidR="000B5FEA">
              <w:rPr>
                <w:b w:val="0"/>
                <w:sz w:val="16"/>
                <w:szCs w:val="16"/>
              </w:rPr>
              <w:t>a den pobytu</w:t>
            </w:r>
            <w:r w:rsidR="00086647" w:rsidRPr="00086647">
              <w:rPr>
                <w:b w:val="0"/>
                <w:sz w:val="16"/>
                <w:szCs w:val="16"/>
              </w:rPr>
              <w:t xml:space="preserve">. </w:t>
            </w:r>
          </w:p>
        </w:tc>
      </w:tr>
      <w:tr w:rsidR="002F4E1C" w:rsidTr="0013444E">
        <w:tc>
          <w:tcPr>
            <w:tcW w:w="2694" w:type="dxa"/>
          </w:tcPr>
          <w:p w:rsidR="002F4E1C" w:rsidRDefault="00855588" w:rsidP="00747D89">
            <w:pPr>
              <w:rPr>
                <w:sz w:val="20"/>
              </w:rPr>
            </w:pPr>
            <w:r>
              <w:rPr>
                <w:vertAlign w:val="superscript"/>
              </w:rPr>
              <w:t>předpokládaný počet dětí</w:t>
            </w:r>
            <w:r w:rsidR="002F4E1C">
              <w:rPr>
                <w:vertAlign w:val="superscript"/>
              </w:rPr>
              <w:t>:</w:t>
            </w:r>
            <w:r w:rsidR="002F4E1C">
              <w:rPr>
                <w:sz w:val="20"/>
              </w:rPr>
              <w:t xml:space="preserve"> </w:t>
            </w:r>
            <w:r w:rsidR="00747D89">
              <w:rPr>
                <w:sz w:val="20"/>
              </w:rPr>
              <w:t>38</w:t>
            </w:r>
          </w:p>
        </w:tc>
        <w:tc>
          <w:tcPr>
            <w:tcW w:w="3447" w:type="dxa"/>
            <w:gridSpan w:val="5"/>
          </w:tcPr>
          <w:p w:rsidR="002F4E1C" w:rsidRPr="00140652" w:rsidRDefault="00855588" w:rsidP="00747D89">
            <w:pPr>
              <w:rPr>
                <w:sz w:val="20"/>
              </w:rPr>
            </w:pPr>
            <w:r>
              <w:rPr>
                <w:vertAlign w:val="superscript"/>
              </w:rPr>
              <w:t>minimální počet dětí:</w:t>
            </w:r>
            <w:r w:rsidR="00DD7917">
              <w:rPr>
                <w:vertAlign w:val="superscript"/>
              </w:rPr>
              <w:t xml:space="preserve"> </w:t>
            </w:r>
            <w:r w:rsidR="00747D89">
              <w:rPr>
                <w:sz w:val="20"/>
              </w:rPr>
              <w:t>35</w:t>
            </w:r>
          </w:p>
        </w:tc>
        <w:tc>
          <w:tcPr>
            <w:tcW w:w="4009" w:type="dxa"/>
            <w:gridSpan w:val="3"/>
          </w:tcPr>
          <w:p w:rsidR="002F4E1C" w:rsidRDefault="00855588" w:rsidP="00A15A2F">
            <w:pPr>
              <w:rPr>
                <w:sz w:val="20"/>
              </w:rPr>
            </w:pPr>
            <w:r>
              <w:rPr>
                <w:vertAlign w:val="superscript"/>
              </w:rPr>
              <w:t>cena / dítě</w:t>
            </w:r>
            <w:r w:rsidR="002F4E1C">
              <w:rPr>
                <w:vertAlign w:val="superscript"/>
              </w:rPr>
              <w:t>:</w:t>
            </w:r>
            <w:r w:rsidR="002F4E1C">
              <w:rPr>
                <w:sz w:val="20"/>
              </w:rPr>
              <w:t xml:space="preserve"> </w:t>
            </w:r>
            <w:r w:rsidR="00855E52">
              <w:rPr>
                <w:sz w:val="20"/>
              </w:rPr>
              <w:t xml:space="preserve">    </w:t>
            </w:r>
            <w:r w:rsidR="006A5A29">
              <w:rPr>
                <w:b/>
                <w:sz w:val="20"/>
              </w:rPr>
              <w:t>2.70</w:t>
            </w:r>
            <w:r w:rsidR="009E5D99">
              <w:rPr>
                <w:b/>
                <w:sz w:val="20"/>
              </w:rPr>
              <w:t>0</w:t>
            </w:r>
            <w:r w:rsidR="002522D2" w:rsidRPr="00855E52">
              <w:rPr>
                <w:b/>
                <w:sz w:val="20"/>
              </w:rPr>
              <w:t>,-</w:t>
            </w:r>
            <w:r w:rsidR="009601AC">
              <w:rPr>
                <w:b/>
                <w:sz w:val="20"/>
              </w:rPr>
              <w:t xml:space="preserve"> Kč/pobyt</w:t>
            </w:r>
            <w:r w:rsidR="002522D2" w:rsidRPr="00855E52">
              <w:rPr>
                <w:b/>
                <w:sz w:val="20"/>
              </w:rPr>
              <w:t xml:space="preserve"> s plnou penzí</w:t>
            </w:r>
            <w:r w:rsidR="002522D2">
              <w:rPr>
                <w:sz w:val="20"/>
              </w:rPr>
              <w:t xml:space="preserve"> </w:t>
            </w:r>
          </w:p>
        </w:tc>
      </w:tr>
      <w:tr w:rsidR="00873660" w:rsidTr="0013444E">
        <w:tc>
          <w:tcPr>
            <w:tcW w:w="2694" w:type="dxa"/>
            <w:vMerge w:val="restart"/>
          </w:tcPr>
          <w:p w:rsidR="00873660" w:rsidRDefault="00927858" w:rsidP="00A15A2F">
            <w:pPr>
              <w:rPr>
                <w:sz w:val="20"/>
              </w:rPr>
            </w:pPr>
            <w:r>
              <w:rPr>
                <w:vertAlign w:val="superscript"/>
              </w:rPr>
              <w:t xml:space="preserve">předpokládaný </w:t>
            </w:r>
            <w:r w:rsidR="00873660">
              <w:rPr>
                <w:vertAlign w:val="superscript"/>
              </w:rPr>
              <w:t>počet dospělých:</w:t>
            </w:r>
            <w:r w:rsidR="00FF799B">
              <w:rPr>
                <w:sz w:val="20"/>
              </w:rPr>
              <w:t xml:space="preserve"> </w:t>
            </w:r>
            <w:r w:rsidR="009E5D99">
              <w:rPr>
                <w:sz w:val="20"/>
              </w:rPr>
              <w:t>5</w:t>
            </w:r>
          </w:p>
        </w:tc>
        <w:tc>
          <w:tcPr>
            <w:tcW w:w="7456" w:type="dxa"/>
            <w:gridSpan w:val="8"/>
          </w:tcPr>
          <w:p w:rsidR="00873660" w:rsidRPr="00DD7917" w:rsidRDefault="00873660" w:rsidP="00A15A2F">
            <w:pPr>
              <w:rPr>
                <w:sz w:val="20"/>
              </w:rPr>
            </w:pPr>
            <w:r>
              <w:rPr>
                <w:vertAlign w:val="superscript"/>
              </w:rPr>
              <w:t>počet dospělých zdarma:</w:t>
            </w:r>
            <w:r w:rsidR="00DD7917">
              <w:t xml:space="preserve"> </w:t>
            </w:r>
            <w:r w:rsidR="00747D89">
              <w:rPr>
                <w:sz w:val="20"/>
              </w:rPr>
              <w:t>2</w:t>
            </w:r>
          </w:p>
        </w:tc>
      </w:tr>
      <w:tr w:rsidR="00873660" w:rsidTr="0013444E">
        <w:tc>
          <w:tcPr>
            <w:tcW w:w="2694" w:type="dxa"/>
            <w:vMerge/>
          </w:tcPr>
          <w:p w:rsidR="00873660" w:rsidRDefault="00873660">
            <w:pPr>
              <w:rPr>
                <w:sz w:val="20"/>
              </w:rPr>
            </w:pPr>
          </w:p>
        </w:tc>
        <w:tc>
          <w:tcPr>
            <w:tcW w:w="3447" w:type="dxa"/>
            <w:gridSpan w:val="5"/>
          </w:tcPr>
          <w:p w:rsidR="00873660" w:rsidRPr="009E5D99" w:rsidRDefault="00873660" w:rsidP="00086647">
            <w:pPr>
              <w:rPr>
                <w:sz w:val="20"/>
              </w:rPr>
            </w:pPr>
            <w:r w:rsidRPr="00855588">
              <w:rPr>
                <w:szCs w:val="24"/>
                <w:vertAlign w:val="superscript"/>
              </w:rPr>
              <w:t xml:space="preserve">počet platících </w:t>
            </w:r>
            <w:r>
              <w:rPr>
                <w:szCs w:val="24"/>
                <w:vertAlign w:val="superscript"/>
              </w:rPr>
              <w:t>dospělých</w:t>
            </w:r>
            <w:r w:rsidR="00086647">
              <w:rPr>
                <w:szCs w:val="24"/>
                <w:vertAlign w:val="superscript"/>
              </w:rPr>
              <w:t>:</w:t>
            </w:r>
            <w:r w:rsidR="00747D89">
              <w:rPr>
                <w:sz w:val="20"/>
              </w:rPr>
              <w:t>3</w:t>
            </w:r>
          </w:p>
        </w:tc>
        <w:tc>
          <w:tcPr>
            <w:tcW w:w="4009" w:type="dxa"/>
            <w:gridSpan w:val="3"/>
          </w:tcPr>
          <w:p w:rsidR="00873660" w:rsidRDefault="00FF799B" w:rsidP="00086647">
            <w:pPr>
              <w:rPr>
                <w:sz w:val="20"/>
              </w:rPr>
            </w:pPr>
            <w:r>
              <w:rPr>
                <w:vertAlign w:val="superscript"/>
              </w:rPr>
              <w:t>cena / dospělý</w:t>
            </w:r>
            <w:r w:rsidR="00873660">
              <w:rPr>
                <w:vertAlign w:val="superscript"/>
              </w:rPr>
              <w:t>:</w:t>
            </w:r>
            <w:r w:rsidR="00873660">
              <w:rPr>
                <w:sz w:val="20"/>
              </w:rPr>
              <w:t xml:space="preserve"> </w:t>
            </w:r>
            <w:r w:rsidR="006A5A29">
              <w:rPr>
                <w:b/>
                <w:sz w:val="20"/>
              </w:rPr>
              <w:t>3.45</w:t>
            </w:r>
            <w:r w:rsidR="009E5D99">
              <w:rPr>
                <w:b/>
                <w:sz w:val="20"/>
              </w:rPr>
              <w:t>0,- Kč/pobyt s plnou penzí</w:t>
            </w:r>
          </w:p>
        </w:tc>
      </w:tr>
    </w:tbl>
    <w:p w:rsidR="00152247" w:rsidRDefault="00152247">
      <w:pPr>
        <w:rPr>
          <w:sz w:val="2"/>
        </w:rPr>
      </w:pPr>
    </w:p>
    <w:p w:rsidR="00D715DF" w:rsidRDefault="00D715DF">
      <w:pPr>
        <w:rPr>
          <w:sz w:val="2"/>
        </w:rPr>
      </w:pPr>
    </w:p>
    <w:p w:rsidR="00D715DF" w:rsidRDefault="00D715DF">
      <w:pPr>
        <w:rPr>
          <w:sz w:val="2"/>
        </w:rPr>
      </w:pPr>
    </w:p>
    <w:tbl>
      <w:tblPr>
        <w:tblpPr w:leftFromText="141" w:rightFromText="141" w:vertAnchor="text" w:horzAnchor="margin" w:tblpY="-5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86"/>
        <w:gridCol w:w="7502"/>
      </w:tblGrid>
      <w:tr w:rsidR="00071A3A" w:rsidTr="00A2377B">
        <w:tc>
          <w:tcPr>
            <w:tcW w:w="0" w:type="auto"/>
            <w:gridSpan w:val="2"/>
            <w:shd w:val="pct15" w:color="auto" w:fill="auto"/>
          </w:tcPr>
          <w:p w:rsidR="00071A3A" w:rsidRPr="00E43A32" w:rsidRDefault="00071A3A" w:rsidP="00297D1A">
            <w:pPr>
              <w:rPr>
                <w:b/>
                <w:sz w:val="20"/>
              </w:rPr>
            </w:pPr>
            <w:r w:rsidRPr="00E43A32">
              <w:rPr>
                <w:b/>
                <w:sz w:val="20"/>
              </w:rPr>
              <w:t xml:space="preserve">VYMEZENÍ </w:t>
            </w:r>
            <w:r w:rsidR="003B75E3">
              <w:rPr>
                <w:b/>
                <w:sz w:val="20"/>
              </w:rPr>
              <w:t>SLUŽE</w:t>
            </w:r>
            <w:r w:rsidR="003B75E3" w:rsidRPr="00297D1A">
              <w:rPr>
                <w:b/>
                <w:sz w:val="20"/>
              </w:rPr>
              <w:t>B</w:t>
            </w:r>
            <w:r w:rsidR="003B75E3" w:rsidRPr="00297D1A">
              <w:rPr>
                <w:b/>
                <w:sz w:val="16"/>
                <w:szCs w:val="16"/>
              </w:rPr>
              <w:t>:</w:t>
            </w:r>
            <w:r w:rsidR="003B75E3" w:rsidRPr="00584C8B">
              <w:rPr>
                <w:sz w:val="16"/>
                <w:szCs w:val="16"/>
              </w:rPr>
              <w:t xml:space="preserve"> </w:t>
            </w:r>
          </w:p>
        </w:tc>
      </w:tr>
      <w:tr w:rsidR="005B6A78" w:rsidTr="00855E52">
        <w:trPr>
          <w:cantSplit/>
        </w:trPr>
        <w:tc>
          <w:tcPr>
            <w:tcW w:w="2686" w:type="dxa"/>
          </w:tcPr>
          <w:p w:rsidR="005B6A78" w:rsidRPr="00A2377B" w:rsidRDefault="005B6A78" w:rsidP="005B6A7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Doprava</w:t>
            </w:r>
          </w:p>
        </w:tc>
        <w:tc>
          <w:tcPr>
            <w:tcW w:w="7502" w:type="dxa"/>
          </w:tcPr>
          <w:p w:rsidR="005B6A78" w:rsidRDefault="001F1DF5" w:rsidP="005B6A7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Rectangle 37" o:spid="_x0000_s1026" style="position:absolute;margin-left:112.2pt;margin-top:-.25pt;width:14.4pt;height:10.9pt;flip:x y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"/>
              </w:pict>
            </w:r>
            <w:r>
              <w:rPr>
                <w:noProof/>
                <w:sz w:val="18"/>
                <w:szCs w:val="18"/>
              </w:rPr>
              <w:pict>
                <v:rect id="Rectangle 36" o:spid="_x0000_s1040" style="position:absolute;margin-left:3.4pt;margin-top:-.25pt;width:13.85pt;height:10.9pt;flip:x y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"/>
              </w:pict>
            </w:r>
            <w:r w:rsidR="005B6A78">
              <w:rPr>
                <w:sz w:val="18"/>
                <w:szCs w:val="18"/>
              </w:rPr>
              <w:t xml:space="preserve">   </w:t>
            </w:r>
            <w:r w:rsidR="00140652">
              <w:rPr>
                <w:sz w:val="18"/>
                <w:szCs w:val="18"/>
              </w:rPr>
              <w:t xml:space="preserve">X </w:t>
            </w:r>
            <w:r w:rsidR="005B6A78">
              <w:rPr>
                <w:sz w:val="18"/>
                <w:szCs w:val="18"/>
              </w:rPr>
              <w:t xml:space="preserve">   vlastní                                      autobusem Hotelu Kolínská Bouda</w:t>
            </w:r>
          </w:p>
        </w:tc>
      </w:tr>
      <w:tr w:rsidR="005B6A78" w:rsidTr="00855E52">
        <w:trPr>
          <w:cantSplit/>
        </w:trPr>
        <w:tc>
          <w:tcPr>
            <w:tcW w:w="2686" w:type="dxa"/>
          </w:tcPr>
          <w:p w:rsidR="005B6A78" w:rsidRPr="003B0699" w:rsidRDefault="005B6A78" w:rsidP="005B6A78">
            <w:pPr>
              <w:rPr>
                <w:sz w:val="18"/>
                <w:szCs w:val="18"/>
              </w:rPr>
            </w:pPr>
            <w:r w:rsidRPr="003B0699">
              <w:rPr>
                <w:sz w:val="18"/>
                <w:szCs w:val="18"/>
              </w:rPr>
              <w:t xml:space="preserve">Příjezd </w:t>
            </w:r>
          </w:p>
        </w:tc>
        <w:tc>
          <w:tcPr>
            <w:tcW w:w="7502" w:type="dxa"/>
          </w:tcPr>
          <w:p w:rsidR="005B6A78" w:rsidRPr="003B0699" w:rsidRDefault="005B6A78" w:rsidP="005B6A78">
            <w:pPr>
              <w:rPr>
                <w:sz w:val="18"/>
                <w:szCs w:val="18"/>
              </w:rPr>
            </w:pPr>
          </w:p>
        </w:tc>
      </w:tr>
      <w:tr w:rsidR="00BD5228" w:rsidTr="00855E52">
        <w:trPr>
          <w:cantSplit/>
          <w:trHeight w:val="104"/>
        </w:trPr>
        <w:tc>
          <w:tcPr>
            <w:tcW w:w="2686" w:type="dxa"/>
          </w:tcPr>
          <w:p w:rsidR="00BD5228" w:rsidRPr="00A2377B" w:rsidRDefault="00BD5228" w:rsidP="00BD522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Objednávka dopravy z parkoviště</w:t>
            </w:r>
          </w:p>
        </w:tc>
        <w:tc>
          <w:tcPr>
            <w:tcW w:w="7502" w:type="dxa"/>
          </w:tcPr>
          <w:p w:rsidR="00BD5228" w:rsidRPr="00927858" w:rsidRDefault="001F1DF5" w:rsidP="00BD522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39" style="position:absolute;margin-left:166.35pt;margin-top:-.6pt;width:13.85pt;height:12pt;flip:x y;z-index:-2516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"/>
              </w:pict>
            </w:r>
            <w:r>
              <w:rPr>
                <w:noProof/>
                <w:sz w:val="18"/>
                <w:szCs w:val="18"/>
              </w:rPr>
              <w:pict>
                <v:rect id="_x0000_s1038" style="position:absolute;margin-left:3.4pt;margin-top:-.6pt;width:13.85pt;height:12pt;flip:x y;z-index:-2516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"/>
              </w:pict>
            </w:r>
            <w:r w:rsidR="00BD5228" w:rsidRPr="00927858">
              <w:rPr>
                <w:sz w:val="18"/>
                <w:szCs w:val="18"/>
              </w:rPr>
              <w:t xml:space="preserve">   </w:t>
            </w:r>
            <w:r w:rsidR="00BD5228">
              <w:rPr>
                <w:sz w:val="18"/>
                <w:szCs w:val="18"/>
              </w:rPr>
              <w:t xml:space="preserve">      skůtr (500,-Kč) max. 2 osoby </w:t>
            </w:r>
            <w:r w:rsidR="00BD5228" w:rsidRPr="00927858">
              <w:rPr>
                <w:sz w:val="18"/>
                <w:szCs w:val="18"/>
              </w:rPr>
              <w:t xml:space="preserve">             </w:t>
            </w:r>
            <w:r w:rsidR="00BD5228">
              <w:rPr>
                <w:sz w:val="18"/>
                <w:szCs w:val="18"/>
              </w:rPr>
              <w:t xml:space="preserve"> </w:t>
            </w:r>
            <w:r w:rsidR="00BD5228" w:rsidRPr="00927858">
              <w:rPr>
                <w:sz w:val="18"/>
                <w:szCs w:val="18"/>
              </w:rPr>
              <w:t xml:space="preserve">   </w:t>
            </w:r>
            <w:r w:rsidR="00B9062D">
              <w:rPr>
                <w:sz w:val="18"/>
                <w:szCs w:val="18"/>
              </w:rPr>
              <w:t xml:space="preserve">       rolba (1.815</w:t>
            </w:r>
            <w:r w:rsidR="00BD5228">
              <w:rPr>
                <w:sz w:val="18"/>
                <w:szCs w:val="18"/>
              </w:rPr>
              <w:t>,-Kč) max. 20 osob</w:t>
            </w:r>
          </w:p>
        </w:tc>
      </w:tr>
      <w:tr w:rsidR="00BD5228" w:rsidTr="00855E52">
        <w:trPr>
          <w:cantSplit/>
          <w:trHeight w:val="73"/>
        </w:trPr>
        <w:tc>
          <w:tcPr>
            <w:tcW w:w="2686" w:type="dxa"/>
          </w:tcPr>
          <w:p w:rsidR="00BD5228" w:rsidRPr="00A2377B" w:rsidRDefault="00BD5228" w:rsidP="00BD5228">
            <w:pPr>
              <w:rPr>
                <w:b/>
                <w:sz w:val="18"/>
                <w:szCs w:val="18"/>
              </w:rPr>
            </w:pPr>
            <w:r w:rsidRPr="003B0699">
              <w:rPr>
                <w:sz w:val="18"/>
                <w:szCs w:val="18"/>
              </w:rPr>
              <w:t>Strava</w:t>
            </w:r>
          </w:p>
        </w:tc>
        <w:tc>
          <w:tcPr>
            <w:tcW w:w="7502" w:type="dxa"/>
          </w:tcPr>
          <w:p w:rsidR="00BD5228" w:rsidRPr="00927858" w:rsidRDefault="001F1DF5" w:rsidP="00BD522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Rectangle 15" o:spid="_x0000_s1037" style="position:absolute;margin-left:226.45pt;margin-top:-.6pt;width:13.25pt;height:12pt;z-index:-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"/>
              </w:pict>
            </w:r>
            <w:r>
              <w:rPr>
                <w:noProof/>
                <w:sz w:val="18"/>
                <w:szCs w:val="18"/>
              </w:rPr>
              <w:pict>
                <v:rect id="Rectangle 20" o:spid="_x0000_s1036" style="position:absolute;margin-left:112.75pt;margin-top:-.6pt;width:13.85pt;height:12pt;flip:x y;z-index:-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"/>
              </w:pict>
            </w:r>
            <w:r>
              <w:rPr>
                <w:noProof/>
                <w:sz w:val="18"/>
                <w:szCs w:val="18"/>
              </w:rPr>
              <w:pict>
                <v:rect id="Rectangle 18" o:spid="_x0000_s1035" style="position:absolute;margin-left:3.4pt;margin-top:-.6pt;width:13.85pt;height:12pt;flip:x y;z-index:-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"/>
              </w:pict>
            </w:r>
            <w:r w:rsidR="00BD5228" w:rsidRPr="00927858">
              <w:rPr>
                <w:sz w:val="18"/>
                <w:szCs w:val="18"/>
              </w:rPr>
              <w:t xml:space="preserve">   </w:t>
            </w:r>
            <w:r w:rsidR="00BD5228">
              <w:rPr>
                <w:sz w:val="18"/>
                <w:szCs w:val="18"/>
              </w:rPr>
              <w:t xml:space="preserve">   </w:t>
            </w:r>
            <w:r w:rsidR="00BD5228" w:rsidRPr="00927858">
              <w:rPr>
                <w:sz w:val="18"/>
                <w:szCs w:val="18"/>
              </w:rPr>
              <w:t xml:space="preserve">   se snídaní             </w:t>
            </w:r>
            <w:r w:rsidR="00BD5228">
              <w:rPr>
                <w:sz w:val="18"/>
                <w:szCs w:val="18"/>
              </w:rPr>
              <w:t xml:space="preserve"> </w:t>
            </w:r>
            <w:r w:rsidR="00BD5228" w:rsidRPr="00927858">
              <w:rPr>
                <w:sz w:val="18"/>
                <w:szCs w:val="18"/>
              </w:rPr>
              <w:t xml:space="preserve">   </w:t>
            </w:r>
            <w:r w:rsidR="00BD5228">
              <w:rPr>
                <w:sz w:val="18"/>
                <w:szCs w:val="18"/>
              </w:rPr>
              <w:t xml:space="preserve">            </w:t>
            </w:r>
            <w:r w:rsidR="00BD5228" w:rsidRPr="00927858">
              <w:rPr>
                <w:sz w:val="18"/>
                <w:szCs w:val="18"/>
              </w:rPr>
              <w:t xml:space="preserve">  </w:t>
            </w:r>
            <w:r w:rsidR="00BD5228">
              <w:rPr>
                <w:sz w:val="18"/>
                <w:szCs w:val="18"/>
              </w:rPr>
              <w:t xml:space="preserve"> </w:t>
            </w:r>
            <w:r w:rsidR="00BD5228" w:rsidRPr="00927858">
              <w:rPr>
                <w:sz w:val="18"/>
                <w:szCs w:val="18"/>
              </w:rPr>
              <w:t xml:space="preserve"> polop</w:t>
            </w:r>
            <w:r w:rsidR="00BD5228">
              <w:rPr>
                <w:sz w:val="18"/>
                <w:szCs w:val="18"/>
              </w:rPr>
              <w:t xml:space="preserve">enze                            X  </w:t>
            </w:r>
            <w:r w:rsidR="00BD5228" w:rsidRPr="00927858">
              <w:rPr>
                <w:sz w:val="18"/>
                <w:szCs w:val="18"/>
              </w:rPr>
              <w:t xml:space="preserve"> plná penze</w: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Příplatková strava</w:t>
            </w:r>
          </w:p>
        </w:tc>
        <w:tc>
          <w:tcPr>
            <w:tcW w:w="7502" w:type="dxa"/>
          </w:tcPr>
          <w:p w:rsidR="00BD5228" w:rsidRPr="00927858" w:rsidRDefault="001F1DF5" w:rsidP="00BD522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Rectangle 33" o:spid="_x0000_s1034" style="position:absolute;margin-left:3.4pt;margin-top:-.9pt;width:13.85pt;height:11.5pt;z-index:-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5nIwIAAD0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"/>
              </w:pict>
            </w:r>
            <w:r>
              <w:rPr>
                <w:noProof/>
                <w:sz w:val="18"/>
                <w:szCs w:val="18"/>
              </w:rPr>
              <w:pict>
                <v:rect id="Rectangle 35" o:spid="_x0000_s1033" style="position:absolute;margin-left:226.45pt;margin-top:-.9pt;width:13.25pt;height:11.5pt;z-index:-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JIIgIAAD0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"/>
              </w:pict>
            </w:r>
            <w:r>
              <w:rPr>
                <w:noProof/>
                <w:sz w:val="18"/>
                <w:szCs w:val="18"/>
              </w:rPr>
              <w:pict>
                <v:rect id="Rectangle 34" o:spid="_x0000_s1032" style="position:absolute;margin-left:112.2pt;margin-top:-.9pt;width:14.4pt;height:11.5pt;z-index:-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"/>
              </w:pict>
            </w:r>
            <w:r w:rsidR="00BD5228">
              <w:rPr>
                <w:sz w:val="18"/>
                <w:szCs w:val="18"/>
              </w:rPr>
              <w:t xml:space="preserve">         </w:t>
            </w:r>
            <w:r w:rsidR="00BD5228" w:rsidRPr="00927858">
              <w:rPr>
                <w:sz w:val="18"/>
                <w:szCs w:val="18"/>
              </w:rPr>
              <w:t xml:space="preserve">dopolední svačina            </w:t>
            </w:r>
            <w:r w:rsidR="00BD5228">
              <w:rPr>
                <w:sz w:val="18"/>
                <w:szCs w:val="18"/>
              </w:rPr>
              <w:t xml:space="preserve">    </w:t>
            </w:r>
            <w:r w:rsidR="00BD5228" w:rsidRPr="00927858">
              <w:rPr>
                <w:sz w:val="18"/>
                <w:szCs w:val="18"/>
              </w:rPr>
              <w:t xml:space="preserve"> </w:t>
            </w:r>
            <w:r w:rsidR="00BD5228">
              <w:rPr>
                <w:sz w:val="18"/>
                <w:szCs w:val="18"/>
              </w:rPr>
              <w:t xml:space="preserve">   </w:t>
            </w:r>
            <w:r w:rsidR="00BD5228" w:rsidRPr="00927858">
              <w:rPr>
                <w:sz w:val="18"/>
                <w:szCs w:val="18"/>
              </w:rPr>
              <w:t xml:space="preserve">odpolední svačina  </w:t>
            </w:r>
            <w:r w:rsidR="00BD5228">
              <w:rPr>
                <w:sz w:val="18"/>
                <w:szCs w:val="18"/>
              </w:rPr>
              <w:t xml:space="preserve">  </w:t>
            </w:r>
            <w:r w:rsidR="00BD5228" w:rsidRPr="00927858">
              <w:rPr>
                <w:sz w:val="18"/>
                <w:szCs w:val="18"/>
              </w:rPr>
              <w:t xml:space="preserve">                  II. večeře</w: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</w:p>
        </w:tc>
        <w:tc>
          <w:tcPr>
            <w:tcW w:w="7502" w:type="dxa"/>
          </w:tcPr>
          <w:p w:rsidR="00BD5228" w:rsidRDefault="001F1DF5" w:rsidP="00BD522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Rectangle 41" o:spid="_x0000_s1031" style="position:absolute;margin-left:226.45pt;margin-top:9.7pt;width:14.6pt;height:11.5pt;flip:x y;z-index:-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"/>
              </w:pict>
            </w:r>
            <w:r>
              <w:rPr>
                <w:noProof/>
                <w:sz w:val="18"/>
                <w:szCs w:val="18"/>
              </w:rPr>
              <w:pict>
                <v:rect id="Rectangle 40" o:spid="_x0000_s1030" style="position:absolute;margin-left:3.4pt;margin-top:9.7pt;width:13.85pt;height:11.5pt;flip:x y;z-index:-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"/>
              </w:pic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Výjimky ve stravě </w:t>
            </w:r>
            <w:r w:rsidRPr="00855E52">
              <w:rPr>
                <w:sz w:val="18"/>
                <w:szCs w:val="18"/>
                <w:vertAlign w:val="superscript"/>
              </w:rPr>
              <w:t>(počet osob)</w:t>
            </w:r>
          </w:p>
        </w:tc>
        <w:tc>
          <w:tcPr>
            <w:tcW w:w="7502" w:type="dxa"/>
          </w:tcPr>
          <w:p w:rsidR="00BD5228" w:rsidRPr="004A43E9" w:rsidRDefault="00BD5228" w:rsidP="00BD5228">
            <w:pPr>
              <w:rPr>
                <w:sz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         bezlepková dieta</w:t>
            </w:r>
            <w:r>
              <w:rPr>
                <w:sz w:val="18"/>
                <w:szCs w:val="18"/>
                <w:vertAlign w:val="superscript"/>
              </w:rPr>
              <w:t xml:space="preserve">1 </w:t>
            </w:r>
            <w:r>
              <w:rPr>
                <w:sz w:val="18"/>
                <w:szCs w:val="18"/>
              </w:rPr>
              <w:t>–                                                                    vegetariánská strava - …….</w: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</w:p>
        </w:tc>
        <w:tc>
          <w:tcPr>
            <w:tcW w:w="7502" w:type="dxa"/>
          </w:tcPr>
          <w:p w:rsidR="00BD5228" w:rsidRDefault="00BD5228" w:rsidP="00BD5228">
            <w:pPr>
              <w:rPr>
                <w:sz w:val="18"/>
                <w:szCs w:val="18"/>
              </w:rPr>
            </w:pP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Využití hotelové půjčovny</w:t>
            </w:r>
          </w:p>
        </w:tc>
        <w:tc>
          <w:tcPr>
            <w:tcW w:w="7502" w:type="dxa"/>
          </w:tcPr>
          <w:p w:rsidR="00BD5228" w:rsidRDefault="001F1DF5" w:rsidP="00BD5228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29" style="position:absolute;margin-left:3.4pt;margin-top:-.9pt;width:13.85pt;height:11.5pt;z-index:-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QHIgIAAD0EAAAOAAAAZHJzL2Uyb0RvYy54bWysU9uO0zAQfUfiHyy/0yTdZr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"/>
              </w:pict>
            </w:r>
            <w:r>
              <w:rPr>
                <w:noProof/>
                <w:sz w:val="18"/>
                <w:szCs w:val="18"/>
              </w:rPr>
              <w:pict>
                <v:rect id="_x0000_s1028" style="position:absolute;margin-left:226.45pt;margin-top:-.9pt;width:13.25pt;height:11.5pt;z-index:-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kXIgIAAD0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"/>
              </w:pict>
            </w:r>
            <w:r>
              <w:rPr>
                <w:noProof/>
                <w:sz w:val="18"/>
                <w:szCs w:val="18"/>
              </w:rPr>
              <w:pict>
                <v:rect id="_x0000_s1027" style="position:absolute;margin-left:112.2pt;margin-top:-.9pt;width:14.4pt;height:11.5pt;z-index:-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tmIQIAAD0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"/>
              </w:pict>
            </w:r>
            <w:r w:rsidR="00BD5228">
              <w:rPr>
                <w:sz w:val="18"/>
                <w:szCs w:val="18"/>
              </w:rPr>
              <w:t xml:space="preserve">         ks sjezdového kompletu,</w:t>
            </w:r>
            <w:r w:rsidR="00BD5228" w:rsidRPr="00927858">
              <w:rPr>
                <w:sz w:val="18"/>
                <w:szCs w:val="18"/>
              </w:rPr>
              <w:t xml:space="preserve">         </w:t>
            </w:r>
            <w:r w:rsidR="00BD5228">
              <w:rPr>
                <w:sz w:val="18"/>
                <w:szCs w:val="18"/>
              </w:rPr>
              <w:t>ks běžeckého kompletu,            ks snowboardového kompletu</w: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Odubytování z pokojů</w:t>
            </w:r>
          </w:p>
        </w:tc>
        <w:tc>
          <w:tcPr>
            <w:tcW w:w="7502" w:type="dxa"/>
          </w:tcPr>
          <w:p w:rsidR="00BD5228" w:rsidRDefault="006A5A29" w:rsidP="00BD52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8:3</w:t>
            </w:r>
            <w:r w:rsidR="00BD5228">
              <w:rPr>
                <w:sz w:val="18"/>
                <w:szCs w:val="18"/>
              </w:rPr>
              <w:t>0 hod. v den odjezdu</w:t>
            </w:r>
          </w:p>
        </w:tc>
      </w:tr>
      <w:tr w:rsidR="00BD5228" w:rsidTr="00855E52">
        <w:trPr>
          <w:cantSplit/>
        </w:trPr>
        <w:tc>
          <w:tcPr>
            <w:tcW w:w="2686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  <w:r w:rsidRPr="003B0699">
              <w:rPr>
                <w:sz w:val="18"/>
                <w:szCs w:val="18"/>
              </w:rPr>
              <w:t xml:space="preserve">Odjezd </w:t>
            </w:r>
          </w:p>
        </w:tc>
        <w:tc>
          <w:tcPr>
            <w:tcW w:w="7502" w:type="dxa"/>
          </w:tcPr>
          <w:p w:rsidR="00BD5228" w:rsidRPr="003B0699" w:rsidRDefault="00BD5228" w:rsidP="00BD5228">
            <w:pPr>
              <w:rPr>
                <w:sz w:val="18"/>
                <w:szCs w:val="18"/>
              </w:rPr>
            </w:pPr>
          </w:p>
        </w:tc>
      </w:tr>
    </w:tbl>
    <w:p w:rsidR="00C870F9" w:rsidRDefault="00C870F9">
      <w:pPr>
        <w:rPr>
          <w:sz w:val="2"/>
        </w:rPr>
      </w:pPr>
    </w:p>
    <w:p w:rsidR="00D715DF" w:rsidRDefault="00D715DF">
      <w:pPr>
        <w:rPr>
          <w:sz w:val="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11"/>
        <w:gridCol w:w="3439"/>
        <w:gridCol w:w="3585"/>
        <w:gridCol w:w="15"/>
      </w:tblGrid>
      <w:tr w:rsidR="00152247">
        <w:tc>
          <w:tcPr>
            <w:tcW w:w="10150" w:type="dxa"/>
            <w:gridSpan w:val="4"/>
            <w:shd w:val="pct12" w:color="auto" w:fill="auto"/>
          </w:tcPr>
          <w:p w:rsidR="00152247" w:rsidRDefault="005B6A78" w:rsidP="00A2377B">
            <w:pPr>
              <w:pStyle w:val="Nadpis1"/>
            </w:pPr>
            <w:r>
              <w:t>ČASOVÝ ROZVRH PLATEB</w:t>
            </w:r>
          </w:p>
        </w:tc>
      </w:tr>
      <w:tr w:rsidR="00AC1E4B" w:rsidTr="00A2377B">
        <w:trPr>
          <w:gridAfter w:val="1"/>
          <w:wAfter w:w="15" w:type="dxa"/>
          <w:cantSplit/>
        </w:trPr>
        <w:tc>
          <w:tcPr>
            <w:tcW w:w="3111" w:type="dxa"/>
          </w:tcPr>
          <w:p w:rsidR="00AC1E4B" w:rsidRPr="009601AC" w:rsidRDefault="00AC1E4B" w:rsidP="00AF56CA">
            <w:pPr>
              <w:rPr>
                <w:b/>
              </w:rPr>
            </w:pPr>
            <w:r>
              <w:rPr>
                <w:b/>
                <w:vertAlign w:val="superscript"/>
              </w:rPr>
              <w:t>záloha celke</w:t>
            </w:r>
            <w:r w:rsidR="00823B88">
              <w:rPr>
                <w:b/>
                <w:vertAlign w:val="superscript"/>
              </w:rPr>
              <w:t xml:space="preserve">m: </w:t>
            </w:r>
            <w:r w:rsidR="00747D89">
              <w:rPr>
                <w:b/>
              </w:rPr>
              <w:t>6</w:t>
            </w:r>
            <w:r w:rsidR="00153BF2">
              <w:rPr>
                <w:b/>
              </w:rPr>
              <w:t>0</w:t>
            </w:r>
            <w:r w:rsidR="00823B88">
              <w:rPr>
                <w:b/>
              </w:rPr>
              <w:t>.000,-</w:t>
            </w:r>
          </w:p>
        </w:tc>
        <w:tc>
          <w:tcPr>
            <w:tcW w:w="3439" w:type="dxa"/>
          </w:tcPr>
          <w:p w:rsidR="00AC1E4B" w:rsidRPr="00491134" w:rsidRDefault="00AC1E4B" w:rsidP="00AF56CA">
            <w:pPr>
              <w:rPr>
                <w:b/>
              </w:rPr>
            </w:pPr>
            <w:r>
              <w:rPr>
                <w:b/>
                <w:vertAlign w:val="superscript"/>
              </w:rPr>
              <w:t>způsob úhrady:</w:t>
            </w:r>
            <w:r>
              <w:rPr>
                <w:b/>
              </w:rPr>
              <w:t xml:space="preserve"> </w:t>
            </w:r>
            <w:r w:rsidR="006E6840">
              <w:rPr>
                <w:b/>
              </w:rPr>
              <w:t>faktura</w:t>
            </w:r>
          </w:p>
        </w:tc>
        <w:tc>
          <w:tcPr>
            <w:tcW w:w="3585" w:type="dxa"/>
          </w:tcPr>
          <w:p w:rsidR="00AC1E4B" w:rsidRPr="00491134" w:rsidRDefault="00AC1E4B" w:rsidP="00A65F36">
            <w:pPr>
              <w:rPr>
                <w:b/>
              </w:rPr>
            </w:pPr>
            <w:r>
              <w:rPr>
                <w:b/>
                <w:vertAlign w:val="superscript"/>
              </w:rPr>
              <w:t>termín úhrady:</w:t>
            </w:r>
            <w:r w:rsidR="00A2377B">
              <w:rPr>
                <w:b/>
              </w:rPr>
              <w:t xml:space="preserve"> </w:t>
            </w:r>
            <w:r w:rsidR="006A5A29">
              <w:rPr>
                <w:b/>
              </w:rPr>
              <w:t>28. 2</w:t>
            </w:r>
            <w:r w:rsidR="00823B88">
              <w:rPr>
                <w:b/>
              </w:rPr>
              <w:t>. 20</w:t>
            </w:r>
            <w:r w:rsidR="006A5A29">
              <w:rPr>
                <w:b/>
              </w:rPr>
              <w:t>20</w:t>
            </w:r>
          </w:p>
        </w:tc>
      </w:tr>
    </w:tbl>
    <w:p w:rsidR="00AC1E4B" w:rsidRDefault="00AC1E4B" w:rsidP="00AC1E4B">
      <w:pPr>
        <w:rPr>
          <w:sz w:val="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11"/>
        <w:gridCol w:w="3439"/>
        <w:gridCol w:w="3600"/>
      </w:tblGrid>
      <w:tr w:rsidR="00AC1E4B" w:rsidTr="00A2377B">
        <w:trPr>
          <w:cantSplit/>
        </w:trPr>
        <w:tc>
          <w:tcPr>
            <w:tcW w:w="3111" w:type="dxa"/>
          </w:tcPr>
          <w:p w:rsidR="00AC1E4B" w:rsidRPr="00C32345" w:rsidRDefault="00AC1E4B" w:rsidP="00A2377B">
            <w:pPr>
              <w:ind w:right="-74"/>
              <w:rPr>
                <w:b/>
                <w:sz w:val="20"/>
              </w:rPr>
            </w:pPr>
            <w:r>
              <w:rPr>
                <w:b/>
                <w:vertAlign w:val="superscript"/>
              </w:rPr>
              <w:t>doplatek celkem:</w:t>
            </w:r>
            <w:r w:rsidR="00A2377B">
              <w:rPr>
                <w:b/>
                <w:vertAlign w:val="superscript"/>
              </w:rPr>
              <w:t xml:space="preserve"> </w:t>
            </w:r>
            <w:r w:rsidR="00C32345" w:rsidRPr="00A2377B">
              <w:rPr>
                <w:b/>
                <w:sz w:val="16"/>
                <w:szCs w:val="16"/>
              </w:rPr>
              <w:t xml:space="preserve">dle skutečného počtu </w:t>
            </w:r>
            <w:r w:rsidR="00A2377B">
              <w:rPr>
                <w:b/>
                <w:sz w:val="16"/>
                <w:szCs w:val="16"/>
              </w:rPr>
              <w:t>o</w:t>
            </w:r>
            <w:r w:rsidR="00C32345" w:rsidRPr="00A2377B">
              <w:rPr>
                <w:b/>
                <w:sz w:val="16"/>
                <w:szCs w:val="16"/>
              </w:rPr>
              <w:t>sob</w:t>
            </w:r>
          </w:p>
        </w:tc>
        <w:tc>
          <w:tcPr>
            <w:tcW w:w="3439" w:type="dxa"/>
          </w:tcPr>
          <w:p w:rsidR="00AC1E4B" w:rsidRPr="00464D3A" w:rsidRDefault="00AC1E4B" w:rsidP="00AF56CA">
            <w:pPr>
              <w:rPr>
                <w:b/>
              </w:rPr>
            </w:pPr>
            <w:r>
              <w:rPr>
                <w:b/>
                <w:vertAlign w:val="superscript"/>
              </w:rPr>
              <w:t xml:space="preserve">způsob úhrady: </w:t>
            </w:r>
            <w:r>
              <w:rPr>
                <w:b/>
              </w:rPr>
              <w:t>faktura</w:t>
            </w:r>
          </w:p>
        </w:tc>
        <w:tc>
          <w:tcPr>
            <w:tcW w:w="3600" w:type="dxa"/>
          </w:tcPr>
          <w:p w:rsidR="00AC1E4B" w:rsidRPr="00491134" w:rsidRDefault="00AC1E4B" w:rsidP="00AF56CA">
            <w:pPr>
              <w:rPr>
                <w:b/>
              </w:rPr>
            </w:pPr>
            <w:r>
              <w:rPr>
                <w:b/>
                <w:vertAlign w:val="superscript"/>
              </w:rPr>
              <w:t>termín úhrady:</w:t>
            </w:r>
            <w:r w:rsidR="00A2377B">
              <w:rPr>
                <w:b/>
              </w:rPr>
              <w:t xml:space="preserve"> </w:t>
            </w:r>
            <w:r w:rsidR="00CE2804">
              <w:rPr>
                <w:b/>
              </w:rPr>
              <w:t>30</w:t>
            </w:r>
            <w:r w:rsidR="009601AC">
              <w:rPr>
                <w:b/>
              </w:rPr>
              <w:t xml:space="preserve">. </w:t>
            </w:r>
            <w:r w:rsidR="00CE2804">
              <w:rPr>
                <w:b/>
              </w:rPr>
              <w:t>3</w:t>
            </w:r>
            <w:r w:rsidR="009601AC">
              <w:rPr>
                <w:b/>
              </w:rPr>
              <w:t>. 20</w:t>
            </w:r>
            <w:r w:rsidR="006A5A29">
              <w:rPr>
                <w:b/>
              </w:rPr>
              <w:t>20</w:t>
            </w:r>
          </w:p>
        </w:tc>
      </w:tr>
    </w:tbl>
    <w:p w:rsidR="00D715DF" w:rsidRPr="00D715DF" w:rsidRDefault="00D715DF">
      <w:pPr>
        <w:rPr>
          <w:sz w:val="2"/>
          <w:szCs w:val="2"/>
        </w:rPr>
      </w:pPr>
    </w:p>
    <w:p w:rsidR="00D715DF" w:rsidRDefault="00D715DF" w:rsidP="00007752">
      <w:r w:rsidRPr="00E43A32">
        <w:rPr>
          <w:sz w:val="16"/>
          <w:szCs w:val="16"/>
        </w:rPr>
        <w:t>Stravování účastníků ozdravného pobytu zajistí poskytovatel v souladu s platnými hygienickými a zvláštními právními předpisy pro pořádání ozdravných pobytů (zejm. zákon č. 258/2000 Sb., ve znění pozdějších předpisů, vyhl. č. 410/2005 Sb., ve znění pozdějších předpisů a vyhl. č. 107/2005 Sb., ve znění pozdějších předpisů).</w:t>
      </w:r>
      <w:r w:rsidR="00007752">
        <w:rPr>
          <w:sz w:val="16"/>
          <w:szCs w:val="16"/>
        </w:rPr>
        <w:t xml:space="preserve"> </w:t>
      </w:r>
      <w:r w:rsidR="00152247" w:rsidRPr="00007752">
        <w:rPr>
          <w:sz w:val="16"/>
          <w:szCs w:val="16"/>
        </w:rPr>
        <w:t>Všeo</w:t>
      </w:r>
      <w:r w:rsidR="00007752">
        <w:rPr>
          <w:sz w:val="16"/>
          <w:szCs w:val="16"/>
        </w:rPr>
        <w:t xml:space="preserve">becné </w:t>
      </w:r>
      <w:r w:rsidR="00007752" w:rsidRPr="00007752">
        <w:rPr>
          <w:sz w:val="16"/>
          <w:szCs w:val="16"/>
        </w:rPr>
        <w:t xml:space="preserve">podmínky prodeje zájezdu </w:t>
      </w:r>
      <w:r w:rsidR="00152247" w:rsidRPr="00007752">
        <w:rPr>
          <w:sz w:val="16"/>
          <w:szCs w:val="16"/>
        </w:rPr>
        <w:t>mi jsou známy</w:t>
      </w:r>
      <w:r w:rsidR="00693EA7" w:rsidRPr="00007752">
        <w:rPr>
          <w:sz w:val="16"/>
          <w:szCs w:val="16"/>
        </w:rPr>
        <w:t>,</w:t>
      </w:r>
      <w:r w:rsidR="00152247" w:rsidRPr="00007752">
        <w:rPr>
          <w:sz w:val="16"/>
          <w:szCs w:val="16"/>
        </w:rPr>
        <w:t xml:space="preserve"> souhlasím s nimi, a to i jménem všech výše uvedených osob, které mne k jejich přihlášení a účasti zmocnily. Prohlašuji, že všechn</w:t>
      </w:r>
      <w:r w:rsidR="00693EA7" w:rsidRPr="00007752">
        <w:rPr>
          <w:sz w:val="16"/>
          <w:szCs w:val="16"/>
        </w:rPr>
        <w:t>y údaje jsem vyplnil(a)</w:t>
      </w:r>
      <w:r w:rsidR="00007752">
        <w:rPr>
          <w:sz w:val="16"/>
          <w:szCs w:val="16"/>
        </w:rPr>
        <w:t xml:space="preserve"> </w:t>
      </w:r>
      <w:r w:rsidR="00693EA7" w:rsidRPr="00007752">
        <w:rPr>
          <w:sz w:val="16"/>
          <w:szCs w:val="16"/>
        </w:rPr>
        <w:t>správně</w:t>
      </w:r>
      <w:r w:rsidR="00152247" w:rsidRPr="00007752">
        <w:rPr>
          <w:sz w:val="16"/>
          <w:szCs w:val="16"/>
        </w:rPr>
        <w:t>. Dále prohlašuji, že jsem zmocněn</w:t>
      </w:r>
      <w:r w:rsidR="00693EA7" w:rsidRPr="00007752">
        <w:rPr>
          <w:sz w:val="16"/>
          <w:szCs w:val="16"/>
        </w:rPr>
        <w:t>(</w:t>
      </w:r>
      <w:r w:rsidR="00152247" w:rsidRPr="00007752">
        <w:rPr>
          <w:sz w:val="16"/>
          <w:szCs w:val="16"/>
        </w:rPr>
        <w:t>a</w:t>
      </w:r>
      <w:r w:rsidR="00693EA7" w:rsidRPr="00007752">
        <w:rPr>
          <w:sz w:val="16"/>
          <w:szCs w:val="16"/>
        </w:rPr>
        <w:t xml:space="preserve">) a </w:t>
      </w:r>
      <w:r w:rsidR="00152247" w:rsidRPr="00007752">
        <w:rPr>
          <w:sz w:val="16"/>
          <w:szCs w:val="16"/>
        </w:rPr>
        <w:t>podpisem této smlouvy uděluji souhlas ve smyslu paragrafu 5 odst. 2 zák. č. 101/200 Sb, rovněž i jménem všech osob uvedených v této smlouvě.</w:t>
      </w:r>
      <w:r w:rsidR="00007752" w:rsidRPr="00007752">
        <w:rPr>
          <w:sz w:val="16"/>
          <w:szCs w:val="16"/>
        </w:rPr>
        <w:br/>
        <w:t>Smluvní strany souhlasí se zveřejněním smlouvy v registru smluv na webových stránkách Portálu veřejné správy v souladu se zákonem č. 340/2015 o zvláštních</w:t>
      </w:r>
      <w:r w:rsidR="00007752">
        <w:rPr>
          <w:sz w:val="16"/>
          <w:szCs w:val="16"/>
        </w:rPr>
        <w:t xml:space="preserve"> </w:t>
      </w:r>
      <w:r w:rsidR="00007752" w:rsidRPr="00007752">
        <w:rPr>
          <w:sz w:val="16"/>
          <w:szCs w:val="16"/>
        </w:rPr>
        <w:t>podmínkách účinnosti některých smluv, uveřejňování těchto smluv a o registru smluv (zákon o registru smluv). Publikující smluvní stranou do ISRS je zákazník</w:t>
      </w:r>
      <w:r w:rsidR="00842286">
        <w:rPr>
          <w:sz w:val="16"/>
          <w:szCs w:val="16"/>
        </w:rPr>
        <w:t>, pokud to zákon uděluje.</w:t>
      </w:r>
    </w:p>
    <w:tbl>
      <w:tblPr>
        <w:tblW w:w="10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98"/>
      </w:tblGrid>
      <w:tr w:rsidR="00152247" w:rsidTr="00957A00">
        <w:trPr>
          <w:cantSplit/>
          <w:trHeight w:val="599"/>
        </w:trPr>
        <w:tc>
          <w:tcPr>
            <w:tcW w:w="10198" w:type="dxa"/>
          </w:tcPr>
          <w:p w:rsidR="00F7001F" w:rsidRDefault="00152247">
            <w:pPr>
              <w:rPr>
                <w:sz w:val="18"/>
              </w:rPr>
            </w:pPr>
            <w:r>
              <w:rPr>
                <w:sz w:val="18"/>
              </w:rPr>
              <w:t>ZVLÁŚTNÍ PODMÍNKY, POZNÁMKY:</w:t>
            </w:r>
          </w:p>
          <w:p w:rsidR="00C32345" w:rsidRDefault="009601AC">
            <w:pPr>
              <w:rPr>
                <w:sz w:val="18"/>
              </w:rPr>
            </w:pPr>
            <w:r>
              <w:rPr>
                <w:sz w:val="18"/>
              </w:rPr>
              <w:t>Začátek – oběd</w:t>
            </w:r>
          </w:p>
          <w:p w:rsidR="009601AC" w:rsidRDefault="00C85BFD">
            <w:pPr>
              <w:rPr>
                <w:sz w:val="18"/>
              </w:rPr>
            </w:pPr>
            <w:r>
              <w:rPr>
                <w:sz w:val="18"/>
              </w:rPr>
              <w:t>Konec – snídaně</w:t>
            </w:r>
          </w:p>
          <w:p w:rsidR="00C85BFD" w:rsidRPr="00C85BFD" w:rsidRDefault="00C85BFD" w:rsidP="00C85BFD">
            <w:pPr>
              <w:rPr>
                <w:sz w:val="20"/>
              </w:rPr>
            </w:pPr>
            <w:r w:rsidRPr="00C85BFD">
              <w:rPr>
                <w:sz w:val="20"/>
              </w:rPr>
              <w:t>Ceny pro školní zařízení zahrnují vždy plnou penzi, pitný režim a v zimní sezóně transport zavazadel. Doprava dospělých osob a dětí školních zařízení rolbami je zpo</w:t>
            </w:r>
            <w:r w:rsidR="00BD5228">
              <w:rPr>
                <w:sz w:val="20"/>
              </w:rPr>
              <w:t>platněna dle c</w:t>
            </w:r>
            <w:r w:rsidR="00B9062D">
              <w:rPr>
                <w:sz w:val="20"/>
              </w:rPr>
              <w:t>eníku dopravy (1.5</w:t>
            </w:r>
            <w:r w:rsidRPr="00C85BFD">
              <w:rPr>
                <w:sz w:val="20"/>
              </w:rPr>
              <w:t>00,-</w:t>
            </w:r>
            <w:r w:rsidR="00B9062D">
              <w:rPr>
                <w:sz w:val="20"/>
              </w:rPr>
              <w:t xml:space="preserve"> bez DPH, 1.815</w:t>
            </w:r>
            <w:r w:rsidR="00F82223">
              <w:rPr>
                <w:sz w:val="20"/>
              </w:rPr>
              <w:t xml:space="preserve">,- s DPH </w:t>
            </w:r>
            <w:r w:rsidRPr="00C85BFD">
              <w:rPr>
                <w:sz w:val="20"/>
              </w:rPr>
              <w:t xml:space="preserve">/cca 20 osob). </w:t>
            </w:r>
            <w:r w:rsidR="00DF64BF">
              <w:rPr>
                <w:sz w:val="20"/>
              </w:rPr>
              <w:t>Dopravu je nutné objednat 14 dní předem.</w:t>
            </w:r>
          </w:p>
          <w:p w:rsidR="00842286" w:rsidRPr="00C85BFD" w:rsidRDefault="00C85BFD" w:rsidP="00842286">
            <w:pPr>
              <w:rPr>
                <w:sz w:val="20"/>
              </w:rPr>
            </w:pPr>
            <w:r w:rsidRPr="00C85BFD">
              <w:rPr>
                <w:sz w:val="20"/>
              </w:rPr>
              <w:t xml:space="preserve">V ceně plné penze nejsou zahrnuty svačiny, lze je individuálně přiobjednat. </w:t>
            </w:r>
            <w:r w:rsidR="00CE2804">
              <w:rPr>
                <w:sz w:val="20"/>
              </w:rPr>
              <w:t>U škol a školních zařízení</w:t>
            </w:r>
            <w:r w:rsidR="000C3D15">
              <w:rPr>
                <w:sz w:val="20"/>
              </w:rPr>
              <w:t xml:space="preserve"> jsou již v ceně zahrnuty</w:t>
            </w:r>
            <w:r w:rsidRPr="00C85BFD">
              <w:rPr>
                <w:sz w:val="20"/>
              </w:rPr>
              <w:t xml:space="preserve"> rekreační</w:t>
            </w:r>
            <w:r w:rsidR="000C3D15">
              <w:rPr>
                <w:sz w:val="20"/>
              </w:rPr>
              <w:t xml:space="preserve"> a</w:t>
            </w:r>
            <w:r w:rsidRPr="00C85BFD">
              <w:rPr>
                <w:sz w:val="20"/>
              </w:rPr>
              <w:t xml:space="preserve"> ubytovací poplatky. </w:t>
            </w:r>
          </w:p>
          <w:p w:rsidR="00842286" w:rsidRPr="00842286" w:rsidRDefault="00842286" w:rsidP="00842286">
            <w:pPr>
              <w:rPr>
                <w:sz w:val="18"/>
              </w:rPr>
            </w:pPr>
          </w:p>
        </w:tc>
      </w:tr>
    </w:tbl>
    <w:p w:rsidR="00152247" w:rsidRDefault="00152247">
      <w:pPr>
        <w:rPr>
          <w:sz w:val="4"/>
        </w:rPr>
      </w:pPr>
    </w:p>
    <w:p w:rsidR="00152247" w:rsidRDefault="00152247">
      <w:pPr>
        <w:rPr>
          <w:sz w:val="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76"/>
        <w:gridCol w:w="3476"/>
        <w:gridCol w:w="3280"/>
      </w:tblGrid>
      <w:tr w:rsidR="00152247" w:rsidTr="003463C0">
        <w:trPr>
          <w:trHeight w:val="609"/>
        </w:trPr>
        <w:tc>
          <w:tcPr>
            <w:tcW w:w="3476" w:type="dxa"/>
          </w:tcPr>
          <w:p w:rsidR="00152247" w:rsidRDefault="00007752">
            <w:pPr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  <w:vertAlign w:val="superscript"/>
              </w:rPr>
              <w:t>Datum uzavření</w:t>
            </w:r>
            <w:r w:rsidR="00152247">
              <w:rPr>
                <w:b/>
                <w:sz w:val="20"/>
                <w:vertAlign w:val="superscript"/>
              </w:rPr>
              <w:t xml:space="preserve"> smlouvy</w:t>
            </w:r>
          </w:p>
          <w:p w:rsidR="00842286" w:rsidRDefault="005B2894" w:rsidP="00A15A2F">
            <w:pPr>
              <w:rPr>
                <w:b/>
                <w:sz w:val="36"/>
                <w:szCs w:val="36"/>
                <w:vertAlign w:val="superscript"/>
              </w:rPr>
            </w:pPr>
            <w:r>
              <w:rPr>
                <w:b/>
                <w:sz w:val="36"/>
                <w:szCs w:val="36"/>
                <w:vertAlign w:val="superscript"/>
              </w:rPr>
              <w:t>30.1.2020</w:t>
            </w:r>
          </w:p>
          <w:p w:rsidR="00842286" w:rsidRPr="00491134" w:rsidRDefault="00842286" w:rsidP="00A15A2F">
            <w:pPr>
              <w:rPr>
                <w:b/>
                <w:sz w:val="36"/>
                <w:szCs w:val="36"/>
                <w:vertAlign w:val="superscript"/>
              </w:rPr>
            </w:pPr>
          </w:p>
        </w:tc>
        <w:tc>
          <w:tcPr>
            <w:tcW w:w="3476" w:type="dxa"/>
          </w:tcPr>
          <w:p w:rsidR="00152247" w:rsidRDefault="00152247">
            <w:pPr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  <w:vertAlign w:val="superscript"/>
              </w:rPr>
              <w:t>Podpis zákazníka</w:t>
            </w:r>
          </w:p>
          <w:p w:rsidR="00152247" w:rsidRDefault="00152247">
            <w:pPr>
              <w:rPr>
                <w:b/>
                <w:sz w:val="20"/>
                <w:vertAlign w:val="superscript"/>
              </w:rPr>
            </w:pPr>
          </w:p>
        </w:tc>
        <w:tc>
          <w:tcPr>
            <w:tcW w:w="3280" w:type="dxa"/>
          </w:tcPr>
          <w:p w:rsidR="00152247" w:rsidRDefault="00152247" w:rsidP="008322B5">
            <w:pPr>
              <w:pStyle w:val="Nadpis1"/>
              <w:rPr>
                <w:vertAlign w:val="superscript"/>
              </w:rPr>
            </w:pPr>
            <w:r>
              <w:rPr>
                <w:vertAlign w:val="superscript"/>
              </w:rPr>
              <w:t>Podpis prodejce</w:t>
            </w:r>
          </w:p>
          <w:p w:rsidR="00AE7AFA" w:rsidRPr="00E916C9" w:rsidRDefault="00AE7AFA" w:rsidP="00E916C9">
            <w:pPr>
              <w:rPr>
                <w:noProof/>
              </w:rPr>
            </w:pPr>
          </w:p>
        </w:tc>
      </w:tr>
    </w:tbl>
    <w:p w:rsidR="00842286" w:rsidRPr="004A43E9" w:rsidRDefault="00842286" w:rsidP="00842286">
      <w:pPr>
        <w:spacing w:line="360" w:lineRule="auto"/>
        <w:rPr>
          <w:b/>
          <w:sz w:val="18"/>
          <w:szCs w:val="18"/>
          <w:u w:val="single"/>
        </w:rPr>
      </w:pPr>
      <w:r w:rsidRPr="004A43E9">
        <w:rPr>
          <w:b/>
          <w:sz w:val="18"/>
          <w:szCs w:val="18"/>
          <w:u w:val="single"/>
        </w:rPr>
        <w:t>Vysvětlivky:</w:t>
      </w:r>
      <w:r>
        <w:rPr>
          <w:b/>
          <w:sz w:val="18"/>
          <w:szCs w:val="18"/>
          <w:u w:val="single"/>
        </w:rPr>
        <w:t xml:space="preserve"> </w:t>
      </w:r>
      <w:r w:rsidRPr="004A43E9">
        <w:rPr>
          <w:sz w:val="18"/>
          <w:szCs w:val="18"/>
        </w:rPr>
        <w:t xml:space="preserve"> </w:t>
      </w:r>
      <w:r w:rsidRPr="004A43E9"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 – zákazník si doveze pečivo a bezlepkové suroviny či výrobky, ze kterých by kuchař měl vařit po dobu celého pobytu.</w:t>
      </w:r>
    </w:p>
    <w:p w:rsidR="00AF2CBB" w:rsidRDefault="00AF2CBB" w:rsidP="001767A5">
      <w:pPr>
        <w:pStyle w:val="Default"/>
        <w:jc w:val="center"/>
        <w:rPr>
          <w:b/>
          <w:bCs/>
          <w:sz w:val="32"/>
          <w:szCs w:val="32"/>
        </w:rPr>
      </w:pPr>
    </w:p>
    <w:p w:rsidR="00AF2CBB" w:rsidRDefault="00AF2CBB" w:rsidP="001767A5">
      <w:pPr>
        <w:pStyle w:val="Default"/>
        <w:jc w:val="center"/>
        <w:rPr>
          <w:b/>
          <w:bCs/>
          <w:sz w:val="32"/>
          <w:szCs w:val="32"/>
        </w:rPr>
      </w:pPr>
    </w:p>
    <w:p w:rsidR="00AF2CBB" w:rsidRDefault="00AF2CBB" w:rsidP="001767A5">
      <w:pPr>
        <w:pStyle w:val="Default"/>
        <w:jc w:val="center"/>
        <w:rPr>
          <w:b/>
          <w:bCs/>
          <w:sz w:val="32"/>
          <w:szCs w:val="32"/>
        </w:rPr>
      </w:pPr>
    </w:p>
    <w:p w:rsidR="001767A5" w:rsidRPr="00C628BE" w:rsidRDefault="001767A5" w:rsidP="001767A5">
      <w:pPr>
        <w:pStyle w:val="Default"/>
        <w:jc w:val="center"/>
        <w:rPr>
          <w:b/>
          <w:bCs/>
          <w:sz w:val="32"/>
          <w:szCs w:val="32"/>
        </w:rPr>
      </w:pPr>
      <w:r w:rsidRPr="00C628BE">
        <w:rPr>
          <w:b/>
          <w:bCs/>
          <w:sz w:val="32"/>
          <w:szCs w:val="32"/>
        </w:rPr>
        <w:t>Všeobecné podmínky pro zákazníky</w:t>
      </w:r>
    </w:p>
    <w:p w:rsidR="001767A5" w:rsidRPr="009408E6" w:rsidRDefault="001767A5" w:rsidP="001767A5">
      <w:pPr>
        <w:pStyle w:val="Default"/>
        <w:jc w:val="center"/>
        <w:rPr>
          <w:sz w:val="20"/>
          <w:szCs w:val="20"/>
        </w:rPr>
      </w:pPr>
    </w:p>
    <w:p w:rsidR="004C311E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1.</w:t>
      </w:r>
      <w:r w:rsidRPr="009408E6">
        <w:rPr>
          <w:sz w:val="20"/>
          <w:szCs w:val="20"/>
        </w:rPr>
        <w:t xml:space="preserve"> Smluvní vztah mezi Hotelem Kolínská Bouda a zákazníkem vzniká podepsáním Smlouvy o pobytu bez ohledu na to, zda je či není současně zaplacena záloha. </w:t>
      </w:r>
    </w:p>
    <w:p w:rsidR="00E839E7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2.</w:t>
      </w:r>
      <w:r w:rsidRPr="009408E6">
        <w:rPr>
          <w:sz w:val="20"/>
          <w:szCs w:val="20"/>
        </w:rPr>
        <w:t xml:space="preserve"> Pobyt se uskuteční v Hotelu Kolínská Bouda v Peci pod Sněžkou.</w:t>
      </w:r>
      <w:r w:rsidR="0026166E" w:rsidRPr="009408E6">
        <w:rPr>
          <w:sz w:val="20"/>
          <w:szCs w:val="20"/>
        </w:rPr>
        <w:t xml:space="preserve"> V den nástupu je možno ubytování od 14.00 v den odjezdu je potřeba opustit pokoje nejpozději do 10.00. Pro školní skupiny je odubytování z pokojů v 8.30.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3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Cena pobytu je smluvní a je dána dohodou mezi Hotelem Kolínská Bouda a zákazníkem. Lze jí navýšit pouze ve zvlášť odůvodněných případech, umožněných zákonem, citovaných ve smlouvě. 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4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Odstoupení od smlouvy se řídí příslušnými ustaveními občanského zákoníku. V případě odstoupení od smlouvy jsou smluvní strany povinny provést vypořádání dosavadního provedeného plnění podle této smlouvy s tím, že poskytovateli náleží odměna za plnění uskutečněné do zániku smlouvy odstoupením.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bCs/>
          <w:sz w:val="20"/>
          <w:szCs w:val="20"/>
        </w:rPr>
        <w:t xml:space="preserve">Storno podmínky: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Účastník má právo odstoupit od smlouvy kdykoliv. Není-li důvodem odstoupení účastníka porušení povinnosti firmy stanovené smlouvou nebo občanským zákoníkem, je účastník povinen zaplatit společnosti odstupné (storno).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Storno podmínky platí pouze tehdy, pokud počet účastníků klesne pod minimální počet objednaných osob.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- při zrušení účasti mi</w:t>
      </w:r>
      <w:r w:rsidR="00E5292A" w:rsidRPr="009408E6">
        <w:rPr>
          <w:sz w:val="20"/>
          <w:szCs w:val="20"/>
        </w:rPr>
        <w:t>n. 6</w:t>
      </w:r>
      <w:r w:rsidR="00933133" w:rsidRPr="009408E6">
        <w:rPr>
          <w:sz w:val="20"/>
          <w:szCs w:val="20"/>
        </w:rPr>
        <w:t>0 dní před zahájením pobytu propadá záloha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- při zrušení účasti min. 14 dní před zahájením pobytu </w:t>
      </w:r>
      <w:r w:rsidR="00933133" w:rsidRPr="009408E6">
        <w:rPr>
          <w:sz w:val="20"/>
          <w:szCs w:val="20"/>
        </w:rPr>
        <w:t>účtuje ubytovatel poskytovateli 80% částku z celkové ceny.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- při zrušení účasti 2 dny a méně před zahájením pobytu </w:t>
      </w:r>
      <w:r w:rsidR="00933133" w:rsidRPr="009408E6">
        <w:rPr>
          <w:sz w:val="20"/>
          <w:szCs w:val="20"/>
        </w:rPr>
        <w:t>ú</w:t>
      </w:r>
      <w:r w:rsidR="00C0459D" w:rsidRPr="009408E6">
        <w:rPr>
          <w:sz w:val="20"/>
          <w:szCs w:val="20"/>
        </w:rPr>
        <w:t>čtuje ubytovatel poskytovateli 10</w:t>
      </w:r>
      <w:r w:rsidR="00933133" w:rsidRPr="009408E6">
        <w:rPr>
          <w:sz w:val="20"/>
          <w:szCs w:val="20"/>
        </w:rPr>
        <w:t>0% částku z celkové ceny.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V případě zrušení pobytu i den před nástupem a prokázání se lékařskou zprávou je odstupné (storno) ve výši 500 Kč za každou objednanou osobu.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Bude-li pobyt znemožněn v důsledku nepředvídatelné události ležící mimo smlouvu (vyšší moc – přírodní katastrofa, nepředvídatelná nemoc potvrzená hygienickou stanicí, úmrtí, havárie), mají obě strany právo odstoupit od smlouvy bez jakýchkoli nároků na finanční úhradu škody, avšak po předchozím průkazném vyrozumění. V takovém případě každá strana nese náklady vyplývající z výše uvedených povinností. </w:t>
      </w:r>
    </w:p>
    <w:p w:rsidR="004C311E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5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Zálohy se vždy platí na základě smlouvy (dle termínů úhrady) a lze je hradit následujícími způsoby: </w:t>
      </w:r>
    </w:p>
    <w:p w:rsidR="00D37870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- převodem na účet u KB (v záhlaví smlouvy)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- vkladem hotovosti na účet do nejbližší pobočky KB a.s. </w:t>
      </w:r>
    </w:p>
    <w:p w:rsidR="001767A5" w:rsidRPr="009408E6" w:rsidRDefault="001767A5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- zasláním složenkou </w:t>
      </w:r>
      <w:r w:rsidR="00C628BE" w:rsidRPr="009408E6">
        <w:rPr>
          <w:sz w:val="20"/>
          <w:szCs w:val="20"/>
        </w:rPr>
        <w:t>typu C na adresu: Hotel Kolínská B</w:t>
      </w:r>
      <w:r w:rsidR="00DF64BF">
        <w:rPr>
          <w:sz w:val="20"/>
          <w:szCs w:val="20"/>
        </w:rPr>
        <w:t>ouda, Pec pod Sněžkou 319, 542 2</w:t>
      </w:r>
      <w:r w:rsidR="00C628BE" w:rsidRPr="009408E6">
        <w:rPr>
          <w:sz w:val="20"/>
          <w:szCs w:val="20"/>
        </w:rPr>
        <w:t>1 Pec pod Sněžkou</w:t>
      </w:r>
      <w:r w:rsidR="004C311E" w:rsidRPr="009408E6">
        <w:rPr>
          <w:sz w:val="20"/>
          <w:szCs w:val="20"/>
        </w:rPr>
        <w:t>.</w:t>
      </w:r>
      <w:r w:rsidRPr="009408E6">
        <w:rPr>
          <w:sz w:val="20"/>
          <w:szCs w:val="20"/>
        </w:rPr>
        <w:t xml:space="preserve"> 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- hotově v Hotelu Kolínská Bouda</w:t>
      </w:r>
      <w:r w:rsidR="004C311E" w:rsidRPr="009408E6">
        <w:rPr>
          <w:sz w:val="20"/>
          <w:szCs w:val="20"/>
        </w:rPr>
        <w:t>.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6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V případě nezaplacení záloh v termínech dle smlouvy je Hotel Kolínská Bouda oprávněn od smlouvy odstoupit a zákazník je povinen Hotelu Kolínská Bouda uhradit odstupné. 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7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Nejpozději do 14 dnů po ukonče</w:t>
      </w:r>
      <w:r w:rsidRPr="009408E6">
        <w:rPr>
          <w:sz w:val="20"/>
          <w:szCs w:val="20"/>
        </w:rPr>
        <w:t>ní pobytu provede Hotel Kolínská Bouda</w:t>
      </w:r>
      <w:r w:rsidR="001767A5" w:rsidRPr="009408E6">
        <w:rPr>
          <w:sz w:val="20"/>
          <w:szCs w:val="20"/>
        </w:rPr>
        <w:t xml:space="preserve"> vyúčtování a zašle zákazníkovi daňový doklad – fakturu a popřípadě přeplatek. </w:t>
      </w:r>
    </w:p>
    <w:p w:rsidR="001767A5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8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Zákazník souhlasí s tím, že přebírá zodpovědnost za rozbité a znehodnocené věci, které zaviní </w:t>
      </w:r>
      <w:r w:rsidR="00703C01" w:rsidRPr="009408E6">
        <w:rPr>
          <w:sz w:val="20"/>
          <w:szCs w:val="20"/>
        </w:rPr>
        <w:t xml:space="preserve">on a jeho skupina, za kterou je odpovědným zástupcem </w:t>
      </w:r>
      <w:r w:rsidR="001767A5" w:rsidRPr="009408E6">
        <w:rPr>
          <w:sz w:val="20"/>
          <w:szCs w:val="20"/>
        </w:rPr>
        <w:t xml:space="preserve">a škodu uhradí v plné výši. </w:t>
      </w:r>
    </w:p>
    <w:p w:rsidR="00703C01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9</w:t>
      </w:r>
      <w:r w:rsidR="001767A5" w:rsidRPr="009408E6">
        <w:rPr>
          <w:b/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</w:t>
      </w:r>
      <w:r w:rsidR="00703C01" w:rsidRPr="009408E6">
        <w:rPr>
          <w:sz w:val="20"/>
          <w:szCs w:val="20"/>
        </w:rPr>
        <w:t>Je zakázáno jakkoliv poškozovat vybavení hotelu a pokojů.</w:t>
      </w:r>
    </w:p>
    <w:p w:rsidR="00703C01" w:rsidRPr="009408E6" w:rsidRDefault="00703C01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 xml:space="preserve">10. </w:t>
      </w:r>
      <w:r w:rsidR="001767A5" w:rsidRPr="009408E6">
        <w:rPr>
          <w:sz w:val="20"/>
          <w:szCs w:val="20"/>
        </w:rPr>
        <w:t>Zákazník souhlasí s tím, že v případě ztráty klíče od pokoje uhradí částku 1000,- Kč</w:t>
      </w:r>
      <w:r w:rsidR="00D37870" w:rsidRPr="009408E6">
        <w:rPr>
          <w:sz w:val="20"/>
          <w:szCs w:val="20"/>
        </w:rPr>
        <w:t>.</w:t>
      </w:r>
      <w:r w:rsidR="001767A5" w:rsidRPr="009408E6">
        <w:rPr>
          <w:sz w:val="20"/>
          <w:szCs w:val="20"/>
        </w:rPr>
        <w:t xml:space="preserve"> </w:t>
      </w:r>
    </w:p>
    <w:p w:rsidR="0026166E" w:rsidRPr="009408E6" w:rsidRDefault="0026166E" w:rsidP="00703C01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11.</w:t>
      </w:r>
      <w:r w:rsidRPr="009408E6">
        <w:rPr>
          <w:sz w:val="20"/>
          <w:szCs w:val="20"/>
        </w:rPr>
        <w:t xml:space="preserve"> Zákazník se při příjezdu seznámí s provozním řádem hotelu, který bude dodržovat.</w:t>
      </w:r>
    </w:p>
    <w:p w:rsidR="00E839E7" w:rsidRPr="009408E6" w:rsidRDefault="00E839E7" w:rsidP="00370DDB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12.</w:t>
      </w:r>
      <w:r w:rsidRPr="009408E6">
        <w:rPr>
          <w:sz w:val="20"/>
          <w:szCs w:val="20"/>
        </w:rPr>
        <w:t xml:space="preserve"> </w:t>
      </w:r>
      <w:r w:rsidR="00703C01" w:rsidRPr="009408E6">
        <w:rPr>
          <w:sz w:val="20"/>
          <w:szCs w:val="20"/>
        </w:rPr>
        <w:t>V celém hotelu je přísný zákaz</w:t>
      </w:r>
      <w:r w:rsidRPr="009408E6">
        <w:rPr>
          <w:sz w:val="20"/>
          <w:szCs w:val="20"/>
        </w:rPr>
        <w:t xml:space="preserve"> kouření </w:t>
      </w:r>
      <w:r w:rsidR="00703C01" w:rsidRPr="009408E6">
        <w:rPr>
          <w:sz w:val="20"/>
          <w:szCs w:val="20"/>
        </w:rPr>
        <w:t xml:space="preserve">pod pokutou 5000,-Kč </w:t>
      </w:r>
      <w:r w:rsidRPr="009408E6">
        <w:rPr>
          <w:sz w:val="20"/>
          <w:szCs w:val="20"/>
        </w:rPr>
        <w:t xml:space="preserve">a požívání </w:t>
      </w:r>
      <w:r w:rsidR="00703C01" w:rsidRPr="009408E6">
        <w:rPr>
          <w:sz w:val="20"/>
          <w:szCs w:val="20"/>
        </w:rPr>
        <w:t xml:space="preserve">vlastních </w:t>
      </w:r>
      <w:r w:rsidRPr="009408E6">
        <w:rPr>
          <w:sz w:val="20"/>
          <w:szCs w:val="20"/>
        </w:rPr>
        <w:t xml:space="preserve">alkoholických nápojů </w:t>
      </w:r>
      <w:r w:rsidR="00703C01" w:rsidRPr="009408E6">
        <w:rPr>
          <w:sz w:val="20"/>
          <w:szCs w:val="20"/>
        </w:rPr>
        <w:t>ve</w:t>
      </w:r>
      <w:r w:rsidRPr="009408E6">
        <w:rPr>
          <w:sz w:val="20"/>
          <w:szCs w:val="20"/>
        </w:rPr>
        <w:t xml:space="preserve"> </w:t>
      </w:r>
      <w:r w:rsidR="00703C01" w:rsidRPr="009408E6">
        <w:rPr>
          <w:sz w:val="20"/>
          <w:szCs w:val="20"/>
        </w:rPr>
        <w:t xml:space="preserve">veřejných </w:t>
      </w:r>
      <w:r w:rsidRPr="009408E6">
        <w:rPr>
          <w:sz w:val="20"/>
          <w:szCs w:val="20"/>
        </w:rPr>
        <w:t xml:space="preserve">prostorách </w:t>
      </w:r>
      <w:r w:rsidR="00703C01" w:rsidRPr="009408E6">
        <w:rPr>
          <w:sz w:val="20"/>
          <w:szCs w:val="20"/>
        </w:rPr>
        <w:t>hotelu (restaurace, terasa, salónky, chodby, wellness, aj.) pod pokutou 1000,-Kč.</w:t>
      </w:r>
    </w:p>
    <w:p w:rsidR="00D37870" w:rsidRPr="009408E6" w:rsidRDefault="00842286" w:rsidP="00370DDB">
      <w:pPr>
        <w:pStyle w:val="Default"/>
        <w:jc w:val="both"/>
        <w:rPr>
          <w:b/>
          <w:sz w:val="20"/>
          <w:szCs w:val="20"/>
        </w:rPr>
      </w:pPr>
      <w:r w:rsidRPr="009408E6">
        <w:rPr>
          <w:b/>
          <w:sz w:val="20"/>
          <w:szCs w:val="20"/>
        </w:rPr>
        <w:t xml:space="preserve">13. </w:t>
      </w:r>
      <w:r w:rsidR="0026166E" w:rsidRPr="009408E6">
        <w:rPr>
          <w:b/>
          <w:sz w:val="20"/>
          <w:szCs w:val="20"/>
        </w:rPr>
        <w:t>Výňatek z p</w:t>
      </w:r>
      <w:r w:rsidR="004C311E" w:rsidRPr="009408E6">
        <w:rPr>
          <w:b/>
          <w:sz w:val="20"/>
          <w:szCs w:val="20"/>
        </w:rPr>
        <w:t>rovozní</w:t>
      </w:r>
      <w:r w:rsidR="0026166E" w:rsidRPr="009408E6">
        <w:rPr>
          <w:b/>
          <w:sz w:val="20"/>
          <w:szCs w:val="20"/>
        </w:rPr>
        <w:t>ho</w:t>
      </w:r>
      <w:r w:rsidR="004C311E" w:rsidRPr="009408E6">
        <w:rPr>
          <w:b/>
          <w:sz w:val="20"/>
          <w:szCs w:val="20"/>
        </w:rPr>
        <w:t xml:space="preserve"> řád</w:t>
      </w:r>
      <w:r w:rsidR="0026166E" w:rsidRPr="009408E6">
        <w:rPr>
          <w:b/>
          <w:sz w:val="20"/>
          <w:szCs w:val="20"/>
        </w:rPr>
        <w:t>u</w:t>
      </w:r>
      <w:r w:rsidR="004C311E" w:rsidRPr="009408E6">
        <w:rPr>
          <w:b/>
          <w:sz w:val="20"/>
          <w:szCs w:val="20"/>
        </w:rPr>
        <w:t xml:space="preserve"> bazénu a W</w:t>
      </w:r>
      <w:r w:rsidR="00D37870" w:rsidRPr="009408E6">
        <w:rPr>
          <w:b/>
          <w:sz w:val="20"/>
          <w:szCs w:val="20"/>
        </w:rPr>
        <w:t>hirlpoolu v Hotelu Kolínská bouda</w:t>
      </w:r>
      <w:r w:rsidR="004C311E" w:rsidRPr="009408E6">
        <w:rPr>
          <w:b/>
          <w:sz w:val="20"/>
          <w:szCs w:val="20"/>
        </w:rPr>
        <w:t>:</w:t>
      </w:r>
    </w:p>
    <w:p w:rsidR="00D37870" w:rsidRPr="009408E6" w:rsidRDefault="00D37870" w:rsidP="00370DDB">
      <w:pPr>
        <w:pStyle w:val="Default"/>
        <w:ind w:firstLine="708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</w:t>
      </w:r>
      <w:r w:rsidR="00842286" w:rsidRPr="009408E6">
        <w:rPr>
          <w:sz w:val="20"/>
          <w:szCs w:val="20"/>
        </w:rPr>
        <w:t>3.1</w:t>
      </w:r>
      <w:r w:rsidRPr="009408E6">
        <w:rPr>
          <w:sz w:val="20"/>
          <w:szCs w:val="20"/>
        </w:rPr>
        <w:t>.</w:t>
      </w:r>
      <w:r w:rsidR="004C075E" w:rsidRPr="009408E6">
        <w:rPr>
          <w:sz w:val="20"/>
          <w:szCs w:val="20"/>
        </w:rPr>
        <w:t xml:space="preserve"> </w:t>
      </w:r>
      <w:r w:rsidRPr="009408E6">
        <w:rPr>
          <w:sz w:val="20"/>
          <w:szCs w:val="20"/>
        </w:rPr>
        <w:t>Plavecký bazén je určen pouze a výhradně pro ubytované hosty.</w:t>
      </w:r>
    </w:p>
    <w:p w:rsidR="00D37870" w:rsidRPr="009408E6" w:rsidRDefault="00842286" w:rsidP="00370DDB">
      <w:pPr>
        <w:pStyle w:val="Default"/>
        <w:ind w:left="709" w:hanging="1"/>
        <w:rPr>
          <w:sz w:val="20"/>
          <w:szCs w:val="20"/>
        </w:rPr>
      </w:pPr>
      <w:r w:rsidRPr="009408E6">
        <w:rPr>
          <w:sz w:val="20"/>
          <w:szCs w:val="20"/>
        </w:rPr>
        <w:t>13.</w:t>
      </w:r>
      <w:r w:rsidR="00D37870" w:rsidRPr="009408E6">
        <w:rPr>
          <w:sz w:val="20"/>
          <w:szCs w:val="20"/>
        </w:rPr>
        <w:t>2.</w:t>
      </w:r>
      <w:r w:rsidR="004C075E" w:rsidRPr="009408E6">
        <w:rPr>
          <w:sz w:val="20"/>
          <w:szCs w:val="20"/>
        </w:rPr>
        <w:t xml:space="preserve"> </w:t>
      </w:r>
      <w:r w:rsidR="00D37870" w:rsidRPr="009408E6">
        <w:rPr>
          <w:sz w:val="20"/>
          <w:szCs w:val="20"/>
        </w:rPr>
        <w:t xml:space="preserve">Vstup do bazénu je povolen pouze za přítomnosti dospělé osoby </w:t>
      </w:r>
      <w:r w:rsidR="00703C01" w:rsidRPr="009408E6">
        <w:rPr>
          <w:sz w:val="20"/>
          <w:szCs w:val="20"/>
        </w:rPr>
        <w:t>zodpovídající za nezletilé</w:t>
      </w:r>
      <w:r w:rsidR="00D37870" w:rsidRPr="009408E6">
        <w:rPr>
          <w:sz w:val="20"/>
          <w:szCs w:val="20"/>
        </w:rPr>
        <w:t>.</w:t>
      </w:r>
    </w:p>
    <w:p w:rsidR="00EE1520" w:rsidRPr="009408E6" w:rsidRDefault="00703C01" w:rsidP="0026166E">
      <w:pPr>
        <w:pStyle w:val="Default"/>
        <w:ind w:left="709" w:hanging="1"/>
        <w:rPr>
          <w:sz w:val="20"/>
          <w:szCs w:val="20"/>
        </w:rPr>
      </w:pPr>
      <w:r w:rsidRPr="009408E6">
        <w:rPr>
          <w:sz w:val="20"/>
          <w:szCs w:val="20"/>
        </w:rPr>
        <w:t>13.3. Vstup do bazénu a whirlpoolu je povolen osobám řádně osprchovaným a umytým mýdlem.</w:t>
      </w:r>
    </w:p>
    <w:p w:rsidR="004C311E" w:rsidRPr="009408E6" w:rsidRDefault="00370DDB" w:rsidP="00370DDB">
      <w:pPr>
        <w:pStyle w:val="Default"/>
        <w:jc w:val="both"/>
        <w:rPr>
          <w:b/>
          <w:sz w:val="20"/>
          <w:szCs w:val="20"/>
        </w:rPr>
      </w:pPr>
      <w:r w:rsidRPr="009408E6">
        <w:rPr>
          <w:b/>
          <w:sz w:val="20"/>
          <w:szCs w:val="20"/>
        </w:rPr>
        <w:t xml:space="preserve">14. </w:t>
      </w:r>
      <w:r w:rsidR="0026166E" w:rsidRPr="009408E6">
        <w:rPr>
          <w:b/>
          <w:sz w:val="20"/>
          <w:szCs w:val="20"/>
        </w:rPr>
        <w:t>Výňatek z p</w:t>
      </w:r>
      <w:r w:rsidR="004C311E" w:rsidRPr="009408E6">
        <w:rPr>
          <w:b/>
          <w:sz w:val="20"/>
          <w:szCs w:val="20"/>
        </w:rPr>
        <w:t>rovozní</w:t>
      </w:r>
      <w:r w:rsidR="0026166E" w:rsidRPr="009408E6">
        <w:rPr>
          <w:b/>
          <w:sz w:val="20"/>
          <w:szCs w:val="20"/>
        </w:rPr>
        <w:t>ho</w:t>
      </w:r>
      <w:r w:rsidR="004C311E" w:rsidRPr="009408E6">
        <w:rPr>
          <w:b/>
          <w:sz w:val="20"/>
          <w:szCs w:val="20"/>
        </w:rPr>
        <w:t xml:space="preserve"> řád</w:t>
      </w:r>
      <w:r w:rsidR="0026166E" w:rsidRPr="009408E6">
        <w:rPr>
          <w:b/>
          <w:sz w:val="20"/>
          <w:szCs w:val="20"/>
        </w:rPr>
        <w:t>u</w:t>
      </w:r>
      <w:r w:rsidR="004C311E" w:rsidRPr="009408E6">
        <w:rPr>
          <w:b/>
          <w:sz w:val="20"/>
          <w:szCs w:val="20"/>
        </w:rPr>
        <w:t xml:space="preserve"> Hotelu:</w:t>
      </w:r>
    </w:p>
    <w:p w:rsidR="004C311E" w:rsidRPr="009408E6" w:rsidRDefault="00370DDB" w:rsidP="00370DDB">
      <w:pPr>
        <w:pStyle w:val="Default"/>
        <w:ind w:firstLine="708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14.</w:t>
      </w:r>
      <w:r w:rsidR="004C075E" w:rsidRPr="009408E6">
        <w:rPr>
          <w:sz w:val="20"/>
          <w:szCs w:val="20"/>
        </w:rPr>
        <w:t>1. V</w:t>
      </w:r>
      <w:r w:rsidR="004C311E" w:rsidRPr="009408E6">
        <w:rPr>
          <w:sz w:val="20"/>
          <w:szCs w:val="20"/>
        </w:rPr>
        <w:t>šechny zjištěné závady nahlaste ihned při příjezdu v recepci nebo vedení hotelu</w:t>
      </w:r>
      <w:r w:rsidR="004C075E" w:rsidRPr="009408E6">
        <w:rPr>
          <w:sz w:val="20"/>
          <w:szCs w:val="20"/>
        </w:rPr>
        <w:t>.</w:t>
      </w:r>
    </w:p>
    <w:p w:rsidR="004C311E" w:rsidRPr="009408E6" w:rsidRDefault="00370DDB" w:rsidP="00370DDB">
      <w:pPr>
        <w:pStyle w:val="Default"/>
        <w:ind w:firstLine="708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14.</w:t>
      </w:r>
      <w:r w:rsidR="004C311E" w:rsidRPr="009408E6">
        <w:rPr>
          <w:sz w:val="20"/>
          <w:szCs w:val="20"/>
        </w:rPr>
        <w:t>2.</w:t>
      </w:r>
      <w:r w:rsidR="004C075E" w:rsidRPr="009408E6">
        <w:rPr>
          <w:sz w:val="20"/>
          <w:szCs w:val="20"/>
        </w:rPr>
        <w:t xml:space="preserve"> J</w:t>
      </w:r>
      <w:r w:rsidR="004C311E" w:rsidRPr="009408E6">
        <w:rPr>
          <w:sz w:val="20"/>
          <w:szCs w:val="20"/>
        </w:rPr>
        <w:t>e přísně zakázáno manipulovat s elektronickým zařízením hotelu</w:t>
      </w:r>
      <w:r w:rsidR="004C075E" w:rsidRPr="009408E6">
        <w:rPr>
          <w:sz w:val="20"/>
          <w:szCs w:val="20"/>
        </w:rPr>
        <w:t>.</w:t>
      </w:r>
    </w:p>
    <w:p w:rsidR="004C075E" w:rsidRPr="009408E6" w:rsidRDefault="00370DDB" w:rsidP="00370DDB">
      <w:pPr>
        <w:pStyle w:val="Default"/>
        <w:ind w:firstLine="708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14.</w:t>
      </w:r>
      <w:r w:rsidR="004C311E" w:rsidRPr="009408E6">
        <w:rPr>
          <w:sz w:val="20"/>
          <w:szCs w:val="20"/>
        </w:rPr>
        <w:t>3.</w:t>
      </w:r>
      <w:r w:rsidR="004C075E" w:rsidRPr="009408E6">
        <w:rPr>
          <w:sz w:val="20"/>
          <w:szCs w:val="20"/>
        </w:rPr>
        <w:t xml:space="preserve"> </w:t>
      </w:r>
      <w:r w:rsidR="0026166E" w:rsidRPr="009408E6">
        <w:rPr>
          <w:sz w:val="20"/>
          <w:szCs w:val="20"/>
        </w:rPr>
        <w:t>Je zakázáno manipulovat s nábytkem na pokojích.</w:t>
      </w:r>
    </w:p>
    <w:p w:rsidR="0026166E" w:rsidRPr="009408E6" w:rsidRDefault="0026166E" w:rsidP="005931E5">
      <w:pPr>
        <w:pStyle w:val="Default"/>
        <w:ind w:left="709" w:hanging="1"/>
        <w:jc w:val="both"/>
        <w:rPr>
          <w:sz w:val="20"/>
          <w:szCs w:val="20"/>
        </w:rPr>
      </w:pPr>
      <w:r w:rsidRPr="009408E6">
        <w:rPr>
          <w:sz w:val="20"/>
          <w:szCs w:val="20"/>
        </w:rPr>
        <w:t xml:space="preserve">14.4. V den příjezdu je nutno předat </w:t>
      </w:r>
      <w:r w:rsidR="005931E5" w:rsidRPr="009408E6">
        <w:rPr>
          <w:sz w:val="20"/>
          <w:szCs w:val="20"/>
        </w:rPr>
        <w:t>na baru (používáno též jako recepce) seznam účastníků a k ním náležité informace. Tyto informace slouží pro potřeby zaplacení ubytovacího a rekreačního poplatku.</w:t>
      </w:r>
    </w:p>
    <w:p w:rsidR="005931E5" w:rsidRPr="009408E6" w:rsidRDefault="005931E5" w:rsidP="005931E5">
      <w:pPr>
        <w:pStyle w:val="Default"/>
        <w:ind w:left="709" w:hanging="1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14.5. Veřejné prostory hotelu jsou monitorovány kamerami.</w:t>
      </w:r>
    </w:p>
    <w:p w:rsidR="004C311E" w:rsidRPr="009408E6" w:rsidRDefault="000B6D9F" w:rsidP="000B6D9F">
      <w:pPr>
        <w:pStyle w:val="Default"/>
        <w:ind w:left="709" w:hanging="1"/>
        <w:jc w:val="both"/>
        <w:rPr>
          <w:sz w:val="20"/>
          <w:szCs w:val="20"/>
        </w:rPr>
      </w:pPr>
      <w:r w:rsidRPr="009408E6">
        <w:rPr>
          <w:sz w:val="20"/>
          <w:szCs w:val="20"/>
        </w:rPr>
        <w:t>14.6. Při porušení ubytovacího řádu bude účastníkovi ihned ukončen pobyt bez náhrady jeho škody.</w:t>
      </w:r>
    </w:p>
    <w:p w:rsidR="0029064A" w:rsidRPr="009408E6" w:rsidRDefault="0029064A" w:rsidP="0029064A">
      <w:pPr>
        <w:pStyle w:val="Default"/>
        <w:jc w:val="both"/>
        <w:rPr>
          <w:b/>
          <w:sz w:val="20"/>
          <w:szCs w:val="20"/>
        </w:rPr>
      </w:pPr>
      <w:r w:rsidRPr="009408E6">
        <w:rPr>
          <w:b/>
          <w:sz w:val="20"/>
          <w:szCs w:val="20"/>
        </w:rPr>
        <w:t>15. Zajištění dopravy:</w:t>
      </w:r>
    </w:p>
    <w:p w:rsidR="0029064A" w:rsidRPr="009408E6" w:rsidRDefault="0029064A" w:rsidP="0029064A">
      <w:pPr>
        <w:pStyle w:val="Default"/>
        <w:ind w:left="709" w:hanging="709"/>
        <w:jc w:val="both"/>
        <w:rPr>
          <w:sz w:val="20"/>
          <w:szCs w:val="20"/>
        </w:rPr>
      </w:pPr>
      <w:r w:rsidRPr="009408E6">
        <w:rPr>
          <w:sz w:val="20"/>
          <w:szCs w:val="20"/>
        </w:rPr>
        <w:tab/>
        <w:t xml:space="preserve">15.1. V zimní sezoně (listopad – duben) – je doprava zavazadel v ceně pobytu, pokud budete chtít zajistit dopravu osob, </w:t>
      </w:r>
      <w:r w:rsidR="00C0459D" w:rsidRPr="009408E6">
        <w:rPr>
          <w:sz w:val="20"/>
          <w:szCs w:val="20"/>
        </w:rPr>
        <w:t>zaškrtněte jej ve vymezení pobytu.</w:t>
      </w:r>
    </w:p>
    <w:p w:rsidR="0026166E" w:rsidRPr="009408E6" w:rsidRDefault="0029064A" w:rsidP="0026166E">
      <w:pPr>
        <w:pStyle w:val="Default"/>
        <w:jc w:val="both"/>
        <w:rPr>
          <w:sz w:val="20"/>
          <w:szCs w:val="20"/>
        </w:rPr>
      </w:pPr>
      <w:r w:rsidRPr="009408E6">
        <w:rPr>
          <w:b/>
          <w:sz w:val="20"/>
          <w:szCs w:val="20"/>
        </w:rPr>
        <w:t>16</w:t>
      </w:r>
      <w:r w:rsidR="0026166E" w:rsidRPr="009408E6">
        <w:rPr>
          <w:b/>
          <w:sz w:val="20"/>
          <w:szCs w:val="20"/>
        </w:rPr>
        <w:t>.</w:t>
      </w:r>
      <w:r w:rsidR="0026166E" w:rsidRPr="009408E6">
        <w:rPr>
          <w:sz w:val="20"/>
          <w:szCs w:val="20"/>
        </w:rPr>
        <w:t xml:space="preserve"> Zákazník podpisem smlouvy zároveň potvrzuje, že byl seznámen se všeobecnými podmínkami této smlouvy.</w:t>
      </w:r>
    </w:p>
    <w:p w:rsidR="004669C3" w:rsidRDefault="004669C3" w:rsidP="004E2342">
      <w:pPr>
        <w:pStyle w:val="Default"/>
        <w:jc w:val="both"/>
        <w:rPr>
          <w:sz w:val="22"/>
          <w:szCs w:val="22"/>
        </w:rPr>
      </w:pPr>
    </w:p>
    <w:p w:rsidR="00232CF0" w:rsidRDefault="00232CF0" w:rsidP="00232CF0">
      <w:pPr>
        <w:pStyle w:val="Default"/>
        <w:jc w:val="center"/>
        <w:rPr>
          <w:b/>
          <w:u w:val="single"/>
        </w:rPr>
      </w:pPr>
    </w:p>
    <w:p w:rsidR="00232CF0" w:rsidRPr="00225938" w:rsidRDefault="00232CF0" w:rsidP="00232CF0">
      <w:pPr>
        <w:pStyle w:val="Default"/>
        <w:jc w:val="center"/>
        <w:rPr>
          <w:b/>
          <w:color w:val="auto"/>
          <w:u w:val="single"/>
        </w:rPr>
      </w:pPr>
      <w:r>
        <w:rPr>
          <w:b/>
          <w:u w:val="single"/>
        </w:rPr>
        <w:t>Skupinová doprava na Kolínskou boudu: ROLBA -</w:t>
      </w:r>
      <w:r w:rsidR="00925ACA">
        <w:rPr>
          <w:b/>
          <w:u w:val="single"/>
        </w:rPr>
        <w:t xml:space="preserve"> objednávky na tel.: </w:t>
      </w:r>
      <w:r w:rsidR="00925ACA" w:rsidRPr="00225938">
        <w:rPr>
          <w:b/>
          <w:color w:val="auto"/>
          <w:highlight w:val="black"/>
          <w:u w:val="single"/>
        </w:rPr>
        <w:t>608 033 242</w:t>
      </w:r>
    </w:p>
    <w:p w:rsidR="00232CF0" w:rsidRDefault="00232CF0" w:rsidP="00232CF0">
      <w:pPr>
        <w:pStyle w:val="Default"/>
        <w:jc w:val="both"/>
        <w:rPr>
          <w:sz w:val="22"/>
          <w:szCs w:val="22"/>
        </w:rPr>
      </w:pPr>
    </w:p>
    <w:p w:rsidR="00232CF0" w:rsidRDefault="00232CF0" w:rsidP="00232CF0">
      <w:pPr>
        <w:pStyle w:val="Default"/>
        <w:jc w:val="center"/>
        <w:rPr>
          <w:b/>
          <w:u w:val="single"/>
        </w:rPr>
      </w:pPr>
    </w:p>
    <w:p w:rsidR="00232CF0" w:rsidRPr="00225938" w:rsidRDefault="00232CF0" w:rsidP="00232CF0">
      <w:pPr>
        <w:pStyle w:val="Default"/>
        <w:jc w:val="center"/>
        <w:rPr>
          <w:b/>
          <w:color w:val="auto"/>
          <w:u w:val="single"/>
        </w:rPr>
      </w:pPr>
      <w:r>
        <w:rPr>
          <w:b/>
          <w:u w:val="single"/>
        </w:rPr>
        <w:t xml:space="preserve">Individuální doprava na Kolínskou boudu:  TAXI  SKÚTR -objednávky na tel.: </w:t>
      </w:r>
      <w:r w:rsidRPr="00225938">
        <w:rPr>
          <w:b/>
          <w:highlight w:val="black"/>
          <w:u w:val="single"/>
        </w:rPr>
        <w:t>608 033 242</w:t>
      </w:r>
    </w:p>
    <w:tbl>
      <w:tblPr>
        <w:tblW w:w="0" w:type="auto"/>
        <w:tblLayout w:type="fixed"/>
        <w:tblLook w:val="04A0"/>
      </w:tblPr>
      <w:tblGrid>
        <w:gridCol w:w="10065"/>
      </w:tblGrid>
      <w:tr w:rsidR="00232CF0" w:rsidTr="00232CF0">
        <w:trPr>
          <w:trHeight w:val="22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20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6591300" cy="2809875"/>
                  <wp:effectExtent l="0" t="0" r="0" b="0"/>
                  <wp:docPr id="1" name="Obrázek 1" descr="mapa z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3959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232CF0" w:rsidRDefault="00232CF0">
            <w:pPr>
              <w:overflowPunct/>
              <w:rPr>
                <w:b/>
                <w:bCs/>
                <w:color w:val="000000"/>
                <w:sz w:val="18"/>
                <w:szCs w:val="18"/>
              </w:rPr>
            </w:pPr>
          </w:p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Jak se k nám dostanete z Prahy: </w:t>
            </w:r>
            <w:r>
              <w:rPr>
                <w:color w:val="000000"/>
                <w:sz w:val="18"/>
                <w:szCs w:val="18"/>
              </w:rPr>
              <w:t>Po rychlostní silnici E65 směrem na Mladou Boleslav, na 44 kilometru sjedete na silnici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 třídy č.16 směrem na Jičín. Po 30-ti km dorazíte do Jičína. Objedete město 6 km jižním úsekem, stále po silnici č. 16 a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dále 54 km až do Trutnova. Silnicí č. 296 směrem na Mladé Buky, do Svobody nad Úpou a ze Svobody nad Úpou pokračujte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cca 10 km až do Pece pod Sněžkou. V Peci pod Sněžkou neodbočujte doprava, ale jeďte stále rovně nahoru po vedlejší silnici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dle plánku až na parkoviště č. 4. Autobusy v Peci pod Sněžkou odbočí doprava a zastaví na parkovišti u Infocentra.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Jak se k nám dostanete z Hradce Králové: </w:t>
            </w:r>
            <w:r>
              <w:rPr>
                <w:color w:val="000000"/>
                <w:sz w:val="18"/>
                <w:szCs w:val="18"/>
              </w:rPr>
              <w:t>Po mezinárodní silnici E67 směrem na Jaroměř. Po 16-ti kilometrech dorazíte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 Jaroměře, kde odbočíte na 2. kruhovém objezdu doleva na silnici č.37 směrem na Dvůr Králové nad Labem a Trutnov. Po té-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 komunikaci přijedete po 28 kilometrech přímo do Trutnova a budete dál pokračovat přes oba kruhové objezdy stále rovně po 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silnici č. 296 směrem na Mladé Buky a Svobodu nad Úpou a z ní dál do Pece pod Sněžkou. V Peci pod Sněžkou neodbočujte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 prava, ale jeďte stále rovně nahoru po vedlejší silnici dle plánku až na parkoviště č. 4. Autobusy v Peci pod Sněžkou odbočí doprava a zastaví na parkovišti u Infocentra.</w:t>
            </w:r>
          </w:p>
        </w:tc>
      </w:tr>
      <w:tr w:rsidR="00232CF0" w:rsidTr="00232CF0">
        <w:trPr>
          <w:trHeight w:val="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Doporučené trasy:</w:t>
            </w:r>
          </w:p>
        </w:tc>
      </w:tr>
      <w:tr w:rsidR="00232CF0" w:rsidTr="00232CF0">
        <w:trPr>
          <w:trHeight w:val="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Děčín - Liberec - Mladá Boleslav - Jičín - Vrchlabí - Černý Důl - Pec pod Sněžkou</w:t>
            </w:r>
          </w:p>
        </w:tc>
      </w:tr>
      <w:tr w:rsidR="00232CF0" w:rsidTr="00232CF0">
        <w:trPr>
          <w:trHeight w:val="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Praha - Mladá Boleslav - Jičín - Vrchlabí - Černý Důl - Pec pod Sněžkou</w:t>
            </w:r>
          </w:p>
        </w:tc>
      </w:tr>
      <w:tr w:rsidR="00232CF0" w:rsidTr="00232CF0">
        <w:trPr>
          <w:trHeight w:val="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Praha - Mladá Boleslav - Jičín - Trutnov - Svoboda nad Úpou - Pec pod Sněžkou </w:t>
            </w:r>
          </w:p>
        </w:tc>
      </w:tr>
      <w:tr w:rsidR="00232CF0" w:rsidTr="00232CF0">
        <w:trPr>
          <w:trHeight w:val="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2CF0" w:rsidRDefault="00232CF0">
            <w:pPr>
              <w:overflowPunct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Praha - Hradec Králové - Jaroměř - Trutnov - Svoboda nad Úpou - Pec pod Sněžkou</w:t>
            </w:r>
          </w:p>
        </w:tc>
      </w:tr>
    </w:tbl>
    <w:p w:rsidR="00232CF0" w:rsidRDefault="00232CF0" w:rsidP="00232CF0">
      <w:pPr>
        <w:pStyle w:val="Default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</w:t>
      </w:r>
    </w:p>
    <w:p w:rsidR="00232CF0" w:rsidRDefault="00232CF0" w:rsidP="00232CF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Seznam klientů pro účely ubytovacího a rekreačního poplatku</w:t>
      </w:r>
    </w:p>
    <w:p w:rsidR="00232CF0" w:rsidRDefault="00232CF0" w:rsidP="00232CF0">
      <w:pPr>
        <w:pStyle w:val="Default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12700</wp:posOffset>
            </wp:positionV>
            <wp:extent cx="1202055" cy="9017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CF0" w:rsidRDefault="00232CF0" w:rsidP="00232CF0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71120</wp:posOffset>
            </wp:positionV>
            <wp:extent cx="889000" cy="205105"/>
            <wp:effectExtent l="0" t="228600" r="0" b="213995"/>
            <wp:wrapNone/>
            <wp:docPr id="5" name="Obrázek 5" descr="CK-SPOR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CK-SPORT-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9309">
                      <a:off x="0" y="0"/>
                      <a:ext cx="8890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  <w:u w:val="single"/>
        </w:rPr>
        <w:t>Hotel Kolínská Bouda</w:t>
      </w:r>
    </w:p>
    <w:p w:rsidR="00232CF0" w:rsidRDefault="00232CF0" w:rsidP="00232CF0">
      <w:pPr>
        <w:jc w:val="center"/>
        <w:rPr>
          <w:b/>
          <w:szCs w:val="24"/>
        </w:rPr>
      </w:pPr>
    </w:p>
    <w:p w:rsidR="00232CF0" w:rsidRDefault="00232CF0" w:rsidP="00232CF0">
      <w:pPr>
        <w:jc w:val="center"/>
        <w:rPr>
          <w:b/>
          <w:szCs w:val="24"/>
        </w:rPr>
      </w:pPr>
      <w:r>
        <w:rPr>
          <w:b/>
          <w:szCs w:val="24"/>
        </w:rPr>
        <w:t>Termín:…………………………………………</w:t>
      </w:r>
    </w:p>
    <w:p w:rsidR="00232CF0" w:rsidRDefault="00232CF0" w:rsidP="00232CF0">
      <w:pPr>
        <w:rPr>
          <w:b/>
          <w:szCs w:val="24"/>
        </w:rPr>
      </w:pPr>
      <w:r>
        <w:rPr>
          <w:b/>
          <w:szCs w:val="24"/>
        </w:rPr>
        <w:t>Jmenný seznam účastníků</w:t>
      </w:r>
    </w:p>
    <w:tbl>
      <w:tblPr>
        <w:tblStyle w:val="Mkatabulky"/>
        <w:tblW w:w="0" w:type="auto"/>
        <w:tblLook w:val="04A0"/>
      </w:tblPr>
      <w:tblGrid>
        <w:gridCol w:w="440"/>
        <w:gridCol w:w="1961"/>
        <w:gridCol w:w="1252"/>
        <w:gridCol w:w="1202"/>
        <w:gridCol w:w="4450"/>
        <w:gridCol w:w="473"/>
        <w:gridCol w:w="473"/>
      </w:tblGrid>
      <w:tr w:rsidR="00232CF0" w:rsidTr="00232CF0">
        <w:trPr>
          <w:cantSplit/>
          <w:trHeight w:val="94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 a příjmení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 narození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Číslo OP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Adresa trvalého bydliště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CF0" w:rsidRDefault="00232CF0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Dítě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2CF0" w:rsidRDefault="00232CF0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Dospělí</w:t>
            </w: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</w:tbl>
    <w:p w:rsidR="00232CF0" w:rsidRDefault="00232CF0" w:rsidP="00232CF0">
      <w:pPr>
        <w:pStyle w:val="Default"/>
        <w:jc w:val="both"/>
        <w:rPr>
          <w:sz w:val="22"/>
          <w:szCs w:val="22"/>
        </w:rPr>
      </w:pPr>
    </w:p>
    <w:p w:rsidR="00232CF0" w:rsidRDefault="00232CF0" w:rsidP="00232CF0">
      <w:pPr>
        <w:pStyle w:val="Default"/>
        <w:jc w:val="both"/>
        <w:rPr>
          <w:sz w:val="22"/>
          <w:szCs w:val="22"/>
        </w:rPr>
      </w:pPr>
    </w:p>
    <w:p w:rsidR="00232CF0" w:rsidRDefault="00232CF0" w:rsidP="00232CF0">
      <w:pPr>
        <w:rPr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-219075</wp:posOffset>
            </wp:positionV>
            <wp:extent cx="1363980" cy="9969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-2540</wp:posOffset>
            </wp:positionV>
            <wp:extent cx="1047750" cy="241935"/>
            <wp:effectExtent l="0" t="266700" r="0" b="253365"/>
            <wp:wrapNone/>
            <wp:docPr id="3" name="Obrázek 3" descr="CK-SPOR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K-SPORT-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19309">
                      <a:off x="0" y="0"/>
                      <a:ext cx="104775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36"/>
          <w:szCs w:val="36"/>
          <w:u w:val="single"/>
        </w:rPr>
        <w:t>Pro skupiny - Kolínská Bouda</w:t>
      </w:r>
    </w:p>
    <w:p w:rsidR="00232CF0" w:rsidRDefault="00232CF0" w:rsidP="00232CF0">
      <w:pPr>
        <w:jc w:val="center"/>
        <w:rPr>
          <w:b/>
          <w:szCs w:val="24"/>
        </w:rPr>
      </w:pPr>
    </w:p>
    <w:p w:rsidR="00232CF0" w:rsidRDefault="00232CF0" w:rsidP="00232CF0">
      <w:pPr>
        <w:rPr>
          <w:b/>
          <w:szCs w:val="24"/>
        </w:rPr>
      </w:pPr>
      <w:r>
        <w:rPr>
          <w:b/>
          <w:szCs w:val="24"/>
        </w:rPr>
        <w:t>Škola / organizace:…………………………………………………………………………</w:t>
      </w:r>
    </w:p>
    <w:p w:rsidR="00232CF0" w:rsidRDefault="00232CF0" w:rsidP="00232CF0">
      <w:pPr>
        <w:rPr>
          <w:b/>
          <w:szCs w:val="24"/>
        </w:rPr>
      </w:pPr>
      <w:r>
        <w:rPr>
          <w:b/>
          <w:szCs w:val="24"/>
        </w:rPr>
        <w:t>Termín:…………………………………………</w:t>
      </w:r>
    </w:p>
    <w:p w:rsidR="00232CF0" w:rsidRDefault="00232CF0" w:rsidP="00232CF0">
      <w:pPr>
        <w:rPr>
          <w:b/>
          <w:szCs w:val="24"/>
        </w:rPr>
      </w:pPr>
    </w:p>
    <w:p w:rsidR="00232CF0" w:rsidRDefault="00232CF0" w:rsidP="00232CF0">
      <w:pPr>
        <w:jc w:val="center"/>
        <w:rPr>
          <w:b/>
          <w:szCs w:val="24"/>
        </w:rPr>
      </w:pPr>
      <w:r>
        <w:rPr>
          <w:b/>
          <w:szCs w:val="24"/>
        </w:rPr>
        <w:t>Jmenný seznam žáků/účastníků</w:t>
      </w:r>
    </w:p>
    <w:tbl>
      <w:tblPr>
        <w:tblStyle w:val="Mkatabulky"/>
        <w:tblW w:w="0" w:type="auto"/>
        <w:tblLook w:val="04A0"/>
      </w:tblPr>
      <w:tblGrid>
        <w:gridCol w:w="534"/>
        <w:gridCol w:w="4284"/>
        <w:gridCol w:w="535"/>
        <w:gridCol w:w="4285"/>
      </w:tblGrid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Jméno, příjmení, datum narození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Jméno, příjmení, datum narození</w:t>
            </w: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12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13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14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15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16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18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19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20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21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22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24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25</w:t>
            </w: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</w:tbl>
    <w:p w:rsidR="00232CF0" w:rsidRDefault="00232CF0" w:rsidP="00232CF0">
      <w:pPr>
        <w:rPr>
          <w:b/>
          <w:szCs w:val="24"/>
        </w:rPr>
      </w:pPr>
    </w:p>
    <w:p w:rsidR="00232CF0" w:rsidRDefault="00232CF0" w:rsidP="00232CF0">
      <w:pPr>
        <w:rPr>
          <w:b/>
          <w:szCs w:val="24"/>
        </w:rPr>
      </w:pPr>
      <w:r>
        <w:rPr>
          <w:b/>
          <w:szCs w:val="24"/>
        </w:rPr>
        <w:t>Jmenný seznam dospělých osob</w:t>
      </w:r>
    </w:p>
    <w:p w:rsidR="00232CF0" w:rsidRDefault="00232CF0" w:rsidP="00232CF0">
      <w:pPr>
        <w:rPr>
          <w:b/>
          <w:szCs w:val="24"/>
        </w:rPr>
      </w:pPr>
    </w:p>
    <w:tbl>
      <w:tblPr>
        <w:tblStyle w:val="Mkatabulky"/>
        <w:tblW w:w="0" w:type="auto"/>
        <w:tblLook w:val="04A0"/>
      </w:tblPr>
      <w:tblGrid>
        <w:gridCol w:w="534"/>
        <w:gridCol w:w="2835"/>
        <w:gridCol w:w="1417"/>
        <w:gridCol w:w="1701"/>
        <w:gridCol w:w="3151"/>
      </w:tblGrid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Jméno a příjmení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 narození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Číslo OP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Adresa trvalého bydliště</w:t>
            </w: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  <w:tr w:rsidR="00232CF0" w:rsidTr="00232CF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F0" w:rsidRDefault="00232CF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F0" w:rsidRDefault="00232CF0">
            <w:pPr>
              <w:rPr>
                <w:b/>
                <w:szCs w:val="24"/>
              </w:rPr>
            </w:pPr>
          </w:p>
        </w:tc>
      </w:tr>
    </w:tbl>
    <w:p w:rsidR="00232CF0" w:rsidRDefault="00232CF0" w:rsidP="00232CF0">
      <w:pPr>
        <w:rPr>
          <w:b/>
          <w:szCs w:val="24"/>
        </w:rPr>
      </w:pPr>
    </w:p>
    <w:p w:rsidR="00232CF0" w:rsidRDefault="00232CF0" w:rsidP="00232CF0">
      <w:pPr>
        <w:pStyle w:val="Default"/>
        <w:jc w:val="both"/>
        <w:rPr>
          <w:sz w:val="22"/>
          <w:szCs w:val="22"/>
        </w:rPr>
      </w:pPr>
    </w:p>
    <w:p w:rsidR="00E5292A" w:rsidRPr="00AF56CA" w:rsidRDefault="00E5292A" w:rsidP="00232CF0">
      <w:pPr>
        <w:pStyle w:val="Default"/>
        <w:jc w:val="center"/>
        <w:rPr>
          <w:sz w:val="22"/>
          <w:szCs w:val="22"/>
        </w:rPr>
      </w:pPr>
      <w:bookmarkStart w:id="0" w:name="_GoBack"/>
      <w:bookmarkEnd w:id="0"/>
    </w:p>
    <w:sectPr w:rsidR="00E5292A" w:rsidRPr="00AF56CA" w:rsidSect="005F586C">
      <w:pgSz w:w="11906" w:h="16838"/>
      <w:pgMar w:top="720" w:right="720" w:bottom="720" w:left="720" w:header="708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C1A" w:rsidRDefault="00B43C1A" w:rsidP="00605C9A">
      <w:r>
        <w:separator/>
      </w:r>
    </w:p>
  </w:endnote>
  <w:endnote w:type="continuationSeparator" w:id="1">
    <w:p w:rsidR="00B43C1A" w:rsidRDefault="00B43C1A" w:rsidP="00605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C1A" w:rsidRDefault="00B43C1A" w:rsidP="00605C9A">
      <w:r>
        <w:separator/>
      </w:r>
    </w:p>
  </w:footnote>
  <w:footnote w:type="continuationSeparator" w:id="1">
    <w:p w:rsidR="00B43C1A" w:rsidRDefault="00B43C1A" w:rsidP="00605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5083164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20"/>
        </w:tabs>
        <w:ind w:left="11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80"/>
        </w:tabs>
        <w:ind w:left="18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40"/>
        </w:tabs>
        <w:ind w:left="26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400"/>
        </w:tabs>
        <w:ind w:left="34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60"/>
        </w:tabs>
        <w:ind w:left="4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920"/>
        </w:tabs>
        <w:ind w:left="49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80"/>
        </w:tabs>
        <w:ind w:left="56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440"/>
        </w:tabs>
        <w:ind w:left="64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CAD7A1A"/>
    <w:multiLevelType w:val="hybridMultilevel"/>
    <w:tmpl w:val="F95A92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572F6"/>
    <w:multiLevelType w:val="multilevel"/>
    <w:tmpl w:val="48CACA9C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3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">
    <w:nsid w:val="19A170A7"/>
    <w:multiLevelType w:val="hybridMultilevel"/>
    <w:tmpl w:val="1A30F27E"/>
    <w:lvl w:ilvl="0" w:tplc="59663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A3AAC"/>
    <w:multiLevelType w:val="hybridMultilevel"/>
    <w:tmpl w:val="9E9AFBD8"/>
    <w:lvl w:ilvl="0" w:tplc="CA98AA14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3C005F7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1C56CB"/>
    <w:multiLevelType w:val="hybridMultilevel"/>
    <w:tmpl w:val="2C2E24A2"/>
    <w:lvl w:ilvl="0" w:tplc="8C3C63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C11FC1"/>
    <w:multiLevelType w:val="hybridMultilevel"/>
    <w:tmpl w:val="9E96843E"/>
    <w:lvl w:ilvl="0" w:tplc="A6EA0B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669FF"/>
    <w:multiLevelType w:val="hybridMultilevel"/>
    <w:tmpl w:val="E8D28764"/>
    <w:lvl w:ilvl="0" w:tplc="0C047A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50CB6"/>
    <w:multiLevelType w:val="singleLevel"/>
    <w:tmpl w:val="48CACA9C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0">
    <w:nsid w:val="3D3D17B8"/>
    <w:multiLevelType w:val="hybridMultilevel"/>
    <w:tmpl w:val="A99C432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214E4E"/>
    <w:multiLevelType w:val="hybridMultilevel"/>
    <w:tmpl w:val="7D1E67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C6F22"/>
    <w:multiLevelType w:val="hybridMultilevel"/>
    <w:tmpl w:val="9A368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842768"/>
    <w:multiLevelType w:val="hybridMultilevel"/>
    <w:tmpl w:val="1BAE61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D6577"/>
    <w:multiLevelType w:val="hybridMultilevel"/>
    <w:tmpl w:val="26B2F01C"/>
    <w:lvl w:ilvl="0" w:tplc="19088B1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7D467E"/>
    <w:multiLevelType w:val="singleLevel"/>
    <w:tmpl w:val="48CACA9C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72143CF3"/>
    <w:multiLevelType w:val="hybridMultilevel"/>
    <w:tmpl w:val="2040B294"/>
    <w:lvl w:ilvl="0" w:tplc="CBD6613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F455295"/>
    <w:multiLevelType w:val="hybridMultilevel"/>
    <w:tmpl w:val="F8428B66"/>
    <w:lvl w:ilvl="0" w:tplc="714266B0">
      <w:start w:val="10"/>
      <w:numFmt w:val="bullet"/>
      <w:lvlText w:val="-"/>
      <w:lvlJc w:val="left"/>
      <w:pPr>
        <w:ind w:left="25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2">
    <w:abstractNumId w:val="3"/>
  </w:num>
  <w:num w:numId="3">
    <w:abstractNumId w:val="9"/>
  </w:num>
  <w:num w:numId="4">
    <w:abstractNumId w:val="15"/>
  </w:num>
  <w:num w:numId="5">
    <w:abstractNumId w:val="1"/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16"/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6"/>
  </w:num>
  <w:num w:numId="16">
    <w:abstractNumId w:val="7"/>
  </w:num>
  <w:num w:numId="17">
    <w:abstractNumId w:val="17"/>
  </w:num>
  <w:num w:numId="18">
    <w:abstractNumId w:val="12"/>
  </w:num>
  <w:num w:numId="19">
    <w:abstractNumId w:val="13"/>
  </w:num>
  <w:num w:numId="20">
    <w:abstractNumId w:val="2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761A82"/>
    <w:rsid w:val="000006A6"/>
    <w:rsid w:val="00007752"/>
    <w:rsid w:val="0001186C"/>
    <w:rsid w:val="00013FDC"/>
    <w:rsid w:val="000174C8"/>
    <w:rsid w:val="0001798B"/>
    <w:rsid w:val="00024D3D"/>
    <w:rsid w:val="00036EC5"/>
    <w:rsid w:val="00044037"/>
    <w:rsid w:val="00046644"/>
    <w:rsid w:val="0005219D"/>
    <w:rsid w:val="00071A3A"/>
    <w:rsid w:val="00080E71"/>
    <w:rsid w:val="00086647"/>
    <w:rsid w:val="000925ED"/>
    <w:rsid w:val="000B5FEA"/>
    <w:rsid w:val="000B6D9F"/>
    <w:rsid w:val="000C00D6"/>
    <w:rsid w:val="000C1AC1"/>
    <w:rsid w:val="000C1B07"/>
    <w:rsid w:val="000C34B8"/>
    <w:rsid w:val="000C3D15"/>
    <w:rsid w:val="000C56DE"/>
    <w:rsid w:val="000D41FA"/>
    <w:rsid w:val="000D799A"/>
    <w:rsid w:val="000E2652"/>
    <w:rsid w:val="00113324"/>
    <w:rsid w:val="00120FFF"/>
    <w:rsid w:val="0013444E"/>
    <w:rsid w:val="00140652"/>
    <w:rsid w:val="0014273E"/>
    <w:rsid w:val="00142A9F"/>
    <w:rsid w:val="00146657"/>
    <w:rsid w:val="00150799"/>
    <w:rsid w:val="00152247"/>
    <w:rsid w:val="00153BF2"/>
    <w:rsid w:val="00160620"/>
    <w:rsid w:val="001767A5"/>
    <w:rsid w:val="00184BF4"/>
    <w:rsid w:val="001B32C3"/>
    <w:rsid w:val="001C5D4E"/>
    <w:rsid w:val="001D078F"/>
    <w:rsid w:val="001D5C45"/>
    <w:rsid w:val="001E35C5"/>
    <w:rsid w:val="001E5544"/>
    <w:rsid w:val="001F1DF5"/>
    <w:rsid w:val="002104B2"/>
    <w:rsid w:val="0022005B"/>
    <w:rsid w:val="00225938"/>
    <w:rsid w:val="00230544"/>
    <w:rsid w:val="002305D8"/>
    <w:rsid w:val="0023167C"/>
    <w:rsid w:val="00232CF0"/>
    <w:rsid w:val="0024768B"/>
    <w:rsid w:val="00252119"/>
    <w:rsid w:val="002522D2"/>
    <w:rsid w:val="0026166E"/>
    <w:rsid w:val="00272120"/>
    <w:rsid w:val="002767AC"/>
    <w:rsid w:val="00287A5B"/>
    <w:rsid w:val="0029064A"/>
    <w:rsid w:val="00297297"/>
    <w:rsid w:val="00297D1A"/>
    <w:rsid w:val="002B45FE"/>
    <w:rsid w:val="002B5EDA"/>
    <w:rsid w:val="002B6420"/>
    <w:rsid w:val="002D73EC"/>
    <w:rsid w:val="002D7B23"/>
    <w:rsid w:val="002E0D4E"/>
    <w:rsid w:val="002E13C5"/>
    <w:rsid w:val="002E2B77"/>
    <w:rsid w:val="002F1C91"/>
    <w:rsid w:val="002F3D8B"/>
    <w:rsid w:val="002F4E1C"/>
    <w:rsid w:val="002F5D5E"/>
    <w:rsid w:val="003013FA"/>
    <w:rsid w:val="00304DB6"/>
    <w:rsid w:val="00306327"/>
    <w:rsid w:val="00314838"/>
    <w:rsid w:val="00326E20"/>
    <w:rsid w:val="003463C0"/>
    <w:rsid w:val="00347560"/>
    <w:rsid w:val="00352BF3"/>
    <w:rsid w:val="00355AC2"/>
    <w:rsid w:val="003642CD"/>
    <w:rsid w:val="00370DDB"/>
    <w:rsid w:val="00371D64"/>
    <w:rsid w:val="00386519"/>
    <w:rsid w:val="0038787A"/>
    <w:rsid w:val="00390356"/>
    <w:rsid w:val="00391134"/>
    <w:rsid w:val="00392748"/>
    <w:rsid w:val="003B0699"/>
    <w:rsid w:val="003B75E3"/>
    <w:rsid w:val="003D5C51"/>
    <w:rsid w:val="003E5105"/>
    <w:rsid w:val="00436B47"/>
    <w:rsid w:val="0044097D"/>
    <w:rsid w:val="00454306"/>
    <w:rsid w:val="00457145"/>
    <w:rsid w:val="00457BC0"/>
    <w:rsid w:val="00464D3A"/>
    <w:rsid w:val="004669C3"/>
    <w:rsid w:val="00472747"/>
    <w:rsid w:val="00482E16"/>
    <w:rsid w:val="00491134"/>
    <w:rsid w:val="00491D21"/>
    <w:rsid w:val="004A43E9"/>
    <w:rsid w:val="004C075E"/>
    <w:rsid w:val="004C311E"/>
    <w:rsid w:val="004D50A6"/>
    <w:rsid w:val="004E0CE7"/>
    <w:rsid w:val="004E2342"/>
    <w:rsid w:val="004F280A"/>
    <w:rsid w:val="0050275B"/>
    <w:rsid w:val="0051004E"/>
    <w:rsid w:val="00516A4D"/>
    <w:rsid w:val="00522BBD"/>
    <w:rsid w:val="00563AA5"/>
    <w:rsid w:val="005641B5"/>
    <w:rsid w:val="00570783"/>
    <w:rsid w:val="00583B04"/>
    <w:rsid w:val="005849CB"/>
    <w:rsid w:val="00584C8B"/>
    <w:rsid w:val="005931E5"/>
    <w:rsid w:val="005B2894"/>
    <w:rsid w:val="005B4AE9"/>
    <w:rsid w:val="005B6A78"/>
    <w:rsid w:val="005C2F98"/>
    <w:rsid w:val="005D4808"/>
    <w:rsid w:val="005F586C"/>
    <w:rsid w:val="005F77F3"/>
    <w:rsid w:val="00605C9A"/>
    <w:rsid w:val="00627ED6"/>
    <w:rsid w:val="0063785D"/>
    <w:rsid w:val="006405F8"/>
    <w:rsid w:val="00650B9D"/>
    <w:rsid w:val="00690CDB"/>
    <w:rsid w:val="00692BB3"/>
    <w:rsid w:val="00693EA7"/>
    <w:rsid w:val="006A03BB"/>
    <w:rsid w:val="006A5A29"/>
    <w:rsid w:val="006B49F2"/>
    <w:rsid w:val="006C788D"/>
    <w:rsid w:val="006D0816"/>
    <w:rsid w:val="006D6274"/>
    <w:rsid w:val="006E6840"/>
    <w:rsid w:val="00703C01"/>
    <w:rsid w:val="00703EA7"/>
    <w:rsid w:val="00707257"/>
    <w:rsid w:val="00712B70"/>
    <w:rsid w:val="00737E2F"/>
    <w:rsid w:val="00747D89"/>
    <w:rsid w:val="00750633"/>
    <w:rsid w:val="007511AE"/>
    <w:rsid w:val="00761A82"/>
    <w:rsid w:val="00762A9F"/>
    <w:rsid w:val="0077120D"/>
    <w:rsid w:val="007738D0"/>
    <w:rsid w:val="0078302F"/>
    <w:rsid w:val="00791FA0"/>
    <w:rsid w:val="007959D1"/>
    <w:rsid w:val="00796EB6"/>
    <w:rsid w:val="007A02A6"/>
    <w:rsid w:val="007A4558"/>
    <w:rsid w:val="007A7C72"/>
    <w:rsid w:val="007C0402"/>
    <w:rsid w:val="007C1C1B"/>
    <w:rsid w:val="007C3FB0"/>
    <w:rsid w:val="007D0ED3"/>
    <w:rsid w:val="007E49B3"/>
    <w:rsid w:val="007E4D6D"/>
    <w:rsid w:val="00806BD3"/>
    <w:rsid w:val="008128F6"/>
    <w:rsid w:val="00823B88"/>
    <w:rsid w:val="008322B5"/>
    <w:rsid w:val="0083508A"/>
    <w:rsid w:val="00842286"/>
    <w:rsid w:val="00842F60"/>
    <w:rsid w:val="00855588"/>
    <w:rsid w:val="00855E52"/>
    <w:rsid w:val="008671A8"/>
    <w:rsid w:val="00873660"/>
    <w:rsid w:val="0088447C"/>
    <w:rsid w:val="00892A6E"/>
    <w:rsid w:val="008A57C0"/>
    <w:rsid w:val="008C29A1"/>
    <w:rsid w:val="008F0781"/>
    <w:rsid w:val="008F7051"/>
    <w:rsid w:val="0090258B"/>
    <w:rsid w:val="00925ACA"/>
    <w:rsid w:val="00927858"/>
    <w:rsid w:val="00933133"/>
    <w:rsid w:val="00935509"/>
    <w:rsid w:val="009408E6"/>
    <w:rsid w:val="00943F58"/>
    <w:rsid w:val="00957A00"/>
    <w:rsid w:val="009601AC"/>
    <w:rsid w:val="0096439B"/>
    <w:rsid w:val="00974252"/>
    <w:rsid w:val="00974B6D"/>
    <w:rsid w:val="00975364"/>
    <w:rsid w:val="00975BCA"/>
    <w:rsid w:val="009B10B3"/>
    <w:rsid w:val="009B34AA"/>
    <w:rsid w:val="009D3929"/>
    <w:rsid w:val="009E11B2"/>
    <w:rsid w:val="009E3FC2"/>
    <w:rsid w:val="009E5D99"/>
    <w:rsid w:val="009F383B"/>
    <w:rsid w:val="009F7BDD"/>
    <w:rsid w:val="00A0018A"/>
    <w:rsid w:val="00A15A2F"/>
    <w:rsid w:val="00A2377B"/>
    <w:rsid w:val="00A27250"/>
    <w:rsid w:val="00A31500"/>
    <w:rsid w:val="00A34E12"/>
    <w:rsid w:val="00A450C3"/>
    <w:rsid w:val="00A50376"/>
    <w:rsid w:val="00A5474E"/>
    <w:rsid w:val="00A65F36"/>
    <w:rsid w:val="00A77D36"/>
    <w:rsid w:val="00A87140"/>
    <w:rsid w:val="00AA5107"/>
    <w:rsid w:val="00AB1B02"/>
    <w:rsid w:val="00AC15F5"/>
    <w:rsid w:val="00AC1E4B"/>
    <w:rsid w:val="00AD059B"/>
    <w:rsid w:val="00AD0D01"/>
    <w:rsid w:val="00AD3CE2"/>
    <w:rsid w:val="00AE7AFA"/>
    <w:rsid w:val="00AF2CBB"/>
    <w:rsid w:val="00AF56CA"/>
    <w:rsid w:val="00B15CBF"/>
    <w:rsid w:val="00B348CC"/>
    <w:rsid w:val="00B43C1A"/>
    <w:rsid w:val="00B77F5E"/>
    <w:rsid w:val="00B9062D"/>
    <w:rsid w:val="00BA6A18"/>
    <w:rsid w:val="00BB7754"/>
    <w:rsid w:val="00BC3EE6"/>
    <w:rsid w:val="00BD5228"/>
    <w:rsid w:val="00BD7667"/>
    <w:rsid w:val="00C034C5"/>
    <w:rsid w:val="00C0459D"/>
    <w:rsid w:val="00C10671"/>
    <w:rsid w:val="00C11E0D"/>
    <w:rsid w:val="00C17B25"/>
    <w:rsid w:val="00C32345"/>
    <w:rsid w:val="00C628BE"/>
    <w:rsid w:val="00C85BFD"/>
    <w:rsid w:val="00C8691E"/>
    <w:rsid w:val="00C870F9"/>
    <w:rsid w:val="00C90005"/>
    <w:rsid w:val="00C928F3"/>
    <w:rsid w:val="00CB0B9D"/>
    <w:rsid w:val="00CB5F8F"/>
    <w:rsid w:val="00CC5F62"/>
    <w:rsid w:val="00CD193F"/>
    <w:rsid w:val="00CD5758"/>
    <w:rsid w:val="00CE1554"/>
    <w:rsid w:val="00CE2804"/>
    <w:rsid w:val="00CE2BDF"/>
    <w:rsid w:val="00CF10B7"/>
    <w:rsid w:val="00CF2997"/>
    <w:rsid w:val="00D11A65"/>
    <w:rsid w:val="00D33766"/>
    <w:rsid w:val="00D37870"/>
    <w:rsid w:val="00D44A36"/>
    <w:rsid w:val="00D715DF"/>
    <w:rsid w:val="00D83C10"/>
    <w:rsid w:val="00D8596F"/>
    <w:rsid w:val="00DC0940"/>
    <w:rsid w:val="00DC3711"/>
    <w:rsid w:val="00DD7917"/>
    <w:rsid w:val="00DE05AD"/>
    <w:rsid w:val="00DF64BF"/>
    <w:rsid w:val="00E07852"/>
    <w:rsid w:val="00E11D93"/>
    <w:rsid w:val="00E1675E"/>
    <w:rsid w:val="00E262F4"/>
    <w:rsid w:val="00E43A32"/>
    <w:rsid w:val="00E47F71"/>
    <w:rsid w:val="00E5292A"/>
    <w:rsid w:val="00E6557E"/>
    <w:rsid w:val="00E7553A"/>
    <w:rsid w:val="00E839E7"/>
    <w:rsid w:val="00E916C9"/>
    <w:rsid w:val="00EA79F9"/>
    <w:rsid w:val="00EC0D45"/>
    <w:rsid w:val="00EC1A3A"/>
    <w:rsid w:val="00ED0815"/>
    <w:rsid w:val="00EE1520"/>
    <w:rsid w:val="00EE15E5"/>
    <w:rsid w:val="00EF4CCF"/>
    <w:rsid w:val="00F250F4"/>
    <w:rsid w:val="00F276FA"/>
    <w:rsid w:val="00F30130"/>
    <w:rsid w:val="00F439CF"/>
    <w:rsid w:val="00F4677D"/>
    <w:rsid w:val="00F525A2"/>
    <w:rsid w:val="00F7001F"/>
    <w:rsid w:val="00F82223"/>
    <w:rsid w:val="00F84EF0"/>
    <w:rsid w:val="00F916F6"/>
    <w:rsid w:val="00FB2DDC"/>
    <w:rsid w:val="00FD4AB8"/>
    <w:rsid w:val="00FD4F7D"/>
    <w:rsid w:val="00FD5986"/>
    <w:rsid w:val="00FE5B8E"/>
    <w:rsid w:val="00FF49BE"/>
    <w:rsid w:val="00FF6023"/>
    <w:rsid w:val="00FF799B"/>
    <w:rsid w:val="00FF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632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Nadpis1">
    <w:name w:val="heading 1"/>
    <w:basedOn w:val="Normln"/>
    <w:next w:val="Normln"/>
    <w:qFormat/>
    <w:rsid w:val="00306327"/>
    <w:pPr>
      <w:keepNext/>
      <w:outlineLvl w:val="0"/>
    </w:pPr>
    <w:rPr>
      <w:b/>
      <w:sz w:val="20"/>
    </w:rPr>
  </w:style>
  <w:style w:type="paragraph" w:styleId="Nadpis2">
    <w:name w:val="heading 2"/>
    <w:basedOn w:val="Normln"/>
    <w:next w:val="Normln"/>
    <w:qFormat/>
    <w:rsid w:val="00306327"/>
    <w:pPr>
      <w:keepNext/>
      <w:jc w:val="both"/>
      <w:outlineLvl w:val="1"/>
    </w:pPr>
    <w:rPr>
      <w:b/>
      <w:sz w:val="20"/>
    </w:rPr>
  </w:style>
  <w:style w:type="paragraph" w:styleId="Nadpis3">
    <w:name w:val="heading 3"/>
    <w:basedOn w:val="Normln"/>
    <w:next w:val="Normln"/>
    <w:qFormat/>
    <w:rsid w:val="00306327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306327"/>
    <w:rPr>
      <w:sz w:val="20"/>
    </w:rPr>
  </w:style>
  <w:style w:type="paragraph" w:customStyle="1" w:styleId="Zkladntext21">
    <w:name w:val="Základní text 21"/>
    <w:basedOn w:val="Normln"/>
    <w:rsid w:val="00306327"/>
    <w:pPr>
      <w:jc w:val="both"/>
    </w:pPr>
    <w:rPr>
      <w:sz w:val="20"/>
    </w:rPr>
  </w:style>
  <w:style w:type="paragraph" w:customStyle="1" w:styleId="Zkladntext22">
    <w:name w:val="Základní text 22"/>
    <w:basedOn w:val="Normln"/>
    <w:rsid w:val="00306327"/>
    <w:pPr>
      <w:jc w:val="both"/>
    </w:pPr>
    <w:rPr>
      <w:sz w:val="16"/>
    </w:rPr>
  </w:style>
  <w:style w:type="paragraph" w:styleId="Normlnweb">
    <w:name w:val="Normal (Web)"/>
    <w:basedOn w:val="Normln"/>
    <w:rsid w:val="001C5D4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Siln">
    <w:name w:val="Strong"/>
    <w:qFormat/>
    <w:rsid w:val="001C5D4E"/>
    <w:rPr>
      <w:b/>
      <w:bCs/>
    </w:rPr>
  </w:style>
  <w:style w:type="paragraph" w:styleId="Odstavecseseznamem">
    <w:name w:val="List Paragraph"/>
    <w:basedOn w:val="Normln"/>
    <w:uiPriority w:val="34"/>
    <w:qFormat/>
    <w:rsid w:val="00F30130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71D6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1D64"/>
    <w:rPr>
      <w:rFonts w:ascii="Tahoma" w:hAnsi="Tahoma" w:cs="Tahoma"/>
      <w:sz w:val="16"/>
      <w:szCs w:val="16"/>
    </w:rPr>
  </w:style>
  <w:style w:type="character" w:customStyle="1" w:styleId="platne">
    <w:name w:val="platne"/>
    <w:rsid w:val="00DD7917"/>
  </w:style>
  <w:style w:type="character" w:styleId="Hypertextovodkaz">
    <w:name w:val="Hyperlink"/>
    <w:uiPriority w:val="99"/>
    <w:unhideWhenUsed/>
    <w:rsid w:val="00184BF4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07852"/>
    <w:pPr>
      <w:overflowPunct/>
      <w:autoSpaceDE/>
      <w:autoSpaceDN/>
      <w:adjustRightInd/>
      <w:textAlignment w:val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E07852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rsid w:val="0045714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value">
    <w:name w:val="value"/>
    <w:basedOn w:val="Standardnpsmoodstavce"/>
    <w:rsid w:val="000C1B07"/>
  </w:style>
  <w:style w:type="table" w:styleId="Mkatabulky">
    <w:name w:val="Table Grid"/>
    <w:basedOn w:val="Normlntabulka"/>
    <w:uiPriority w:val="59"/>
    <w:rsid w:val="00AF56C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05C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05C9A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605C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5C9A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KNEW\CESTOVN&#205;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B3BC5-0B56-4DAA-9FAF-066730F0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CESTOVNÍ SMLOUVA</Template>
  <TotalTime>10</TotalTime>
  <Pages>4</Pages>
  <Words>1726</Words>
  <Characters>10185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CESTOVNÍ SMLOUVA</vt:lpstr>
    </vt:vector>
  </TitlesOfParts>
  <Company>Campana Tour</Company>
  <LinksUpToDate>false</LinksUpToDate>
  <CharactersWithSpaces>11888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CESTOVNÍ SMLOUVA</dc:title>
  <dc:creator>Prodej2</dc:creator>
  <cp:lastModifiedBy>Uživatel systému Windows</cp:lastModifiedBy>
  <cp:revision>3</cp:revision>
  <cp:lastPrinted>2020-02-24T08:05:00Z</cp:lastPrinted>
  <dcterms:created xsi:type="dcterms:W3CDTF">2020-02-24T08:08:00Z</dcterms:created>
  <dcterms:modified xsi:type="dcterms:W3CDTF">2020-02-24T09:47:00Z</dcterms:modified>
</cp:coreProperties>
</file>