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3794485</wp:posOffset>
            </wp:positionH>
            <wp:positionV relativeFrom="page">
              <wp:posOffset>7693536</wp:posOffset>
            </wp:positionV>
            <wp:extent cx="992689" cy="180929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2689" cy="180929"/>
                    </a:xfrm>
                    <a:custGeom>
                      <a:rect l="l" t="t" r="r" b="b"/>
                      <a:pathLst>
                        <a:path w="1030789" h="219030">
                          <a:moveTo>
                            <a:pt x="0" y="219030"/>
                          </a:moveTo>
                          <a:lnTo>
                            <a:pt x="1030789" y="219030"/>
                          </a:lnTo>
                          <a:lnTo>
                            <a:pt x="1030789" y="0"/>
                          </a:lnTo>
                          <a:lnTo>
                            <a:pt x="0" y="0"/>
                          </a:lnTo>
                          <a:lnTo>
                            <a:pt x="0" y="21903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4559877</wp:posOffset>
            </wp:positionH>
            <wp:positionV relativeFrom="page">
              <wp:posOffset>8217768</wp:posOffset>
            </wp:positionV>
            <wp:extent cx="2119901" cy="114124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19901" cy="1141247"/>
                    </a:xfrm>
                    <a:custGeom>
                      <a:rect l="l" t="t" r="r" b="b"/>
                      <a:pathLst>
                        <a:path w="2158002" h="1179348">
                          <a:moveTo>
                            <a:pt x="0" y="1179348"/>
                          </a:moveTo>
                          <a:lnTo>
                            <a:pt x="2158002" y="1179348"/>
                          </a:lnTo>
                          <a:lnTo>
                            <a:pt x="2158002" y="0"/>
                          </a:lnTo>
                          <a:lnTo>
                            <a:pt x="0" y="0"/>
                          </a:lnTo>
                          <a:lnTo>
                            <a:pt x="0" y="117934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8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1665306</wp:posOffset>
            </wp:positionH>
            <wp:positionV relativeFrom="page">
              <wp:posOffset>8287356</wp:posOffset>
            </wp:positionV>
            <wp:extent cx="1284929" cy="17629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4929" cy="176290"/>
                    </a:xfrm>
                    <a:custGeom>
                      <a:rect l="l" t="t" r="r" b="b"/>
                      <a:pathLst>
                        <a:path w="1323029" h="214391">
                          <a:moveTo>
                            <a:pt x="0" y="214391"/>
                          </a:moveTo>
                          <a:lnTo>
                            <a:pt x="1323029" y="214391"/>
                          </a:lnTo>
                          <a:lnTo>
                            <a:pt x="1323029" y="0"/>
                          </a:lnTo>
                          <a:lnTo>
                            <a:pt x="0" y="0"/>
                          </a:lnTo>
                          <a:lnTo>
                            <a:pt x="0" y="2143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4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2681189</wp:posOffset>
            </wp:positionH>
            <wp:positionV relativeFrom="page">
              <wp:posOffset>8486843</wp:posOffset>
            </wp:positionV>
            <wp:extent cx="1734887" cy="48247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34887" cy="482478"/>
                    </a:xfrm>
                    <a:custGeom>
                      <a:rect l="l" t="t" r="r" b="b"/>
                      <a:pathLst>
                        <a:path w="1772987" h="520579">
                          <a:moveTo>
                            <a:pt x="0" y="520579"/>
                          </a:moveTo>
                          <a:lnTo>
                            <a:pt x="1772987" y="520579"/>
                          </a:lnTo>
                          <a:lnTo>
                            <a:pt x="1772987" y="0"/>
                          </a:lnTo>
                          <a:lnTo>
                            <a:pt x="0" y="0"/>
                          </a:lnTo>
                          <a:lnTo>
                            <a:pt x="0" y="52057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77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218020</wp:posOffset>
            </wp:positionH>
            <wp:positionV relativeFrom="page">
              <wp:posOffset>8584267</wp:posOffset>
            </wp:positionV>
            <wp:extent cx="2439974" cy="705161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9974" cy="705161"/>
                    </a:xfrm>
                    <a:custGeom>
                      <a:rect l="l" t="t" r="r" b="b"/>
                      <a:pathLst>
                        <a:path w="2478075" h="743261">
                          <a:moveTo>
                            <a:pt x="0" y="743261"/>
                          </a:moveTo>
                          <a:lnTo>
                            <a:pt x="2478075" y="743261"/>
                          </a:lnTo>
                          <a:lnTo>
                            <a:pt x="2478075" y="0"/>
                          </a:lnTo>
                          <a:lnTo>
                            <a:pt x="0" y="0"/>
                          </a:lnTo>
                          <a:lnTo>
                            <a:pt x="0" y="74326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4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3098675</wp:posOffset>
            </wp:positionH>
            <wp:positionV relativeFrom="page">
              <wp:posOffset>8978600</wp:posOffset>
            </wp:positionV>
            <wp:extent cx="797862" cy="80722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7862" cy="807223"/>
                    </a:xfrm>
                    <a:custGeom>
                      <a:rect l="l" t="t" r="r" b="b"/>
                      <a:pathLst>
                        <a:path w="835962" h="845324">
                          <a:moveTo>
                            <a:pt x="0" y="845324"/>
                          </a:moveTo>
                          <a:lnTo>
                            <a:pt x="835962" y="845324"/>
                          </a:lnTo>
                          <a:lnTo>
                            <a:pt x="835962" y="0"/>
                          </a:lnTo>
                          <a:lnTo>
                            <a:pt x="0" y="0"/>
                          </a:lnTo>
                          <a:lnTo>
                            <a:pt x="0" y="8453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2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3980034</wp:posOffset>
            </wp:positionH>
            <wp:positionV relativeFrom="page">
              <wp:posOffset>8987879</wp:posOffset>
            </wp:positionV>
            <wp:extent cx="389653" cy="87681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9653" cy="876812"/>
                    </a:xfrm>
                    <a:custGeom>
                      <a:rect l="l" t="t" r="r" b="b"/>
                      <a:pathLst>
                        <a:path w="427754" h="914912">
                          <a:moveTo>
                            <a:pt x="0" y="914912"/>
                          </a:moveTo>
                          <a:lnTo>
                            <a:pt x="427754" y="914912"/>
                          </a:lnTo>
                          <a:lnTo>
                            <a:pt x="427754" y="0"/>
                          </a:lnTo>
                          <a:lnTo>
                            <a:pt x="0" y="0"/>
                          </a:lnTo>
                          <a:lnTo>
                            <a:pt x="0" y="9149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56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4355772</wp:posOffset>
            </wp:positionH>
            <wp:positionV relativeFrom="page">
              <wp:posOffset>9442522</wp:posOffset>
            </wp:positionV>
            <wp:extent cx="802501" cy="398972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2501" cy="398972"/>
                    </a:xfrm>
                    <a:custGeom>
                      <a:rect l="l" t="t" r="r" b="b"/>
                      <a:pathLst>
                        <a:path w="840601" h="437073">
                          <a:moveTo>
                            <a:pt x="0" y="437073"/>
                          </a:moveTo>
                          <a:lnTo>
                            <a:pt x="840601" y="437073"/>
                          </a:lnTo>
                          <a:lnTo>
                            <a:pt x="840601" y="0"/>
                          </a:lnTo>
                          <a:lnTo>
                            <a:pt x="0" y="0"/>
                          </a:lnTo>
                          <a:lnTo>
                            <a:pt x="0" y="4370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59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654061</wp:posOffset>
            </wp:positionH>
            <wp:positionV relativeFrom="page">
              <wp:posOffset>9530667</wp:posOffset>
            </wp:positionV>
            <wp:extent cx="1990017" cy="723718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0017" cy="723718"/>
                    </a:xfrm>
                    <a:custGeom>
                      <a:rect l="l" t="t" r="r" b="b"/>
                      <a:pathLst>
                        <a:path w="2028118" h="761818">
                          <a:moveTo>
                            <a:pt x="0" y="761818"/>
                          </a:moveTo>
                          <a:lnTo>
                            <a:pt x="2028118" y="761818"/>
                          </a:lnTo>
                          <a:lnTo>
                            <a:pt x="2028118" y="0"/>
                          </a:lnTo>
                          <a:lnTo>
                            <a:pt x="0" y="0"/>
                          </a:lnTo>
                          <a:lnTo>
                            <a:pt x="0" y="76181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6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5306712</wp:posOffset>
            </wp:positionH>
            <wp:positionV relativeFrom="page">
              <wp:posOffset>9646648</wp:posOffset>
            </wp:positionV>
            <wp:extent cx="1354511" cy="31546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4511" cy="315466"/>
                    </a:xfrm>
                    <a:custGeom>
                      <a:rect l="l" t="t" r="r" b="b"/>
                      <a:pathLst>
                        <a:path w="1392612" h="353567">
                          <a:moveTo>
                            <a:pt x="0" y="353567"/>
                          </a:moveTo>
                          <a:lnTo>
                            <a:pt x="1392612" y="353567"/>
                          </a:lnTo>
                          <a:lnTo>
                            <a:pt x="1392612" y="0"/>
                          </a:lnTo>
                          <a:lnTo>
                            <a:pt x="0" y="0"/>
                          </a:lnTo>
                          <a:lnTo>
                            <a:pt x="0" y="35356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3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2020-01-03T07:06:27Z</dcterms:created>
  <dcterms:modified xsi:type="dcterms:W3CDTF">2020-01-03T07:06:27Z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