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1688499</wp:posOffset>
            </wp:positionH>
            <wp:positionV relativeFrom="page">
              <wp:posOffset>2738850</wp:posOffset>
            </wp:positionV>
            <wp:extent cx="1414814" cy="167012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4814" cy="167012"/>
                    </a:xfrm>
                    <a:custGeom>
                      <a:rect l="l" t="t" r="r" b="b"/>
                      <a:pathLst>
                        <a:path w="1452915" h="205113">
                          <a:moveTo>
                            <a:pt x="0" y="205113"/>
                          </a:moveTo>
                          <a:lnTo>
                            <a:pt x="1452915" y="205113"/>
                          </a:lnTo>
                          <a:lnTo>
                            <a:pt x="1452915" y="0"/>
                          </a:lnTo>
                          <a:lnTo>
                            <a:pt x="0" y="0"/>
                          </a:lnTo>
                          <a:lnTo>
                            <a:pt x="0" y="20511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1697777</wp:posOffset>
            </wp:positionH>
            <wp:positionV relativeFrom="page">
              <wp:posOffset>4418248</wp:posOffset>
            </wp:positionV>
            <wp:extent cx="1410175" cy="167011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10175" cy="167011"/>
                    </a:xfrm>
                    <a:custGeom>
                      <a:rect l="l" t="t" r="r" b="b"/>
                      <a:pathLst>
                        <a:path w="1448275" h="205112">
                          <a:moveTo>
                            <a:pt x="0" y="205112"/>
                          </a:moveTo>
                          <a:lnTo>
                            <a:pt x="1448275" y="205112"/>
                          </a:lnTo>
                          <a:lnTo>
                            <a:pt x="1448275" y="0"/>
                          </a:lnTo>
                          <a:lnTo>
                            <a:pt x="0" y="0"/>
                          </a:lnTo>
                          <a:lnTo>
                            <a:pt x="0" y="20511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34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1261736</wp:posOffset>
            </wp:positionH>
            <wp:positionV relativeFrom="page">
              <wp:posOffset>3791954</wp:posOffset>
            </wp:positionV>
            <wp:extent cx="2017849" cy="584541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17849" cy="584541"/>
                    </a:xfrm>
                    <a:custGeom>
                      <a:rect l="l" t="t" r="r" b="b"/>
                      <a:pathLst>
                        <a:path w="2055949" h="622641">
                          <a:moveTo>
                            <a:pt x="0" y="622641"/>
                          </a:moveTo>
                          <a:lnTo>
                            <a:pt x="2055949" y="622641"/>
                          </a:lnTo>
                          <a:lnTo>
                            <a:pt x="2055949" y="0"/>
                          </a:lnTo>
                          <a:lnTo>
                            <a:pt x="0" y="0"/>
                          </a:lnTo>
                          <a:lnTo>
                            <a:pt x="0" y="62264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2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4286191</wp:posOffset>
            </wp:positionH>
            <wp:positionV relativeFrom="page">
              <wp:posOffset>3810510</wp:posOffset>
            </wp:positionV>
            <wp:extent cx="821056" cy="561345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21056" cy="561345"/>
                    </a:xfrm>
                    <a:custGeom>
                      <a:rect l="l" t="t" r="r" b="b"/>
                      <a:pathLst>
                        <a:path w="859156" h="599446">
                          <a:moveTo>
                            <a:pt x="0" y="599446"/>
                          </a:moveTo>
                          <a:lnTo>
                            <a:pt x="859156" y="599446"/>
                          </a:lnTo>
                          <a:lnTo>
                            <a:pt x="859156" y="0"/>
                          </a:lnTo>
                          <a:lnTo>
                            <a:pt x="0" y="0"/>
                          </a:lnTo>
                          <a:lnTo>
                            <a:pt x="0" y="5994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9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3942925</wp:posOffset>
            </wp:positionH>
            <wp:positionV relativeFrom="page">
              <wp:posOffset>4733715</wp:posOffset>
            </wp:positionV>
            <wp:extent cx="1572531" cy="41289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72531" cy="412890"/>
                    </a:xfrm>
                    <a:custGeom>
                      <a:rect l="l" t="t" r="r" b="b"/>
                      <a:pathLst>
                        <a:path w="1610631" h="450990">
                          <a:moveTo>
                            <a:pt x="0" y="450990"/>
                          </a:moveTo>
                          <a:lnTo>
                            <a:pt x="1610631" y="450990"/>
                          </a:lnTo>
                          <a:lnTo>
                            <a:pt x="1610631" y="0"/>
                          </a:lnTo>
                          <a:lnTo>
                            <a:pt x="0" y="0"/>
                          </a:lnTo>
                          <a:lnTo>
                            <a:pt x="0" y="4509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62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4448547</wp:posOffset>
            </wp:positionH>
            <wp:positionV relativeFrom="page">
              <wp:posOffset>5805374</wp:posOffset>
            </wp:positionV>
            <wp:extent cx="1892603" cy="714439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92603" cy="714439"/>
                    </a:xfrm>
                    <a:custGeom>
                      <a:rect l="l" t="t" r="r" b="b"/>
                      <a:pathLst>
                        <a:path w="1930704" h="752540">
                          <a:moveTo>
                            <a:pt x="0" y="752540"/>
                          </a:moveTo>
                          <a:lnTo>
                            <a:pt x="1930704" y="752540"/>
                          </a:lnTo>
                          <a:lnTo>
                            <a:pt x="1930704" y="0"/>
                          </a:lnTo>
                          <a:lnTo>
                            <a:pt x="0" y="0"/>
                          </a:lnTo>
                          <a:lnTo>
                            <a:pt x="0" y="75254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5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2019-12-20T13:19:05Z</dcterms:created>
  <dcterms:modified xsi:type="dcterms:W3CDTF">2019-12-20T13:19:05Z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