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6"/>
        <w:rPr>
          <w:sz w:val="10"/>
          <w:szCs w:val="10"/>
        </w:rPr>
      </w:pPr>
      <w:r>
        <w:rPr/>
        <w:pict>
          <v:group style="position:absolute;margin-left:37.439999pt;margin-top:6.14103pt;width:477.12pt;height:753.21896pt;mso-position-horizontal-relative:page;mso-position-vertical-relative:page;z-index:-105" coordorigin="749,123" coordsize="9542,15064">
            <v:shape style="position:absolute;left:749;top:154;width:9542;height:15034" type="#_x0000_t75">
              <v:imagedata r:id="rId5" o:title=""/>
            </v:shape>
            <v:group style="position:absolute;left:1319;top:132;width:4364;height:2" coordorigin="1319,132" coordsize="4364,2">
              <v:shape style="position:absolute;left:1319;top:132;width:4364;height:2" coordorigin="1319,132" coordsize="4364,0" path="m1319,132l5683,132e" filled="f" stroked="t" strokeweight=".92859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.46508pt;margin-top:42.46283pt;width:.1pt;height:756.78207pt;mso-position-horizontal-relative:page;mso-position-vertical-relative:page;z-index:-104" coordorigin="529,849" coordsize="2,15136">
            <v:shape style="position:absolute;left:529;top:849;width:2;height:15136" coordorigin="529,849" coordsize="0,15136" path="m529,15985l529,849e" filled="f" stroked="t" strokeweight="4.178697pt" strokecolor="#00000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ind w:left="98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.26625pt;height:34.410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7" w:lineRule="exact"/>
        <w:ind w:left="0" w:right="21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CCCCCC"/>
          <w:spacing w:val="0"/>
          <w:w w:val="55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513" w:lineRule="exact"/>
        <w:ind w:left="0" w:right="87" w:firstLine="0"/>
        <w:jc w:val="righ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color w:val="BABABA"/>
          <w:spacing w:val="0"/>
          <w:w w:val="75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335"/>
        <w:jc w:val="right"/>
      </w:pPr>
      <w:r>
        <w:rPr>
          <w:b w:val="0"/>
          <w:bCs w:val="0"/>
          <w:color w:val="5D5D5D"/>
          <w:spacing w:val="0"/>
          <w:w w:val="105"/>
        </w:rPr>
        <w:t>41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1900" w:h="16820"/>
      <w:pgMar w:top="220" w:bottom="280" w:left="1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82"/>
    </w:pPr>
    <w:rPr>
      <w:rFonts w:ascii="Times New Roman" w:hAnsi="Times New Roman" w:eastAsia="Times New Roman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KMC308-C-Chodba4p412-20191219160338</dc:title>
  <dcterms:created xsi:type="dcterms:W3CDTF">2019-12-19T14:40:09Z</dcterms:created>
  <dcterms:modified xsi:type="dcterms:W3CDTF">2019-12-19T14:40:09Z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LastSaved">
    <vt:filetime>2019-12-19T00:00:00Z</vt:filetime>
  </property>
</Properties>
</file>