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053" w:rsidRDefault="00F71053" w:rsidP="0039122E">
      <w:bookmarkStart w:id="0" w:name="_GoBack"/>
      <w:bookmarkEnd w:id="0"/>
      <w:r>
        <w:t>Příloha 2 Smlouvy o zajištění reklamních a propagačních služeb</w:t>
      </w:r>
    </w:p>
    <w:p w:rsidR="00F71053" w:rsidRDefault="00F71053" w:rsidP="0039122E">
      <w:pPr>
        <w:jc w:val="center"/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261.75pt;height:336.75pt;visibility:visible">
            <v:imagedata r:id="rId4" o:title=""/>
          </v:shape>
        </w:pict>
      </w:r>
    </w:p>
    <w:p w:rsidR="00F71053" w:rsidRDefault="00F71053" w:rsidP="0039122E">
      <w:pPr>
        <w:tabs>
          <w:tab w:val="left" w:pos="4065"/>
        </w:tabs>
        <w:jc w:val="center"/>
        <w:rPr>
          <w:b/>
          <w:color w:val="FF0000"/>
          <w:sz w:val="32"/>
          <w:szCs w:val="32"/>
        </w:rPr>
      </w:pPr>
      <w:r w:rsidRPr="0069432B">
        <w:rPr>
          <w:b/>
          <w:color w:val="FF0000"/>
          <w:sz w:val="32"/>
          <w:szCs w:val="32"/>
        </w:rPr>
        <w:t>Fotodokumentace</w:t>
      </w:r>
      <w:r>
        <w:rPr>
          <w:b/>
          <w:color w:val="FF0000"/>
          <w:sz w:val="32"/>
          <w:szCs w:val="32"/>
        </w:rPr>
        <w:t xml:space="preserve"> realizované</w:t>
      </w:r>
      <w:r w:rsidRPr="0069432B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>reklamy pro SMO</w:t>
      </w:r>
    </w:p>
    <w:p w:rsidR="00F71053" w:rsidRPr="0069432B" w:rsidRDefault="00F71053" w:rsidP="0039122E">
      <w:pPr>
        <w:tabs>
          <w:tab w:val="left" w:pos="4065"/>
        </w:tabs>
        <w:jc w:val="center"/>
        <w:rPr>
          <w:b/>
          <w:color w:val="FF0000"/>
          <w:sz w:val="32"/>
          <w:szCs w:val="32"/>
        </w:rPr>
      </w:pPr>
      <w:r w:rsidRPr="0069432B">
        <w:rPr>
          <w:b/>
          <w:color w:val="FF0000"/>
          <w:sz w:val="32"/>
          <w:szCs w:val="32"/>
        </w:rPr>
        <w:t>201</w:t>
      </w:r>
      <w:r>
        <w:rPr>
          <w:b/>
          <w:color w:val="FF0000"/>
          <w:sz w:val="32"/>
          <w:szCs w:val="32"/>
        </w:rPr>
        <w:t>9</w:t>
      </w:r>
    </w:p>
    <w:p w:rsidR="00F71053" w:rsidRDefault="00F71053" w:rsidP="0039122E">
      <w:pPr>
        <w:tabs>
          <w:tab w:val="left" w:pos="4065"/>
        </w:tabs>
        <w:jc w:val="center"/>
        <w:rPr>
          <w:color w:val="FF0000"/>
          <w:sz w:val="32"/>
          <w:szCs w:val="32"/>
        </w:rPr>
      </w:pPr>
    </w:p>
    <w:p w:rsidR="00F71053" w:rsidRDefault="00F71053" w:rsidP="0039122E">
      <w:pPr>
        <w:tabs>
          <w:tab w:val="left" w:pos="4065"/>
        </w:tabs>
        <w:jc w:val="center"/>
        <w:rPr>
          <w:color w:val="FF0000"/>
          <w:sz w:val="32"/>
          <w:szCs w:val="32"/>
        </w:rPr>
      </w:pPr>
    </w:p>
    <w:p w:rsidR="00F71053" w:rsidRDefault="00F71053" w:rsidP="0039122E">
      <w:pPr>
        <w:tabs>
          <w:tab w:val="left" w:pos="4065"/>
        </w:tabs>
        <w:jc w:val="center"/>
        <w:rPr>
          <w:color w:val="FF0000"/>
          <w:sz w:val="32"/>
          <w:szCs w:val="32"/>
        </w:rPr>
      </w:pPr>
    </w:p>
    <w:p w:rsidR="00F71053" w:rsidRDefault="00F71053" w:rsidP="0039122E">
      <w:pPr>
        <w:tabs>
          <w:tab w:val="left" w:pos="4065"/>
        </w:tabs>
        <w:jc w:val="center"/>
        <w:rPr>
          <w:color w:val="FF0000"/>
          <w:sz w:val="32"/>
          <w:szCs w:val="32"/>
        </w:rPr>
      </w:pPr>
    </w:p>
    <w:p w:rsidR="00F71053" w:rsidRDefault="00F71053" w:rsidP="0039122E">
      <w:pPr>
        <w:tabs>
          <w:tab w:val="left" w:pos="4065"/>
        </w:tabs>
        <w:jc w:val="center"/>
        <w:rPr>
          <w:color w:val="FF0000"/>
          <w:sz w:val="32"/>
          <w:szCs w:val="32"/>
        </w:rPr>
      </w:pPr>
    </w:p>
    <w:p w:rsidR="00F71053" w:rsidRDefault="00F71053" w:rsidP="0039122E">
      <w:pPr>
        <w:tabs>
          <w:tab w:val="left" w:pos="4065"/>
        </w:tabs>
        <w:jc w:val="center"/>
        <w:rPr>
          <w:color w:val="FF0000"/>
          <w:sz w:val="32"/>
          <w:szCs w:val="32"/>
        </w:rPr>
      </w:pPr>
    </w:p>
    <w:p w:rsidR="00F71053" w:rsidRDefault="00F71053" w:rsidP="0039122E">
      <w:pPr>
        <w:tabs>
          <w:tab w:val="left" w:pos="4065"/>
        </w:tabs>
        <w:jc w:val="center"/>
        <w:rPr>
          <w:color w:val="FF0000"/>
          <w:sz w:val="32"/>
          <w:szCs w:val="32"/>
        </w:rPr>
      </w:pPr>
    </w:p>
    <w:p w:rsidR="00F71053" w:rsidRDefault="00F71053" w:rsidP="0039122E">
      <w:pPr>
        <w:jc w:val="center"/>
        <w:rPr>
          <w:b/>
          <w:color w:val="FF0000"/>
        </w:rPr>
      </w:pPr>
      <w:r w:rsidRPr="00BE0B21">
        <w:rPr>
          <w:b/>
          <w:color w:val="FF0000"/>
        </w:rPr>
        <w:t>HC Olomouc</w:t>
      </w:r>
      <w:r>
        <w:rPr>
          <w:b/>
          <w:color w:val="FF0000"/>
        </w:rPr>
        <w:t>, s.r.o., Hynaisova 9a, 772 00 Olomouc</w:t>
      </w:r>
      <w:r w:rsidRPr="00BE0B21">
        <w:rPr>
          <w:b/>
          <w:color w:val="FF0000"/>
        </w:rPr>
        <w:t xml:space="preserve">, IČ: </w:t>
      </w:r>
      <w:r>
        <w:rPr>
          <w:b/>
          <w:color w:val="FF0000"/>
        </w:rPr>
        <w:t>25849123, DIČ: CZ25849123</w:t>
      </w:r>
      <w:r>
        <w:rPr>
          <w:b/>
          <w:color w:val="FF0000"/>
        </w:rPr>
        <w:br/>
      </w:r>
      <w:hyperlink r:id="rId5" w:history="1">
        <w:r w:rsidRPr="00BE0B21">
          <w:rPr>
            <w:rStyle w:val="Hyperlink"/>
            <w:b/>
            <w:color w:val="FF0000"/>
          </w:rPr>
          <w:t>www.hc-olomouc.cz</w:t>
        </w:r>
      </w:hyperlink>
      <w:r w:rsidRPr="00BE0B21">
        <w:rPr>
          <w:b/>
          <w:color w:val="FF0000"/>
        </w:rPr>
        <w:t xml:space="preserve">, </w:t>
      </w:r>
      <w:r w:rsidRPr="00BE0B21">
        <w:rPr>
          <w:rFonts w:cs="Calibri"/>
          <w:b/>
          <w:color w:val="FF0000"/>
        </w:rPr>
        <w:t xml:space="preserve">e-mail: </w:t>
      </w:r>
      <w:hyperlink r:id="rId6" w:history="1">
        <w:r w:rsidRPr="00BE0B21">
          <w:rPr>
            <w:rStyle w:val="Hyperlink"/>
            <w:rFonts w:cs="Calibri"/>
            <w:b/>
            <w:color w:val="FF0000"/>
          </w:rPr>
          <w:t>hco@hc-olomouc.cz</w:t>
        </w:r>
      </w:hyperlink>
      <w:r w:rsidRPr="00BE0B21">
        <w:rPr>
          <w:rFonts w:cs="Calibri"/>
          <w:b/>
          <w:color w:val="FF0000"/>
        </w:rPr>
        <w:t>, tel. 585</w:t>
      </w:r>
      <w:r>
        <w:rPr>
          <w:rFonts w:cs="Calibri"/>
          <w:b/>
          <w:color w:val="FF0000"/>
        </w:rPr>
        <w:t> </w:t>
      </w:r>
      <w:r w:rsidRPr="00BE0B21">
        <w:rPr>
          <w:rFonts w:cs="Calibri"/>
          <w:b/>
          <w:color w:val="FF0000"/>
        </w:rPr>
        <w:t>423</w:t>
      </w:r>
      <w:r>
        <w:rPr>
          <w:rFonts w:cs="Calibri"/>
          <w:b/>
          <w:color w:val="FF0000"/>
        </w:rPr>
        <w:t> 658</w:t>
      </w:r>
    </w:p>
    <w:p w:rsidR="00F71053" w:rsidRDefault="00F71053" w:rsidP="003630F2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color w:val="FF0000"/>
          <w:sz w:val="24"/>
          <w:szCs w:val="28"/>
        </w:rPr>
        <w:t>Reklama na VIP Gold</w:t>
      </w:r>
    </w:p>
    <w:p w:rsidR="00F71053" w:rsidRDefault="00F71053" w:rsidP="0039122E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noProof/>
          <w:lang w:eastAsia="cs-CZ"/>
        </w:rPr>
        <w:pict>
          <v:shape id="Obrázek 5" o:spid="_x0000_i1026" type="#_x0000_t75" style="width:416.25pt;height:312pt;visibility:visible">
            <v:imagedata r:id="rId7" o:title=""/>
          </v:shape>
        </w:pict>
      </w:r>
    </w:p>
    <w:p w:rsidR="00F71053" w:rsidRDefault="00F71053" w:rsidP="0039122E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noProof/>
          <w:lang w:eastAsia="cs-CZ"/>
        </w:rPr>
        <w:pict>
          <v:shape id="Obrázek 28" o:spid="_x0000_i1027" type="#_x0000_t75" style="width:414.75pt;height:311.25pt;visibility:visible">
            <v:imagedata r:id="rId8" o:title=""/>
          </v:shape>
        </w:pict>
      </w:r>
    </w:p>
    <w:p w:rsidR="00F71053" w:rsidRDefault="00F71053" w:rsidP="00CA4801">
      <w:pPr>
        <w:tabs>
          <w:tab w:val="left" w:pos="4065"/>
        </w:tabs>
        <w:jc w:val="center"/>
        <w:rPr>
          <w:color w:val="FF0000"/>
          <w:sz w:val="24"/>
          <w:szCs w:val="28"/>
        </w:rPr>
      </w:pPr>
    </w:p>
    <w:p w:rsidR="00F71053" w:rsidRDefault="00F71053" w:rsidP="00CA4801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color w:val="FF0000"/>
          <w:sz w:val="24"/>
          <w:szCs w:val="28"/>
        </w:rPr>
        <w:t>Logo na rameni dresu</w:t>
      </w:r>
    </w:p>
    <w:p w:rsidR="00F71053" w:rsidRDefault="00F71053" w:rsidP="00CA4801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noProof/>
          <w:lang w:eastAsia="cs-CZ"/>
        </w:rPr>
        <w:pict>
          <v:shape id="Obrázek 27" o:spid="_x0000_i1028" type="#_x0000_t75" style="width:6in;height:4in;visibility:visible">
            <v:imagedata r:id="rId9" o:title=""/>
          </v:shape>
        </w:pict>
      </w:r>
    </w:p>
    <w:p w:rsidR="00F71053" w:rsidRDefault="00F71053" w:rsidP="00C1254F">
      <w:pPr>
        <w:tabs>
          <w:tab w:val="left" w:pos="4065"/>
        </w:tabs>
        <w:jc w:val="center"/>
        <w:rPr>
          <w:color w:val="FF0000"/>
          <w:sz w:val="24"/>
          <w:szCs w:val="28"/>
        </w:rPr>
      </w:pPr>
    </w:p>
    <w:p w:rsidR="00F71053" w:rsidRDefault="00F71053" w:rsidP="00C1254F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color w:val="FF0000"/>
          <w:sz w:val="24"/>
          <w:szCs w:val="28"/>
        </w:rPr>
        <w:t>Logo na permanentních vstupenkách</w:t>
      </w:r>
    </w:p>
    <w:p w:rsidR="00F71053" w:rsidRDefault="00F71053" w:rsidP="00C1254F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noProof/>
          <w:lang w:eastAsia="cs-CZ"/>
        </w:rPr>
        <w:pict>
          <v:shape id="Obrázek 3" o:spid="_x0000_i1029" type="#_x0000_t75" style="width:448.5pt;height:255pt;visibility:visible">
            <v:imagedata r:id="rId10" o:title=""/>
          </v:shape>
        </w:pict>
      </w:r>
    </w:p>
    <w:p w:rsidR="00F71053" w:rsidRDefault="00F71053" w:rsidP="00CA4801">
      <w:pPr>
        <w:tabs>
          <w:tab w:val="left" w:pos="4065"/>
        </w:tabs>
        <w:jc w:val="center"/>
        <w:rPr>
          <w:color w:val="FF0000"/>
          <w:sz w:val="24"/>
          <w:szCs w:val="28"/>
        </w:rPr>
      </w:pPr>
    </w:p>
    <w:p w:rsidR="00F71053" w:rsidRDefault="00F71053">
      <w:pPr>
        <w:spacing w:after="160" w:line="259" w:lineRule="auto"/>
        <w:rPr>
          <w:color w:val="FF0000"/>
          <w:sz w:val="24"/>
          <w:szCs w:val="28"/>
        </w:rPr>
      </w:pPr>
      <w:r>
        <w:rPr>
          <w:color w:val="FF0000"/>
          <w:sz w:val="24"/>
          <w:szCs w:val="28"/>
        </w:rPr>
        <w:br w:type="page"/>
      </w:r>
    </w:p>
    <w:p w:rsidR="00F71053" w:rsidRDefault="00F71053" w:rsidP="00CA4801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color w:val="FF0000"/>
          <w:sz w:val="24"/>
          <w:szCs w:val="28"/>
        </w:rPr>
        <w:t>Reklama na ledové ploše</w:t>
      </w:r>
    </w:p>
    <w:p w:rsidR="00F71053" w:rsidRDefault="00F71053" w:rsidP="00CA4801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 w:rsidRPr="00EE637E">
        <w:rPr>
          <w:noProof/>
          <w:color w:val="FF0000"/>
          <w:sz w:val="24"/>
          <w:szCs w:val="28"/>
          <w:lang w:eastAsia="cs-CZ"/>
        </w:rPr>
        <w:pict>
          <v:shape id="Obrázek 11" o:spid="_x0000_i1030" type="#_x0000_t75" style="width:444pt;height:296.25pt;visibility:visible">
            <v:imagedata r:id="rId11" o:title=""/>
          </v:shape>
        </w:pict>
      </w:r>
    </w:p>
    <w:p w:rsidR="00F71053" w:rsidRDefault="00F71053" w:rsidP="0039122E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noProof/>
          <w:lang w:eastAsia="cs-CZ"/>
        </w:rPr>
        <w:pict>
          <v:shape id="Obrázek 26" o:spid="_x0000_i1031" type="#_x0000_t75" style="width:453pt;height:339.75pt;visibility:visible">
            <v:imagedata r:id="rId12" o:title=""/>
          </v:shape>
        </w:pict>
      </w:r>
    </w:p>
    <w:p w:rsidR="00F71053" w:rsidRDefault="00F71053" w:rsidP="00C1254F">
      <w:pPr>
        <w:spacing w:after="160" w:line="259" w:lineRule="auto"/>
        <w:jc w:val="center"/>
        <w:rPr>
          <w:color w:val="FF0000"/>
          <w:sz w:val="24"/>
          <w:szCs w:val="28"/>
        </w:rPr>
      </w:pPr>
      <w:r>
        <w:rPr>
          <w:color w:val="FF0000"/>
          <w:sz w:val="24"/>
          <w:szCs w:val="28"/>
        </w:rPr>
        <w:t>Reklama na mantinelu na „TV straně“</w:t>
      </w:r>
    </w:p>
    <w:p w:rsidR="00F71053" w:rsidRDefault="00F71053" w:rsidP="0039122E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noProof/>
          <w:lang w:eastAsia="cs-CZ"/>
        </w:rPr>
        <w:pict>
          <v:shape id="Obrázek 22" o:spid="_x0000_i1032" type="#_x0000_t75" style="width:420pt;height:315pt;visibility:visible">
            <v:imagedata r:id="rId13" o:title=""/>
          </v:shape>
        </w:pict>
      </w:r>
    </w:p>
    <w:p w:rsidR="00F71053" w:rsidRDefault="00F71053" w:rsidP="00CA4801">
      <w:pPr>
        <w:tabs>
          <w:tab w:val="left" w:pos="4065"/>
        </w:tabs>
        <w:jc w:val="center"/>
        <w:rPr>
          <w:color w:val="FF0000"/>
          <w:sz w:val="24"/>
          <w:szCs w:val="28"/>
        </w:rPr>
      </w:pPr>
    </w:p>
    <w:p w:rsidR="00F71053" w:rsidRDefault="00F71053" w:rsidP="00CA4801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color w:val="FF0000"/>
          <w:sz w:val="24"/>
          <w:szCs w:val="28"/>
        </w:rPr>
        <w:t>Reklama na mantinelu na „neTV straně“</w:t>
      </w:r>
    </w:p>
    <w:p w:rsidR="00F71053" w:rsidRDefault="00F71053" w:rsidP="0039122E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noProof/>
          <w:lang w:eastAsia="cs-CZ"/>
        </w:rPr>
        <w:pict>
          <v:shape id="Obrázek 21" o:spid="_x0000_i1033" type="#_x0000_t75" style="width:417.75pt;height:279pt;visibility:visible">
            <v:imagedata r:id="rId14" o:title=""/>
          </v:shape>
        </w:pict>
      </w:r>
    </w:p>
    <w:p w:rsidR="00F71053" w:rsidRDefault="00F71053" w:rsidP="004523FD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color w:val="FF0000"/>
          <w:sz w:val="24"/>
          <w:szCs w:val="28"/>
        </w:rPr>
        <w:t>Plachta pod střechou stadionu</w:t>
      </w:r>
    </w:p>
    <w:p w:rsidR="00F71053" w:rsidRDefault="00F71053" w:rsidP="004523FD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noProof/>
          <w:lang w:eastAsia="cs-CZ"/>
        </w:rPr>
        <w:pict>
          <v:shape id="Obrázek 24" o:spid="_x0000_i1034" type="#_x0000_t75" style="width:456pt;height:303.75pt;visibility:visible">
            <v:imagedata r:id="rId15" o:title=""/>
          </v:shape>
        </w:pict>
      </w:r>
    </w:p>
    <w:p w:rsidR="00F71053" w:rsidRDefault="00F71053" w:rsidP="00DA34EC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noProof/>
          <w:lang w:eastAsia="cs-CZ"/>
        </w:rPr>
        <w:pict>
          <v:shape id="Obrázek 25" o:spid="_x0000_i1035" type="#_x0000_t75" style="width:453pt;height:339.75pt;visibility:visible">
            <v:imagedata r:id="rId16" o:title=""/>
          </v:shape>
        </w:pict>
      </w:r>
    </w:p>
    <w:p w:rsidR="00F71053" w:rsidRDefault="00F71053" w:rsidP="00DA34EC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color w:val="FF0000"/>
          <w:sz w:val="24"/>
          <w:szCs w:val="28"/>
        </w:rPr>
        <w:t>Reklama na LED obrazovkách</w:t>
      </w:r>
    </w:p>
    <w:p w:rsidR="00F71053" w:rsidRDefault="00F71053" w:rsidP="00DA34EC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noProof/>
          <w:lang w:eastAsia="cs-CZ"/>
        </w:rPr>
        <w:pict>
          <v:shape id="Obrázek 23" o:spid="_x0000_i1036" type="#_x0000_t75" style="width:411.75pt;height:308.25pt;visibility:visible">
            <v:imagedata r:id="rId17" o:title=""/>
          </v:shape>
        </w:pict>
      </w:r>
    </w:p>
    <w:p w:rsidR="00F71053" w:rsidRDefault="00F71053" w:rsidP="00DA34EC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noProof/>
          <w:lang w:eastAsia="cs-CZ"/>
        </w:rPr>
        <w:pict>
          <v:shape id="Obrázek 19" o:spid="_x0000_i1037" type="#_x0000_t75" style="width:411.75pt;height:274.5pt;visibility:visible">
            <v:imagedata r:id="rId18" o:title=""/>
          </v:shape>
        </w:pict>
      </w:r>
    </w:p>
    <w:p w:rsidR="00F71053" w:rsidRDefault="00F71053">
      <w:pPr>
        <w:spacing w:after="160" w:line="259" w:lineRule="auto"/>
        <w:rPr>
          <w:color w:val="FF0000"/>
          <w:sz w:val="24"/>
          <w:szCs w:val="28"/>
        </w:rPr>
      </w:pPr>
      <w:r>
        <w:rPr>
          <w:color w:val="FF0000"/>
          <w:sz w:val="24"/>
          <w:szCs w:val="28"/>
        </w:rPr>
        <w:br w:type="page"/>
      </w:r>
    </w:p>
    <w:p w:rsidR="00F71053" w:rsidRDefault="00F71053" w:rsidP="00DA34EC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color w:val="FF0000"/>
          <w:sz w:val="24"/>
          <w:szCs w:val="28"/>
        </w:rPr>
        <w:t>Logo na tabuli partnerů</w:t>
      </w:r>
    </w:p>
    <w:p w:rsidR="00F71053" w:rsidRDefault="00F71053" w:rsidP="0039122E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noProof/>
          <w:lang w:eastAsia="cs-CZ"/>
        </w:rPr>
        <w:pict>
          <v:shape id="Obrázek 4" o:spid="_x0000_i1038" type="#_x0000_t75" style="width:453.75pt;height:340.5pt;visibility:visible">
            <v:imagedata r:id="rId19" o:title=""/>
          </v:shape>
        </w:pict>
      </w:r>
    </w:p>
    <w:p w:rsidR="00F71053" w:rsidRDefault="00F71053" w:rsidP="0039122E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color w:val="FF0000"/>
          <w:sz w:val="24"/>
          <w:szCs w:val="28"/>
        </w:rPr>
        <w:t xml:space="preserve">Reklama na úvodní stránce www.hc-olomouc.cz </w:t>
      </w:r>
    </w:p>
    <w:p w:rsidR="00F71053" w:rsidRDefault="00F71053" w:rsidP="0039122E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noProof/>
          <w:lang w:eastAsia="cs-CZ"/>
        </w:rPr>
        <w:pict>
          <v:shape id="Obrázek 14" o:spid="_x0000_i1039" type="#_x0000_t75" style="width:445.5pt;height:232.5pt;visibility:visible">
            <v:imagedata r:id="rId20" o:title=""/>
          </v:shape>
        </w:pict>
      </w:r>
    </w:p>
    <w:p w:rsidR="00F71053" w:rsidRDefault="00F71053" w:rsidP="0039122E">
      <w:pPr>
        <w:tabs>
          <w:tab w:val="left" w:pos="4065"/>
        </w:tabs>
        <w:jc w:val="center"/>
        <w:rPr>
          <w:color w:val="FF0000"/>
          <w:sz w:val="24"/>
          <w:szCs w:val="28"/>
        </w:rPr>
      </w:pPr>
    </w:p>
    <w:p w:rsidR="00F71053" w:rsidRDefault="00F71053" w:rsidP="0039122E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color w:val="FF0000"/>
          <w:sz w:val="24"/>
          <w:szCs w:val="28"/>
        </w:rPr>
        <w:t xml:space="preserve">Reklama v sekci Hlavní partneři klubu na webových stránkách www.hc-olomouc.cz </w:t>
      </w:r>
    </w:p>
    <w:p w:rsidR="00F71053" w:rsidRDefault="00F71053" w:rsidP="0039122E">
      <w:pPr>
        <w:tabs>
          <w:tab w:val="left" w:pos="4065"/>
        </w:tabs>
        <w:jc w:val="center"/>
        <w:rPr>
          <w:color w:val="FF0000"/>
          <w:sz w:val="24"/>
          <w:szCs w:val="28"/>
        </w:rPr>
      </w:pPr>
      <w:r>
        <w:rPr>
          <w:noProof/>
          <w:lang w:eastAsia="cs-CZ"/>
        </w:rPr>
        <w:pict>
          <v:shape id="Obrázek 15" o:spid="_x0000_i1040" type="#_x0000_t75" style="width:390.75pt;height:298.5pt;visibility:visible">
            <v:imagedata r:id="rId21" o:title=""/>
          </v:shape>
        </w:pict>
      </w:r>
    </w:p>
    <w:p w:rsidR="00F71053" w:rsidRDefault="00F71053" w:rsidP="007E69E3">
      <w:pPr>
        <w:spacing w:after="160" w:line="259" w:lineRule="auto"/>
        <w:jc w:val="center"/>
        <w:rPr>
          <w:color w:val="FF0000"/>
          <w:sz w:val="24"/>
          <w:szCs w:val="28"/>
        </w:rPr>
      </w:pPr>
      <w:r>
        <w:rPr>
          <w:color w:val="FF0000"/>
          <w:sz w:val="24"/>
          <w:szCs w:val="28"/>
        </w:rPr>
        <w:t>Logo na plakátech</w:t>
      </w:r>
    </w:p>
    <w:p w:rsidR="00F71053" w:rsidRDefault="00F71053" w:rsidP="007F05EC">
      <w:pPr>
        <w:tabs>
          <w:tab w:val="left" w:pos="4065"/>
        </w:tabs>
        <w:jc w:val="center"/>
      </w:pPr>
      <w:r>
        <w:rPr>
          <w:noProof/>
          <w:lang w:eastAsia="cs-CZ"/>
        </w:rPr>
        <w:pict>
          <v:shape id="Obrázek 18" o:spid="_x0000_i1041" type="#_x0000_t75" style="width:233.25pt;height:331.5pt;visibility:visible">
            <v:imagedata r:id="rId22" o:title=""/>
          </v:shape>
        </w:pict>
      </w:r>
    </w:p>
    <w:sectPr w:rsidR="00F71053" w:rsidSect="00661C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122E"/>
    <w:rsid w:val="000302E1"/>
    <w:rsid w:val="000474D1"/>
    <w:rsid w:val="000C6E4A"/>
    <w:rsid w:val="000D7D69"/>
    <w:rsid w:val="001D106A"/>
    <w:rsid w:val="00207838"/>
    <w:rsid w:val="0030706C"/>
    <w:rsid w:val="0036067C"/>
    <w:rsid w:val="003630F2"/>
    <w:rsid w:val="0039122E"/>
    <w:rsid w:val="003E5F72"/>
    <w:rsid w:val="00442446"/>
    <w:rsid w:val="00443560"/>
    <w:rsid w:val="004523FD"/>
    <w:rsid w:val="00456552"/>
    <w:rsid w:val="00463FA5"/>
    <w:rsid w:val="004E1D56"/>
    <w:rsid w:val="00661C7D"/>
    <w:rsid w:val="00690103"/>
    <w:rsid w:val="0069432B"/>
    <w:rsid w:val="0069743B"/>
    <w:rsid w:val="006B7645"/>
    <w:rsid w:val="007B76FC"/>
    <w:rsid w:val="007E69E3"/>
    <w:rsid w:val="007F05EC"/>
    <w:rsid w:val="008F67DE"/>
    <w:rsid w:val="009D671D"/>
    <w:rsid w:val="00A30830"/>
    <w:rsid w:val="00A456B9"/>
    <w:rsid w:val="00A84AA3"/>
    <w:rsid w:val="00A91F02"/>
    <w:rsid w:val="00A95B55"/>
    <w:rsid w:val="00BE0B21"/>
    <w:rsid w:val="00C1254F"/>
    <w:rsid w:val="00C31EF7"/>
    <w:rsid w:val="00CA4801"/>
    <w:rsid w:val="00CF342B"/>
    <w:rsid w:val="00D443ED"/>
    <w:rsid w:val="00DA34EC"/>
    <w:rsid w:val="00DC6A03"/>
    <w:rsid w:val="00E94BC6"/>
    <w:rsid w:val="00EE637E"/>
    <w:rsid w:val="00F112A3"/>
    <w:rsid w:val="00F71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22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9122E"/>
    <w:rPr>
      <w:rFonts w:cs="Times New Roman"/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0C6E4A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mailto:hco@hc-olomouc.cz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://www.hc-olomouc.cz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56C2C0C3B94B4F97DAE96BC1D0DC66" ma:contentTypeVersion="6" ma:contentTypeDescription="Vytvořit nový dokument" ma:contentTypeScope="" ma:versionID="3b9fca6f2ede64c27928a1205fbfc335">
  <xsd:schema xmlns:xsd="http://www.w3.org/2001/XMLSchema" xmlns:p="http://schemas.microsoft.com/office/2006/metadata/properties" xmlns:ns2="57c63848-cd23-4d35-9a99-01368b7ae041" targetNamespace="http://schemas.microsoft.com/office/2006/metadata/properties" ma:root="true" ma:fieldsID="5aacbeff495357dacc9ed3e6d2995896" ns2:_="">
    <xsd:import namespace="57c63848-cd23-4d35-9a99-01368b7ae041"/>
    <xsd:element name="properties">
      <xsd:complexType>
        <xsd:sequence>
          <xsd:element name="documentManagement">
            <xsd:complexType>
              <xsd:all>
                <xsd:element ref="ns2:Autor" minOccurs="0"/>
                <xsd:element ref="ns2:_x010c__x00ed_slo_x0020_dokumentu" minOccurs="0"/>
                <xsd:element ref="ns2:Datum_x0020_vystaven_x00ed_" minOccurs="0"/>
                <xsd:element ref="ns2:Popis_x0020_dokumentu" minOccurs="0"/>
                <xsd:element ref="ns2:N_x00e1_zev_x0020_souboru" minOccurs="0"/>
                <xsd:element ref="ns2:ID_x0020_Pracovn_x00ed_ka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57c63848-cd23-4d35-9a99-01368b7ae041" elementFormDefault="qualified">
    <xsd:import namespace="http://schemas.microsoft.com/office/2006/documentManagement/types"/>
    <xsd:element name="Autor" ma:index="8" nillable="true" ma:displayName="Autor" ma:internalName="Autor">
      <xsd:simpleType>
        <xsd:restriction base="dms:Text">
          <xsd:maxLength value="255"/>
        </xsd:restriction>
      </xsd:simpleType>
    </xsd:element>
    <xsd:element name="_x010c__x00ed_slo_x0020_dokumentu" ma:index="9" nillable="true" ma:displayName="Číslo dokumentu" ma:internalName="_x010c__x00ed_slo_x0020_dokumentu">
      <xsd:simpleType>
        <xsd:restriction base="dms:Text">
          <xsd:maxLength value="255"/>
        </xsd:restriction>
      </xsd:simpleType>
    </xsd:element>
    <xsd:element name="Datum_x0020_vystaven_x00ed_" ma:index="10" nillable="true" ma:displayName="Datum vystavení" ma:internalName="Datum_x0020_vystaven_x00ed_">
      <xsd:simpleType>
        <xsd:restriction base="dms:Text">
          <xsd:maxLength value="255"/>
        </xsd:restriction>
      </xsd:simpleType>
    </xsd:element>
    <xsd:element name="Popis_x0020_dokumentu" ma:index="11" nillable="true" ma:displayName="Popis dokumentu" ma:internalName="Popis_x0020_dokumentu">
      <xsd:simpleType>
        <xsd:restriction base="dms:Text">
          <xsd:maxLength value="255"/>
        </xsd:restriction>
      </xsd:simpleType>
    </xsd:element>
    <xsd:element name="N_x00e1_zev_x0020_souboru" ma:index="12" nillable="true" ma:displayName="Název souboru" ma:internalName="N_x00e1_zev_x0020_souboru">
      <xsd:simpleType>
        <xsd:restriction base="dms:Text">
          <xsd:maxLength value="255"/>
        </xsd:restriction>
      </xsd:simpleType>
    </xsd:element>
    <xsd:element name="ID_x0020_Pracovn_x00ed_ka" ma:index="13" nillable="true" ma:displayName="ID Pracovníka" ma:internalName="ID_x0020_Pracovn_x00ed_ka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ID_x0020_Pracovn_x00ed_ka xmlns="57c63848-cd23-4d35-9a99-01368b7ae041">3572</ID_x0020_Pracovn_x00ed_ka>
    <Autor xmlns="57c63848-cd23-4d35-9a99-01368b7ae041">Radka Plachá DiS.</Autor>
    <_x010c__x00ed_slo_x0020_dokumentu xmlns="57c63848-cd23-4d35-9a99-01368b7ae041" xsi:nil="true"/>
    <Datum_x0020_vystaven_x00ed_ xmlns="57c63848-cd23-4d35-9a99-01368b7ae041" xsi:nil="true"/>
    <Popis_x0020_dokumentu xmlns="57c63848-cd23-4d35-9a99-01368b7ae041" xsi:nil="true"/>
    <N_x00e1_zev_x0020_souboru xmlns="57c63848-cd23-4d35-9a99-01368b7ae041">Priloha_1-3572-20191218-1355510498.docx</N_x00e1_zev_x0020_souboru>
  </documentManagement>
</p:properties>
</file>

<file path=customXml/itemProps1.xml><?xml version="1.0" encoding="utf-8"?>
<ds:datastoreItem xmlns:ds="http://schemas.openxmlformats.org/officeDocument/2006/customXml" ds:itemID="{C922EBB0-B4C0-4475-BA25-06C5B1559CA6}"/>
</file>

<file path=customXml/itemProps2.xml><?xml version="1.0" encoding="utf-8"?>
<ds:datastoreItem xmlns:ds="http://schemas.openxmlformats.org/officeDocument/2006/customXml" ds:itemID="{469058FD-1978-459F-A2E9-BE9DE58F3474}"/>
</file>

<file path=customXml/itemProps3.xml><?xml version="1.0" encoding="utf-8"?>
<ds:datastoreItem xmlns:ds="http://schemas.openxmlformats.org/officeDocument/2006/customXml" ds:itemID="{98A65691-E03C-4D75-A8BF-5DF39D5DC73B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9</Pages>
  <Words>113</Words>
  <Characters>668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2 Smlouvy o zajištění reklamních a propagačních služeb</dc:title>
  <dc:subject/>
  <dc:creator>Karolina Martinková</dc:creator>
  <cp:keywords/>
  <dc:description/>
  <cp:lastModifiedBy>halvo</cp:lastModifiedBy>
  <cp:revision>2</cp:revision>
  <cp:lastPrinted>2019-12-16T08:31:00Z</cp:lastPrinted>
  <dcterms:created xsi:type="dcterms:W3CDTF">2019-12-17T13:09:00Z</dcterms:created>
  <dcterms:modified xsi:type="dcterms:W3CDTF">2019-12-17T13:09:00Z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0x0101008756C2C0C3B94B4F97DAE96BC1D0DC66</vt:lpwstr>
  </property>
  <property fmtid="{D5CDD505-2E9C-101B-9397-08002B2CF9AE}" pid="3" name="_CopySource">
    <vt:lpwstr>Priloha_1-3572-20191218-1355510498.docx</vt:lpwstr>
  </property>
</Properties>
</file>