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1043715</wp:posOffset>
            </wp:positionH>
            <wp:positionV relativeFrom="page">
              <wp:posOffset>9215200</wp:posOffset>
            </wp:positionV>
            <wp:extent cx="1836939" cy="1011349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36939" cy="1011349"/>
                    </a:xfrm>
                    <a:custGeom>
                      <a:rect l="l" t="t" r="r" b="b"/>
                      <a:pathLst>
                        <a:path w="1875039" h="1049450">
                          <a:moveTo>
                            <a:pt x="0" y="1049450"/>
                          </a:moveTo>
                          <a:lnTo>
                            <a:pt x="1875039" y="1049450"/>
                          </a:lnTo>
                          <a:lnTo>
                            <a:pt x="1875039" y="0"/>
                          </a:lnTo>
                          <a:lnTo>
                            <a:pt x="0" y="0"/>
                          </a:lnTo>
                          <a:lnTo>
                            <a:pt x="0" y="104945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238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4346495</wp:posOffset>
            </wp:positionH>
            <wp:positionV relativeFrom="page">
              <wp:posOffset>9340459</wp:posOffset>
            </wp:positionV>
            <wp:extent cx="2681189" cy="974235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81189" cy="974235"/>
                    </a:xfrm>
                    <a:custGeom>
                      <a:rect l="l" t="t" r="r" b="b"/>
                      <a:pathLst>
                        <a:path w="2719289" h="1012336">
                          <a:moveTo>
                            <a:pt x="0" y="1012336"/>
                          </a:moveTo>
                          <a:lnTo>
                            <a:pt x="2719289" y="1012336"/>
                          </a:lnTo>
                          <a:lnTo>
                            <a:pt x="2719289" y="0"/>
                          </a:lnTo>
                          <a:lnTo>
                            <a:pt x="0" y="0"/>
                          </a:lnTo>
                          <a:lnTo>
                            <a:pt x="0" y="101233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222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2019-12-16T12:29:16Z</dcterms:created>
  <dcterms:modified xsi:type="dcterms:W3CDTF">2019-12-16T12:29:16Z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