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2110625</wp:posOffset>
            </wp:positionH>
            <wp:positionV relativeFrom="page">
              <wp:posOffset>5313617</wp:posOffset>
            </wp:positionV>
            <wp:extent cx="2653359" cy="218045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53359" cy="218045"/>
                    </a:xfrm>
                    <a:custGeom>
                      <a:rect l="l" t="t" r="r" b="b"/>
                      <a:pathLst>
                        <a:path w="2691460" h="256146">
                          <a:moveTo>
                            <a:pt x="0" y="256146"/>
                          </a:moveTo>
                          <a:lnTo>
                            <a:pt x="2691460" y="256146"/>
                          </a:lnTo>
                          <a:lnTo>
                            <a:pt x="2691460" y="0"/>
                          </a:lnTo>
                          <a:lnTo>
                            <a:pt x="0" y="0"/>
                          </a:lnTo>
                          <a:lnTo>
                            <a:pt x="0" y="25614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81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1623555</wp:posOffset>
            </wp:positionH>
            <wp:positionV relativeFrom="page">
              <wp:posOffset>2915145</wp:posOffset>
            </wp:positionV>
            <wp:extent cx="1451926" cy="194843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1926" cy="194843"/>
                    </a:xfrm>
                    <a:custGeom>
                      <a:rect l="l" t="t" r="r" b="b"/>
                      <a:pathLst>
                        <a:path w="1490027" h="232943">
                          <a:moveTo>
                            <a:pt x="0" y="232943"/>
                          </a:moveTo>
                          <a:lnTo>
                            <a:pt x="1490027" y="232943"/>
                          </a:lnTo>
                          <a:lnTo>
                            <a:pt x="1490027" y="0"/>
                          </a:lnTo>
                          <a:lnTo>
                            <a:pt x="0" y="0"/>
                          </a:lnTo>
                          <a:lnTo>
                            <a:pt x="0" y="23294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62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3367722</wp:posOffset>
            </wp:positionH>
            <wp:positionV relativeFrom="page">
              <wp:posOffset>2910498</wp:posOffset>
            </wp:positionV>
            <wp:extent cx="737564" cy="185572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7564" cy="185572"/>
                    </a:xfrm>
                    <a:custGeom>
                      <a:rect l="l" t="t" r="r" b="b"/>
                      <a:pathLst>
                        <a:path w="775665" h="223673">
                          <a:moveTo>
                            <a:pt x="0" y="223673"/>
                          </a:moveTo>
                          <a:lnTo>
                            <a:pt x="775665" y="223673"/>
                          </a:lnTo>
                          <a:lnTo>
                            <a:pt x="775665" y="0"/>
                          </a:lnTo>
                          <a:lnTo>
                            <a:pt x="0" y="0"/>
                          </a:lnTo>
                          <a:lnTo>
                            <a:pt x="0" y="22367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53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4745426</wp:posOffset>
            </wp:positionH>
            <wp:positionV relativeFrom="page">
              <wp:posOffset>4413609</wp:posOffset>
            </wp:positionV>
            <wp:extent cx="923108" cy="510314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3108" cy="510314"/>
                    </a:xfrm>
                    <a:custGeom>
                      <a:rect l="l" t="t" r="r" b="b"/>
                      <a:pathLst>
                        <a:path w="961208" h="548414">
                          <a:moveTo>
                            <a:pt x="0" y="548414"/>
                          </a:moveTo>
                          <a:lnTo>
                            <a:pt x="961208" y="548414"/>
                          </a:lnTo>
                          <a:lnTo>
                            <a:pt x="961208" y="0"/>
                          </a:lnTo>
                          <a:lnTo>
                            <a:pt x="0" y="0"/>
                          </a:lnTo>
                          <a:lnTo>
                            <a:pt x="0" y="54841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1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1247825</wp:posOffset>
            </wp:positionH>
            <wp:positionV relativeFrom="page">
              <wp:posOffset>4427525</wp:posOffset>
            </wp:positionV>
            <wp:extent cx="1442644" cy="505675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2644" cy="505675"/>
                    </a:xfrm>
                    <a:custGeom>
                      <a:rect l="l" t="t" r="r" b="b"/>
                      <a:pathLst>
                        <a:path w="1480744" h="543776">
                          <a:moveTo>
                            <a:pt x="0" y="543776"/>
                          </a:moveTo>
                          <a:lnTo>
                            <a:pt x="1480744" y="543776"/>
                          </a:lnTo>
                          <a:lnTo>
                            <a:pt x="1480744" y="0"/>
                          </a:lnTo>
                          <a:lnTo>
                            <a:pt x="0" y="0"/>
                          </a:lnTo>
                          <a:lnTo>
                            <a:pt x="0" y="54377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1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2987345</wp:posOffset>
            </wp:positionH>
            <wp:positionV relativeFrom="page">
              <wp:posOffset>4422887</wp:posOffset>
            </wp:positionV>
            <wp:extent cx="1707054" cy="524231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07054" cy="524231"/>
                    </a:xfrm>
                    <a:custGeom>
                      <a:rect l="l" t="t" r="r" b="b"/>
                      <a:pathLst>
                        <a:path w="1745155" h="562332">
                          <a:moveTo>
                            <a:pt x="0" y="562332"/>
                          </a:moveTo>
                          <a:lnTo>
                            <a:pt x="1745155" y="562332"/>
                          </a:lnTo>
                          <a:lnTo>
                            <a:pt x="1745155" y="0"/>
                          </a:lnTo>
                          <a:lnTo>
                            <a:pt x="0" y="0"/>
                          </a:lnTo>
                          <a:lnTo>
                            <a:pt x="0" y="56233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3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4624819</wp:posOffset>
            </wp:positionH>
            <wp:positionV relativeFrom="page">
              <wp:posOffset>4441444</wp:posOffset>
            </wp:positionV>
            <wp:extent cx="1155044" cy="844337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5044" cy="844337"/>
                    </a:xfrm>
                    <a:custGeom>
                      <a:rect l="l" t="t" r="r" b="b"/>
                      <a:pathLst>
                        <a:path w="1193145" h="882438">
                          <a:moveTo>
                            <a:pt x="0" y="882438"/>
                          </a:moveTo>
                          <a:lnTo>
                            <a:pt x="1193145" y="882438"/>
                          </a:lnTo>
                          <a:lnTo>
                            <a:pt x="1193145" y="0"/>
                          </a:lnTo>
                          <a:lnTo>
                            <a:pt x="0" y="0"/>
                          </a:lnTo>
                          <a:lnTo>
                            <a:pt x="0" y="88243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5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1433369</wp:posOffset>
            </wp:positionH>
            <wp:positionV relativeFrom="page">
              <wp:posOffset>4835777</wp:posOffset>
            </wp:positionV>
            <wp:extent cx="1104019" cy="1108773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04019" cy="1108773"/>
                    </a:xfrm>
                    <a:custGeom>
                      <a:rect l="l" t="t" r="r" b="b"/>
                      <a:pathLst>
                        <a:path w="1142119" h="1146874">
                          <a:moveTo>
                            <a:pt x="0" y="1146874"/>
                          </a:moveTo>
                          <a:lnTo>
                            <a:pt x="1142119" y="1146874"/>
                          </a:lnTo>
                          <a:lnTo>
                            <a:pt x="1142119" y="0"/>
                          </a:lnTo>
                          <a:lnTo>
                            <a:pt x="0" y="0"/>
                          </a:lnTo>
                          <a:lnTo>
                            <a:pt x="0" y="114687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7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3938286</wp:posOffset>
            </wp:positionH>
            <wp:positionV relativeFrom="page">
              <wp:posOffset>5369288</wp:posOffset>
            </wp:positionV>
            <wp:extent cx="1187516" cy="204125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87516" cy="204125"/>
                    </a:xfrm>
                    <a:custGeom>
                      <a:rect l="l" t="t" r="r" b="b"/>
                      <a:pathLst>
                        <a:path w="1225616" h="242225">
                          <a:moveTo>
                            <a:pt x="0" y="242225"/>
                          </a:moveTo>
                          <a:lnTo>
                            <a:pt x="1225616" y="242225"/>
                          </a:lnTo>
                          <a:lnTo>
                            <a:pt x="1225616" y="0"/>
                          </a:lnTo>
                          <a:lnTo>
                            <a:pt x="0" y="0"/>
                          </a:lnTo>
                          <a:lnTo>
                            <a:pt x="0" y="24222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0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4031060</wp:posOffset>
            </wp:positionH>
            <wp:positionV relativeFrom="page">
              <wp:posOffset>5740425</wp:posOffset>
            </wp:positionV>
            <wp:extent cx="1790551" cy="784028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0551" cy="784028"/>
                    </a:xfrm>
                    <a:custGeom>
                      <a:rect l="l" t="t" r="r" b="b"/>
                      <a:pathLst>
                        <a:path w="1828652" h="822128">
                          <a:moveTo>
                            <a:pt x="0" y="822128"/>
                          </a:moveTo>
                          <a:lnTo>
                            <a:pt x="1828652" y="822128"/>
                          </a:lnTo>
                          <a:lnTo>
                            <a:pt x="1828652" y="0"/>
                          </a:lnTo>
                          <a:lnTo>
                            <a:pt x="0" y="0"/>
                          </a:lnTo>
                          <a:lnTo>
                            <a:pt x="0" y="82212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1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983411</wp:posOffset>
            </wp:positionH>
            <wp:positionV relativeFrom="page">
              <wp:posOffset>5981665</wp:posOffset>
            </wp:positionV>
            <wp:extent cx="1386982" cy="366498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86982" cy="366498"/>
                    </a:xfrm>
                    <a:custGeom>
                      <a:rect l="l" t="t" r="r" b="b"/>
                      <a:pathLst>
                        <a:path w="1425082" h="404598">
                          <a:moveTo>
                            <a:pt x="0" y="404598"/>
                          </a:moveTo>
                          <a:lnTo>
                            <a:pt x="1425082" y="404598"/>
                          </a:lnTo>
                          <a:lnTo>
                            <a:pt x="1425082" y="0"/>
                          </a:lnTo>
                          <a:lnTo>
                            <a:pt x="0" y="0"/>
                          </a:lnTo>
                          <a:lnTo>
                            <a:pt x="0" y="40459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5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1553976</wp:posOffset>
            </wp:positionH>
            <wp:positionV relativeFrom="page">
              <wp:posOffset>7002293</wp:posOffset>
            </wp:positionV>
            <wp:extent cx="1892603" cy="760832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2603" cy="760832"/>
                    </a:xfrm>
                    <a:custGeom>
                      <a:rect l="l" t="t" r="r" b="b"/>
                      <a:pathLst>
                        <a:path w="1930704" h="798932">
                          <a:moveTo>
                            <a:pt x="0" y="798932"/>
                          </a:moveTo>
                          <a:lnTo>
                            <a:pt x="1930704" y="798932"/>
                          </a:lnTo>
                          <a:lnTo>
                            <a:pt x="1930704" y="0"/>
                          </a:lnTo>
                          <a:lnTo>
                            <a:pt x="0" y="0"/>
                          </a:lnTo>
                          <a:lnTo>
                            <a:pt x="0" y="79893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9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3483690</wp:posOffset>
            </wp:positionH>
            <wp:positionV relativeFrom="page">
              <wp:posOffset>1439870</wp:posOffset>
            </wp:positionV>
            <wp:extent cx="1113296" cy="176289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3296" cy="176289"/>
                    </a:xfrm>
                    <a:custGeom>
                      <a:rect l="l" t="t" r="r" b="b"/>
                      <a:pathLst>
                        <a:path w="1151396" h="214389">
                          <a:moveTo>
                            <a:pt x="0" y="214389"/>
                          </a:moveTo>
                          <a:lnTo>
                            <a:pt x="1151396" y="214389"/>
                          </a:lnTo>
                          <a:lnTo>
                            <a:pt x="1151396" y="0"/>
                          </a:lnTo>
                          <a:lnTo>
                            <a:pt x="0" y="0"/>
                          </a:lnTo>
                          <a:lnTo>
                            <a:pt x="0" y="21438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4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1085464</wp:posOffset>
            </wp:positionH>
            <wp:positionV relativeFrom="page">
              <wp:posOffset>2497611</wp:posOffset>
            </wp:positionV>
            <wp:extent cx="5459791" cy="171651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59791" cy="171651"/>
                    </a:xfrm>
                    <a:custGeom>
                      <a:rect l="l" t="t" r="r" b="b"/>
                      <a:pathLst>
                        <a:path w="5497891" h="209751">
                          <a:moveTo>
                            <a:pt x="0" y="209751"/>
                          </a:moveTo>
                          <a:lnTo>
                            <a:pt x="5497891" y="209751"/>
                          </a:lnTo>
                          <a:lnTo>
                            <a:pt x="5497891" y="0"/>
                          </a:lnTo>
                          <a:lnTo>
                            <a:pt x="0" y="0"/>
                          </a:lnTo>
                          <a:lnTo>
                            <a:pt x="0" y="20975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9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1646751</wp:posOffset>
            </wp:positionH>
            <wp:positionV relativeFrom="page">
              <wp:posOffset>2632148</wp:posOffset>
            </wp:positionV>
            <wp:extent cx="23193" cy="74228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93" cy="74228"/>
                    </a:xfrm>
                    <a:custGeom>
                      <a:rect l="l" t="t" r="r" b="b"/>
                      <a:pathLst>
                        <a:path w="61293" h="112328">
                          <a:moveTo>
                            <a:pt x="0" y="112328"/>
                          </a:moveTo>
                          <a:lnTo>
                            <a:pt x="61293" y="112328"/>
                          </a:lnTo>
                          <a:lnTo>
                            <a:pt x="61293" y="0"/>
                          </a:lnTo>
                          <a:lnTo>
                            <a:pt x="0" y="0"/>
                          </a:lnTo>
                          <a:lnTo>
                            <a:pt x="0" y="11232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80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1080825</wp:posOffset>
            </wp:positionH>
            <wp:positionV relativeFrom="page">
              <wp:posOffset>2669262</wp:posOffset>
            </wp:positionV>
            <wp:extent cx="1136490" cy="185569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6490" cy="185569"/>
                    </a:xfrm>
                    <a:custGeom>
                      <a:rect l="l" t="t" r="r" b="b"/>
                      <a:pathLst>
                        <a:path w="1174590" h="223669">
                          <a:moveTo>
                            <a:pt x="0" y="223669"/>
                          </a:moveTo>
                          <a:lnTo>
                            <a:pt x="1174590" y="223669"/>
                          </a:lnTo>
                          <a:lnTo>
                            <a:pt x="1174590" y="0"/>
                          </a:lnTo>
                          <a:lnTo>
                            <a:pt x="0" y="0"/>
                          </a:lnTo>
                          <a:lnTo>
                            <a:pt x="0" y="2236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53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2606969</wp:posOffset>
            </wp:positionH>
            <wp:positionV relativeFrom="page">
              <wp:posOffset>6445587</wp:posOffset>
            </wp:positionV>
            <wp:extent cx="2593053" cy="621655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3053" cy="621655"/>
                    </a:xfrm>
                    <a:custGeom>
                      <a:rect l="l" t="t" r="r" b="b"/>
                      <a:pathLst>
                        <a:path w="2631153" h="659755">
                          <a:moveTo>
                            <a:pt x="0" y="659755"/>
                          </a:moveTo>
                          <a:lnTo>
                            <a:pt x="2631153" y="659755"/>
                          </a:lnTo>
                          <a:lnTo>
                            <a:pt x="2631153" y="0"/>
                          </a:lnTo>
                          <a:lnTo>
                            <a:pt x="0" y="0"/>
                          </a:lnTo>
                          <a:lnTo>
                            <a:pt x="0" y="6597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6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2968790</wp:posOffset>
            </wp:positionH>
            <wp:positionV relativeFrom="page">
              <wp:posOffset>7081160</wp:posOffset>
            </wp:positionV>
            <wp:extent cx="1600364" cy="171651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00364" cy="171651"/>
                    </a:xfrm>
                    <a:custGeom>
                      <a:rect l="l" t="t" r="r" b="b"/>
                      <a:pathLst>
                        <a:path w="1638464" h="209751">
                          <a:moveTo>
                            <a:pt x="0" y="209751"/>
                          </a:moveTo>
                          <a:lnTo>
                            <a:pt x="1638464" y="209751"/>
                          </a:lnTo>
                          <a:lnTo>
                            <a:pt x="1638464" y="0"/>
                          </a:lnTo>
                          <a:lnTo>
                            <a:pt x="0" y="0"/>
                          </a:lnTo>
                          <a:lnTo>
                            <a:pt x="0" y="20975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9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3154340</wp:posOffset>
            </wp:positionH>
            <wp:positionV relativeFrom="page">
              <wp:posOffset>8189933</wp:posOffset>
            </wp:positionV>
            <wp:extent cx="1693138" cy="802584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93138" cy="802584"/>
                    </a:xfrm>
                    <a:custGeom>
                      <a:rect l="l" t="t" r="r" b="b"/>
                      <a:pathLst>
                        <a:path w="1731238" h="840685">
                          <a:moveTo>
                            <a:pt x="0" y="840685"/>
                          </a:moveTo>
                          <a:lnTo>
                            <a:pt x="1731238" y="840685"/>
                          </a:lnTo>
                          <a:lnTo>
                            <a:pt x="1731238" y="0"/>
                          </a:lnTo>
                          <a:lnTo>
                            <a:pt x="0" y="0"/>
                          </a:lnTo>
                          <a:lnTo>
                            <a:pt x="0" y="84068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2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3196088</wp:posOffset>
            </wp:positionH>
            <wp:positionV relativeFrom="page">
              <wp:posOffset>9020353</wp:posOffset>
            </wp:positionV>
            <wp:extent cx="1164322" cy="208765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4322" cy="208765"/>
                    </a:xfrm>
                    <a:custGeom>
                      <a:rect l="l" t="t" r="r" b="b"/>
                      <a:pathLst>
                        <a:path w="1202423" h="246865">
                          <a:moveTo>
                            <a:pt x="0" y="246865"/>
                          </a:moveTo>
                          <a:lnTo>
                            <a:pt x="1202423" y="246865"/>
                          </a:lnTo>
                          <a:lnTo>
                            <a:pt x="1202423" y="0"/>
                          </a:lnTo>
                          <a:lnTo>
                            <a:pt x="0" y="0"/>
                          </a:lnTo>
                          <a:lnTo>
                            <a:pt x="0" y="24686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3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5093331</wp:posOffset>
            </wp:positionH>
            <wp:positionV relativeFrom="page">
              <wp:posOffset>340374</wp:posOffset>
            </wp:positionV>
            <wp:extent cx="1818384" cy="1586613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18384" cy="1586613"/>
                    </a:xfrm>
                    <a:custGeom>
                      <a:rect l="l" t="t" r="r" b="b"/>
                      <a:pathLst>
                        <a:path w="1856485" h="1624714">
                          <a:moveTo>
                            <a:pt x="0" y="1624714"/>
                          </a:moveTo>
                          <a:lnTo>
                            <a:pt x="1856485" y="1624714"/>
                          </a:lnTo>
                          <a:lnTo>
                            <a:pt x="1856485" y="0"/>
                          </a:lnTo>
                          <a:lnTo>
                            <a:pt x="0" y="0"/>
                          </a:lnTo>
                          <a:lnTo>
                            <a:pt x="0" y="162471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0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561287</wp:posOffset>
            </wp:positionH>
            <wp:positionV relativeFrom="page">
              <wp:posOffset>994504</wp:posOffset>
            </wp:positionV>
            <wp:extent cx="4740787" cy="1943832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40787" cy="1943832"/>
                    </a:xfrm>
                    <a:custGeom>
                      <a:rect l="l" t="t" r="r" b="b"/>
                      <a:pathLst>
                        <a:path w="4778887" h="1981933">
                          <a:moveTo>
                            <a:pt x="0" y="1981933"/>
                          </a:moveTo>
                          <a:lnTo>
                            <a:pt x="4778887" y="1981933"/>
                          </a:lnTo>
                          <a:lnTo>
                            <a:pt x="4778887" y="0"/>
                          </a:lnTo>
                          <a:lnTo>
                            <a:pt x="0" y="0"/>
                          </a:lnTo>
                          <a:lnTo>
                            <a:pt x="0" y="198193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5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3" Type="http://schemas.openxmlformats.org/officeDocument/2006/relationships/image" Target="media/image103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8" Type="http://schemas.openxmlformats.org/officeDocument/2006/relationships/image" Target="media/image118.png"/><Relationship Id="rId120" Type="http://schemas.openxmlformats.org/officeDocument/2006/relationships/image" Target="media/image120.png"/><Relationship Id="rId128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2019-10-21T07:10:44Z</dcterms:created>
  <dcterms:modified xsi:type="dcterms:W3CDTF">2019-10-21T07:10:44Z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