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2300808</wp:posOffset>
            </wp:positionH>
            <wp:positionV relativeFrom="page">
              <wp:posOffset>2241741</wp:posOffset>
            </wp:positionV>
            <wp:extent cx="992694" cy="190144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2694" cy="190144"/>
                    </a:xfrm>
                    <a:custGeom>
                      <a:rect l="l" t="t" r="r" b="b"/>
                      <a:pathLst>
                        <a:path w="1030795" h="228244">
                          <a:moveTo>
                            <a:pt x="0" y="228244"/>
                          </a:moveTo>
                          <a:lnTo>
                            <a:pt x="1030795" y="228244"/>
                          </a:lnTo>
                          <a:lnTo>
                            <a:pt x="1030795" y="0"/>
                          </a:lnTo>
                          <a:lnTo>
                            <a:pt x="0" y="0"/>
                          </a:lnTo>
                          <a:lnTo>
                            <a:pt x="0" y="2282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58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2310091</wp:posOffset>
            </wp:positionH>
            <wp:positionV relativeFrom="page">
              <wp:posOffset>4147846</wp:posOffset>
            </wp:positionV>
            <wp:extent cx="1322044" cy="162319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2044" cy="162319"/>
                    </a:xfrm>
                    <a:custGeom>
                      <a:rect l="l" t="t" r="r" b="b"/>
                      <a:pathLst>
                        <a:path w="1360145" h="200419">
                          <a:moveTo>
                            <a:pt x="0" y="200419"/>
                          </a:moveTo>
                          <a:lnTo>
                            <a:pt x="1360145" y="200419"/>
                          </a:lnTo>
                          <a:lnTo>
                            <a:pt x="1360145" y="0"/>
                          </a:lnTo>
                          <a:lnTo>
                            <a:pt x="0" y="0"/>
                          </a:lnTo>
                          <a:lnTo>
                            <a:pt x="0" y="20041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385013</wp:posOffset>
            </wp:positionH>
            <wp:positionV relativeFrom="page">
              <wp:posOffset>8136294</wp:posOffset>
            </wp:positionV>
            <wp:extent cx="2797161" cy="686384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97161" cy="686384"/>
                    </a:xfrm>
                    <a:custGeom>
                      <a:rect l="l" t="t" r="r" b="b"/>
                      <a:pathLst>
                        <a:path w="2835262" h="724484">
                          <a:moveTo>
                            <a:pt x="0" y="724484"/>
                          </a:moveTo>
                          <a:lnTo>
                            <a:pt x="2835262" y="724484"/>
                          </a:lnTo>
                          <a:lnTo>
                            <a:pt x="2835262" y="0"/>
                          </a:lnTo>
                          <a:lnTo>
                            <a:pt x="0" y="0"/>
                          </a:lnTo>
                          <a:lnTo>
                            <a:pt x="0" y="7244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3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4119194</wp:posOffset>
            </wp:positionH>
            <wp:positionV relativeFrom="page">
              <wp:posOffset>8456307</wp:posOffset>
            </wp:positionV>
            <wp:extent cx="2087434" cy="296812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87434" cy="296812"/>
                    </a:xfrm>
                    <a:custGeom>
                      <a:rect l="l" t="t" r="r" b="b"/>
                      <a:pathLst>
                        <a:path w="2125535" h="334912">
                          <a:moveTo>
                            <a:pt x="0" y="334912"/>
                          </a:moveTo>
                          <a:lnTo>
                            <a:pt x="2125535" y="334912"/>
                          </a:lnTo>
                          <a:lnTo>
                            <a:pt x="2125535" y="0"/>
                          </a:lnTo>
                          <a:lnTo>
                            <a:pt x="0" y="0"/>
                          </a:lnTo>
                          <a:lnTo>
                            <a:pt x="0" y="3349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5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3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2019-10-04T12:32:52Z</dcterms:created>
  <dcterms:modified xsi:type="dcterms:W3CDTF">2019-10-04T12:32:52Z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